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F0232" w14:textId="77777777" w:rsidR="00E205A3" w:rsidRDefault="00E205A3">
      <w:bookmarkStart w:id="0" w:name="_Hlk54679085"/>
      <w:bookmarkStart w:id="1" w:name="_Hlk50365580"/>
      <w:bookmarkStart w:id="2" w:name="_Hlk167878871"/>
      <w:bookmarkEnd w:id="0"/>
    </w:p>
    <w:p w14:paraId="1BAD6D2D" w14:textId="77777777" w:rsidR="00E205A3" w:rsidRDefault="00E205A3"/>
    <w:p w14:paraId="6DF357CF" w14:textId="77777777" w:rsidR="00E205A3" w:rsidRDefault="00E205A3"/>
    <w:p w14:paraId="3A4D55F2" w14:textId="77777777" w:rsidR="00E205A3" w:rsidRDefault="00E205A3"/>
    <w:p w14:paraId="110155B1" w14:textId="77777777" w:rsidR="00E205A3" w:rsidRDefault="00E205A3"/>
    <w:p w14:paraId="0D48237A" w14:textId="77777777" w:rsidR="00E205A3" w:rsidRDefault="00E205A3"/>
    <w:p w14:paraId="5906E65A" w14:textId="77777777" w:rsidR="00E205A3" w:rsidRDefault="00E205A3"/>
    <w:p w14:paraId="76F9930E" w14:textId="77777777" w:rsidR="00E205A3" w:rsidRDefault="00E205A3"/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012B91" w14:paraId="68CB3CC1" w14:textId="77777777" w:rsidTr="00BF7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auto"/>
          </w:tcPr>
          <w:p w14:paraId="69D6997D" w14:textId="77777777" w:rsidR="00012B91" w:rsidRPr="00AD2BD5" w:rsidRDefault="00012B91" w:rsidP="00AA21A7">
            <w:pPr>
              <w:pStyle w:val="BodyText"/>
              <w:spacing w:before="0" w:after="0"/>
              <w:ind w:left="0"/>
              <w:rPr>
                <w:color w:val="003263" w:themeColor="text2"/>
                <w:sz w:val="32"/>
                <w:szCs w:val="32"/>
              </w:rPr>
            </w:pPr>
            <w:r w:rsidRPr="00AD2BD5">
              <w:rPr>
                <w:color w:val="003263" w:themeColor="text2"/>
                <w:sz w:val="32"/>
                <w:szCs w:val="32"/>
              </w:rPr>
              <w:t xml:space="preserve">community engagement summary </w:t>
            </w:r>
          </w:p>
        </w:tc>
      </w:tr>
    </w:tbl>
    <w:p w14:paraId="1710FA04" w14:textId="035976E8" w:rsidR="00372379" w:rsidRDefault="00372379" w:rsidP="000B40E9">
      <w:pPr>
        <w:pStyle w:val="BodyText"/>
        <w:spacing w:before="0" w:after="0"/>
      </w:pPr>
      <w:bookmarkStart w:id="3" w:name="_Hlk167879360"/>
      <w:bookmarkEnd w:id="1"/>
      <w:r>
        <w:t xml:space="preserve">The City of Greater Geelong is currently undertaking a Stormwater Study in our </w:t>
      </w:r>
      <w:r w:rsidR="000A6D32">
        <w:t>Highton</w:t>
      </w:r>
      <w:r>
        <w:t xml:space="preserve"> </w:t>
      </w:r>
      <w:r w:rsidR="00A3076D">
        <w:t>Catchment</w:t>
      </w:r>
      <w:r>
        <w:t xml:space="preserve">. This study will </w:t>
      </w:r>
      <w:r w:rsidRPr="00372379">
        <w:t xml:space="preserve">assist the City and relevant authorities to better understand and manage flood risk, stormwater quality impacts on local waterways, and alternate water supply options for the region. The </w:t>
      </w:r>
      <w:r w:rsidR="00A3076D">
        <w:t>study</w:t>
      </w:r>
      <w:r w:rsidR="00A3076D" w:rsidRPr="00372379">
        <w:t xml:space="preserve"> </w:t>
      </w:r>
      <w:r w:rsidRPr="00372379">
        <w:t xml:space="preserve">area </w:t>
      </w:r>
      <w:r w:rsidR="00A3076D">
        <w:t>encompasses</w:t>
      </w:r>
      <w:r w:rsidRPr="00372379">
        <w:t xml:space="preserve"> </w:t>
      </w:r>
      <w:r w:rsidR="000A6D32">
        <w:t>parts of the</w:t>
      </w:r>
      <w:r w:rsidR="000A6D32" w:rsidRPr="00A227FC">
        <w:t xml:space="preserve"> suburbs of </w:t>
      </w:r>
      <w:r w:rsidR="000A6D32">
        <w:t xml:space="preserve">Highton, Belmont, </w:t>
      </w:r>
      <w:proofErr w:type="spellStart"/>
      <w:r w:rsidR="000A6D32">
        <w:t>Wandana</w:t>
      </w:r>
      <w:proofErr w:type="spellEnd"/>
      <w:r w:rsidR="000A6D32">
        <w:t xml:space="preserve"> Heights and Ceres</w:t>
      </w:r>
      <w:r w:rsidRPr="00372379">
        <w:t>.</w:t>
      </w:r>
      <w:r>
        <w:t xml:space="preserve"> More information on this study can be found at </w:t>
      </w:r>
      <w:hyperlink r:id="rId12" w:history="1">
        <w:r w:rsidR="000B40E9">
          <w:rPr>
            <w:rStyle w:val="Hyperlink"/>
          </w:rPr>
          <w:t>Have</w:t>
        </w:r>
        <w:r w:rsidR="00813EB1">
          <w:rPr>
            <w:rStyle w:val="Hyperlink"/>
          </w:rPr>
          <w:t xml:space="preserve"> </w:t>
        </w:r>
        <w:r w:rsidR="005F4BF2">
          <w:rPr>
            <w:rStyle w:val="Hyperlink"/>
          </w:rPr>
          <w:t>Y</w:t>
        </w:r>
        <w:r w:rsidR="000B40E9">
          <w:rPr>
            <w:rStyle w:val="Hyperlink"/>
          </w:rPr>
          <w:t>our</w:t>
        </w:r>
        <w:r w:rsidR="00813EB1">
          <w:rPr>
            <w:rStyle w:val="Hyperlink"/>
          </w:rPr>
          <w:t xml:space="preserve"> </w:t>
        </w:r>
        <w:r w:rsidR="005F4BF2">
          <w:rPr>
            <w:rStyle w:val="Hyperlink"/>
          </w:rPr>
          <w:t>S</w:t>
        </w:r>
        <w:r w:rsidR="000B40E9">
          <w:rPr>
            <w:rStyle w:val="Hyperlink"/>
          </w:rPr>
          <w:t>ay- Highton-SWMS</w:t>
        </w:r>
      </w:hyperlink>
      <w:r w:rsidR="000B40E9">
        <w:t>.</w:t>
      </w:r>
    </w:p>
    <w:p w14:paraId="3CD2B7A4" w14:textId="77777777" w:rsidR="005F4BF2" w:rsidRDefault="005F4BF2" w:rsidP="00AA21A7">
      <w:pPr>
        <w:pStyle w:val="BodyText"/>
        <w:spacing w:before="0" w:after="0"/>
      </w:pPr>
    </w:p>
    <w:p w14:paraId="5EAC17F2" w14:textId="1A334B0B" w:rsidR="0033279A" w:rsidRDefault="00A3076D" w:rsidP="00AA21A7">
      <w:pPr>
        <w:pStyle w:val="BodyText"/>
        <w:spacing w:before="0" w:after="0"/>
      </w:pPr>
      <w:r>
        <w:t>W</w:t>
      </w:r>
      <w:r w:rsidR="00372379">
        <w:t xml:space="preserve">e conducted the first round of community engagement between </w:t>
      </w:r>
      <w:r w:rsidR="000A6D32">
        <w:t>14</w:t>
      </w:r>
      <w:r w:rsidR="0033279A" w:rsidRPr="0033279A">
        <w:rPr>
          <w:vertAlign w:val="superscript"/>
        </w:rPr>
        <w:t>t</w:t>
      </w:r>
      <w:r w:rsidR="000A6D32">
        <w:rPr>
          <w:vertAlign w:val="superscript"/>
        </w:rPr>
        <w:t>h</w:t>
      </w:r>
      <w:r w:rsidR="0033279A">
        <w:t xml:space="preserve"> </w:t>
      </w:r>
      <w:r w:rsidR="000A6D32">
        <w:t>May</w:t>
      </w:r>
      <w:r w:rsidR="0033279A">
        <w:t xml:space="preserve"> 202</w:t>
      </w:r>
      <w:r w:rsidR="000A6D32">
        <w:t>5</w:t>
      </w:r>
      <w:r w:rsidR="0033279A">
        <w:t xml:space="preserve"> to </w:t>
      </w:r>
      <w:r w:rsidR="000A6D32">
        <w:t>13</w:t>
      </w:r>
      <w:r w:rsidR="0033279A" w:rsidRPr="0033279A">
        <w:rPr>
          <w:vertAlign w:val="superscript"/>
        </w:rPr>
        <w:t>t</w:t>
      </w:r>
      <w:r w:rsidR="000A6D32">
        <w:rPr>
          <w:vertAlign w:val="superscript"/>
        </w:rPr>
        <w:t>h</w:t>
      </w:r>
      <w:r w:rsidR="0033279A">
        <w:t xml:space="preserve"> J</w:t>
      </w:r>
      <w:r w:rsidR="000A6D32">
        <w:t>une</w:t>
      </w:r>
      <w:r w:rsidR="0033279A">
        <w:t xml:space="preserve"> 202</w:t>
      </w:r>
      <w:r w:rsidR="000A6D32">
        <w:t>5</w:t>
      </w:r>
      <w:r w:rsidR="0033279A">
        <w:t xml:space="preserve">. We are grateful for all the members of the community who came forward to provide their feedback and share their experiences. </w:t>
      </w:r>
    </w:p>
    <w:p w14:paraId="52540B2E" w14:textId="77777777" w:rsidR="0033279A" w:rsidRDefault="0033279A" w:rsidP="00AA21A7">
      <w:pPr>
        <w:pStyle w:val="BodyText"/>
        <w:spacing w:before="0" w:after="0"/>
      </w:pPr>
    </w:p>
    <w:p w14:paraId="1436167F" w14:textId="2248DECF" w:rsidR="00372379" w:rsidRDefault="0033279A" w:rsidP="00AA21A7">
      <w:pPr>
        <w:pStyle w:val="BodyText"/>
        <w:spacing w:before="0" w:after="0"/>
      </w:pPr>
      <w:r>
        <w:t xml:space="preserve">The feedback shared by the community is being used </w:t>
      </w:r>
      <w:r w:rsidR="00A3076D">
        <w:t>to validate</w:t>
      </w:r>
      <w:r>
        <w:t xml:space="preserve"> the catchment model</w:t>
      </w:r>
      <w:r w:rsidR="00A3076D">
        <w:t xml:space="preserve"> to ensure it reflects the</w:t>
      </w:r>
      <w:r w:rsidR="00CF7188">
        <w:t>ir</w:t>
      </w:r>
      <w:r w:rsidR="00A3076D">
        <w:t xml:space="preserve"> experiences</w:t>
      </w:r>
      <w:r w:rsidR="00CF7188">
        <w:t xml:space="preserve">. </w:t>
      </w:r>
    </w:p>
    <w:p w14:paraId="5A6AEBDD" w14:textId="77777777" w:rsidR="00BE62CA" w:rsidRDefault="00BE62CA" w:rsidP="00AA21A7">
      <w:pPr>
        <w:pStyle w:val="BodyText"/>
        <w:spacing w:before="0" w:after="0"/>
      </w:pPr>
    </w:p>
    <w:bookmarkEnd w:id="3"/>
    <w:p w14:paraId="69B394F0" w14:textId="39FE32DE" w:rsidR="0033279A" w:rsidRDefault="00755884" w:rsidP="00BE62CA">
      <w:pPr>
        <w:pStyle w:val="BodyText"/>
        <w:spacing w:before="0" w:after="0"/>
      </w:pPr>
      <w:r>
        <w:rPr>
          <w:noProof/>
        </w:rPr>
        <w:drawing>
          <wp:inline distT="0" distB="0" distL="0" distR="0" wp14:anchorId="67F242B7" wp14:editId="6D14E08F">
            <wp:extent cx="6840855" cy="5067300"/>
            <wp:effectExtent l="0" t="0" r="0" b="0"/>
            <wp:docPr id="682572816" name="Picture 2" descr="A map with 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572816" name="Picture 2" descr="A map with red line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0386C" w14:textId="77777777" w:rsidR="00BE62CA" w:rsidRDefault="00BE62CA" w:rsidP="00BE62CA">
      <w:pPr>
        <w:pStyle w:val="BodyText"/>
        <w:spacing w:before="0" w:after="0"/>
      </w:pPr>
    </w:p>
    <w:p w14:paraId="3F22DD25" w14:textId="77777777" w:rsidR="00755884" w:rsidRDefault="00755884" w:rsidP="00BE62CA">
      <w:pPr>
        <w:pStyle w:val="BodyText"/>
        <w:spacing w:before="0" w:after="0"/>
      </w:pPr>
    </w:p>
    <w:p w14:paraId="3519C14E" w14:textId="77777777" w:rsidR="000B40E9" w:rsidRPr="0033279A" w:rsidRDefault="000B40E9" w:rsidP="00BE62CA">
      <w:pPr>
        <w:pStyle w:val="BodyText"/>
        <w:spacing w:before="0" w:after="0"/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012B91" w14:paraId="70C43CA9" w14:textId="77777777" w:rsidTr="00BF7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tcMar>
              <w:top w:w="0" w:type="dxa"/>
            </w:tcMar>
          </w:tcPr>
          <w:p w14:paraId="2E438EA6" w14:textId="77777777" w:rsidR="00012B91" w:rsidRPr="006C6D3E" w:rsidRDefault="00012B91" w:rsidP="00BF79BF">
            <w:pPr>
              <w:pStyle w:val="BodyText"/>
              <w:rPr>
                <w:color w:val="003263" w:themeColor="text2"/>
              </w:rPr>
            </w:pPr>
            <w:r w:rsidRPr="00CD565A">
              <w:rPr>
                <w:color w:val="003263" w:themeColor="text2"/>
              </w:rPr>
              <w:lastRenderedPageBreak/>
              <w:t>HOW WE ENGAGED</w:t>
            </w:r>
          </w:p>
        </w:tc>
      </w:tr>
    </w:tbl>
    <w:p w14:paraId="33580EBD" w14:textId="77777777" w:rsidR="00012B91" w:rsidRPr="002A6318" w:rsidRDefault="00012B91" w:rsidP="00012B91">
      <w:pPr>
        <w:pStyle w:val="BodyText"/>
        <w:rPr>
          <w:b/>
          <w:bCs/>
        </w:rPr>
      </w:pPr>
      <w:bookmarkStart w:id="4" w:name="_Hlk167879444"/>
      <w:r w:rsidRPr="002A6318">
        <w:rPr>
          <w:b/>
          <w:bCs/>
        </w:rPr>
        <w:t>WHAT DID WE DO?</w:t>
      </w:r>
    </w:p>
    <w:p w14:paraId="273A55A5" w14:textId="04079520" w:rsidR="00726B74" w:rsidRDefault="00726B74" w:rsidP="001565F9">
      <w:pPr>
        <w:pStyle w:val="BodyText"/>
        <w:spacing w:before="0" w:after="0"/>
      </w:pPr>
      <w:r>
        <w:t xml:space="preserve">A dedicated Have Your Say project page was designed to enable </w:t>
      </w:r>
      <w:r w:rsidR="00020EBD">
        <w:t xml:space="preserve">the </w:t>
      </w:r>
      <w:r>
        <w:t xml:space="preserve">community </w:t>
      </w:r>
      <w:r w:rsidR="00020EBD">
        <w:t xml:space="preserve">to </w:t>
      </w:r>
      <w:r>
        <w:t xml:space="preserve">share relevant information and provide their feedback. All community members were welcome to respond to the survey. </w:t>
      </w:r>
    </w:p>
    <w:p w14:paraId="5F08D07B" w14:textId="77777777" w:rsidR="001565F9" w:rsidRDefault="001565F9" w:rsidP="001565F9">
      <w:pPr>
        <w:pStyle w:val="BodyText"/>
        <w:spacing w:before="0" w:after="0"/>
      </w:pPr>
    </w:p>
    <w:p w14:paraId="491DBE60" w14:textId="5035A75D" w:rsidR="00B31D1F" w:rsidRDefault="00B31D1F" w:rsidP="001565F9">
      <w:pPr>
        <w:pStyle w:val="BodyText"/>
        <w:spacing w:before="0" w:after="0"/>
      </w:pPr>
      <w:r>
        <w:t xml:space="preserve">An interactive map was also made available to gather further local insights from the community. This will help us better inform our work and assist with the accuracy of the catchment </w:t>
      </w:r>
      <w:r w:rsidR="00020EBD">
        <w:t>modelling</w:t>
      </w:r>
      <w:r>
        <w:t>.</w:t>
      </w:r>
      <w:r w:rsidR="0004504E">
        <w:t xml:space="preserve"> We received</w:t>
      </w:r>
      <w:r>
        <w:t xml:space="preserve"> </w:t>
      </w:r>
      <w:r w:rsidR="0004504E">
        <w:t>a</w:t>
      </w:r>
      <w:r>
        <w:t xml:space="preserve"> total of </w:t>
      </w:r>
      <w:r w:rsidR="00755884">
        <w:t>48</w:t>
      </w:r>
      <w:r>
        <w:t xml:space="preserve"> responses using this social map. </w:t>
      </w:r>
    </w:p>
    <w:p w14:paraId="6CABBBB1" w14:textId="77777777" w:rsidR="001565F9" w:rsidRDefault="001565F9" w:rsidP="001565F9">
      <w:pPr>
        <w:pStyle w:val="BodyText"/>
        <w:spacing w:before="0" w:after="0"/>
      </w:pPr>
    </w:p>
    <w:p w14:paraId="04F1BE4A" w14:textId="6E94FEA8" w:rsidR="00B31D1F" w:rsidRDefault="00755884" w:rsidP="001565F9">
      <w:pPr>
        <w:pStyle w:val="BodyText"/>
        <w:spacing w:before="0" w:after="0"/>
      </w:pPr>
      <w:r w:rsidRPr="00755884">
        <w:rPr>
          <w:noProof/>
        </w:rPr>
        <w:drawing>
          <wp:inline distT="0" distB="0" distL="0" distR="0" wp14:anchorId="64FA62AC" wp14:editId="3E2A539E">
            <wp:extent cx="6840855" cy="3154680"/>
            <wp:effectExtent l="0" t="0" r="0" b="7620"/>
            <wp:docPr id="185059991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9991" name="Picture 1" descr="A map of a city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FDC5F" w14:textId="77777777" w:rsidR="001565F9" w:rsidRDefault="001565F9" w:rsidP="001565F9">
      <w:pPr>
        <w:pStyle w:val="BodyText"/>
        <w:spacing w:before="0" w:after="0"/>
      </w:pPr>
    </w:p>
    <w:p w14:paraId="543A3F80" w14:textId="4AB63596" w:rsidR="00012B91" w:rsidRDefault="00726B74" w:rsidP="001565F9">
      <w:pPr>
        <w:pStyle w:val="BodyText"/>
        <w:spacing w:before="0" w:after="0"/>
      </w:pPr>
      <w:r>
        <w:t xml:space="preserve">The Have Your Say page had an online survey which was designed as a tool to gather some core feedback from the community. This will also help us in getting better understanding of the local area. </w:t>
      </w:r>
      <w:r w:rsidR="0004504E">
        <w:t xml:space="preserve">We received a </w:t>
      </w:r>
      <w:r>
        <w:t>total of 15</w:t>
      </w:r>
      <w:r w:rsidR="000B40E9">
        <w:t>1</w:t>
      </w:r>
      <w:r>
        <w:t xml:space="preserve"> responses </w:t>
      </w:r>
      <w:r w:rsidR="0004504E">
        <w:t>from</w:t>
      </w:r>
      <w:r>
        <w:t xml:space="preserve"> this survey. </w:t>
      </w:r>
    </w:p>
    <w:p w14:paraId="13457CDF" w14:textId="77777777" w:rsidR="00770BEB" w:rsidRDefault="00770BEB" w:rsidP="001565F9">
      <w:pPr>
        <w:pStyle w:val="BodyText"/>
        <w:tabs>
          <w:tab w:val="left" w:pos="1698"/>
        </w:tabs>
        <w:spacing w:before="0" w:after="0"/>
        <w:rPr>
          <w:noProof/>
        </w:rPr>
      </w:pPr>
    </w:p>
    <w:p w14:paraId="5D2AB7BF" w14:textId="64FB2EF6" w:rsidR="00012B91" w:rsidRDefault="001565F9" w:rsidP="001565F9">
      <w:pPr>
        <w:pStyle w:val="BodyText"/>
        <w:tabs>
          <w:tab w:val="left" w:pos="1698"/>
        </w:tabs>
        <w:spacing w:before="0" w:after="0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532C449" wp14:editId="73C89450">
                <wp:simplePos x="0" y="0"/>
                <wp:positionH relativeFrom="column">
                  <wp:posOffset>1230630</wp:posOffset>
                </wp:positionH>
                <wp:positionV relativeFrom="paragraph">
                  <wp:posOffset>49529</wp:posOffset>
                </wp:positionV>
                <wp:extent cx="1276350" cy="1895475"/>
                <wp:effectExtent l="0" t="0" r="0" b="9525"/>
                <wp:wrapNone/>
                <wp:docPr id="407" name="Group 4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350" cy="1895475"/>
                          <a:chOff x="0" y="0"/>
                          <a:chExt cx="1076324" cy="1628775"/>
                        </a:xfrm>
                      </wpg:grpSpPr>
                      <pic:pic xmlns:pic="http://schemas.openxmlformats.org/drawingml/2006/picture">
                        <pic:nvPicPr>
                          <pic:cNvPr id="40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49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0C0DFE" w14:textId="03968F65" w:rsidR="0033279A" w:rsidRPr="0041068C" w:rsidRDefault="00587A0F" w:rsidP="0033279A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702</w:t>
                              </w:r>
                            </w:p>
                            <w:p w14:paraId="5B817C4C" w14:textId="77777777" w:rsidR="0033279A" w:rsidRPr="006C6D3E" w:rsidRDefault="0033279A" w:rsidP="0033279A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People visited the Have Your Say (HYS) page.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32C449" id="Group 407" o:spid="_x0000_s1026" style="position:absolute;margin-left:96.9pt;margin-top:3.9pt;width:100.5pt;height:149.25pt;z-index:251676672;mso-width-relative:margin;mso-height-relative:margin" coordsize="10763,16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85;top:8763;width:10478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lv2xQAAANwAAAAPAAAAZHJzL2Rvd25yZXYueG1sRI9BawIx&#10;FITvBf9DeAVvNWkR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Cdilv2xQAAANwAAAAP&#10;AAAAAAAAAAAAAAAAAAcCAABkcnMvZG93bnJldi54bWxQSwUGAAAAAAMAAwC3AAAA+QIAAAAA&#10;" filled="f" stroked="f">
                  <v:textbox inset="0,0,0,0">
                    <w:txbxContent>
                      <w:p w14:paraId="1A0C0DFE" w14:textId="03968F65" w:rsidR="0033279A" w:rsidRPr="0041068C" w:rsidRDefault="00587A0F" w:rsidP="0033279A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702</w:t>
                        </w:r>
                      </w:p>
                      <w:p w14:paraId="5B817C4C" w14:textId="77777777" w:rsidR="0033279A" w:rsidRPr="006C6D3E" w:rsidRDefault="0033279A" w:rsidP="0033279A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People visited the Have Your Say (HYS) page.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279A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0B983C1" wp14:editId="341AAF4C">
                <wp:simplePos x="0" y="0"/>
                <wp:positionH relativeFrom="column">
                  <wp:posOffset>4269105</wp:posOffset>
                </wp:positionH>
                <wp:positionV relativeFrom="paragraph">
                  <wp:posOffset>88265</wp:posOffset>
                </wp:positionV>
                <wp:extent cx="1066800" cy="1543050"/>
                <wp:effectExtent l="0" t="19050" r="0" b="0"/>
                <wp:wrapNone/>
                <wp:docPr id="410" name="Group 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6800" cy="1543050"/>
                          <a:chOff x="0" y="0"/>
                          <a:chExt cx="819150" cy="1504950"/>
                        </a:xfrm>
                      </wpg:grpSpPr>
                      <wpg:grpSp>
                        <wpg:cNvPr id="411" name="Group 411"/>
                        <wpg:cNvGrpSpPr/>
                        <wpg:grpSpPr>
                          <a:xfrm>
                            <a:off x="0" y="0"/>
                            <a:ext cx="819150" cy="993696"/>
                            <a:chOff x="0" y="0"/>
                            <a:chExt cx="941705" cy="1142365"/>
                          </a:xfrm>
                        </wpg:grpSpPr>
                        <wpg:grpSp>
                          <wpg:cNvPr id="412" name="Group 41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74955" cy="655955"/>
                              <a:chOff x="9583" y="-1715"/>
                              <a:chExt cx="433" cy="1033"/>
                            </a:xfrm>
                          </wpg:grpSpPr>
                          <wps:wsp>
                            <wps:cNvPr id="413" name="AutoShape 58"/>
                            <wps:cNvSpPr>
                              <a:spLocks/>
                            </wps:cNvSpPr>
                            <wps:spPr bwMode="auto">
                              <a:xfrm>
                                <a:off x="9583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9990 9583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9946 9583"/>
                                  <a:gd name="T5" fmla="*/ T4 w 433"/>
                                  <a:gd name="T6" fmla="+- 0 -1712 -1715"/>
                                  <a:gd name="T7" fmla="*/ -1712 h 1033"/>
                                  <a:gd name="T8" fmla="+- 0 9939 9583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9832 9583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9758 9583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9647 9583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9939 9583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9928 9583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9617 9583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9597 9583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9639 9583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9752 9583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9782 9583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9822 9583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9851 9583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9954 9583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9996 9583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003 9583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9959 9583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9797 9583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9642 9583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9710 9583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9880 9583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9948 9583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9957 9583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9907 9583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9944 9583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9908 9583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9897 9583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9836 9583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9726 9583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9704 9583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9796 9583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9889 9583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9856 9583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9692 9583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9652 9583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9698 9583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9607 9583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9585 9583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9623 9583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9754 9583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9889 9583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9994 9583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015 9583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13" y="66"/>
                                    </a:moveTo>
                                    <a:lnTo>
                                      <a:pt x="409" y="48"/>
                                    </a:lnTo>
                                    <a:lnTo>
                                      <a:pt x="407" y="40"/>
                                    </a:lnTo>
                                    <a:lnTo>
                                      <a:pt x="393" y="19"/>
                                    </a:lnTo>
                                    <a:lnTo>
                                      <a:pt x="371" y="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6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5" y="375"/>
                                    </a:lnTo>
                                    <a:lnTo>
                                      <a:pt x="179" y="307"/>
                                    </a:lnTo>
                                    <a:lnTo>
                                      <a:pt x="175" y="300"/>
                                    </a:lnTo>
                                    <a:lnTo>
                                      <a:pt x="167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4" y="286"/>
                                    </a:lnTo>
                                    <a:lnTo>
                                      <a:pt x="64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6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45" y="0"/>
                                    </a:lnTo>
                                    <a:lnTo>
                                      <a:pt x="82" y="0"/>
                                    </a:lnTo>
                                    <a:lnTo>
                                      <a:pt x="56" y="5"/>
                                    </a:lnTo>
                                    <a:lnTo>
                                      <a:pt x="34" y="19"/>
                                    </a:lnTo>
                                    <a:lnTo>
                                      <a:pt x="20" y="40"/>
                                    </a:lnTo>
                                    <a:lnTo>
                                      <a:pt x="14" y="66"/>
                                    </a:lnTo>
                                    <a:lnTo>
                                      <a:pt x="14" y="276"/>
                                    </a:lnTo>
                                    <a:lnTo>
                                      <a:pt x="20" y="301"/>
                                    </a:lnTo>
                                    <a:lnTo>
                                      <a:pt x="34" y="322"/>
                                    </a:lnTo>
                                    <a:lnTo>
                                      <a:pt x="56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1" y="342"/>
                                    </a:lnTo>
                                    <a:lnTo>
                                      <a:pt x="169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9" y="421"/>
                                    </a:lnTo>
                                    <a:lnTo>
                                      <a:pt x="213" y="423"/>
                                    </a:lnTo>
                                    <a:lnTo>
                                      <a:pt x="227" y="421"/>
                                    </a:lnTo>
                                    <a:lnTo>
                                      <a:pt x="239" y="415"/>
                                    </a:lnTo>
                                    <a:lnTo>
                                      <a:pt x="249" y="407"/>
                                    </a:lnTo>
                                    <a:lnTo>
                                      <a:pt x="257" y="396"/>
                                    </a:lnTo>
                                    <a:lnTo>
                                      <a:pt x="268" y="375"/>
                                    </a:lnTo>
                                    <a:lnTo>
                                      <a:pt x="285" y="342"/>
                                    </a:lnTo>
                                    <a:lnTo>
                                      <a:pt x="345" y="342"/>
                                    </a:lnTo>
                                    <a:lnTo>
                                      <a:pt x="371" y="336"/>
                                    </a:lnTo>
                                    <a:lnTo>
                                      <a:pt x="393" y="322"/>
                                    </a:lnTo>
                                    <a:lnTo>
                                      <a:pt x="407" y="301"/>
                                    </a:lnTo>
                                    <a:lnTo>
                                      <a:pt x="413" y="276"/>
                                    </a:lnTo>
                                    <a:lnTo>
                                      <a:pt x="413" y="66"/>
                                    </a:lnTo>
                                    <a:close/>
                                    <a:moveTo>
                                      <a:pt x="433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297" y="979"/>
                                    </a:lnTo>
                                    <a:lnTo>
                                      <a:pt x="214" y="984"/>
                                    </a:lnTo>
                                    <a:lnTo>
                                      <a:pt x="130" y="979"/>
                                    </a:lnTo>
                                    <a:lnTo>
                                      <a:pt x="47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1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6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7" y="773"/>
                                    </a:lnTo>
                                    <a:lnTo>
                                      <a:pt x="330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5" y="859"/>
                                    </a:lnTo>
                                    <a:lnTo>
                                      <a:pt x="376" y="967"/>
                                    </a:lnTo>
                                    <a:lnTo>
                                      <a:pt x="376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4" y="718"/>
                                    </a:lnTo>
                                    <a:lnTo>
                                      <a:pt x="336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5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5" y="523"/>
                                    </a:lnTo>
                                    <a:lnTo>
                                      <a:pt x="321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5" y="690"/>
                                    </a:lnTo>
                                    <a:lnTo>
                                      <a:pt x="253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5" y="710"/>
                                    </a:lnTo>
                                    <a:lnTo>
                                      <a:pt x="143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3" y="552"/>
                                    </a:lnTo>
                                    <a:lnTo>
                                      <a:pt x="175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3" y="531"/>
                                    </a:lnTo>
                                    <a:lnTo>
                                      <a:pt x="285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9" y="518"/>
                                    </a:lnTo>
                                    <a:lnTo>
                                      <a:pt x="77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9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4" y="706"/>
                                    </a:lnTo>
                                    <a:lnTo>
                                      <a:pt x="115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3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2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7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7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6" y="1027"/>
                                    </a:lnTo>
                                    <a:lnTo>
                                      <a:pt x="350" y="1022"/>
                                    </a:lnTo>
                                    <a:lnTo>
                                      <a:pt x="393" y="1014"/>
                                    </a:lnTo>
                                    <a:lnTo>
                                      <a:pt x="411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3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14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14" y="-1624"/>
                                <a:ext cx="164" cy="1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g:grpSp>
                          <wpg:cNvPr id="415" name="Group 415"/>
                          <wpg:cNvGrpSpPr>
                            <a:grpSpLocks/>
                          </wpg:cNvGrpSpPr>
                          <wpg:grpSpPr bwMode="auto">
                            <a:xfrm>
                              <a:off x="333375" y="0"/>
                              <a:ext cx="274955" cy="1142365"/>
                              <a:chOff x="10101" y="-1715"/>
                              <a:chExt cx="433" cy="1799"/>
                            </a:xfrm>
                          </wpg:grpSpPr>
                          <wps:wsp>
                            <wps:cNvPr id="194" name="AutoShape 61"/>
                            <wps:cNvSpPr>
                              <a:spLocks/>
                            </wps:cNvSpPr>
                            <wps:spPr bwMode="auto">
                              <a:xfrm>
                                <a:off x="10100" y="-1716"/>
                                <a:ext cx="433" cy="1033"/>
                              </a:xfrm>
                              <a:custGeom>
                                <a:avLst/>
                                <a:gdLst>
                                  <a:gd name="T0" fmla="+- 0 10505 10101"/>
                                  <a:gd name="T1" fmla="*/ T0 w 433"/>
                                  <a:gd name="T2" fmla="+- 0 -1675 -1715"/>
                                  <a:gd name="T3" fmla="*/ -1675 h 1033"/>
                                  <a:gd name="T4" fmla="+- 0 10464 10101"/>
                                  <a:gd name="T5" fmla="*/ T4 w 433"/>
                                  <a:gd name="T6" fmla="+- 0 -1711 -1715"/>
                                  <a:gd name="T7" fmla="*/ -1711 h 1033"/>
                                  <a:gd name="T8" fmla="+- 0 10456 10101"/>
                                  <a:gd name="T9" fmla="*/ T8 w 433"/>
                                  <a:gd name="T10" fmla="+- 0 -1421 -1715"/>
                                  <a:gd name="T11" fmla="*/ -1421 h 1033"/>
                                  <a:gd name="T12" fmla="+- 0 10350 10101"/>
                                  <a:gd name="T13" fmla="*/ T12 w 433"/>
                                  <a:gd name="T14" fmla="+- 0 -1408 -1715"/>
                                  <a:gd name="T15" fmla="*/ -1408 h 1033"/>
                                  <a:gd name="T16" fmla="+- 0 10274 10101"/>
                                  <a:gd name="T17" fmla="*/ T16 w 433"/>
                                  <a:gd name="T18" fmla="+- 0 -1415 -1715"/>
                                  <a:gd name="T19" fmla="*/ -1415 h 1033"/>
                                  <a:gd name="T20" fmla="+- 0 10164 10101"/>
                                  <a:gd name="T21" fmla="*/ T20 w 433"/>
                                  <a:gd name="T22" fmla="+- 0 -1429 -1715"/>
                                  <a:gd name="T23" fmla="*/ -1429 h 1033"/>
                                  <a:gd name="T24" fmla="+- 0 10456 10101"/>
                                  <a:gd name="T25" fmla="*/ T24 w 433"/>
                                  <a:gd name="T26" fmla="+- 0 -1667 -1715"/>
                                  <a:gd name="T27" fmla="*/ -1667 h 1033"/>
                                  <a:gd name="T28" fmla="+- 0 10442 10101"/>
                                  <a:gd name="T29" fmla="*/ T28 w 433"/>
                                  <a:gd name="T30" fmla="+- 0 -1715 -1715"/>
                                  <a:gd name="T31" fmla="*/ -1715 h 1033"/>
                                  <a:gd name="T32" fmla="+- 0 10132 10101"/>
                                  <a:gd name="T33" fmla="*/ T32 w 433"/>
                                  <a:gd name="T34" fmla="+- 0 -1696 -1715"/>
                                  <a:gd name="T35" fmla="*/ -1696 h 1033"/>
                                  <a:gd name="T36" fmla="+- 0 10112 10101"/>
                                  <a:gd name="T37" fmla="*/ T36 w 433"/>
                                  <a:gd name="T38" fmla="+- 0 -1439 -1715"/>
                                  <a:gd name="T39" fmla="*/ -1439 h 1033"/>
                                  <a:gd name="T40" fmla="+- 0 10156 10101"/>
                                  <a:gd name="T41" fmla="*/ T40 w 433"/>
                                  <a:gd name="T42" fmla="+- 0 -1379 -1715"/>
                                  <a:gd name="T43" fmla="*/ -1379 h 1033"/>
                                  <a:gd name="T44" fmla="+- 0 10269 10101"/>
                                  <a:gd name="T45" fmla="*/ T44 w 433"/>
                                  <a:gd name="T46" fmla="+- 0 -1319 -1715"/>
                                  <a:gd name="T47" fmla="*/ -1319 h 1033"/>
                                  <a:gd name="T48" fmla="+- 0 10299 10101"/>
                                  <a:gd name="T49" fmla="*/ T48 w 433"/>
                                  <a:gd name="T50" fmla="+- 0 -1294 -1715"/>
                                  <a:gd name="T51" fmla="*/ -1294 h 1033"/>
                                  <a:gd name="T52" fmla="+- 0 10338 10101"/>
                                  <a:gd name="T53" fmla="*/ T52 w 433"/>
                                  <a:gd name="T54" fmla="+- 0 -1300 -1715"/>
                                  <a:gd name="T55" fmla="*/ -1300 h 1033"/>
                                  <a:gd name="T56" fmla="+- 0 10367 10101"/>
                                  <a:gd name="T57" fmla="*/ T56 w 433"/>
                                  <a:gd name="T58" fmla="+- 0 -1340 -1715"/>
                                  <a:gd name="T59" fmla="*/ -1340 h 1033"/>
                                  <a:gd name="T60" fmla="+- 0 10469 10101"/>
                                  <a:gd name="T61" fmla="*/ T60 w 433"/>
                                  <a:gd name="T62" fmla="+- 0 -1379 -1715"/>
                                  <a:gd name="T63" fmla="*/ -1379 h 1033"/>
                                  <a:gd name="T64" fmla="+- 0 10510 10101"/>
                                  <a:gd name="T65" fmla="*/ T64 w 433"/>
                                  <a:gd name="T66" fmla="+- 0 -1439 -1715"/>
                                  <a:gd name="T67" fmla="*/ -1439 h 1033"/>
                                  <a:gd name="T68" fmla="+- 0 10521 10101"/>
                                  <a:gd name="T69" fmla="*/ T68 w 433"/>
                                  <a:gd name="T70" fmla="+- 0 -862 -1715"/>
                                  <a:gd name="T71" fmla="*/ -862 h 1033"/>
                                  <a:gd name="T72" fmla="+- 0 10476 10101"/>
                                  <a:gd name="T73" fmla="*/ T72 w 433"/>
                                  <a:gd name="T74" fmla="+- 0 -947 -1715"/>
                                  <a:gd name="T75" fmla="*/ -947 h 1033"/>
                                  <a:gd name="T76" fmla="+- 0 10314 10101"/>
                                  <a:gd name="T77" fmla="*/ T76 w 433"/>
                                  <a:gd name="T78" fmla="+- 0 -731 -1715"/>
                                  <a:gd name="T79" fmla="*/ -731 h 1033"/>
                                  <a:gd name="T80" fmla="+- 0 10160 10101"/>
                                  <a:gd name="T81" fmla="*/ T80 w 433"/>
                                  <a:gd name="T82" fmla="+- 0 -856 -1715"/>
                                  <a:gd name="T83" fmla="*/ -856 h 1033"/>
                                  <a:gd name="T84" fmla="+- 0 10228 10101"/>
                                  <a:gd name="T85" fmla="*/ T84 w 433"/>
                                  <a:gd name="T86" fmla="+- 0 -942 -1715"/>
                                  <a:gd name="T87" fmla="*/ -942 h 1033"/>
                                  <a:gd name="T88" fmla="+- 0 10397 10101"/>
                                  <a:gd name="T89" fmla="*/ T88 w 433"/>
                                  <a:gd name="T90" fmla="+- 0 -942 -1715"/>
                                  <a:gd name="T91" fmla="*/ -942 h 1033"/>
                                  <a:gd name="T92" fmla="+- 0 10465 10101"/>
                                  <a:gd name="T93" fmla="*/ T92 w 433"/>
                                  <a:gd name="T94" fmla="+- 0 -856 -1715"/>
                                  <a:gd name="T95" fmla="*/ -856 h 1033"/>
                                  <a:gd name="T96" fmla="+- 0 10475 10101"/>
                                  <a:gd name="T97" fmla="*/ T96 w 433"/>
                                  <a:gd name="T98" fmla="+- 0 -949 -1715"/>
                                  <a:gd name="T99" fmla="*/ -949 h 1033"/>
                                  <a:gd name="T100" fmla="+- 0 10424 10101"/>
                                  <a:gd name="T101" fmla="*/ T100 w 433"/>
                                  <a:gd name="T102" fmla="+- 0 -997 -1715"/>
                                  <a:gd name="T103" fmla="*/ -997 h 1033"/>
                                  <a:gd name="T104" fmla="+- 0 10462 10101"/>
                                  <a:gd name="T105" fmla="*/ T104 w 433"/>
                                  <a:gd name="T106" fmla="+- 0 -1064 -1715"/>
                                  <a:gd name="T107" fmla="*/ -1064 h 1033"/>
                                  <a:gd name="T108" fmla="+- 0 10425 10101"/>
                                  <a:gd name="T109" fmla="*/ T108 w 433"/>
                                  <a:gd name="T110" fmla="+- 0 -1192 -1715"/>
                                  <a:gd name="T111" fmla="*/ -1192 h 1033"/>
                                  <a:gd name="T112" fmla="+- 0 10415 10101"/>
                                  <a:gd name="T113" fmla="*/ T112 w 433"/>
                                  <a:gd name="T114" fmla="+- 0 -1094 -1715"/>
                                  <a:gd name="T115" fmla="*/ -1094 h 1033"/>
                                  <a:gd name="T116" fmla="+- 0 10353 10101"/>
                                  <a:gd name="T117" fmla="*/ T116 w 433"/>
                                  <a:gd name="T118" fmla="+- 0 -1005 -1715"/>
                                  <a:gd name="T119" fmla="*/ -1005 h 1033"/>
                                  <a:gd name="T120" fmla="+- 0 10243 10101"/>
                                  <a:gd name="T121" fmla="*/ T120 w 433"/>
                                  <a:gd name="T122" fmla="+- 0 -1025 -1715"/>
                                  <a:gd name="T123" fmla="*/ -1025 h 1033"/>
                                  <a:gd name="T124" fmla="+- 0 10222 10101"/>
                                  <a:gd name="T125" fmla="*/ T124 w 433"/>
                                  <a:gd name="T126" fmla="+- 0 -1132 -1715"/>
                                  <a:gd name="T127" fmla="*/ -1132 h 1033"/>
                                  <a:gd name="T128" fmla="+- 0 10314 10101"/>
                                  <a:gd name="T129" fmla="*/ T128 w 433"/>
                                  <a:gd name="T130" fmla="+- 0 -1192 -1715"/>
                                  <a:gd name="T131" fmla="*/ -1192 h 1033"/>
                                  <a:gd name="T132" fmla="+- 0 10407 10101"/>
                                  <a:gd name="T133" fmla="*/ T132 w 433"/>
                                  <a:gd name="T134" fmla="+- 0 -1132 -1715"/>
                                  <a:gd name="T135" fmla="*/ -1132 h 1033"/>
                                  <a:gd name="T136" fmla="+- 0 10374 10101"/>
                                  <a:gd name="T137" fmla="*/ T136 w 433"/>
                                  <a:gd name="T138" fmla="+- 0 -1229 -1715"/>
                                  <a:gd name="T139" fmla="*/ -1229 h 1033"/>
                                  <a:gd name="T140" fmla="+- 0 10209 10101"/>
                                  <a:gd name="T141" fmla="*/ T140 w 433"/>
                                  <a:gd name="T142" fmla="+- 0 -1197 -1715"/>
                                  <a:gd name="T143" fmla="*/ -1197 h 1033"/>
                                  <a:gd name="T144" fmla="+- 0 10169 10101"/>
                                  <a:gd name="T145" fmla="*/ T144 w 433"/>
                                  <a:gd name="T146" fmla="+- 0 -1064 -1715"/>
                                  <a:gd name="T147" fmla="*/ -1064 h 1033"/>
                                  <a:gd name="T148" fmla="+- 0 10215 10101"/>
                                  <a:gd name="T149" fmla="*/ T148 w 433"/>
                                  <a:gd name="T150" fmla="+- 0 -988 -1715"/>
                                  <a:gd name="T151" fmla="*/ -988 h 1033"/>
                                  <a:gd name="T152" fmla="+- 0 10125 10101"/>
                                  <a:gd name="T153" fmla="*/ T152 w 433"/>
                                  <a:gd name="T154" fmla="+- 0 -903 -1715"/>
                                  <a:gd name="T155" fmla="*/ -903 h 1033"/>
                                  <a:gd name="T156" fmla="+- 0 10102 10101"/>
                                  <a:gd name="T157" fmla="*/ T156 w 433"/>
                                  <a:gd name="T158" fmla="+- 0 -738 -1715"/>
                                  <a:gd name="T159" fmla="*/ -738 h 1033"/>
                                  <a:gd name="T160" fmla="+- 0 10141 10101"/>
                                  <a:gd name="T161" fmla="*/ T160 w 433"/>
                                  <a:gd name="T162" fmla="+- 0 -701 -1715"/>
                                  <a:gd name="T163" fmla="*/ -701 h 1033"/>
                                  <a:gd name="T164" fmla="+- 0 10272 10101"/>
                                  <a:gd name="T165" fmla="*/ T164 w 433"/>
                                  <a:gd name="T166" fmla="+- 0 -684 -1715"/>
                                  <a:gd name="T167" fmla="*/ -684 h 1033"/>
                                  <a:gd name="T168" fmla="+- 0 10406 10101"/>
                                  <a:gd name="T169" fmla="*/ T168 w 433"/>
                                  <a:gd name="T170" fmla="+- 0 -688 -1715"/>
                                  <a:gd name="T171" fmla="*/ -688 h 1033"/>
                                  <a:gd name="T172" fmla="+- 0 10511 10101"/>
                                  <a:gd name="T173" fmla="*/ T172 w 433"/>
                                  <a:gd name="T174" fmla="+- 0 -709 -1715"/>
                                  <a:gd name="T175" fmla="*/ -709 h 1033"/>
                                  <a:gd name="T176" fmla="+- 0 10533 10101"/>
                                  <a:gd name="T177" fmla="*/ T176 w 433"/>
                                  <a:gd name="T178" fmla="+- 0 -738 -1715"/>
                                  <a:gd name="T179" fmla="*/ -738 h 103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433" h="1033">
                                    <a:moveTo>
                                      <a:pt x="409" y="66"/>
                                    </a:moveTo>
                                    <a:lnTo>
                                      <a:pt x="405" y="48"/>
                                    </a:lnTo>
                                    <a:lnTo>
                                      <a:pt x="404" y="40"/>
                                    </a:lnTo>
                                    <a:lnTo>
                                      <a:pt x="389" y="19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286"/>
                                    </a:lnTo>
                                    <a:lnTo>
                                      <a:pt x="355" y="294"/>
                                    </a:lnTo>
                                    <a:lnTo>
                                      <a:pt x="261" y="294"/>
                                    </a:lnTo>
                                    <a:lnTo>
                                      <a:pt x="252" y="298"/>
                                    </a:lnTo>
                                    <a:lnTo>
                                      <a:pt x="249" y="307"/>
                                    </a:lnTo>
                                    <a:lnTo>
                                      <a:pt x="213" y="375"/>
                                    </a:lnTo>
                                    <a:lnTo>
                                      <a:pt x="178" y="307"/>
                                    </a:lnTo>
                                    <a:lnTo>
                                      <a:pt x="173" y="300"/>
                                    </a:lnTo>
                                    <a:lnTo>
                                      <a:pt x="165" y="294"/>
                                    </a:lnTo>
                                    <a:lnTo>
                                      <a:pt x="71" y="294"/>
                                    </a:lnTo>
                                    <a:lnTo>
                                      <a:pt x="63" y="286"/>
                                    </a:lnTo>
                                    <a:lnTo>
                                      <a:pt x="63" y="55"/>
                                    </a:lnTo>
                                    <a:lnTo>
                                      <a:pt x="71" y="48"/>
                                    </a:lnTo>
                                    <a:lnTo>
                                      <a:pt x="355" y="48"/>
                                    </a:lnTo>
                                    <a:lnTo>
                                      <a:pt x="363" y="55"/>
                                    </a:lnTo>
                                    <a:lnTo>
                                      <a:pt x="363" y="4"/>
                                    </a:lnTo>
                                    <a:lnTo>
                                      <a:pt x="341" y="0"/>
                                    </a:lnTo>
                                    <a:lnTo>
                                      <a:pt x="79" y="0"/>
                                    </a:lnTo>
                                    <a:lnTo>
                                      <a:pt x="52" y="5"/>
                                    </a:lnTo>
                                    <a:lnTo>
                                      <a:pt x="31" y="19"/>
                                    </a:lnTo>
                                    <a:lnTo>
                                      <a:pt x="16" y="40"/>
                                    </a:lnTo>
                                    <a:lnTo>
                                      <a:pt x="11" y="66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18" y="301"/>
                                    </a:lnTo>
                                    <a:lnTo>
                                      <a:pt x="33" y="322"/>
                                    </a:lnTo>
                                    <a:lnTo>
                                      <a:pt x="55" y="336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140" y="342"/>
                                    </a:lnTo>
                                    <a:lnTo>
                                      <a:pt x="168" y="396"/>
                                    </a:lnTo>
                                    <a:lnTo>
                                      <a:pt x="176" y="407"/>
                                    </a:lnTo>
                                    <a:lnTo>
                                      <a:pt x="186" y="415"/>
                                    </a:lnTo>
                                    <a:lnTo>
                                      <a:pt x="198" y="421"/>
                                    </a:lnTo>
                                    <a:lnTo>
                                      <a:pt x="212" y="423"/>
                                    </a:lnTo>
                                    <a:lnTo>
                                      <a:pt x="225" y="421"/>
                                    </a:lnTo>
                                    <a:lnTo>
                                      <a:pt x="237" y="415"/>
                                    </a:lnTo>
                                    <a:lnTo>
                                      <a:pt x="247" y="407"/>
                                    </a:lnTo>
                                    <a:lnTo>
                                      <a:pt x="255" y="396"/>
                                    </a:lnTo>
                                    <a:lnTo>
                                      <a:pt x="266" y="375"/>
                                    </a:lnTo>
                                    <a:lnTo>
                                      <a:pt x="283" y="342"/>
                                    </a:lnTo>
                                    <a:lnTo>
                                      <a:pt x="341" y="342"/>
                                    </a:lnTo>
                                    <a:lnTo>
                                      <a:pt x="368" y="336"/>
                                    </a:lnTo>
                                    <a:lnTo>
                                      <a:pt x="389" y="322"/>
                                    </a:lnTo>
                                    <a:lnTo>
                                      <a:pt x="404" y="301"/>
                                    </a:lnTo>
                                    <a:lnTo>
                                      <a:pt x="409" y="276"/>
                                    </a:lnTo>
                                    <a:lnTo>
                                      <a:pt x="409" y="66"/>
                                    </a:lnTo>
                                    <a:close/>
                                    <a:moveTo>
                                      <a:pt x="432" y="958"/>
                                    </a:moveTo>
                                    <a:lnTo>
                                      <a:pt x="420" y="853"/>
                                    </a:lnTo>
                                    <a:lnTo>
                                      <a:pt x="407" y="812"/>
                                    </a:lnTo>
                                    <a:lnTo>
                                      <a:pt x="384" y="776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296" y="979"/>
                                    </a:lnTo>
                                    <a:lnTo>
                                      <a:pt x="213" y="984"/>
                                    </a:lnTo>
                                    <a:lnTo>
                                      <a:pt x="129" y="979"/>
                                    </a:lnTo>
                                    <a:lnTo>
                                      <a:pt x="46" y="964"/>
                                    </a:lnTo>
                                    <a:lnTo>
                                      <a:pt x="59" y="859"/>
                                    </a:lnTo>
                                    <a:lnTo>
                                      <a:pt x="70" y="822"/>
                                    </a:lnTo>
                                    <a:lnTo>
                                      <a:pt x="94" y="793"/>
                                    </a:lnTo>
                                    <a:lnTo>
                                      <a:pt x="127" y="773"/>
                                    </a:lnTo>
                                    <a:lnTo>
                                      <a:pt x="165" y="766"/>
                                    </a:lnTo>
                                    <a:lnTo>
                                      <a:pt x="258" y="766"/>
                                    </a:lnTo>
                                    <a:lnTo>
                                      <a:pt x="296" y="773"/>
                                    </a:lnTo>
                                    <a:lnTo>
                                      <a:pt x="329" y="792"/>
                                    </a:lnTo>
                                    <a:lnTo>
                                      <a:pt x="353" y="822"/>
                                    </a:lnTo>
                                    <a:lnTo>
                                      <a:pt x="364" y="859"/>
                                    </a:lnTo>
                                    <a:lnTo>
                                      <a:pt x="375" y="967"/>
                                    </a:lnTo>
                                    <a:lnTo>
                                      <a:pt x="375" y="768"/>
                                    </a:lnTo>
                                    <a:lnTo>
                                      <a:pt x="374" y="766"/>
                                    </a:lnTo>
                                    <a:lnTo>
                                      <a:pt x="353" y="747"/>
                                    </a:lnTo>
                                    <a:lnTo>
                                      <a:pt x="315" y="727"/>
                                    </a:lnTo>
                                    <a:lnTo>
                                      <a:pt x="323" y="718"/>
                                    </a:lnTo>
                                    <a:lnTo>
                                      <a:pt x="335" y="705"/>
                                    </a:lnTo>
                                    <a:lnTo>
                                      <a:pt x="351" y="680"/>
                                    </a:lnTo>
                                    <a:lnTo>
                                      <a:pt x="361" y="651"/>
                                    </a:lnTo>
                                    <a:lnTo>
                                      <a:pt x="364" y="621"/>
                                    </a:lnTo>
                                    <a:lnTo>
                                      <a:pt x="353" y="564"/>
                                    </a:lnTo>
                                    <a:lnTo>
                                      <a:pt x="324" y="523"/>
                                    </a:lnTo>
                                    <a:lnTo>
                                      <a:pt x="320" y="517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06" y="659"/>
                                    </a:lnTo>
                                    <a:lnTo>
                                      <a:pt x="284" y="690"/>
                                    </a:lnTo>
                                    <a:lnTo>
                                      <a:pt x="252" y="710"/>
                                    </a:lnTo>
                                    <a:lnTo>
                                      <a:pt x="213" y="718"/>
                                    </a:lnTo>
                                    <a:lnTo>
                                      <a:pt x="174" y="710"/>
                                    </a:lnTo>
                                    <a:lnTo>
                                      <a:pt x="142" y="690"/>
                                    </a:lnTo>
                                    <a:lnTo>
                                      <a:pt x="121" y="659"/>
                                    </a:lnTo>
                                    <a:lnTo>
                                      <a:pt x="113" y="621"/>
                                    </a:lnTo>
                                    <a:lnTo>
                                      <a:pt x="121" y="583"/>
                                    </a:lnTo>
                                    <a:lnTo>
                                      <a:pt x="142" y="552"/>
                                    </a:lnTo>
                                    <a:lnTo>
                                      <a:pt x="174" y="531"/>
                                    </a:lnTo>
                                    <a:lnTo>
                                      <a:pt x="213" y="523"/>
                                    </a:lnTo>
                                    <a:lnTo>
                                      <a:pt x="252" y="531"/>
                                    </a:lnTo>
                                    <a:lnTo>
                                      <a:pt x="284" y="552"/>
                                    </a:lnTo>
                                    <a:lnTo>
                                      <a:pt x="306" y="583"/>
                                    </a:lnTo>
                                    <a:lnTo>
                                      <a:pt x="314" y="621"/>
                                    </a:lnTo>
                                    <a:lnTo>
                                      <a:pt x="314" y="513"/>
                                    </a:lnTo>
                                    <a:lnTo>
                                      <a:pt x="273" y="486"/>
                                    </a:lnTo>
                                    <a:lnTo>
                                      <a:pt x="215" y="475"/>
                                    </a:lnTo>
                                    <a:lnTo>
                                      <a:pt x="156" y="487"/>
                                    </a:lnTo>
                                    <a:lnTo>
                                      <a:pt x="108" y="518"/>
                                    </a:lnTo>
                                    <a:lnTo>
                                      <a:pt x="76" y="564"/>
                                    </a:lnTo>
                                    <a:lnTo>
                                      <a:pt x="65" y="621"/>
                                    </a:lnTo>
                                    <a:lnTo>
                                      <a:pt x="68" y="651"/>
                                    </a:lnTo>
                                    <a:lnTo>
                                      <a:pt x="78" y="680"/>
                                    </a:lnTo>
                                    <a:lnTo>
                                      <a:pt x="93" y="706"/>
                                    </a:lnTo>
                                    <a:lnTo>
                                      <a:pt x="114" y="727"/>
                                    </a:lnTo>
                                    <a:lnTo>
                                      <a:pt x="77" y="747"/>
                                    </a:lnTo>
                                    <a:lnTo>
                                      <a:pt x="46" y="776"/>
                                    </a:lnTo>
                                    <a:lnTo>
                                      <a:pt x="24" y="812"/>
                                    </a:lnTo>
                                    <a:lnTo>
                                      <a:pt x="12" y="853"/>
                                    </a:lnTo>
                                    <a:lnTo>
                                      <a:pt x="0" y="958"/>
                                    </a:lnTo>
                                    <a:lnTo>
                                      <a:pt x="1" y="977"/>
                                    </a:lnTo>
                                    <a:lnTo>
                                      <a:pt x="10" y="994"/>
                                    </a:lnTo>
                                    <a:lnTo>
                                      <a:pt x="23" y="1007"/>
                                    </a:lnTo>
                                    <a:lnTo>
                                      <a:pt x="40" y="1014"/>
                                    </a:lnTo>
                                    <a:lnTo>
                                      <a:pt x="83" y="1022"/>
                                    </a:lnTo>
                                    <a:lnTo>
                                      <a:pt x="126" y="1027"/>
                                    </a:lnTo>
                                    <a:lnTo>
                                      <a:pt x="171" y="1031"/>
                                    </a:lnTo>
                                    <a:lnTo>
                                      <a:pt x="216" y="1032"/>
                                    </a:lnTo>
                                    <a:lnTo>
                                      <a:pt x="261" y="1031"/>
                                    </a:lnTo>
                                    <a:lnTo>
                                      <a:pt x="305" y="1027"/>
                                    </a:lnTo>
                                    <a:lnTo>
                                      <a:pt x="349" y="1022"/>
                                    </a:lnTo>
                                    <a:lnTo>
                                      <a:pt x="392" y="1014"/>
                                    </a:lnTo>
                                    <a:lnTo>
                                      <a:pt x="410" y="1006"/>
                                    </a:lnTo>
                                    <a:lnTo>
                                      <a:pt x="424" y="993"/>
                                    </a:lnTo>
                                    <a:lnTo>
                                      <a:pt x="429" y="984"/>
                                    </a:lnTo>
                                    <a:lnTo>
                                      <a:pt x="432" y="977"/>
                                    </a:lnTo>
                                    <a:lnTo>
                                      <a:pt x="432" y="9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326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95" name="Picture 6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227" y="-1606"/>
                                <a:ext cx="170" cy="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96" name="Text Box 6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00" y="-1716"/>
                                <a:ext cx="433" cy="17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4B62CD" w14:textId="77777777" w:rsidR="00012B91" w:rsidRDefault="00012B91" w:rsidP="00012B91">
                                  <w:pPr>
                                    <w:spacing w:before="2"/>
                                    <w:rPr>
                                      <w:rFonts w:ascii="Brandon Grotesque Bold"/>
                                      <w:b/>
                                      <w:sz w:val="6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97" name="Freeform: Shape 197"/>
                          <wps:cNvSpPr>
                            <a:spLocks/>
                          </wps:cNvSpPr>
                          <wps:spPr bwMode="auto">
                            <a:xfrm>
                              <a:off x="666750" y="0"/>
                              <a:ext cx="274955" cy="655955"/>
                            </a:xfrm>
                            <a:custGeom>
                              <a:avLst/>
                              <a:gdLst>
                                <a:gd name="T0" fmla="+- 0 11026 10617"/>
                                <a:gd name="T1" fmla="*/ T0 w 433"/>
                                <a:gd name="T2" fmla="+- 0 -1675 -1715"/>
                                <a:gd name="T3" fmla="*/ -1675 h 1033"/>
                                <a:gd name="T4" fmla="+- 0 10982 10617"/>
                                <a:gd name="T5" fmla="*/ T4 w 433"/>
                                <a:gd name="T6" fmla="+- 0 -1712 -1715"/>
                                <a:gd name="T7" fmla="*/ -1712 h 1033"/>
                                <a:gd name="T8" fmla="+- 0 10974 10617"/>
                                <a:gd name="T9" fmla="*/ T8 w 433"/>
                                <a:gd name="T10" fmla="+- 0 -1421 -1715"/>
                                <a:gd name="T11" fmla="*/ -1421 h 1033"/>
                                <a:gd name="T12" fmla="+- 0 10867 10617"/>
                                <a:gd name="T13" fmla="*/ T12 w 433"/>
                                <a:gd name="T14" fmla="+- 0 -1408 -1715"/>
                                <a:gd name="T15" fmla="*/ -1408 h 1033"/>
                                <a:gd name="T16" fmla="+- 0 10793 10617"/>
                                <a:gd name="T17" fmla="*/ T16 w 433"/>
                                <a:gd name="T18" fmla="+- 0 -1415 -1715"/>
                                <a:gd name="T19" fmla="*/ -1415 h 1033"/>
                                <a:gd name="T20" fmla="+- 0 10682 10617"/>
                                <a:gd name="T21" fmla="*/ T20 w 433"/>
                                <a:gd name="T22" fmla="+- 0 -1429 -1715"/>
                                <a:gd name="T23" fmla="*/ -1429 h 1033"/>
                                <a:gd name="T24" fmla="+- 0 10974 10617"/>
                                <a:gd name="T25" fmla="*/ T24 w 433"/>
                                <a:gd name="T26" fmla="+- 0 -1667 -1715"/>
                                <a:gd name="T27" fmla="*/ -1667 h 1033"/>
                                <a:gd name="T28" fmla="+- 0 10963 10617"/>
                                <a:gd name="T29" fmla="*/ T28 w 433"/>
                                <a:gd name="T30" fmla="+- 0 -1715 -1715"/>
                                <a:gd name="T31" fmla="*/ -1715 h 1033"/>
                                <a:gd name="T32" fmla="+- 0 10652 10617"/>
                                <a:gd name="T33" fmla="*/ T32 w 433"/>
                                <a:gd name="T34" fmla="+- 0 -1696 -1715"/>
                                <a:gd name="T35" fmla="*/ -1696 h 1033"/>
                                <a:gd name="T36" fmla="+- 0 10632 10617"/>
                                <a:gd name="T37" fmla="*/ T36 w 433"/>
                                <a:gd name="T38" fmla="+- 0 -1439 -1715"/>
                                <a:gd name="T39" fmla="*/ -1439 h 1033"/>
                                <a:gd name="T40" fmla="+- 0 10673 10617"/>
                                <a:gd name="T41" fmla="*/ T40 w 433"/>
                                <a:gd name="T42" fmla="+- 0 -1379 -1715"/>
                                <a:gd name="T43" fmla="*/ -1379 h 1033"/>
                                <a:gd name="T44" fmla="+- 0 10787 10617"/>
                                <a:gd name="T45" fmla="*/ T44 w 433"/>
                                <a:gd name="T46" fmla="+- 0 -1319 -1715"/>
                                <a:gd name="T47" fmla="*/ -1319 h 1033"/>
                                <a:gd name="T48" fmla="+- 0 10817 10617"/>
                                <a:gd name="T49" fmla="*/ T48 w 433"/>
                                <a:gd name="T50" fmla="+- 0 -1294 -1715"/>
                                <a:gd name="T51" fmla="*/ -1294 h 1033"/>
                                <a:gd name="T52" fmla="+- 0 10857 10617"/>
                                <a:gd name="T53" fmla="*/ T52 w 433"/>
                                <a:gd name="T54" fmla="+- 0 -1300 -1715"/>
                                <a:gd name="T55" fmla="*/ -1300 h 1033"/>
                                <a:gd name="T56" fmla="+- 0 10886 10617"/>
                                <a:gd name="T57" fmla="*/ T56 w 433"/>
                                <a:gd name="T58" fmla="+- 0 -1340 -1715"/>
                                <a:gd name="T59" fmla="*/ -1340 h 1033"/>
                                <a:gd name="T60" fmla="+- 0 10989 10617"/>
                                <a:gd name="T61" fmla="*/ T60 w 433"/>
                                <a:gd name="T62" fmla="+- 0 -1379 -1715"/>
                                <a:gd name="T63" fmla="*/ -1379 h 1033"/>
                                <a:gd name="T64" fmla="+- 0 11031 10617"/>
                                <a:gd name="T65" fmla="*/ T64 w 433"/>
                                <a:gd name="T66" fmla="+- 0 -1439 -1715"/>
                                <a:gd name="T67" fmla="*/ -1439 h 1033"/>
                                <a:gd name="T68" fmla="+- 0 11034 10617"/>
                                <a:gd name="T69" fmla="*/ T68 w 433"/>
                                <a:gd name="T70" fmla="+- 0 -862 -1715"/>
                                <a:gd name="T71" fmla="*/ -862 h 1033"/>
                                <a:gd name="T72" fmla="+- 0 10994 10617"/>
                                <a:gd name="T73" fmla="*/ T72 w 433"/>
                                <a:gd name="T74" fmla="+- 0 -946 -1715"/>
                                <a:gd name="T75" fmla="*/ -946 h 1033"/>
                                <a:gd name="T76" fmla="+- 0 10831 10617"/>
                                <a:gd name="T77" fmla="*/ T76 w 433"/>
                                <a:gd name="T78" fmla="+- 0 -731 -1715"/>
                                <a:gd name="T79" fmla="*/ -731 h 1033"/>
                                <a:gd name="T80" fmla="+- 0 10677 10617"/>
                                <a:gd name="T81" fmla="*/ T80 w 433"/>
                                <a:gd name="T82" fmla="+- 0 -856 -1715"/>
                                <a:gd name="T83" fmla="*/ -856 h 1033"/>
                                <a:gd name="T84" fmla="+- 0 10745 10617"/>
                                <a:gd name="T85" fmla="*/ T84 w 433"/>
                                <a:gd name="T86" fmla="+- 0 -942 -1715"/>
                                <a:gd name="T87" fmla="*/ -942 h 1033"/>
                                <a:gd name="T88" fmla="+- 0 10915 10617"/>
                                <a:gd name="T89" fmla="*/ T88 w 433"/>
                                <a:gd name="T90" fmla="+- 0 -942 -1715"/>
                                <a:gd name="T91" fmla="*/ -942 h 1033"/>
                                <a:gd name="T92" fmla="+- 0 10983 10617"/>
                                <a:gd name="T93" fmla="*/ T92 w 433"/>
                                <a:gd name="T94" fmla="+- 0 -856 -1715"/>
                                <a:gd name="T95" fmla="*/ -856 h 1033"/>
                                <a:gd name="T96" fmla="+- 0 10990 10617"/>
                                <a:gd name="T97" fmla="*/ T96 w 433"/>
                                <a:gd name="T98" fmla="+- 0 -949 -1715"/>
                                <a:gd name="T99" fmla="*/ -949 h 1033"/>
                                <a:gd name="T100" fmla="+- 0 10940 10617"/>
                                <a:gd name="T101" fmla="*/ T100 w 433"/>
                                <a:gd name="T102" fmla="+- 0 -997 -1715"/>
                                <a:gd name="T103" fmla="*/ -997 h 1033"/>
                                <a:gd name="T104" fmla="+- 0 10978 10617"/>
                                <a:gd name="T105" fmla="*/ T104 w 433"/>
                                <a:gd name="T106" fmla="+- 0 -1064 -1715"/>
                                <a:gd name="T107" fmla="*/ -1064 h 1033"/>
                                <a:gd name="T108" fmla="+- 0 10941 10617"/>
                                <a:gd name="T109" fmla="*/ T108 w 433"/>
                                <a:gd name="T110" fmla="+- 0 -1192 -1715"/>
                                <a:gd name="T111" fmla="*/ -1192 h 1033"/>
                                <a:gd name="T112" fmla="+- 0 10932 10617"/>
                                <a:gd name="T113" fmla="*/ T112 w 433"/>
                                <a:gd name="T114" fmla="+- 0 -1094 -1715"/>
                                <a:gd name="T115" fmla="*/ -1094 h 1033"/>
                                <a:gd name="T116" fmla="+- 0 10871 10617"/>
                                <a:gd name="T117" fmla="*/ T116 w 433"/>
                                <a:gd name="T118" fmla="+- 0 -1005 -1715"/>
                                <a:gd name="T119" fmla="*/ -1005 h 1033"/>
                                <a:gd name="T120" fmla="+- 0 10761 10617"/>
                                <a:gd name="T121" fmla="*/ T120 w 433"/>
                                <a:gd name="T122" fmla="+- 0 -1025 -1715"/>
                                <a:gd name="T123" fmla="*/ -1025 h 1033"/>
                                <a:gd name="T124" fmla="+- 0 10739 10617"/>
                                <a:gd name="T125" fmla="*/ T124 w 433"/>
                                <a:gd name="T126" fmla="+- 0 -1132 -1715"/>
                                <a:gd name="T127" fmla="*/ -1132 h 1033"/>
                                <a:gd name="T128" fmla="+- 0 10832 10617"/>
                                <a:gd name="T129" fmla="*/ T128 w 433"/>
                                <a:gd name="T130" fmla="+- 0 -1192 -1715"/>
                                <a:gd name="T131" fmla="*/ -1192 h 1033"/>
                                <a:gd name="T132" fmla="+- 0 10924 10617"/>
                                <a:gd name="T133" fmla="*/ T132 w 433"/>
                                <a:gd name="T134" fmla="+- 0 -1132 -1715"/>
                                <a:gd name="T135" fmla="*/ -1132 h 1033"/>
                                <a:gd name="T136" fmla="+- 0 10890 10617"/>
                                <a:gd name="T137" fmla="*/ T136 w 433"/>
                                <a:gd name="T138" fmla="+- 0 -1229 -1715"/>
                                <a:gd name="T139" fmla="*/ -1229 h 1033"/>
                                <a:gd name="T140" fmla="+- 0 10725 10617"/>
                                <a:gd name="T141" fmla="*/ T140 w 433"/>
                                <a:gd name="T142" fmla="+- 0 -1197 -1715"/>
                                <a:gd name="T143" fmla="*/ -1197 h 1033"/>
                                <a:gd name="T144" fmla="+- 0 10685 10617"/>
                                <a:gd name="T145" fmla="*/ T144 w 433"/>
                                <a:gd name="T146" fmla="+- 0 -1064 -1715"/>
                                <a:gd name="T147" fmla="*/ -1064 h 1033"/>
                                <a:gd name="T148" fmla="+- 0 10731 10617"/>
                                <a:gd name="T149" fmla="*/ T148 w 433"/>
                                <a:gd name="T150" fmla="+- 0 -988 -1715"/>
                                <a:gd name="T151" fmla="*/ -988 h 1033"/>
                                <a:gd name="T152" fmla="+- 0 10641 10617"/>
                                <a:gd name="T153" fmla="*/ T152 w 433"/>
                                <a:gd name="T154" fmla="+- 0 -903 -1715"/>
                                <a:gd name="T155" fmla="*/ -903 h 1033"/>
                                <a:gd name="T156" fmla="+- 0 10618 10617"/>
                                <a:gd name="T157" fmla="*/ T156 w 433"/>
                                <a:gd name="T158" fmla="+- 0 -738 -1715"/>
                                <a:gd name="T159" fmla="*/ -738 h 1033"/>
                                <a:gd name="T160" fmla="+- 0 10657 10617"/>
                                <a:gd name="T161" fmla="*/ T160 w 433"/>
                                <a:gd name="T162" fmla="+- 0 -701 -1715"/>
                                <a:gd name="T163" fmla="*/ -701 h 1033"/>
                                <a:gd name="T164" fmla="+- 0 10788 10617"/>
                                <a:gd name="T165" fmla="*/ T164 w 433"/>
                                <a:gd name="T166" fmla="+- 0 -684 -1715"/>
                                <a:gd name="T167" fmla="*/ -684 h 1033"/>
                                <a:gd name="T168" fmla="+- 0 10922 10617"/>
                                <a:gd name="T169" fmla="*/ T168 w 433"/>
                                <a:gd name="T170" fmla="+- 0 -688 -1715"/>
                                <a:gd name="T171" fmla="*/ -688 h 1033"/>
                                <a:gd name="T172" fmla="+- 0 11027 10617"/>
                                <a:gd name="T173" fmla="*/ T172 w 433"/>
                                <a:gd name="T174" fmla="+- 0 -709 -1715"/>
                                <a:gd name="T175" fmla="*/ -709 h 1033"/>
                                <a:gd name="T176" fmla="+- 0 11049 10617"/>
                                <a:gd name="T177" fmla="*/ T176 w 433"/>
                                <a:gd name="T178" fmla="+- 0 -738 -1715"/>
                                <a:gd name="T179" fmla="*/ -738 h 10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433" h="1033">
                                  <a:moveTo>
                                    <a:pt x="414" y="66"/>
                                  </a:moveTo>
                                  <a:lnTo>
                                    <a:pt x="410" y="48"/>
                                  </a:lnTo>
                                  <a:lnTo>
                                    <a:pt x="409" y="40"/>
                                  </a:lnTo>
                                  <a:lnTo>
                                    <a:pt x="394" y="19"/>
                                  </a:lnTo>
                                  <a:lnTo>
                                    <a:pt x="372" y="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286"/>
                                  </a:lnTo>
                                  <a:lnTo>
                                    <a:pt x="357" y="294"/>
                                  </a:lnTo>
                                  <a:lnTo>
                                    <a:pt x="263" y="294"/>
                                  </a:lnTo>
                                  <a:lnTo>
                                    <a:pt x="253" y="298"/>
                                  </a:lnTo>
                                  <a:lnTo>
                                    <a:pt x="250" y="307"/>
                                  </a:lnTo>
                                  <a:lnTo>
                                    <a:pt x="216" y="375"/>
                                  </a:lnTo>
                                  <a:lnTo>
                                    <a:pt x="181" y="307"/>
                                  </a:lnTo>
                                  <a:lnTo>
                                    <a:pt x="176" y="300"/>
                                  </a:lnTo>
                                  <a:lnTo>
                                    <a:pt x="168" y="294"/>
                                  </a:lnTo>
                                  <a:lnTo>
                                    <a:pt x="73" y="294"/>
                                  </a:lnTo>
                                  <a:lnTo>
                                    <a:pt x="65" y="286"/>
                                  </a:lnTo>
                                  <a:lnTo>
                                    <a:pt x="65" y="55"/>
                                  </a:lnTo>
                                  <a:lnTo>
                                    <a:pt x="73" y="48"/>
                                  </a:lnTo>
                                  <a:lnTo>
                                    <a:pt x="357" y="48"/>
                                  </a:lnTo>
                                  <a:lnTo>
                                    <a:pt x="365" y="55"/>
                                  </a:lnTo>
                                  <a:lnTo>
                                    <a:pt x="365" y="3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83" y="0"/>
                                  </a:lnTo>
                                  <a:lnTo>
                                    <a:pt x="57" y="5"/>
                                  </a:lnTo>
                                  <a:lnTo>
                                    <a:pt x="35" y="19"/>
                                  </a:lnTo>
                                  <a:lnTo>
                                    <a:pt x="21" y="40"/>
                                  </a:lnTo>
                                  <a:lnTo>
                                    <a:pt x="15" y="66"/>
                                  </a:lnTo>
                                  <a:lnTo>
                                    <a:pt x="15" y="276"/>
                                  </a:lnTo>
                                  <a:lnTo>
                                    <a:pt x="20" y="301"/>
                                  </a:lnTo>
                                  <a:lnTo>
                                    <a:pt x="34" y="322"/>
                                  </a:lnTo>
                                  <a:lnTo>
                                    <a:pt x="56" y="336"/>
                                  </a:lnTo>
                                  <a:lnTo>
                                    <a:pt x="83" y="342"/>
                                  </a:lnTo>
                                  <a:lnTo>
                                    <a:pt x="142" y="342"/>
                                  </a:lnTo>
                                  <a:lnTo>
                                    <a:pt x="170" y="396"/>
                                  </a:lnTo>
                                  <a:lnTo>
                                    <a:pt x="177" y="407"/>
                                  </a:lnTo>
                                  <a:lnTo>
                                    <a:pt x="188" y="415"/>
                                  </a:lnTo>
                                  <a:lnTo>
                                    <a:pt x="200" y="421"/>
                                  </a:lnTo>
                                  <a:lnTo>
                                    <a:pt x="215" y="423"/>
                                  </a:lnTo>
                                  <a:lnTo>
                                    <a:pt x="228" y="421"/>
                                  </a:lnTo>
                                  <a:lnTo>
                                    <a:pt x="240" y="415"/>
                                  </a:lnTo>
                                  <a:lnTo>
                                    <a:pt x="251" y="407"/>
                                  </a:lnTo>
                                  <a:lnTo>
                                    <a:pt x="258" y="396"/>
                                  </a:lnTo>
                                  <a:lnTo>
                                    <a:pt x="269" y="375"/>
                                  </a:lnTo>
                                  <a:lnTo>
                                    <a:pt x="286" y="342"/>
                                  </a:lnTo>
                                  <a:lnTo>
                                    <a:pt x="346" y="342"/>
                                  </a:lnTo>
                                  <a:lnTo>
                                    <a:pt x="372" y="336"/>
                                  </a:lnTo>
                                  <a:lnTo>
                                    <a:pt x="394" y="322"/>
                                  </a:lnTo>
                                  <a:lnTo>
                                    <a:pt x="409" y="301"/>
                                  </a:lnTo>
                                  <a:lnTo>
                                    <a:pt x="414" y="276"/>
                                  </a:lnTo>
                                  <a:lnTo>
                                    <a:pt x="414" y="66"/>
                                  </a:lnTo>
                                  <a:close/>
                                  <a:moveTo>
                                    <a:pt x="433" y="958"/>
                                  </a:moveTo>
                                  <a:lnTo>
                                    <a:pt x="417" y="853"/>
                                  </a:lnTo>
                                  <a:lnTo>
                                    <a:pt x="405" y="812"/>
                                  </a:lnTo>
                                  <a:lnTo>
                                    <a:pt x="383" y="776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297" y="979"/>
                                  </a:lnTo>
                                  <a:lnTo>
                                    <a:pt x="214" y="984"/>
                                  </a:lnTo>
                                  <a:lnTo>
                                    <a:pt x="130" y="979"/>
                                  </a:lnTo>
                                  <a:lnTo>
                                    <a:pt x="48" y="964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72" y="822"/>
                                  </a:lnTo>
                                  <a:lnTo>
                                    <a:pt x="95" y="793"/>
                                  </a:lnTo>
                                  <a:lnTo>
                                    <a:pt x="128" y="773"/>
                                  </a:lnTo>
                                  <a:lnTo>
                                    <a:pt x="167" y="766"/>
                                  </a:lnTo>
                                  <a:lnTo>
                                    <a:pt x="259" y="766"/>
                                  </a:lnTo>
                                  <a:lnTo>
                                    <a:pt x="298" y="773"/>
                                  </a:lnTo>
                                  <a:lnTo>
                                    <a:pt x="331" y="792"/>
                                  </a:lnTo>
                                  <a:lnTo>
                                    <a:pt x="354" y="822"/>
                                  </a:lnTo>
                                  <a:lnTo>
                                    <a:pt x="366" y="859"/>
                                  </a:lnTo>
                                  <a:lnTo>
                                    <a:pt x="377" y="967"/>
                                  </a:lnTo>
                                  <a:lnTo>
                                    <a:pt x="377" y="769"/>
                                  </a:lnTo>
                                  <a:lnTo>
                                    <a:pt x="373" y="766"/>
                                  </a:lnTo>
                                  <a:lnTo>
                                    <a:pt x="353" y="747"/>
                                  </a:lnTo>
                                  <a:lnTo>
                                    <a:pt x="315" y="727"/>
                                  </a:lnTo>
                                  <a:lnTo>
                                    <a:pt x="323" y="718"/>
                                  </a:lnTo>
                                  <a:lnTo>
                                    <a:pt x="335" y="705"/>
                                  </a:lnTo>
                                  <a:lnTo>
                                    <a:pt x="351" y="680"/>
                                  </a:lnTo>
                                  <a:lnTo>
                                    <a:pt x="361" y="651"/>
                                  </a:lnTo>
                                  <a:lnTo>
                                    <a:pt x="365" y="621"/>
                                  </a:lnTo>
                                  <a:lnTo>
                                    <a:pt x="353" y="564"/>
                                  </a:lnTo>
                                  <a:lnTo>
                                    <a:pt x="324" y="523"/>
                                  </a:lnTo>
                                  <a:lnTo>
                                    <a:pt x="320" y="517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07" y="659"/>
                                  </a:lnTo>
                                  <a:lnTo>
                                    <a:pt x="286" y="690"/>
                                  </a:lnTo>
                                  <a:lnTo>
                                    <a:pt x="254" y="710"/>
                                  </a:lnTo>
                                  <a:lnTo>
                                    <a:pt x="215" y="718"/>
                                  </a:lnTo>
                                  <a:lnTo>
                                    <a:pt x="175" y="710"/>
                                  </a:lnTo>
                                  <a:lnTo>
                                    <a:pt x="144" y="690"/>
                                  </a:lnTo>
                                  <a:lnTo>
                                    <a:pt x="122" y="659"/>
                                  </a:lnTo>
                                  <a:lnTo>
                                    <a:pt x="114" y="621"/>
                                  </a:lnTo>
                                  <a:lnTo>
                                    <a:pt x="122" y="583"/>
                                  </a:lnTo>
                                  <a:lnTo>
                                    <a:pt x="144" y="552"/>
                                  </a:lnTo>
                                  <a:lnTo>
                                    <a:pt x="175" y="531"/>
                                  </a:lnTo>
                                  <a:lnTo>
                                    <a:pt x="215" y="523"/>
                                  </a:lnTo>
                                  <a:lnTo>
                                    <a:pt x="254" y="531"/>
                                  </a:lnTo>
                                  <a:lnTo>
                                    <a:pt x="286" y="552"/>
                                  </a:lnTo>
                                  <a:lnTo>
                                    <a:pt x="307" y="583"/>
                                  </a:lnTo>
                                  <a:lnTo>
                                    <a:pt x="315" y="621"/>
                                  </a:lnTo>
                                  <a:lnTo>
                                    <a:pt x="315" y="514"/>
                                  </a:lnTo>
                                  <a:lnTo>
                                    <a:pt x="273" y="486"/>
                                  </a:lnTo>
                                  <a:lnTo>
                                    <a:pt x="215" y="475"/>
                                  </a:lnTo>
                                  <a:lnTo>
                                    <a:pt x="156" y="487"/>
                                  </a:lnTo>
                                  <a:lnTo>
                                    <a:pt x="108" y="518"/>
                                  </a:lnTo>
                                  <a:lnTo>
                                    <a:pt x="76" y="564"/>
                                  </a:lnTo>
                                  <a:lnTo>
                                    <a:pt x="65" y="621"/>
                                  </a:lnTo>
                                  <a:lnTo>
                                    <a:pt x="68" y="651"/>
                                  </a:lnTo>
                                  <a:lnTo>
                                    <a:pt x="78" y="680"/>
                                  </a:lnTo>
                                  <a:lnTo>
                                    <a:pt x="93" y="706"/>
                                  </a:lnTo>
                                  <a:lnTo>
                                    <a:pt x="114" y="727"/>
                                  </a:lnTo>
                                  <a:lnTo>
                                    <a:pt x="77" y="747"/>
                                  </a:lnTo>
                                  <a:lnTo>
                                    <a:pt x="46" y="776"/>
                                  </a:lnTo>
                                  <a:lnTo>
                                    <a:pt x="24" y="812"/>
                                  </a:lnTo>
                                  <a:lnTo>
                                    <a:pt x="12" y="853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1" y="977"/>
                                  </a:lnTo>
                                  <a:lnTo>
                                    <a:pt x="10" y="994"/>
                                  </a:lnTo>
                                  <a:lnTo>
                                    <a:pt x="23" y="1007"/>
                                  </a:lnTo>
                                  <a:lnTo>
                                    <a:pt x="40" y="1014"/>
                                  </a:lnTo>
                                  <a:lnTo>
                                    <a:pt x="83" y="1022"/>
                                  </a:lnTo>
                                  <a:lnTo>
                                    <a:pt x="126" y="1027"/>
                                  </a:lnTo>
                                  <a:lnTo>
                                    <a:pt x="171" y="1031"/>
                                  </a:lnTo>
                                  <a:lnTo>
                                    <a:pt x="216" y="1032"/>
                                  </a:lnTo>
                                  <a:lnTo>
                                    <a:pt x="261" y="1031"/>
                                  </a:lnTo>
                                  <a:lnTo>
                                    <a:pt x="305" y="1027"/>
                                  </a:lnTo>
                                  <a:lnTo>
                                    <a:pt x="349" y="1022"/>
                                  </a:lnTo>
                                  <a:lnTo>
                                    <a:pt x="392" y="1014"/>
                                  </a:lnTo>
                                  <a:lnTo>
                                    <a:pt x="410" y="1006"/>
                                  </a:lnTo>
                                  <a:lnTo>
                                    <a:pt x="424" y="993"/>
                                  </a:lnTo>
                                  <a:lnTo>
                                    <a:pt x="429" y="984"/>
                                  </a:lnTo>
                                  <a:lnTo>
                                    <a:pt x="432" y="977"/>
                                  </a:lnTo>
                                  <a:lnTo>
                                    <a:pt x="433" y="9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647700"/>
                            <a:ext cx="7239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1A215F" w14:textId="6DF0A334" w:rsidR="00012B91" w:rsidRPr="0041068C" w:rsidRDefault="0033279A" w:rsidP="00012B91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15</w:t>
                              </w:r>
                              <w:r w:rsidR="00587A0F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  <w:p w14:paraId="1F7F1D9E" w14:textId="7C509B43" w:rsidR="00012B91" w:rsidRPr="006C6D3E" w:rsidRDefault="0033279A" w:rsidP="00012B91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Number of completed online surveys.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B983C1" id="Group 410" o:spid="_x0000_s1029" style="position:absolute;margin-left:336.15pt;margin-top:6.95pt;width:84pt;height:121.5pt;z-index:251670528;mso-width-relative:margin;mso-height-relative:margin" coordsize="8191,15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">
                <v:group id="Group 411" o:spid="_x0000_s1030" style="position:absolute;width:8191;height:9936" coordsize="9417,11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group id="Group 412" o:spid="_x0000_s1031" style="position:absolute;width:2749;height:6559" coordorigin="9583,-1715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      <v:shape id="AutoShape 58" o:spid="_x0000_s1032" style="position:absolute;left:9583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" path="m413,66l409,48r-2,-8l393,19,371,5,363,3r,52l363,286r-7,8l261,294r-9,4l249,307r-34,68l179,307r-4,-7l167,294r-96,l64,286,64,55r7,-7l356,48r7,7l363,3,345,,82,,56,5,34,19,20,40,14,66r,210l20,301r14,21l56,336r26,6l141,342r28,54l176,407r10,8l199,421r14,2l227,421r12,-6l249,407r8,-11l268,375r17,-33l345,342r26,-6l393,322r14,-21l413,276r,-210xm433,958l420,853,407,812,384,776r-8,-8l376,967r-79,12l214,984r-84,-5l47,964,59,859,71,822,94,793r33,-20l166,766r92,l297,773r33,19l353,822r12,37l376,967r,-199l374,766,353,747,315,727r9,-9l336,705r15,-25l361,651r4,-30l353,564,325,523r-4,-6l314,513r,108l306,659r-21,31l253,710r-40,8l175,710,143,690,121,659r-8,-38l121,583r22,-31l175,531r38,-8l253,531r32,21l306,583r8,38l314,513,273,486,215,475r-59,12l109,518,77,564,65,621r4,30l78,680r16,26l115,727,77,747,46,776,24,812,13,853,,958r2,19l10,994r13,13l40,1014r43,8l127,1027r44,4l217,1032r44,-1l306,1027r44,-5l393,1014r18,-8l424,993r5,-9l432,977r1,-19xe" fillcolor="#003263" stroked="f">
                      <v:path arrowok="t" o:connecttype="custom" o:connectlocs="407,-1675;363,-1712;356,-1421;249,-1408;175,-1415;64,-1429;356,-1667;345,-1715;34,-1696;14,-1439;56,-1379;169,-1319;199,-1294;239,-1300;268,-1340;371,-1379;413,-1439;420,-862;376,-947;214,-731;59,-856;127,-942;297,-942;365,-856;374,-949;324,-997;361,-1064;325,-1192;314,-1094;253,-1005;143,-1025;121,-1132;213,-1192;306,-1132;273,-1229;109,-1197;69,-1064;115,-988;24,-903;2,-738;40,-701;171,-684;306,-688;411,-709;432,-738" o:connectangles="0,0,0,0,0,0,0,0,0,0,0,0,0,0,0,0,0,0,0,0,0,0,0,0,0,0,0,0,0,0,0,0,0,0,0,0,0,0,0,0,0,0,0,0,0"/>
                    </v:shape>
                    <v:shape id="Picture 59" o:spid="_x0000_s1033" type="#_x0000_t75" style="position:absolute;left:9714;top:-1624;width:164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">
                      <v:imagedata r:id="rId19" o:title=""/>
                    </v:shape>
                  </v:group>
                  <v:group id="Group 415" o:spid="_x0000_s1034" style="position:absolute;left:3333;width:2750;height:11423" coordorigin="10101,-1715" coordsize="433,1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  <v:shape id="AutoShape 61" o:spid="_x0000_s1035" style="position:absolute;left:10100;top:-1716;width:433;height:1033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" path="m409,66l405,48r-1,-8l389,19,368,5,363,4r,51l363,286r-8,8l261,294r-9,4l249,307r-36,68l178,307r-5,-7l165,294r-94,l63,286,63,55r8,-7l355,48r8,7l363,4,341,,79,,52,5,31,19,16,40,11,66r,210l18,301r15,21l55,336r27,6l140,342r28,54l176,407r10,8l198,421r14,2l225,421r12,-6l247,407r8,-11l266,375r17,-33l341,342r27,-6l389,322r15,-21l409,276r,-210xm432,958l420,853,407,812,384,776r-9,-8l375,967r-79,12l213,984r-84,-5l46,964,59,859,70,822,94,793r33,-20l165,766r93,l296,773r33,19l353,822r11,37l375,967r,-199l374,766,353,747,315,727r8,-9l335,705r16,-25l361,651r3,-30l353,564,324,523r-4,-6l314,513r,108l306,659r-22,31l252,710r-39,8l174,710,142,690,121,659r-8,-38l121,583r21,-31l174,531r39,-8l252,531r32,21l306,583r8,38l314,513,273,486,215,475r-59,12l108,518,76,564,65,621r3,30l78,680r15,26l114,727,77,747,46,776,24,812,12,853,,958r1,19l10,994r13,13l40,1014r43,8l126,1027r45,4l216,1032r45,-1l305,1027r44,-5l392,1014r18,-8l424,993r5,-9l432,977r,-19xe" fillcolor="#003263" stroked="f">
                      <v:path arrowok="t" o:connecttype="custom" o:connectlocs="404,-1675;363,-1711;355,-1421;249,-1408;173,-1415;63,-1429;355,-1667;341,-1715;31,-1696;11,-1439;55,-1379;168,-1319;198,-1294;237,-1300;266,-1340;368,-1379;409,-1439;420,-862;375,-947;213,-731;59,-856;127,-942;296,-942;364,-856;374,-949;323,-997;361,-1064;324,-1192;314,-1094;252,-1005;142,-1025;121,-1132;213,-1192;306,-1132;273,-1229;108,-1197;68,-1064;114,-988;24,-903;1,-738;40,-701;171,-684;305,-688;410,-709;432,-738" o:connectangles="0,0,0,0,0,0,0,0,0,0,0,0,0,0,0,0,0,0,0,0,0,0,0,0,0,0,0,0,0,0,0,0,0,0,0,0,0,0,0,0,0,0,0,0,0"/>
                    </v:shape>
                    <v:shape id="Picture 62" o:spid="_x0000_s1036" type="#_x0000_t75" style="position:absolute;left:10227;top:-1606;width:170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">
                      <v:imagedata r:id="rId20" o:title=""/>
                    </v:shape>
                    <v:shape id="Text Box 63" o:spid="_x0000_s1037" type="#_x0000_t202" style="position:absolute;left:10100;top:-1716;width:433;height:1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    <v:textbox inset="0,0,0,0">
                        <w:txbxContent>
                          <w:p w14:paraId="374B62CD" w14:textId="77777777" w:rsidR="00012B91" w:rsidRDefault="00012B91" w:rsidP="00012B91">
                            <w:pPr>
                              <w:spacing w:before="2"/>
                              <w:rPr>
                                <w:rFonts w:ascii="Brandon Grotesque Bold"/>
                                <w:b/>
                                <w:sz w:val="66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Freeform: Shape 197" o:spid="_x0000_s1038" style="position:absolute;left:6667;width:2750;height:6559;visibility:visible;mso-wrap-style:square;v-text-anchor:top" coordsize="433,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" path="m414,66l410,48r-1,-8l394,19,372,5,365,3r,52l365,286r-8,8l263,294r-10,4l250,307r-34,68l181,307r-5,-7l168,294r-95,l65,286,65,55r8,-7l357,48r8,7l365,3,346,,83,,57,5,35,19,21,40,15,66r,210l20,301r14,21l56,336r27,6l142,342r28,54l177,407r11,8l200,421r15,2l228,421r12,-6l251,407r7,-11l269,375r17,-33l346,342r26,-6l394,322r15,-21l414,276r,-210xm433,958l417,853,405,812,383,776r-6,-7l377,967r-80,12l214,984r-84,-5l48,964,60,859,72,822,95,793r33,-20l167,766r92,l298,773r33,19l354,822r12,37l377,967r,-198l373,766,353,747,315,727r8,-9l335,705r16,-25l361,651r4,-30l353,564,324,523r-4,-6l315,514r,107l307,659r-21,31l254,710r-39,8l175,710,144,690,122,659r-8,-38l122,583r22,-31l175,531r40,-8l254,531r32,21l307,583r8,38l315,514,273,486,215,475r-59,12l108,518,76,564,65,621r3,30l78,680r15,26l114,727,77,747,46,776,24,812,12,853,,958r1,19l10,994r13,13l40,1014r43,8l126,1027r45,4l216,1032r45,-1l305,1027r44,-5l392,1014r18,-8l424,993r5,-9l432,977r1,-19xe" fillcolor="#003263" stroked="f">
                    <v:path arrowok="t" o:connecttype="custom" o:connectlocs="259715,-1063625;231775,-1087120;226695,-902335;158750,-894080;111760,-898525;41275,-907415;226695,-1058545;219710,-1089025;22225,-1076960;9525,-913765;35560,-875665;107950,-837565;127000,-821690;152400,-825500;170815,-850900;236220,-875665;262890,-913765;264795,-547370;239395,-600710;135890,-464185;38100,-543560;81280,-598170;189230,-598170;232410,-543560;236855,-602615;205105,-633095;229235,-675640;205740,-756920;200025,-694690;161290,-638175;91440,-650875;77470,-718820;136525,-756920;194945,-718820;173355,-780415;68580,-760095;43180,-675640;72390,-627380;15240,-573405;635,-468630;25400,-445135;108585,-434340;193675,-436880;260350,-450215;274320,-468630" o:connectangles="0,0,0,0,0,0,0,0,0,0,0,0,0,0,0,0,0,0,0,0,0,0,0,0,0,0,0,0,0,0,0,0,0,0,0,0,0,0,0,0,0,0,0,0,0"/>
                  </v:shape>
                </v:group>
                <v:shape id="_x0000_s1039" type="#_x0000_t202" style="position:absolute;left:381;top:6477;width:7239;height:8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621A215F" w14:textId="6DF0A334" w:rsidR="00012B91" w:rsidRPr="0041068C" w:rsidRDefault="0033279A" w:rsidP="00012B91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15</w:t>
                        </w:r>
                        <w:r w:rsidR="00587A0F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</w:t>
                        </w:r>
                      </w:p>
                      <w:p w14:paraId="1F7F1D9E" w14:textId="7C509B43" w:rsidR="00012B91" w:rsidRPr="006C6D3E" w:rsidRDefault="0033279A" w:rsidP="00012B91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Number of completed online surveys.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279A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FC0B9FB" wp14:editId="2787A685">
                <wp:simplePos x="0" y="0"/>
                <wp:positionH relativeFrom="margin">
                  <wp:align>center</wp:align>
                </wp:positionH>
                <wp:positionV relativeFrom="paragraph">
                  <wp:posOffset>106362</wp:posOffset>
                </wp:positionV>
                <wp:extent cx="1685925" cy="1504950"/>
                <wp:effectExtent l="0" t="0" r="9525" b="0"/>
                <wp:wrapNone/>
                <wp:docPr id="393" name="Group 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925" cy="1504950"/>
                          <a:chOff x="0" y="0"/>
                          <a:chExt cx="1685925" cy="1504950"/>
                        </a:xfrm>
                      </wpg:grpSpPr>
                      <wpg:grpSp>
                        <wpg:cNvPr id="394" name="Group 39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09675" cy="827965"/>
                            <a:chOff x="2548" y="-1696"/>
                            <a:chExt cx="2174" cy="1488"/>
                          </a:xfrm>
                        </wpg:grpSpPr>
                        <wps:wsp>
                          <wps:cNvPr id="395" name="AutoShape 27"/>
                          <wps:cNvSpPr>
                            <a:spLocks/>
                          </wps:cNvSpPr>
                          <wps:spPr bwMode="auto">
                            <a:xfrm>
                              <a:off x="3131" y="-1696"/>
                              <a:ext cx="912" cy="1488"/>
                            </a:xfrm>
                            <a:custGeom>
                              <a:avLst/>
                              <a:gdLst>
                                <a:gd name="T0" fmla="+- 0 3429 3132"/>
                                <a:gd name="T1" fmla="*/ T0 w 912"/>
                                <a:gd name="T2" fmla="+- 0 -527 -1696"/>
                                <a:gd name="T3" fmla="*/ -527 h 1488"/>
                                <a:gd name="T4" fmla="+- 0 3673 3132"/>
                                <a:gd name="T5" fmla="*/ T4 w 912"/>
                                <a:gd name="T6" fmla="+- 0 -1603 -1696"/>
                                <a:gd name="T7" fmla="*/ -1603 h 1488"/>
                                <a:gd name="T8" fmla="+- 0 3491 3132"/>
                                <a:gd name="T9" fmla="*/ T8 w 912"/>
                                <a:gd name="T10" fmla="+- 0 -1592 -1696"/>
                                <a:gd name="T11" fmla="*/ -1592 h 1488"/>
                                <a:gd name="T12" fmla="+- 0 3673 3132"/>
                                <a:gd name="T13" fmla="*/ T12 w 912"/>
                                <a:gd name="T14" fmla="+- 0 -1557 -1696"/>
                                <a:gd name="T15" fmla="*/ -1557 h 1488"/>
                                <a:gd name="T16" fmla="+- 0 3757 3132"/>
                                <a:gd name="T17" fmla="*/ T16 w 912"/>
                                <a:gd name="T18" fmla="+- 0 -1592 -1696"/>
                                <a:gd name="T19" fmla="*/ -1592 h 1488"/>
                                <a:gd name="T20" fmla="+- 0 3721 3132"/>
                                <a:gd name="T21" fmla="*/ T20 w 912"/>
                                <a:gd name="T22" fmla="+- 0 -1603 -1696"/>
                                <a:gd name="T23" fmla="*/ -1603 h 1488"/>
                                <a:gd name="T24" fmla="+- 0 3721 3132"/>
                                <a:gd name="T25" fmla="*/ T24 w 912"/>
                                <a:gd name="T26" fmla="+- 0 -1557 -1696"/>
                                <a:gd name="T27" fmla="*/ -1557 h 1488"/>
                                <a:gd name="T28" fmla="+- 0 3757 3132"/>
                                <a:gd name="T29" fmla="*/ T28 w 912"/>
                                <a:gd name="T30" fmla="+- 0 -1592 -1696"/>
                                <a:gd name="T31" fmla="*/ -1592 h 1488"/>
                                <a:gd name="T32" fmla="+- 0 3781 3132"/>
                                <a:gd name="T33" fmla="*/ T32 w 912"/>
                                <a:gd name="T34" fmla="+- 0 -1603 -1696"/>
                                <a:gd name="T35" fmla="*/ -1603 h 1488"/>
                                <a:gd name="T36" fmla="+- 0 3758 3132"/>
                                <a:gd name="T37" fmla="*/ T36 w 912"/>
                                <a:gd name="T38" fmla="+- 0 -1567 -1696"/>
                                <a:gd name="T39" fmla="*/ -1567 h 1488"/>
                                <a:gd name="T40" fmla="+- 0 3804 3132"/>
                                <a:gd name="T41" fmla="*/ T40 w 912"/>
                                <a:gd name="T42" fmla="+- 0 -1567 -1696"/>
                                <a:gd name="T43" fmla="*/ -1567 h 1488"/>
                                <a:gd name="T44" fmla="+- 0 4034 3132"/>
                                <a:gd name="T45" fmla="*/ T44 w 912"/>
                                <a:gd name="T46" fmla="+- 0 -1626 -1696"/>
                                <a:gd name="T47" fmla="*/ -1626 h 1488"/>
                                <a:gd name="T48" fmla="+- 0 3997 3132"/>
                                <a:gd name="T49" fmla="*/ T48 w 912"/>
                                <a:gd name="T50" fmla="+- 0 -1670 -1696"/>
                                <a:gd name="T51" fmla="*/ -1670 h 1488"/>
                                <a:gd name="T52" fmla="+- 0 3997 3132"/>
                                <a:gd name="T53" fmla="*/ T52 w 912"/>
                                <a:gd name="T54" fmla="+- 0 -1463 -1696"/>
                                <a:gd name="T55" fmla="*/ -1463 h 1488"/>
                                <a:gd name="T56" fmla="+- 0 3997 3132"/>
                                <a:gd name="T57" fmla="*/ T56 w 912"/>
                                <a:gd name="T58" fmla="+- 0 -1092 -1696"/>
                                <a:gd name="T59" fmla="*/ -1092 h 1488"/>
                                <a:gd name="T60" fmla="+- 0 3997 3132"/>
                                <a:gd name="T61" fmla="*/ T60 w 912"/>
                                <a:gd name="T62" fmla="+- 0 -394 -1696"/>
                                <a:gd name="T63" fmla="*/ -394 h 1488"/>
                                <a:gd name="T64" fmla="+- 0 3977 3132"/>
                                <a:gd name="T65" fmla="*/ T64 w 912"/>
                                <a:gd name="T66" fmla="+- 0 -274 -1696"/>
                                <a:gd name="T67" fmla="*/ -274 h 1488"/>
                                <a:gd name="T68" fmla="+- 0 3609 3132"/>
                                <a:gd name="T69" fmla="*/ T68 w 912"/>
                                <a:gd name="T70" fmla="+- 0 -254 -1696"/>
                                <a:gd name="T71" fmla="*/ -254 h 1488"/>
                                <a:gd name="T72" fmla="+- 0 3655 3132"/>
                                <a:gd name="T73" fmla="*/ T72 w 912"/>
                                <a:gd name="T74" fmla="+- 0 -296 -1696"/>
                                <a:gd name="T75" fmla="*/ -296 h 1488"/>
                                <a:gd name="T76" fmla="+- 0 3657 3132"/>
                                <a:gd name="T77" fmla="*/ T76 w 912"/>
                                <a:gd name="T78" fmla="+- 0 -348 -1696"/>
                                <a:gd name="T79" fmla="*/ -348 h 1488"/>
                                <a:gd name="T80" fmla="+- 0 3630 3132"/>
                                <a:gd name="T81" fmla="*/ T80 w 912"/>
                                <a:gd name="T82" fmla="+- 0 -384 -1696"/>
                                <a:gd name="T83" fmla="*/ -384 h 1488"/>
                                <a:gd name="T84" fmla="+- 0 3615 3132"/>
                                <a:gd name="T85" fmla="*/ T84 w 912"/>
                                <a:gd name="T86" fmla="+- 0 -308 -1696"/>
                                <a:gd name="T87" fmla="*/ -308 h 1488"/>
                                <a:gd name="T88" fmla="+- 0 3559 3132"/>
                                <a:gd name="T89" fmla="*/ T88 w 912"/>
                                <a:gd name="T90" fmla="+- 0 -308 -1696"/>
                                <a:gd name="T91" fmla="*/ -308 h 1488"/>
                                <a:gd name="T92" fmla="+- 0 3603 3132"/>
                                <a:gd name="T93" fmla="*/ T92 w 912"/>
                                <a:gd name="T94" fmla="+- 0 -352 -1696"/>
                                <a:gd name="T95" fmla="*/ -352 h 1488"/>
                                <a:gd name="T96" fmla="+- 0 3609 3132"/>
                                <a:gd name="T97" fmla="*/ T96 w 912"/>
                                <a:gd name="T98" fmla="+- 0 -394 -1696"/>
                                <a:gd name="T99" fmla="*/ -394 h 1488"/>
                                <a:gd name="T100" fmla="+- 0 3566 3132"/>
                                <a:gd name="T101" fmla="*/ T100 w 912"/>
                                <a:gd name="T102" fmla="+- 0 -440 -1696"/>
                                <a:gd name="T103" fmla="*/ -440 h 1488"/>
                                <a:gd name="T104" fmla="+- 0 3528 3132"/>
                                <a:gd name="T105" fmla="*/ T104 w 912"/>
                                <a:gd name="T106" fmla="+- 0 -368 -1696"/>
                                <a:gd name="T107" fmla="*/ -368 h 1488"/>
                                <a:gd name="T108" fmla="+- 0 3517 3132"/>
                                <a:gd name="T109" fmla="*/ T108 w 912"/>
                                <a:gd name="T110" fmla="+- 0 -300 -1696"/>
                                <a:gd name="T111" fmla="*/ -300 h 1488"/>
                                <a:gd name="T112" fmla="+- 0 3566 3132"/>
                                <a:gd name="T113" fmla="*/ T112 w 912"/>
                                <a:gd name="T114" fmla="+- 0 -254 -1696"/>
                                <a:gd name="T115" fmla="*/ -254 h 1488"/>
                                <a:gd name="T116" fmla="+- 0 3198 3132"/>
                                <a:gd name="T117" fmla="*/ T116 w 912"/>
                                <a:gd name="T118" fmla="+- 0 -274 -1696"/>
                                <a:gd name="T119" fmla="*/ -274 h 1488"/>
                                <a:gd name="T120" fmla="+- 0 3177 3132"/>
                                <a:gd name="T121" fmla="*/ T120 w 912"/>
                                <a:gd name="T122" fmla="+- 0 -394 -1696"/>
                                <a:gd name="T123" fmla="*/ -394 h 1488"/>
                                <a:gd name="T124" fmla="+- 0 3516 3132"/>
                                <a:gd name="T125" fmla="*/ T124 w 912"/>
                                <a:gd name="T126" fmla="+- 0 -440 -1696"/>
                                <a:gd name="T127" fmla="*/ -440 h 1488"/>
                                <a:gd name="T128" fmla="+- 0 3997 3132"/>
                                <a:gd name="T129" fmla="*/ T128 w 912"/>
                                <a:gd name="T130" fmla="+- 0 -1028 -1696"/>
                                <a:gd name="T131" fmla="*/ -1028 h 1488"/>
                                <a:gd name="T132" fmla="+- 0 3451 3132"/>
                                <a:gd name="T133" fmla="*/ T132 w 912"/>
                                <a:gd name="T134" fmla="+- 0 -440 -1696"/>
                                <a:gd name="T135" fmla="*/ -440 h 1488"/>
                                <a:gd name="T136" fmla="+- 0 3212 3132"/>
                                <a:gd name="T137" fmla="*/ T136 w 912"/>
                                <a:gd name="T138" fmla="+- 0 -679 -1696"/>
                                <a:gd name="T139" fmla="*/ -679 h 1488"/>
                                <a:gd name="T140" fmla="+- 0 3430 3132"/>
                                <a:gd name="T141" fmla="*/ T140 w 912"/>
                                <a:gd name="T142" fmla="+- 0 -526 -1696"/>
                                <a:gd name="T143" fmla="*/ -526 h 1488"/>
                                <a:gd name="T144" fmla="+- 0 3428 3132"/>
                                <a:gd name="T145" fmla="*/ T144 w 912"/>
                                <a:gd name="T146" fmla="+- 0 -528 -1696"/>
                                <a:gd name="T147" fmla="*/ -528 h 1488"/>
                                <a:gd name="T148" fmla="+- 0 3277 3132"/>
                                <a:gd name="T149" fmla="*/ T148 w 912"/>
                                <a:gd name="T150" fmla="+- 0 -679 -1696"/>
                                <a:gd name="T151" fmla="*/ -679 h 1488"/>
                                <a:gd name="T152" fmla="+- 0 3250 3132"/>
                                <a:gd name="T153" fmla="*/ T152 w 912"/>
                                <a:gd name="T154" fmla="+- 0 -1226 -1696"/>
                                <a:gd name="T155" fmla="*/ -1226 h 1488"/>
                                <a:gd name="T156" fmla="+- 0 3997 3132"/>
                                <a:gd name="T157" fmla="*/ T156 w 912"/>
                                <a:gd name="T158" fmla="+- 0 -1215 -1696"/>
                                <a:gd name="T159" fmla="*/ -1215 h 1488"/>
                                <a:gd name="T160" fmla="+- 0 3997 3132"/>
                                <a:gd name="T161" fmla="*/ T160 w 912"/>
                                <a:gd name="T162" fmla="+- 0 -1463 -1696"/>
                                <a:gd name="T163" fmla="*/ -1463 h 1488"/>
                                <a:gd name="T164" fmla="+- 0 3423 3132"/>
                                <a:gd name="T165" fmla="*/ T164 w 912"/>
                                <a:gd name="T166" fmla="+- 0 -1463 -1696"/>
                                <a:gd name="T167" fmla="*/ -1463 h 1488"/>
                                <a:gd name="T168" fmla="+- 0 3177 3132"/>
                                <a:gd name="T169" fmla="*/ T168 w 912"/>
                                <a:gd name="T170" fmla="+- 0 -1463 -1696"/>
                                <a:gd name="T171" fmla="*/ -1463 h 1488"/>
                                <a:gd name="T172" fmla="+- 0 3177 3132"/>
                                <a:gd name="T173" fmla="*/ T172 w 912"/>
                                <a:gd name="T174" fmla="+- 0 -1509 -1696"/>
                                <a:gd name="T175" fmla="*/ -1509 h 1488"/>
                                <a:gd name="T176" fmla="+- 0 3198 3132"/>
                                <a:gd name="T177" fmla="*/ T176 w 912"/>
                                <a:gd name="T178" fmla="+- 0 -1630 -1696"/>
                                <a:gd name="T179" fmla="*/ -1630 h 1488"/>
                                <a:gd name="T180" fmla="+- 0 3928 3132"/>
                                <a:gd name="T181" fmla="*/ T180 w 912"/>
                                <a:gd name="T182" fmla="+- 0 -1650 -1696"/>
                                <a:gd name="T183" fmla="*/ -1650 h 1488"/>
                                <a:gd name="T184" fmla="+- 0 3992 3132"/>
                                <a:gd name="T185" fmla="*/ T184 w 912"/>
                                <a:gd name="T186" fmla="+- 0 -1608 -1696"/>
                                <a:gd name="T187" fmla="*/ -1608 h 1488"/>
                                <a:gd name="T188" fmla="+- 0 3973 3132"/>
                                <a:gd name="T189" fmla="*/ T188 w 912"/>
                                <a:gd name="T190" fmla="+- 0 -1687 -1696"/>
                                <a:gd name="T191" fmla="*/ -1687 h 1488"/>
                                <a:gd name="T192" fmla="+- 0 3202 3132"/>
                                <a:gd name="T193" fmla="*/ T192 w 912"/>
                                <a:gd name="T194" fmla="+- 0 -1687 -1696"/>
                                <a:gd name="T195" fmla="*/ -1687 h 1488"/>
                                <a:gd name="T196" fmla="+- 0 3132 3132"/>
                                <a:gd name="T197" fmla="*/ T196 w 912"/>
                                <a:gd name="T198" fmla="+- 0 -1581 -1696"/>
                                <a:gd name="T199" fmla="*/ -1581 h 1488"/>
                                <a:gd name="T200" fmla="+- 0 3165 3132"/>
                                <a:gd name="T201" fmla="*/ T200 w 912"/>
                                <a:gd name="T202" fmla="+- 0 -241 -1696"/>
                                <a:gd name="T203" fmla="*/ -241 h 1488"/>
                                <a:gd name="T204" fmla="+- 0 3928 3132"/>
                                <a:gd name="T205" fmla="*/ T204 w 912"/>
                                <a:gd name="T206" fmla="+- 0 -208 -1696"/>
                                <a:gd name="T207" fmla="*/ -208 h 1488"/>
                                <a:gd name="T208" fmla="+- 0 4017 3132"/>
                                <a:gd name="T209" fmla="*/ T208 w 912"/>
                                <a:gd name="T210" fmla="+- 0 -254 -1696"/>
                                <a:gd name="T211" fmla="*/ -254 h 1488"/>
                                <a:gd name="T212" fmla="+- 0 4043 3132"/>
                                <a:gd name="T213" fmla="*/ T212 w 912"/>
                                <a:gd name="T214" fmla="+- 0 -394 -1696"/>
                                <a:gd name="T215" fmla="*/ -394 h 1488"/>
                                <a:gd name="T216" fmla="+- 0 4043 3132"/>
                                <a:gd name="T217" fmla="*/ T216 w 912"/>
                                <a:gd name="T218" fmla="+- 0 -1280 -1696"/>
                                <a:gd name="T219" fmla="*/ -1280 h 1488"/>
                                <a:gd name="T220" fmla="+- 0 4043 3132"/>
                                <a:gd name="T221" fmla="*/ T220 w 912"/>
                                <a:gd name="T222" fmla="+- 0 -1581 -1696"/>
                                <a:gd name="T223" fmla="*/ -1581 h 14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</a:cxnLst>
                              <a:rect l="0" t="0" r="r" b="b"/>
                              <a:pathLst>
                                <a:path w="912" h="1488">
                                  <a:moveTo>
                                    <a:pt x="297" y="1169"/>
                                  </a:moveTo>
                                  <a:lnTo>
                                    <a:pt x="297" y="1169"/>
                                  </a:lnTo>
                                  <a:close/>
                                  <a:moveTo>
                                    <a:pt x="552" y="104"/>
                                  </a:moveTo>
                                  <a:lnTo>
                                    <a:pt x="541" y="93"/>
                                  </a:lnTo>
                                  <a:lnTo>
                                    <a:pt x="529" y="93"/>
                                  </a:lnTo>
                                  <a:lnTo>
                                    <a:pt x="369" y="93"/>
                                  </a:lnTo>
                                  <a:lnTo>
                                    <a:pt x="359" y="104"/>
                                  </a:lnTo>
                                  <a:lnTo>
                                    <a:pt x="359" y="129"/>
                                  </a:lnTo>
                                  <a:lnTo>
                                    <a:pt x="369" y="139"/>
                                  </a:lnTo>
                                  <a:lnTo>
                                    <a:pt x="541" y="139"/>
                                  </a:lnTo>
                                  <a:lnTo>
                                    <a:pt x="552" y="129"/>
                                  </a:lnTo>
                                  <a:lnTo>
                                    <a:pt x="552" y="104"/>
                                  </a:lnTo>
                                  <a:close/>
                                  <a:moveTo>
                                    <a:pt x="625" y="104"/>
                                  </a:moveTo>
                                  <a:lnTo>
                                    <a:pt x="614" y="93"/>
                                  </a:lnTo>
                                  <a:lnTo>
                                    <a:pt x="602" y="93"/>
                                  </a:lnTo>
                                  <a:lnTo>
                                    <a:pt x="589" y="93"/>
                                  </a:lnTo>
                                  <a:lnTo>
                                    <a:pt x="579" y="104"/>
                                  </a:lnTo>
                                  <a:lnTo>
                                    <a:pt x="579" y="129"/>
                                  </a:lnTo>
                                  <a:lnTo>
                                    <a:pt x="589" y="139"/>
                                  </a:lnTo>
                                  <a:lnTo>
                                    <a:pt x="614" y="139"/>
                                  </a:lnTo>
                                  <a:lnTo>
                                    <a:pt x="625" y="129"/>
                                  </a:lnTo>
                                  <a:lnTo>
                                    <a:pt x="625" y="104"/>
                                  </a:lnTo>
                                  <a:close/>
                                  <a:moveTo>
                                    <a:pt x="672" y="104"/>
                                  </a:moveTo>
                                  <a:lnTo>
                                    <a:pt x="661" y="93"/>
                                  </a:lnTo>
                                  <a:lnTo>
                                    <a:pt x="649" y="93"/>
                                  </a:lnTo>
                                  <a:lnTo>
                                    <a:pt x="636" y="93"/>
                                  </a:lnTo>
                                  <a:lnTo>
                                    <a:pt x="626" y="104"/>
                                  </a:lnTo>
                                  <a:lnTo>
                                    <a:pt x="626" y="129"/>
                                  </a:lnTo>
                                  <a:lnTo>
                                    <a:pt x="636" y="139"/>
                                  </a:lnTo>
                                  <a:lnTo>
                                    <a:pt x="661" y="139"/>
                                  </a:lnTo>
                                  <a:lnTo>
                                    <a:pt x="672" y="129"/>
                                  </a:lnTo>
                                  <a:lnTo>
                                    <a:pt x="672" y="104"/>
                                  </a:lnTo>
                                  <a:close/>
                                  <a:moveTo>
                                    <a:pt x="911" y="115"/>
                                  </a:moveTo>
                                  <a:lnTo>
                                    <a:pt x="902" y="70"/>
                                  </a:lnTo>
                                  <a:lnTo>
                                    <a:pt x="885" y="46"/>
                                  </a:lnTo>
                                  <a:lnTo>
                                    <a:pt x="877" y="34"/>
                                  </a:lnTo>
                                  <a:lnTo>
                                    <a:pt x="865" y="26"/>
                                  </a:lnTo>
                                  <a:lnTo>
                                    <a:pt x="865" y="115"/>
                                  </a:lnTo>
                                  <a:lnTo>
                                    <a:pt x="865" y="187"/>
                                  </a:lnTo>
                                  <a:lnTo>
                                    <a:pt x="865" y="233"/>
                                  </a:lnTo>
                                  <a:lnTo>
                                    <a:pt x="865" y="416"/>
                                  </a:lnTo>
                                  <a:lnTo>
                                    <a:pt x="865" y="481"/>
                                  </a:lnTo>
                                  <a:lnTo>
                                    <a:pt x="865" y="604"/>
                                  </a:lnTo>
                                  <a:lnTo>
                                    <a:pt x="865" y="668"/>
                                  </a:lnTo>
                                  <a:lnTo>
                                    <a:pt x="865" y="1256"/>
                                  </a:lnTo>
                                  <a:lnTo>
                                    <a:pt x="865" y="1302"/>
                                  </a:lnTo>
                                  <a:lnTo>
                                    <a:pt x="865" y="1374"/>
                                  </a:lnTo>
                                  <a:lnTo>
                                    <a:pt x="860" y="1400"/>
                                  </a:lnTo>
                                  <a:lnTo>
                                    <a:pt x="845" y="1422"/>
                                  </a:lnTo>
                                  <a:lnTo>
                                    <a:pt x="823" y="1437"/>
                                  </a:lnTo>
                                  <a:lnTo>
                                    <a:pt x="796" y="1442"/>
                                  </a:lnTo>
                                  <a:lnTo>
                                    <a:pt x="477" y="1442"/>
                                  </a:lnTo>
                                  <a:lnTo>
                                    <a:pt x="498" y="1432"/>
                                  </a:lnTo>
                                  <a:lnTo>
                                    <a:pt x="514" y="1416"/>
                                  </a:lnTo>
                                  <a:lnTo>
                                    <a:pt x="523" y="1400"/>
                                  </a:lnTo>
                                  <a:lnTo>
                                    <a:pt x="525" y="1396"/>
                                  </a:lnTo>
                                  <a:lnTo>
                                    <a:pt x="529" y="1372"/>
                                  </a:lnTo>
                                  <a:lnTo>
                                    <a:pt x="525" y="1348"/>
                                  </a:lnTo>
                                  <a:lnTo>
                                    <a:pt x="523" y="1344"/>
                                  </a:lnTo>
                                  <a:lnTo>
                                    <a:pt x="514" y="1328"/>
                                  </a:lnTo>
                                  <a:lnTo>
                                    <a:pt x="498" y="1312"/>
                                  </a:lnTo>
                                  <a:lnTo>
                                    <a:pt x="483" y="1305"/>
                                  </a:lnTo>
                                  <a:lnTo>
                                    <a:pt x="483" y="1357"/>
                                  </a:lnTo>
                                  <a:lnTo>
                                    <a:pt x="483" y="1388"/>
                                  </a:lnTo>
                                  <a:lnTo>
                                    <a:pt x="471" y="1400"/>
                                  </a:lnTo>
                                  <a:lnTo>
                                    <a:pt x="440" y="1400"/>
                                  </a:lnTo>
                                  <a:lnTo>
                                    <a:pt x="427" y="1388"/>
                                  </a:lnTo>
                                  <a:lnTo>
                                    <a:pt x="427" y="1357"/>
                                  </a:lnTo>
                                  <a:lnTo>
                                    <a:pt x="440" y="1344"/>
                                  </a:lnTo>
                                  <a:lnTo>
                                    <a:pt x="471" y="1344"/>
                                  </a:lnTo>
                                  <a:lnTo>
                                    <a:pt x="483" y="1357"/>
                                  </a:lnTo>
                                  <a:lnTo>
                                    <a:pt x="483" y="1305"/>
                                  </a:lnTo>
                                  <a:lnTo>
                                    <a:pt x="477" y="1302"/>
                                  </a:lnTo>
                                  <a:lnTo>
                                    <a:pt x="865" y="1302"/>
                                  </a:lnTo>
                                  <a:lnTo>
                                    <a:pt x="865" y="1256"/>
                                  </a:lnTo>
                                  <a:lnTo>
                                    <a:pt x="434" y="1256"/>
                                  </a:lnTo>
                                  <a:lnTo>
                                    <a:pt x="434" y="1302"/>
                                  </a:lnTo>
                                  <a:lnTo>
                                    <a:pt x="413" y="1312"/>
                                  </a:lnTo>
                                  <a:lnTo>
                                    <a:pt x="396" y="1328"/>
                                  </a:lnTo>
                                  <a:lnTo>
                                    <a:pt x="385" y="1348"/>
                                  </a:lnTo>
                                  <a:lnTo>
                                    <a:pt x="381" y="1372"/>
                                  </a:lnTo>
                                  <a:lnTo>
                                    <a:pt x="385" y="1396"/>
                                  </a:lnTo>
                                  <a:lnTo>
                                    <a:pt x="396" y="1416"/>
                                  </a:lnTo>
                                  <a:lnTo>
                                    <a:pt x="413" y="1432"/>
                                  </a:lnTo>
                                  <a:lnTo>
                                    <a:pt x="434" y="1442"/>
                                  </a:lnTo>
                                  <a:lnTo>
                                    <a:pt x="114" y="1442"/>
                                  </a:lnTo>
                                  <a:lnTo>
                                    <a:pt x="87" y="1437"/>
                                  </a:lnTo>
                                  <a:lnTo>
                                    <a:pt x="66" y="1422"/>
                                  </a:lnTo>
                                  <a:lnTo>
                                    <a:pt x="51" y="1400"/>
                                  </a:lnTo>
                                  <a:lnTo>
                                    <a:pt x="45" y="1374"/>
                                  </a:lnTo>
                                  <a:lnTo>
                                    <a:pt x="45" y="1302"/>
                                  </a:lnTo>
                                  <a:lnTo>
                                    <a:pt x="434" y="1302"/>
                                  </a:lnTo>
                                  <a:lnTo>
                                    <a:pt x="434" y="1256"/>
                                  </a:lnTo>
                                  <a:lnTo>
                                    <a:pt x="384" y="1256"/>
                                  </a:lnTo>
                                  <a:lnTo>
                                    <a:pt x="331" y="1203"/>
                                  </a:lnTo>
                                  <a:lnTo>
                                    <a:pt x="363" y="1170"/>
                                  </a:lnTo>
                                  <a:lnTo>
                                    <a:pt x="865" y="668"/>
                                  </a:lnTo>
                                  <a:lnTo>
                                    <a:pt x="865" y="604"/>
                                  </a:lnTo>
                                  <a:lnTo>
                                    <a:pt x="319" y="1149"/>
                                  </a:lnTo>
                                  <a:lnTo>
                                    <a:pt x="319" y="1256"/>
                                  </a:lnTo>
                                  <a:lnTo>
                                    <a:pt x="45" y="1256"/>
                                  </a:lnTo>
                                  <a:lnTo>
                                    <a:pt x="45" y="1052"/>
                                  </a:lnTo>
                                  <a:lnTo>
                                    <a:pt x="80" y="1017"/>
                                  </a:lnTo>
                                  <a:lnTo>
                                    <a:pt x="319" y="1256"/>
                                  </a:lnTo>
                                  <a:lnTo>
                                    <a:pt x="319" y="1149"/>
                                  </a:lnTo>
                                  <a:lnTo>
                                    <a:pt x="298" y="1170"/>
                                  </a:lnTo>
                                  <a:lnTo>
                                    <a:pt x="297" y="1169"/>
                                  </a:lnTo>
                                  <a:lnTo>
                                    <a:pt x="296" y="1168"/>
                                  </a:lnTo>
                                  <a:lnTo>
                                    <a:pt x="294" y="1166"/>
                                  </a:lnTo>
                                  <a:lnTo>
                                    <a:pt x="145" y="1017"/>
                                  </a:lnTo>
                                  <a:lnTo>
                                    <a:pt x="45" y="918"/>
                                  </a:lnTo>
                                  <a:lnTo>
                                    <a:pt x="45" y="543"/>
                                  </a:lnTo>
                                  <a:lnTo>
                                    <a:pt x="118" y="470"/>
                                  </a:lnTo>
                                  <a:lnTo>
                                    <a:pt x="356" y="233"/>
                                  </a:lnTo>
                                  <a:lnTo>
                                    <a:pt x="617" y="233"/>
                                  </a:lnTo>
                                  <a:lnTo>
                                    <a:pt x="865" y="481"/>
                                  </a:lnTo>
                                  <a:lnTo>
                                    <a:pt x="865" y="416"/>
                                  </a:lnTo>
                                  <a:lnTo>
                                    <a:pt x="681" y="233"/>
                                  </a:lnTo>
                                  <a:lnTo>
                                    <a:pt x="865" y="233"/>
                                  </a:lnTo>
                                  <a:lnTo>
                                    <a:pt x="865" y="187"/>
                                  </a:lnTo>
                                  <a:lnTo>
                                    <a:pt x="291" y="187"/>
                                  </a:lnTo>
                                  <a:lnTo>
                                    <a:pt x="291" y="233"/>
                                  </a:lnTo>
                                  <a:lnTo>
                                    <a:pt x="53" y="470"/>
                                  </a:lnTo>
                                  <a:lnTo>
                                    <a:pt x="45" y="463"/>
                                  </a:lnTo>
                                  <a:lnTo>
                                    <a:pt x="45" y="233"/>
                                  </a:lnTo>
                                  <a:lnTo>
                                    <a:pt x="291" y="233"/>
                                  </a:lnTo>
                                  <a:lnTo>
                                    <a:pt x="291" y="187"/>
                                  </a:lnTo>
                                  <a:lnTo>
                                    <a:pt x="45" y="187"/>
                                  </a:lnTo>
                                  <a:lnTo>
                                    <a:pt x="45" y="115"/>
                                  </a:lnTo>
                                  <a:lnTo>
                                    <a:pt x="51" y="88"/>
                                  </a:lnTo>
                                  <a:lnTo>
                                    <a:pt x="66" y="66"/>
                                  </a:lnTo>
                                  <a:lnTo>
                                    <a:pt x="87" y="51"/>
                                  </a:lnTo>
                                  <a:lnTo>
                                    <a:pt x="114" y="46"/>
                                  </a:lnTo>
                                  <a:lnTo>
                                    <a:pt x="796" y="46"/>
                                  </a:lnTo>
                                  <a:lnTo>
                                    <a:pt x="823" y="51"/>
                                  </a:lnTo>
                                  <a:lnTo>
                                    <a:pt x="845" y="66"/>
                                  </a:lnTo>
                                  <a:lnTo>
                                    <a:pt x="860" y="88"/>
                                  </a:lnTo>
                                  <a:lnTo>
                                    <a:pt x="865" y="115"/>
                                  </a:lnTo>
                                  <a:lnTo>
                                    <a:pt x="865" y="26"/>
                                  </a:lnTo>
                                  <a:lnTo>
                                    <a:pt x="841" y="9"/>
                                  </a:lnTo>
                                  <a:lnTo>
                                    <a:pt x="796" y="0"/>
                                  </a:lnTo>
                                  <a:lnTo>
                                    <a:pt x="114" y="0"/>
                                  </a:lnTo>
                                  <a:lnTo>
                                    <a:pt x="70" y="9"/>
                                  </a:lnTo>
                                  <a:lnTo>
                                    <a:pt x="33" y="34"/>
                                  </a:lnTo>
                                  <a:lnTo>
                                    <a:pt x="9" y="70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1374"/>
                                  </a:lnTo>
                                  <a:lnTo>
                                    <a:pt x="9" y="1418"/>
                                  </a:lnTo>
                                  <a:lnTo>
                                    <a:pt x="33" y="1455"/>
                                  </a:lnTo>
                                  <a:lnTo>
                                    <a:pt x="70" y="1479"/>
                                  </a:lnTo>
                                  <a:lnTo>
                                    <a:pt x="114" y="1488"/>
                                  </a:lnTo>
                                  <a:lnTo>
                                    <a:pt x="796" y="1488"/>
                                  </a:lnTo>
                                  <a:lnTo>
                                    <a:pt x="841" y="1479"/>
                                  </a:lnTo>
                                  <a:lnTo>
                                    <a:pt x="877" y="1455"/>
                                  </a:lnTo>
                                  <a:lnTo>
                                    <a:pt x="885" y="1442"/>
                                  </a:lnTo>
                                  <a:lnTo>
                                    <a:pt x="902" y="1418"/>
                                  </a:lnTo>
                                  <a:lnTo>
                                    <a:pt x="911" y="1374"/>
                                  </a:lnTo>
                                  <a:lnTo>
                                    <a:pt x="911" y="1302"/>
                                  </a:lnTo>
                                  <a:lnTo>
                                    <a:pt x="911" y="1256"/>
                                  </a:lnTo>
                                  <a:lnTo>
                                    <a:pt x="911" y="668"/>
                                  </a:lnTo>
                                  <a:lnTo>
                                    <a:pt x="911" y="416"/>
                                  </a:lnTo>
                                  <a:lnTo>
                                    <a:pt x="911" y="233"/>
                                  </a:lnTo>
                                  <a:lnTo>
                                    <a:pt x="911" y="187"/>
                                  </a:lnTo>
                                  <a:lnTo>
                                    <a:pt x="911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6" name="Picture 2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38" y="-1185"/>
                              <a:ext cx="125" cy="1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97" name="AutoShape 29"/>
                          <wps:cNvSpPr>
                            <a:spLocks/>
                          </wps:cNvSpPr>
                          <wps:spPr bwMode="auto">
                            <a:xfrm>
                              <a:off x="2547" y="-1505"/>
                              <a:ext cx="2174" cy="1128"/>
                            </a:xfrm>
                            <a:custGeom>
                              <a:avLst/>
                              <a:gdLst>
                                <a:gd name="T0" fmla="+- 0 2693 2548"/>
                                <a:gd name="T1" fmla="*/ T0 w 2174"/>
                                <a:gd name="T2" fmla="+- 0 -735 -1504"/>
                                <a:gd name="T3" fmla="*/ -735 h 1128"/>
                                <a:gd name="T4" fmla="+- 0 2662 2548"/>
                                <a:gd name="T5" fmla="*/ T4 w 2174"/>
                                <a:gd name="T6" fmla="+- 0 -689 -1504"/>
                                <a:gd name="T7" fmla="*/ -689 h 1128"/>
                                <a:gd name="T8" fmla="+- 0 2716 2548"/>
                                <a:gd name="T9" fmla="*/ T8 w 2174"/>
                                <a:gd name="T10" fmla="+- 0 -678 -1504"/>
                                <a:gd name="T11" fmla="*/ -678 h 1128"/>
                                <a:gd name="T12" fmla="+- 0 2851 2548"/>
                                <a:gd name="T13" fmla="*/ T12 w 2174"/>
                                <a:gd name="T14" fmla="+- 0 -725 -1504"/>
                                <a:gd name="T15" fmla="*/ -725 h 1128"/>
                                <a:gd name="T16" fmla="+- 0 2797 2548"/>
                                <a:gd name="T17" fmla="*/ T16 w 2174"/>
                                <a:gd name="T18" fmla="+- 0 -714 -1504"/>
                                <a:gd name="T19" fmla="*/ -714 h 1128"/>
                                <a:gd name="T20" fmla="+- 0 2827 2548"/>
                                <a:gd name="T21" fmla="*/ T20 w 2174"/>
                                <a:gd name="T22" fmla="+- 0 -669 -1504"/>
                                <a:gd name="T23" fmla="*/ -669 h 1128"/>
                                <a:gd name="T24" fmla="+- 0 2995 2548"/>
                                <a:gd name="T25" fmla="*/ T24 w 2174"/>
                                <a:gd name="T26" fmla="+- 0 -696 -1504"/>
                                <a:gd name="T27" fmla="*/ -696 h 1128"/>
                                <a:gd name="T28" fmla="+- 0 2955 2548"/>
                                <a:gd name="T29" fmla="*/ T28 w 2174"/>
                                <a:gd name="T30" fmla="+- 0 -734 -1504"/>
                                <a:gd name="T31" fmla="*/ -734 h 1128"/>
                                <a:gd name="T32" fmla="+- 0 2935 2548"/>
                                <a:gd name="T33" fmla="*/ T32 w 2174"/>
                                <a:gd name="T34" fmla="+- 0 -682 -1504"/>
                                <a:gd name="T35" fmla="*/ -682 h 1128"/>
                                <a:gd name="T36" fmla="+- 0 2990 2548"/>
                                <a:gd name="T37" fmla="*/ T36 w 2174"/>
                                <a:gd name="T38" fmla="+- 0 -684 -1504"/>
                                <a:gd name="T39" fmla="*/ -684 h 1128"/>
                                <a:gd name="T40" fmla="+- 0 3055 2548"/>
                                <a:gd name="T41" fmla="*/ T40 w 2174"/>
                                <a:gd name="T42" fmla="+- 0 -702 -1504"/>
                                <a:gd name="T43" fmla="*/ -702 h 1128"/>
                                <a:gd name="T44" fmla="+- 0 2917 2548"/>
                                <a:gd name="T45" fmla="*/ T44 w 2174"/>
                                <a:gd name="T46" fmla="+- 0 -565 -1504"/>
                                <a:gd name="T47" fmla="*/ -565 h 1128"/>
                                <a:gd name="T48" fmla="+- 0 2940 2548"/>
                                <a:gd name="T49" fmla="*/ T48 w 2174"/>
                                <a:gd name="T50" fmla="+- 0 -441 -1504"/>
                                <a:gd name="T51" fmla="*/ -441 h 1128"/>
                                <a:gd name="T52" fmla="+- 0 2830 2548"/>
                                <a:gd name="T53" fmla="*/ T52 w 2174"/>
                                <a:gd name="T54" fmla="+- 0 -553 -1504"/>
                                <a:gd name="T55" fmla="*/ -553 h 1128"/>
                                <a:gd name="T56" fmla="+- 0 2591 2548"/>
                                <a:gd name="T57" fmla="*/ T56 w 2174"/>
                                <a:gd name="T58" fmla="+- 0 -702 -1504"/>
                                <a:gd name="T59" fmla="*/ -702 h 1128"/>
                                <a:gd name="T60" fmla="+- 0 2913 2548"/>
                                <a:gd name="T61" fmla="*/ T60 w 2174"/>
                                <a:gd name="T62" fmla="+- 0 -839 -1504"/>
                                <a:gd name="T63" fmla="*/ -839 h 1128"/>
                                <a:gd name="T64" fmla="+- 0 3045 2548"/>
                                <a:gd name="T65" fmla="*/ T64 w 2174"/>
                                <a:gd name="T66" fmla="+- 0 -815 -1504"/>
                                <a:gd name="T67" fmla="*/ -815 h 1128"/>
                                <a:gd name="T68" fmla="+- 0 2736 2548"/>
                                <a:gd name="T69" fmla="*/ T68 w 2174"/>
                                <a:gd name="T70" fmla="+- 0 -884 -1504"/>
                                <a:gd name="T71" fmla="*/ -884 h 1128"/>
                                <a:gd name="T72" fmla="+- 0 2561 2548"/>
                                <a:gd name="T73" fmla="*/ T72 w 2174"/>
                                <a:gd name="T74" fmla="+- 0 -643 -1504"/>
                                <a:gd name="T75" fmla="*/ -643 h 1128"/>
                                <a:gd name="T76" fmla="+- 0 2842 2548"/>
                                <a:gd name="T77" fmla="*/ T76 w 2174"/>
                                <a:gd name="T78" fmla="+- 0 -461 -1504"/>
                                <a:gd name="T79" fmla="*/ -461 h 1128"/>
                                <a:gd name="T80" fmla="+- 0 2989 2548"/>
                                <a:gd name="T81" fmla="*/ T80 w 2174"/>
                                <a:gd name="T82" fmla="+- 0 -378 -1504"/>
                                <a:gd name="T83" fmla="*/ -378 h 1128"/>
                                <a:gd name="T84" fmla="+- 0 3001 2548"/>
                                <a:gd name="T85" fmla="*/ T84 w 2174"/>
                                <a:gd name="T86" fmla="+- 0 -416 -1504"/>
                                <a:gd name="T87" fmla="*/ -416 h 1128"/>
                                <a:gd name="T88" fmla="+- 0 2958 2548"/>
                                <a:gd name="T89" fmla="*/ T88 w 2174"/>
                                <a:gd name="T90" fmla="+- 0 -534 -1504"/>
                                <a:gd name="T91" fmla="*/ -534 h 1128"/>
                                <a:gd name="T92" fmla="+- 0 3727 2548"/>
                                <a:gd name="T93" fmla="*/ T92 w 2174"/>
                                <a:gd name="T94" fmla="+- 0 -1115 -1504"/>
                                <a:gd name="T95" fmla="*/ -1115 h 1128"/>
                                <a:gd name="T96" fmla="+- 0 3681 2548"/>
                                <a:gd name="T97" fmla="*/ T96 w 2174"/>
                                <a:gd name="T98" fmla="+- 0 -1115 -1504"/>
                                <a:gd name="T99" fmla="*/ -1115 h 1128"/>
                                <a:gd name="T100" fmla="+- 0 3648 2548"/>
                                <a:gd name="T101" fmla="*/ T100 w 2174"/>
                                <a:gd name="T102" fmla="+- 0 -848 -1504"/>
                                <a:gd name="T103" fmla="*/ -848 h 1128"/>
                                <a:gd name="T104" fmla="+- 0 3539 2548"/>
                                <a:gd name="T105" fmla="*/ T104 w 2174"/>
                                <a:gd name="T106" fmla="+- 0 -869 -1504"/>
                                <a:gd name="T107" fmla="*/ -869 h 1128"/>
                                <a:gd name="T108" fmla="+- 0 3548 2548"/>
                                <a:gd name="T109" fmla="*/ T108 w 2174"/>
                                <a:gd name="T110" fmla="+- 0 -937 -1504"/>
                                <a:gd name="T111" fmla="*/ -937 h 1128"/>
                                <a:gd name="T112" fmla="+- 0 3585 2548"/>
                                <a:gd name="T113" fmla="*/ T112 w 2174"/>
                                <a:gd name="T114" fmla="+- 0 -876 -1504"/>
                                <a:gd name="T115" fmla="*/ -876 h 1128"/>
                                <a:gd name="T116" fmla="+- 0 3629 2548"/>
                                <a:gd name="T117" fmla="*/ T116 w 2174"/>
                                <a:gd name="T118" fmla="+- 0 -897 -1504"/>
                                <a:gd name="T119" fmla="*/ -897 h 1128"/>
                                <a:gd name="T120" fmla="+- 0 3663 2548"/>
                                <a:gd name="T121" fmla="*/ T120 w 2174"/>
                                <a:gd name="T122" fmla="+- 0 -917 -1504"/>
                                <a:gd name="T123" fmla="*/ -917 h 1128"/>
                                <a:gd name="T124" fmla="+- 0 3621 2548"/>
                                <a:gd name="T125" fmla="*/ T124 w 2174"/>
                                <a:gd name="T126" fmla="+- 0 -975 -1504"/>
                                <a:gd name="T127" fmla="*/ -975 h 1128"/>
                                <a:gd name="T128" fmla="+- 0 3520 2548"/>
                                <a:gd name="T129" fmla="*/ T128 w 2174"/>
                                <a:gd name="T130" fmla="+- 0 -1115 -1504"/>
                                <a:gd name="T131" fmla="*/ -1115 h 1128"/>
                                <a:gd name="T132" fmla="+- 0 3632 2548"/>
                                <a:gd name="T133" fmla="*/ T132 w 2174"/>
                                <a:gd name="T134" fmla="+- 0 -1189 -1504"/>
                                <a:gd name="T135" fmla="*/ -1189 h 1128"/>
                                <a:gd name="T136" fmla="+- 0 3650 2548"/>
                                <a:gd name="T137" fmla="*/ T136 w 2174"/>
                                <a:gd name="T138" fmla="+- 0 -1232 -1504"/>
                                <a:gd name="T139" fmla="*/ -1232 h 1128"/>
                                <a:gd name="T140" fmla="+- 0 3474 2548"/>
                                <a:gd name="T141" fmla="*/ T140 w 2174"/>
                                <a:gd name="T142" fmla="+- 0 -1115 -1504"/>
                                <a:gd name="T143" fmla="*/ -1115 h 1128"/>
                                <a:gd name="T144" fmla="+- 0 3510 2548"/>
                                <a:gd name="T145" fmla="*/ T144 w 2174"/>
                                <a:gd name="T146" fmla="+- 0 -961 -1504"/>
                                <a:gd name="T147" fmla="*/ -961 h 1128"/>
                                <a:gd name="T148" fmla="+- 0 3521 2548"/>
                                <a:gd name="T149" fmla="*/ T148 w 2174"/>
                                <a:gd name="T150" fmla="+- 0 -816 -1504"/>
                                <a:gd name="T151" fmla="*/ -816 h 1128"/>
                                <a:gd name="T152" fmla="+- 0 3689 2548"/>
                                <a:gd name="T153" fmla="*/ T152 w 2174"/>
                                <a:gd name="T154" fmla="+- 0 -828 -1504"/>
                                <a:gd name="T155" fmla="*/ -828 h 1128"/>
                                <a:gd name="T156" fmla="+- 0 3704 2548"/>
                                <a:gd name="T157" fmla="*/ T156 w 2174"/>
                                <a:gd name="T158" fmla="+- 0 -939 -1504"/>
                                <a:gd name="T159" fmla="*/ -939 h 1128"/>
                                <a:gd name="T160" fmla="+- 0 3718 2548"/>
                                <a:gd name="T161" fmla="*/ T160 w 2174"/>
                                <a:gd name="T162" fmla="+- 0 -1072 -1504"/>
                                <a:gd name="T163" fmla="*/ -1072 h 1128"/>
                                <a:gd name="T164" fmla="+- 0 4238 2548"/>
                                <a:gd name="T165" fmla="*/ T164 w 2174"/>
                                <a:gd name="T166" fmla="+- 0 -1392 -1504"/>
                                <a:gd name="T167" fmla="*/ -1392 h 1128"/>
                                <a:gd name="T168" fmla="+- 0 4383 2548"/>
                                <a:gd name="T169" fmla="*/ T168 w 2174"/>
                                <a:gd name="T170" fmla="+- 0 -1349 -1504"/>
                                <a:gd name="T171" fmla="*/ -1349 h 1128"/>
                                <a:gd name="T172" fmla="+- 0 4568 2548"/>
                                <a:gd name="T173" fmla="*/ T172 w 2174"/>
                                <a:gd name="T174" fmla="+- 0 -1223 -1504"/>
                                <a:gd name="T175" fmla="*/ -1223 h 1128"/>
                                <a:gd name="T176" fmla="+- 0 4579 2548"/>
                                <a:gd name="T177" fmla="*/ T176 w 2174"/>
                                <a:gd name="T178" fmla="+- 0 -1180 -1504"/>
                                <a:gd name="T179" fmla="*/ -1180 h 1128"/>
                                <a:gd name="T180" fmla="+- 0 4568 2548"/>
                                <a:gd name="T181" fmla="*/ T180 w 2174"/>
                                <a:gd name="T182" fmla="+- 0 -1307 -1504"/>
                                <a:gd name="T183" fmla="*/ -1307 h 1128"/>
                                <a:gd name="T184" fmla="+- 0 4579 2548"/>
                                <a:gd name="T185" fmla="*/ T184 w 2174"/>
                                <a:gd name="T186" fmla="+- 0 -1264 -1504"/>
                                <a:gd name="T187" fmla="*/ -1264 h 1128"/>
                                <a:gd name="T188" fmla="+- 0 4715 2548"/>
                                <a:gd name="T189" fmla="*/ T188 w 2174"/>
                                <a:gd name="T190" fmla="+- 0 -1461 -1504"/>
                                <a:gd name="T191" fmla="*/ -1461 h 1128"/>
                                <a:gd name="T192" fmla="+- 0 4678 2548"/>
                                <a:gd name="T193" fmla="*/ T192 w 2174"/>
                                <a:gd name="T194" fmla="+- 0 -1124 -1504"/>
                                <a:gd name="T195" fmla="*/ -1124 h 1128"/>
                                <a:gd name="T196" fmla="+- 0 4337 2548"/>
                                <a:gd name="T197" fmla="*/ T196 w 2174"/>
                                <a:gd name="T198" fmla="+- 0 -1096 -1504"/>
                                <a:gd name="T199" fmla="*/ -1096 h 1128"/>
                                <a:gd name="T200" fmla="+- 0 4168 2548"/>
                                <a:gd name="T201" fmla="*/ T200 w 2174"/>
                                <a:gd name="T202" fmla="+- 0 -1096 -1504"/>
                                <a:gd name="T203" fmla="*/ -1096 h 1128"/>
                                <a:gd name="T204" fmla="+- 0 4139 2548"/>
                                <a:gd name="T205" fmla="*/ T204 w 2174"/>
                                <a:gd name="T206" fmla="+- 0 -1433 -1504"/>
                                <a:gd name="T207" fmla="*/ -1433 h 1128"/>
                                <a:gd name="T208" fmla="+- 0 4649 2548"/>
                                <a:gd name="T209" fmla="*/ T208 w 2174"/>
                                <a:gd name="T210" fmla="+- 0 -1461 -1504"/>
                                <a:gd name="T211" fmla="*/ -1461 h 1128"/>
                                <a:gd name="T212" fmla="+- 0 4678 2548"/>
                                <a:gd name="T213" fmla="*/ T212 w 2174"/>
                                <a:gd name="T214" fmla="+- 0 -1498 -1504"/>
                                <a:gd name="T215" fmla="*/ -1498 h 1128"/>
                                <a:gd name="T216" fmla="+- 0 4117 2548"/>
                                <a:gd name="T217" fmla="*/ T216 w 2174"/>
                                <a:gd name="T218" fmla="+- 0 -1483 -1504"/>
                                <a:gd name="T219" fmla="*/ -1483 h 1128"/>
                                <a:gd name="T220" fmla="+- 0 4117 2548"/>
                                <a:gd name="T221" fmla="*/ T220 w 2174"/>
                                <a:gd name="T222" fmla="+- 0 -1073 -1504"/>
                                <a:gd name="T223" fmla="*/ -1073 h 1128"/>
                                <a:gd name="T224" fmla="+- 0 4185 2548"/>
                                <a:gd name="T225" fmla="*/ T224 w 2174"/>
                                <a:gd name="T226" fmla="+- 0 -930 -1504"/>
                                <a:gd name="T227" fmla="*/ -930 h 1128"/>
                                <a:gd name="T228" fmla="+- 0 4215 2548"/>
                                <a:gd name="T229" fmla="*/ T228 w 2174"/>
                                <a:gd name="T230" fmla="+- 0 -930 -1504"/>
                                <a:gd name="T231" fmla="*/ -930 h 1128"/>
                                <a:gd name="T232" fmla="+- 0 4700 2548"/>
                                <a:gd name="T233" fmla="*/ T232 w 2174"/>
                                <a:gd name="T234" fmla="+- 0 -1073 -1504"/>
                                <a:gd name="T235" fmla="*/ -1073 h 1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</a:cxnLst>
                              <a:rect l="0" t="0" r="r" b="b"/>
                              <a:pathLst>
                                <a:path w="2174" h="1128">
                                  <a:moveTo>
                                    <a:pt x="178" y="802"/>
                                  </a:moveTo>
                                  <a:lnTo>
                                    <a:pt x="175" y="790"/>
                                  </a:lnTo>
                                  <a:lnTo>
                                    <a:pt x="168" y="779"/>
                                  </a:lnTo>
                                  <a:lnTo>
                                    <a:pt x="157" y="772"/>
                                  </a:lnTo>
                                  <a:lnTo>
                                    <a:pt x="145" y="769"/>
                                  </a:lnTo>
                                  <a:lnTo>
                                    <a:pt x="132" y="772"/>
                                  </a:lnTo>
                                  <a:lnTo>
                                    <a:pt x="121" y="779"/>
                                  </a:lnTo>
                                  <a:lnTo>
                                    <a:pt x="114" y="790"/>
                                  </a:lnTo>
                                  <a:lnTo>
                                    <a:pt x="112" y="802"/>
                                  </a:lnTo>
                                  <a:lnTo>
                                    <a:pt x="114" y="815"/>
                                  </a:lnTo>
                                  <a:lnTo>
                                    <a:pt x="121" y="826"/>
                                  </a:lnTo>
                                  <a:lnTo>
                                    <a:pt x="132" y="833"/>
                                  </a:lnTo>
                                  <a:lnTo>
                                    <a:pt x="145" y="835"/>
                                  </a:lnTo>
                                  <a:lnTo>
                                    <a:pt x="157" y="833"/>
                                  </a:lnTo>
                                  <a:lnTo>
                                    <a:pt x="168" y="826"/>
                                  </a:lnTo>
                                  <a:lnTo>
                                    <a:pt x="175" y="815"/>
                                  </a:lnTo>
                                  <a:lnTo>
                                    <a:pt x="178" y="802"/>
                                  </a:lnTo>
                                  <a:close/>
                                  <a:moveTo>
                                    <a:pt x="313" y="802"/>
                                  </a:moveTo>
                                  <a:lnTo>
                                    <a:pt x="310" y="790"/>
                                  </a:lnTo>
                                  <a:lnTo>
                                    <a:pt x="303" y="779"/>
                                  </a:lnTo>
                                  <a:lnTo>
                                    <a:pt x="292" y="772"/>
                                  </a:lnTo>
                                  <a:lnTo>
                                    <a:pt x="279" y="769"/>
                                  </a:lnTo>
                                  <a:lnTo>
                                    <a:pt x="267" y="772"/>
                                  </a:lnTo>
                                  <a:lnTo>
                                    <a:pt x="256" y="779"/>
                                  </a:lnTo>
                                  <a:lnTo>
                                    <a:pt x="249" y="790"/>
                                  </a:lnTo>
                                  <a:lnTo>
                                    <a:pt x="246" y="802"/>
                                  </a:lnTo>
                                  <a:lnTo>
                                    <a:pt x="249" y="815"/>
                                  </a:lnTo>
                                  <a:lnTo>
                                    <a:pt x="256" y="826"/>
                                  </a:lnTo>
                                  <a:lnTo>
                                    <a:pt x="267" y="833"/>
                                  </a:lnTo>
                                  <a:lnTo>
                                    <a:pt x="279" y="835"/>
                                  </a:lnTo>
                                  <a:lnTo>
                                    <a:pt x="292" y="833"/>
                                  </a:lnTo>
                                  <a:lnTo>
                                    <a:pt x="303" y="826"/>
                                  </a:lnTo>
                                  <a:lnTo>
                                    <a:pt x="310" y="815"/>
                                  </a:lnTo>
                                  <a:lnTo>
                                    <a:pt x="313" y="802"/>
                                  </a:lnTo>
                                  <a:close/>
                                  <a:moveTo>
                                    <a:pt x="447" y="808"/>
                                  </a:moveTo>
                                  <a:lnTo>
                                    <a:pt x="446" y="795"/>
                                  </a:lnTo>
                                  <a:lnTo>
                                    <a:pt x="441" y="783"/>
                                  </a:lnTo>
                                  <a:lnTo>
                                    <a:pt x="432" y="774"/>
                                  </a:lnTo>
                                  <a:lnTo>
                                    <a:pt x="420" y="770"/>
                                  </a:lnTo>
                                  <a:lnTo>
                                    <a:pt x="407" y="770"/>
                                  </a:lnTo>
                                  <a:lnTo>
                                    <a:pt x="395" y="776"/>
                                  </a:lnTo>
                                  <a:lnTo>
                                    <a:pt x="386" y="785"/>
                                  </a:lnTo>
                                  <a:lnTo>
                                    <a:pt x="382" y="797"/>
                                  </a:lnTo>
                                  <a:lnTo>
                                    <a:pt x="382" y="810"/>
                                  </a:lnTo>
                                  <a:lnTo>
                                    <a:pt x="387" y="822"/>
                                  </a:lnTo>
                                  <a:lnTo>
                                    <a:pt x="397" y="830"/>
                                  </a:lnTo>
                                  <a:lnTo>
                                    <a:pt x="409" y="835"/>
                                  </a:lnTo>
                                  <a:lnTo>
                                    <a:pt x="422" y="835"/>
                                  </a:lnTo>
                                  <a:lnTo>
                                    <a:pt x="434" y="829"/>
                                  </a:lnTo>
                                  <a:lnTo>
                                    <a:pt x="442" y="820"/>
                                  </a:lnTo>
                                  <a:lnTo>
                                    <a:pt x="447" y="808"/>
                                  </a:lnTo>
                                  <a:close/>
                                  <a:moveTo>
                                    <a:pt x="550" y="802"/>
                                  </a:moveTo>
                                  <a:lnTo>
                                    <a:pt x="536" y="742"/>
                                  </a:lnTo>
                                  <a:lnTo>
                                    <a:pt x="507" y="703"/>
                                  </a:lnTo>
                                  <a:lnTo>
                                    <a:pt x="507" y="802"/>
                                  </a:lnTo>
                                  <a:lnTo>
                                    <a:pt x="498" y="843"/>
                                  </a:lnTo>
                                  <a:lnTo>
                                    <a:pt x="473" y="879"/>
                                  </a:lnTo>
                                  <a:lnTo>
                                    <a:pt x="434" y="910"/>
                                  </a:lnTo>
                                  <a:lnTo>
                                    <a:pt x="382" y="934"/>
                                  </a:lnTo>
                                  <a:lnTo>
                                    <a:pt x="369" y="939"/>
                                  </a:lnTo>
                                  <a:lnTo>
                                    <a:pt x="368" y="951"/>
                                  </a:lnTo>
                                  <a:lnTo>
                                    <a:pt x="368" y="981"/>
                                  </a:lnTo>
                                  <a:lnTo>
                                    <a:pt x="373" y="1010"/>
                                  </a:lnTo>
                                  <a:lnTo>
                                    <a:pt x="381" y="1037"/>
                                  </a:lnTo>
                                  <a:lnTo>
                                    <a:pt x="392" y="1063"/>
                                  </a:lnTo>
                                  <a:lnTo>
                                    <a:pt x="363" y="1045"/>
                                  </a:lnTo>
                                  <a:lnTo>
                                    <a:pt x="334" y="1023"/>
                                  </a:lnTo>
                                  <a:lnTo>
                                    <a:pt x="308" y="995"/>
                                  </a:lnTo>
                                  <a:lnTo>
                                    <a:pt x="288" y="963"/>
                                  </a:lnTo>
                                  <a:lnTo>
                                    <a:pt x="282" y="951"/>
                                  </a:lnTo>
                                  <a:lnTo>
                                    <a:pt x="269" y="951"/>
                                  </a:lnTo>
                                  <a:lnTo>
                                    <a:pt x="181" y="938"/>
                                  </a:lnTo>
                                  <a:lnTo>
                                    <a:pt x="109" y="906"/>
                                  </a:lnTo>
                                  <a:lnTo>
                                    <a:pt x="60" y="859"/>
                                  </a:lnTo>
                                  <a:lnTo>
                                    <a:pt x="43" y="802"/>
                                  </a:lnTo>
                                  <a:lnTo>
                                    <a:pt x="61" y="744"/>
                                  </a:lnTo>
                                  <a:lnTo>
                                    <a:pt x="111" y="697"/>
                                  </a:lnTo>
                                  <a:lnTo>
                                    <a:pt x="185" y="665"/>
                                  </a:lnTo>
                                  <a:lnTo>
                                    <a:pt x="275" y="653"/>
                                  </a:lnTo>
                                  <a:lnTo>
                                    <a:pt x="365" y="665"/>
                                  </a:lnTo>
                                  <a:lnTo>
                                    <a:pt x="439" y="697"/>
                                  </a:lnTo>
                                  <a:lnTo>
                                    <a:pt x="489" y="744"/>
                                  </a:lnTo>
                                  <a:lnTo>
                                    <a:pt x="507" y="802"/>
                                  </a:lnTo>
                                  <a:lnTo>
                                    <a:pt x="507" y="703"/>
                                  </a:lnTo>
                                  <a:lnTo>
                                    <a:pt x="497" y="689"/>
                                  </a:lnTo>
                                  <a:lnTo>
                                    <a:pt x="445" y="653"/>
                                  </a:lnTo>
                                  <a:lnTo>
                                    <a:pt x="437" y="648"/>
                                  </a:lnTo>
                                  <a:lnTo>
                                    <a:pt x="362" y="620"/>
                                  </a:lnTo>
                                  <a:lnTo>
                                    <a:pt x="275" y="610"/>
                                  </a:lnTo>
                                  <a:lnTo>
                                    <a:pt x="188" y="620"/>
                                  </a:lnTo>
                                  <a:lnTo>
                                    <a:pt x="113" y="648"/>
                                  </a:lnTo>
                                  <a:lnTo>
                                    <a:pt x="53" y="689"/>
                                  </a:lnTo>
                                  <a:lnTo>
                                    <a:pt x="14" y="742"/>
                                  </a:lnTo>
                                  <a:lnTo>
                                    <a:pt x="0" y="802"/>
                                  </a:lnTo>
                                  <a:lnTo>
                                    <a:pt x="13" y="861"/>
                                  </a:lnTo>
                                  <a:lnTo>
                                    <a:pt x="48" y="912"/>
                                  </a:lnTo>
                                  <a:lnTo>
                                    <a:pt x="103" y="953"/>
                                  </a:lnTo>
                                  <a:lnTo>
                                    <a:pt x="173" y="981"/>
                                  </a:lnTo>
                                  <a:lnTo>
                                    <a:pt x="255" y="994"/>
                                  </a:lnTo>
                                  <a:lnTo>
                                    <a:pt x="294" y="1043"/>
                                  </a:lnTo>
                                  <a:lnTo>
                                    <a:pt x="341" y="1082"/>
                                  </a:lnTo>
                                  <a:lnTo>
                                    <a:pt x="386" y="1109"/>
                                  </a:lnTo>
                                  <a:lnTo>
                                    <a:pt x="422" y="1126"/>
                                  </a:lnTo>
                                  <a:lnTo>
                                    <a:pt x="432" y="1127"/>
                                  </a:lnTo>
                                  <a:lnTo>
                                    <a:pt x="441" y="1126"/>
                                  </a:lnTo>
                                  <a:lnTo>
                                    <a:pt x="450" y="1120"/>
                                  </a:lnTo>
                                  <a:lnTo>
                                    <a:pt x="455" y="1112"/>
                                  </a:lnTo>
                                  <a:lnTo>
                                    <a:pt x="458" y="1104"/>
                                  </a:lnTo>
                                  <a:lnTo>
                                    <a:pt x="458" y="1095"/>
                                  </a:lnTo>
                                  <a:lnTo>
                                    <a:pt x="453" y="1088"/>
                                  </a:lnTo>
                                  <a:lnTo>
                                    <a:pt x="443" y="1069"/>
                                  </a:lnTo>
                                  <a:lnTo>
                                    <a:pt x="440" y="1063"/>
                                  </a:lnTo>
                                  <a:lnTo>
                                    <a:pt x="428" y="1040"/>
                                  </a:lnTo>
                                  <a:lnTo>
                                    <a:pt x="416" y="1006"/>
                                  </a:lnTo>
                                  <a:lnTo>
                                    <a:pt x="410" y="970"/>
                                  </a:lnTo>
                                  <a:lnTo>
                                    <a:pt x="468" y="939"/>
                                  </a:lnTo>
                                  <a:lnTo>
                                    <a:pt x="512" y="900"/>
                                  </a:lnTo>
                                  <a:lnTo>
                                    <a:pt x="540" y="853"/>
                                  </a:lnTo>
                                  <a:lnTo>
                                    <a:pt x="550" y="802"/>
                                  </a:lnTo>
                                  <a:close/>
                                  <a:moveTo>
                                    <a:pt x="1179" y="389"/>
                                  </a:moveTo>
                                  <a:lnTo>
                                    <a:pt x="1169" y="340"/>
                                  </a:lnTo>
                                  <a:lnTo>
                                    <a:pt x="1148" y="308"/>
                                  </a:lnTo>
                                  <a:lnTo>
                                    <a:pt x="1142" y="300"/>
                                  </a:lnTo>
                                  <a:lnTo>
                                    <a:pt x="1133" y="294"/>
                                  </a:lnTo>
                                  <a:lnTo>
                                    <a:pt x="1133" y="389"/>
                                  </a:lnTo>
                                  <a:lnTo>
                                    <a:pt x="1123" y="428"/>
                                  </a:lnTo>
                                  <a:lnTo>
                                    <a:pt x="1119" y="437"/>
                                  </a:lnTo>
                                  <a:lnTo>
                                    <a:pt x="1119" y="609"/>
                                  </a:lnTo>
                                  <a:lnTo>
                                    <a:pt x="1114" y="635"/>
                                  </a:lnTo>
                                  <a:lnTo>
                                    <a:pt x="1100" y="656"/>
                                  </a:lnTo>
                                  <a:lnTo>
                                    <a:pt x="1078" y="670"/>
                                  </a:lnTo>
                                  <a:lnTo>
                                    <a:pt x="1052" y="676"/>
                                  </a:lnTo>
                                  <a:lnTo>
                                    <a:pt x="1026" y="670"/>
                                  </a:lnTo>
                                  <a:lnTo>
                                    <a:pt x="1005" y="656"/>
                                  </a:lnTo>
                                  <a:lnTo>
                                    <a:pt x="991" y="635"/>
                                  </a:lnTo>
                                  <a:lnTo>
                                    <a:pt x="986" y="609"/>
                                  </a:lnTo>
                                  <a:lnTo>
                                    <a:pt x="987" y="598"/>
                                  </a:lnTo>
                                  <a:lnTo>
                                    <a:pt x="990" y="587"/>
                                  </a:lnTo>
                                  <a:lnTo>
                                    <a:pt x="994" y="576"/>
                                  </a:lnTo>
                                  <a:lnTo>
                                    <a:pt x="1000" y="567"/>
                                  </a:lnTo>
                                  <a:lnTo>
                                    <a:pt x="1008" y="580"/>
                                  </a:lnTo>
                                  <a:lnTo>
                                    <a:pt x="1016" y="594"/>
                                  </a:lnTo>
                                  <a:lnTo>
                                    <a:pt x="1024" y="607"/>
                                  </a:lnTo>
                                  <a:lnTo>
                                    <a:pt x="1033" y="621"/>
                                  </a:lnTo>
                                  <a:lnTo>
                                    <a:pt x="1037" y="628"/>
                                  </a:lnTo>
                                  <a:lnTo>
                                    <a:pt x="1045" y="632"/>
                                  </a:lnTo>
                                  <a:lnTo>
                                    <a:pt x="1060" y="632"/>
                                  </a:lnTo>
                                  <a:lnTo>
                                    <a:pt x="1068" y="628"/>
                                  </a:lnTo>
                                  <a:lnTo>
                                    <a:pt x="1073" y="620"/>
                                  </a:lnTo>
                                  <a:lnTo>
                                    <a:pt x="1081" y="607"/>
                                  </a:lnTo>
                                  <a:lnTo>
                                    <a:pt x="1089" y="594"/>
                                  </a:lnTo>
                                  <a:lnTo>
                                    <a:pt x="1097" y="580"/>
                                  </a:lnTo>
                                  <a:lnTo>
                                    <a:pt x="1104" y="567"/>
                                  </a:lnTo>
                                  <a:lnTo>
                                    <a:pt x="1111" y="576"/>
                                  </a:lnTo>
                                  <a:lnTo>
                                    <a:pt x="1115" y="587"/>
                                  </a:lnTo>
                                  <a:lnTo>
                                    <a:pt x="1118" y="598"/>
                                  </a:lnTo>
                                  <a:lnTo>
                                    <a:pt x="1119" y="609"/>
                                  </a:lnTo>
                                  <a:lnTo>
                                    <a:pt x="1119" y="437"/>
                                  </a:lnTo>
                                  <a:lnTo>
                                    <a:pt x="1100" y="479"/>
                                  </a:lnTo>
                                  <a:lnTo>
                                    <a:pt x="1073" y="529"/>
                                  </a:lnTo>
                                  <a:lnTo>
                                    <a:pt x="1052" y="565"/>
                                  </a:lnTo>
                                  <a:lnTo>
                                    <a:pt x="1032" y="529"/>
                                  </a:lnTo>
                                  <a:lnTo>
                                    <a:pt x="1005" y="479"/>
                                  </a:lnTo>
                                  <a:lnTo>
                                    <a:pt x="982" y="428"/>
                                  </a:lnTo>
                                  <a:lnTo>
                                    <a:pt x="972" y="389"/>
                                  </a:lnTo>
                                  <a:lnTo>
                                    <a:pt x="978" y="358"/>
                                  </a:lnTo>
                                  <a:lnTo>
                                    <a:pt x="995" y="332"/>
                                  </a:lnTo>
                                  <a:lnTo>
                                    <a:pt x="1021" y="315"/>
                                  </a:lnTo>
                                  <a:lnTo>
                                    <a:pt x="1052" y="308"/>
                                  </a:lnTo>
                                  <a:lnTo>
                                    <a:pt x="1084" y="315"/>
                                  </a:lnTo>
                                  <a:lnTo>
                                    <a:pt x="1109" y="332"/>
                                  </a:lnTo>
                                  <a:lnTo>
                                    <a:pt x="1127" y="358"/>
                                  </a:lnTo>
                                  <a:lnTo>
                                    <a:pt x="1133" y="389"/>
                                  </a:lnTo>
                                  <a:lnTo>
                                    <a:pt x="1133" y="294"/>
                                  </a:lnTo>
                                  <a:lnTo>
                                    <a:pt x="1102" y="272"/>
                                  </a:lnTo>
                                  <a:lnTo>
                                    <a:pt x="1052" y="262"/>
                                  </a:lnTo>
                                  <a:lnTo>
                                    <a:pt x="1003" y="272"/>
                                  </a:lnTo>
                                  <a:lnTo>
                                    <a:pt x="963" y="300"/>
                                  </a:lnTo>
                                  <a:lnTo>
                                    <a:pt x="936" y="340"/>
                                  </a:lnTo>
                                  <a:lnTo>
                                    <a:pt x="926" y="389"/>
                                  </a:lnTo>
                                  <a:lnTo>
                                    <a:pt x="928" y="406"/>
                                  </a:lnTo>
                                  <a:lnTo>
                                    <a:pt x="935" y="432"/>
                                  </a:lnTo>
                                  <a:lnTo>
                                    <a:pt x="950" y="470"/>
                                  </a:lnTo>
                                  <a:lnTo>
                                    <a:pt x="977" y="526"/>
                                  </a:lnTo>
                                  <a:lnTo>
                                    <a:pt x="962" y="543"/>
                                  </a:lnTo>
                                  <a:lnTo>
                                    <a:pt x="950" y="563"/>
                                  </a:lnTo>
                                  <a:lnTo>
                                    <a:pt x="943" y="585"/>
                                  </a:lnTo>
                                  <a:lnTo>
                                    <a:pt x="940" y="609"/>
                                  </a:lnTo>
                                  <a:lnTo>
                                    <a:pt x="949" y="653"/>
                                  </a:lnTo>
                                  <a:lnTo>
                                    <a:pt x="973" y="688"/>
                                  </a:lnTo>
                                  <a:lnTo>
                                    <a:pt x="1009" y="712"/>
                                  </a:lnTo>
                                  <a:lnTo>
                                    <a:pt x="1052" y="721"/>
                                  </a:lnTo>
                                  <a:lnTo>
                                    <a:pt x="1096" y="712"/>
                                  </a:lnTo>
                                  <a:lnTo>
                                    <a:pt x="1132" y="688"/>
                                  </a:lnTo>
                                  <a:lnTo>
                                    <a:pt x="1141" y="676"/>
                                  </a:lnTo>
                                  <a:lnTo>
                                    <a:pt x="1156" y="653"/>
                                  </a:lnTo>
                                  <a:lnTo>
                                    <a:pt x="1165" y="609"/>
                                  </a:lnTo>
                                  <a:lnTo>
                                    <a:pt x="1162" y="585"/>
                                  </a:lnTo>
                                  <a:lnTo>
                                    <a:pt x="1156" y="567"/>
                                  </a:lnTo>
                                  <a:lnTo>
                                    <a:pt x="1156" y="565"/>
                                  </a:lnTo>
                                  <a:lnTo>
                                    <a:pt x="1155" y="563"/>
                                  </a:lnTo>
                                  <a:lnTo>
                                    <a:pt x="1143" y="543"/>
                                  </a:lnTo>
                                  <a:lnTo>
                                    <a:pt x="1127" y="526"/>
                                  </a:lnTo>
                                  <a:lnTo>
                                    <a:pt x="1155" y="470"/>
                                  </a:lnTo>
                                  <a:lnTo>
                                    <a:pt x="1170" y="432"/>
                                  </a:lnTo>
                                  <a:lnTo>
                                    <a:pt x="1177" y="406"/>
                                  </a:lnTo>
                                  <a:lnTo>
                                    <a:pt x="1179" y="389"/>
                                  </a:lnTo>
                                  <a:close/>
                                  <a:moveTo>
                                    <a:pt x="1845" y="122"/>
                                  </a:moveTo>
                                  <a:lnTo>
                                    <a:pt x="1835" y="112"/>
                                  </a:lnTo>
                                  <a:lnTo>
                                    <a:pt x="1690" y="112"/>
                                  </a:lnTo>
                                  <a:lnTo>
                                    <a:pt x="1680" y="122"/>
                                  </a:lnTo>
                                  <a:lnTo>
                                    <a:pt x="1680" y="146"/>
                                  </a:lnTo>
                                  <a:lnTo>
                                    <a:pt x="1690" y="155"/>
                                  </a:lnTo>
                                  <a:lnTo>
                                    <a:pt x="1702" y="155"/>
                                  </a:lnTo>
                                  <a:lnTo>
                                    <a:pt x="1835" y="155"/>
                                  </a:lnTo>
                                  <a:lnTo>
                                    <a:pt x="1845" y="146"/>
                                  </a:lnTo>
                                  <a:lnTo>
                                    <a:pt x="1845" y="122"/>
                                  </a:lnTo>
                                  <a:close/>
                                  <a:moveTo>
                                    <a:pt x="2041" y="290"/>
                                  </a:moveTo>
                                  <a:lnTo>
                                    <a:pt x="2032" y="281"/>
                                  </a:lnTo>
                                  <a:lnTo>
                                    <a:pt x="2020" y="281"/>
                                  </a:lnTo>
                                  <a:lnTo>
                                    <a:pt x="1690" y="281"/>
                                  </a:lnTo>
                                  <a:lnTo>
                                    <a:pt x="1680" y="290"/>
                                  </a:lnTo>
                                  <a:lnTo>
                                    <a:pt x="1680" y="314"/>
                                  </a:lnTo>
                                  <a:lnTo>
                                    <a:pt x="1690" y="324"/>
                                  </a:lnTo>
                                  <a:lnTo>
                                    <a:pt x="2031" y="324"/>
                                  </a:lnTo>
                                  <a:lnTo>
                                    <a:pt x="2041" y="314"/>
                                  </a:lnTo>
                                  <a:lnTo>
                                    <a:pt x="2041" y="290"/>
                                  </a:lnTo>
                                  <a:close/>
                                  <a:moveTo>
                                    <a:pt x="2041" y="207"/>
                                  </a:moveTo>
                                  <a:lnTo>
                                    <a:pt x="2032" y="197"/>
                                  </a:lnTo>
                                  <a:lnTo>
                                    <a:pt x="2020" y="197"/>
                                  </a:lnTo>
                                  <a:lnTo>
                                    <a:pt x="1690" y="197"/>
                                  </a:lnTo>
                                  <a:lnTo>
                                    <a:pt x="1680" y="207"/>
                                  </a:lnTo>
                                  <a:lnTo>
                                    <a:pt x="1680" y="231"/>
                                  </a:lnTo>
                                  <a:lnTo>
                                    <a:pt x="1690" y="240"/>
                                  </a:lnTo>
                                  <a:lnTo>
                                    <a:pt x="2031" y="240"/>
                                  </a:lnTo>
                                  <a:lnTo>
                                    <a:pt x="2041" y="231"/>
                                  </a:lnTo>
                                  <a:lnTo>
                                    <a:pt x="2041" y="207"/>
                                  </a:lnTo>
                                  <a:close/>
                                  <a:moveTo>
                                    <a:pt x="2173" y="71"/>
                                  </a:moveTo>
                                  <a:lnTo>
                                    <a:pt x="2168" y="43"/>
                                  </a:lnTo>
                                  <a:lnTo>
                                    <a:pt x="2167" y="43"/>
                                  </a:lnTo>
                                  <a:lnTo>
                                    <a:pt x="2152" y="21"/>
                                  </a:lnTo>
                                  <a:lnTo>
                                    <a:pt x="2130" y="6"/>
                                  </a:lnTo>
                                  <a:lnTo>
                                    <a:pt x="2130" y="71"/>
                                  </a:lnTo>
                                  <a:lnTo>
                                    <a:pt x="2130" y="380"/>
                                  </a:lnTo>
                                  <a:lnTo>
                                    <a:pt x="2128" y="391"/>
                                  </a:lnTo>
                                  <a:lnTo>
                                    <a:pt x="2122" y="400"/>
                                  </a:lnTo>
                                  <a:lnTo>
                                    <a:pt x="2113" y="406"/>
                                  </a:lnTo>
                                  <a:lnTo>
                                    <a:pt x="2101" y="408"/>
                                  </a:lnTo>
                                  <a:lnTo>
                                    <a:pt x="1789" y="408"/>
                                  </a:lnTo>
                                  <a:lnTo>
                                    <a:pt x="1783" y="411"/>
                                  </a:lnTo>
                                  <a:lnTo>
                                    <a:pt x="1675" y="510"/>
                                  </a:lnTo>
                                  <a:lnTo>
                                    <a:pt x="1675" y="419"/>
                                  </a:lnTo>
                                  <a:lnTo>
                                    <a:pt x="1665" y="408"/>
                                  </a:lnTo>
                                  <a:lnTo>
                                    <a:pt x="1620" y="408"/>
                                  </a:lnTo>
                                  <a:lnTo>
                                    <a:pt x="1609" y="406"/>
                                  </a:lnTo>
                                  <a:lnTo>
                                    <a:pt x="1599" y="400"/>
                                  </a:lnTo>
                                  <a:lnTo>
                                    <a:pt x="1593" y="391"/>
                                  </a:lnTo>
                                  <a:lnTo>
                                    <a:pt x="1591" y="380"/>
                                  </a:lnTo>
                                  <a:lnTo>
                                    <a:pt x="1591" y="71"/>
                                  </a:lnTo>
                                  <a:lnTo>
                                    <a:pt x="1593" y="60"/>
                                  </a:lnTo>
                                  <a:lnTo>
                                    <a:pt x="1599" y="51"/>
                                  </a:lnTo>
                                  <a:lnTo>
                                    <a:pt x="1609" y="45"/>
                                  </a:lnTo>
                                  <a:lnTo>
                                    <a:pt x="1620" y="43"/>
                                  </a:lnTo>
                                  <a:lnTo>
                                    <a:pt x="2101" y="43"/>
                                  </a:lnTo>
                                  <a:lnTo>
                                    <a:pt x="2113" y="45"/>
                                  </a:lnTo>
                                  <a:lnTo>
                                    <a:pt x="2122" y="51"/>
                                  </a:lnTo>
                                  <a:lnTo>
                                    <a:pt x="2128" y="60"/>
                                  </a:lnTo>
                                  <a:lnTo>
                                    <a:pt x="2130" y="71"/>
                                  </a:lnTo>
                                  <a:lnTo>
                                    <a:pt x="2130" y="6"/>
                                  </a:lnTo>
                                  <a:lnTo>
                                    <a:pt x="2129" y="5"/>
                                  </a:lnTo>
                                  <a:lnTo>
                                    <a:pt x="2101" y="0"/>
                                  </a:lnTo>
                                  <a:lnTo>
                                    <a:pt x="1620" y="0"/>
                                  </a:lnTo>
                                  <a:lnTo>
                                    <a:pt x="1592" y="5"/>
                                  </a:lnTo>
                                  <a:lnTo>
                                    <a:pt x="1569" y="21"/>
                                  </a:lnTo>
                                  <a:lnTo>
                                    <a:pt x="1554" y="43"/>
                                  </a:lnTo>
                                  <a:lnTo>
                                    <a:pt x="1548" y="71"/>
                                  </a:lnTo>
                                  <a:lnTo>
                                    <a:pt x="1548" y="380"/>
                                  </a:lnTo>
                                  <a:lnTo>
                                    <a:pt x="1554" y="408"/>
                                  </a:lnTo>
                                  <a:lnTo>
                                    <a:pt x="1569" y="431"/>
                                  </a:lnTo>
                                  <a:lnTo>
                                    <a:pt x="1592" y="446"/>
                                  </a:lnTo>
                                  <a:lnTo>
                                    <a:pt x="1620" y="452"/>
                                  </a:lnTo>
                                  <a:lnTo>
                                    <a:pt x="1632" y="452"/>
                                  </a:lnTo>
                                  <a:lnTo>
                                    <a:pt x="1632" y="567"/>
                                  </a:lnTo>
                                  <a:lnTo>
                                    <a:pt x="1637" y="574"/>
                                  </a:lnTo>
                                  <a:lnTo>
                                    <a:pt x="1647" y="579"/>
                                  </a:lnTo>
                                  <a:lnTo>
                                    <a:pt x="1650" y="580"/>
                                  </a:lnTo>
                                  <a:lnTo>
                                    <a:pt x="1658" y="580"/>
                                  </a:lnTo>
                                  <a:lnTo>
                                    <a:pt x="1663" y="577"/>
                                  </a:lnTo>
                                  <a:lnTo>
                                    <a:pt x="1667" y="574"/>
                                  </a:lnTo>
                                  <a:lnTo>
                                    <a:pt x="1738" y="510"/>
                                  </a:lnTo>
                                  <a:lnTo>
                                    <a:pt x="1802" y="452"/>
                                  </a:lnTo>
                                  <a:lnTo>
                                    <a:pt x="2101" y="452"/>
                                  </a:lnTo>
                                  <a:lnTo>
                                    <a:pt x="2129" y="446"/>
                                  </a:lnTo>
                                  <a:lnTo>
                                    <a:pt x="2152" y="431"/>
                                  </a:lnTo>
                                  <a:lnTo>
                                    <a:pt x="2168" y="408"/>
                                  </a:lnTo>
                                  <a:lnTo>
                                    <a:pt x="2173" y="380"/>
                                  </a:lnTo>
                                  <a:lnTo>
                                    <a:pt x="2173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" y="895350"/>
                            <a:ext cx="14192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2F92BB" w14:textId="77777777" w:rsidR="00012B91" w:rsidRPr="006C6D3E" w:rsidRDefault="00012B91" w:rsidP="00012B91">
                              <w:pPr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S</w:t>
                              </w:r>
                              <w:r w:rsidRPr="0041068C">
                                <w:rPr>
                                  <w:color w:val="003263" w:themeColor="text2"/>
                                  <w:w w:val="105"/>
                                </w:rPr>
                                <w:t>uggestions (comments) from the public left online via social map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00" y="409575"/>
                            <a:ext cx="590550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1E133" w14:textId="577F3C4B" w:rsidR="00012B91" w:rsidRPr="000816C6" w:rsidRDefault="00587A0F" w:rsidP="00012B91">
                              <w:pPr>
                                <w:rPr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0B9FB" id="Group 393" o:spid="_x0000_s1040" style="position:absolute;margin-left:0;margin-top:8.35pt;width:132.75pt;height:118.5pt;z-index:251668480;mso-position-horizontal:center;mso-position-horizontal-relative:margin" coordsize="16859,15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">
                <v:group id="Group 394" o:spid="_x0000_s1041" style="position:absolute;width:12096;height:8279" coordorigin="2548,-1696" coordsize="2174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c5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">
                  <v:shape id="AutoShape 27" o:spid="_x0000_s1042" style="position:absolute;left:3131;top:-1696;width:912;height:1488;visibility:visible;mso-wrap-style:square;v-text-anchor:top" coordsize="912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" path="m297,1169r,xm552,104l541,93r-12,l369,93r-10,11l359,129r10,10l541,139r11,-10l552,104xm625,104l614,93r-12,l589,93r-10,11l579,129r10,10l614,139r11,-10l625,104xm672,104l661,93r-12,l636,93r-10,11l626,129r10,10l661,139r11,-10l672,104xm911,115l902,70,885,46,877,34,865,26r,89l865,187r,46l865,416r,65l865,604r,64l865,1256r,46l865,1374r-5,26l845,1422r-22,15l796,1442r-319,l498,1432r16,-16l523,1400r2,-4l529,1372r-4,-24l523,1344r-9,-16l498,1312r-15,-7l483,1357r,31l471,1400r-31,l427,1388r,-31l440,1344r31,l483,1357r,-52l477,1302r388,l865,1256r-431,l434,1302r-21,10l396,1328r-11,20l381,1372r4,24l396,1416r17,16l434,1442r-320,l87,1437,66,1422,51,1400r-6,-26l45,1302r389,l434,1256r-50,l331,1203r32,-33l865,668r,-64l319,1149r,107l45,1256r,-204l80,1017r239,239l319,1149r-21,21l297,1169r-1,-1l294,1166,145,1017,45,918r,-375l118,470,356,233r261,l865,481r,-65l681,233r184,l865,187r-574,l291,233,53,470r-8,-7l45,233r246,l291,187r-246,l45,115,51,88,66,66,87,51r27,-5l796,46r27,5l845,66r15,22l865,115r,-89l841,9,796,,114,,70,9,33,34,9,70,,115,,1374r9,44l33,1455r37,24l114,1488r682,l841,1479r36,-24l885,1442r17,-24l911,1374r,-72l911,1256r,-588l911,416r,-183l911,187r,-72xe" fillcolor="#003263" stroked="f">
                    <v:path arrowok="t" o:connecttype="custom" o:connectlocs="297,-527;541,-1603;359,-1592;541,-1557;625,-1592;589,-1603;589,-1557;625,-1592;649,-1603;626,-1567;672,-1567;902,-1626;865,-1670;865,-1463;865,-1092;865,-394;845,-274;477,-254;523,-296;525,-348;498,-384;483,-308;427,-308;471,-352;477,-394;434,-440;396,-368;385,-300;434,-254;66,-274;45,-394;384,-440;865,-1028;319,-440;80,-679;298,-526;296,-528;145,-679;118,-1226;865,-1215;865,-1463;291,-1463;45,-1463;45,-1509;66,-1630;796,-1650;860,-1608;841,-1687;70,-1687;0,-1581;33,-241;796,-208;885,-254;911,-394;911,-1280;911,-1581" o:connectangles="0,0,0,0,0,0,0,0,0,0,0,0,0,0,0,0,0,0,0,0,0,0,0,0,0,0,0,0,0,0,0,0,0,0,0,0,0,0,0,0,0,0,0,0,0,0,0,0,0,0,0,0,0,0,0,0"/>
                  </v:shape>
                  <v:shape id="Picture 28" o:spid="_x0000_s1043" type="#_x0000_t75" style="position:absolute;left:3538;top:-1185;width:125;height: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">
                    <v:imagedata r:id="rId22" o:title=""/>
                  </v:shape>
                  <v:shape id="AutoShape 29" o:spid="_x0000_s1044" style="position:absolute;left:2547;top:-1505;width:2174;height:1128;visibility:visible;mso-wrap-style:square;v-text-anchor:top" coordsize="2174,1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" path="m178,802r-3,-12l168,779r-11,-7l145,769r-13,3l121,779r-7,11l112,802r2,13l121,826r11,7l145,835r12,-2l168,826r7,-11l178,802xm313,802r-3,-12l303,779r-11,-7l279,769r-12,3l256,779r-7,11l246,802r3,13l256,826r11,7l279,835r13,-2l303,826r7,-11l313,802xm447,808r-1,-13l441,783r-9,-9l420,770r-13,l395,776r-9,9l382,797r,13l387,822r10,8l409,835r13,l434,829r8,-9l447,808xm550,802l536,742,507,703r,99l498,843r-25,36l434,910r-52,24l369,939r-1,12l368,981r5,29l381,1037r11,26l363,1045r-29,-22l308,995,288,963r-6,-12l269,951,181,938,109,906,60,859,43,802,61,744r50,-47l185,665r90,-12l365,665r74,32l489,744r18,58l507,703,497,689,445,653r-8,-5l362,620,275,610r-87,10l113,648,53,689,14,742,,802r13,59l48,912r55,41l173,981r82,13l294,1043r47,39l386,1109r36,17l432,1127r9,-1l450,1120r5,-8l458,1104r,-9l453,1088r-10,-19l440,1063r-12,-23l416,1006r-6,-36l468,939r44,-39l540,853r10,-51xm1179,389r-10,-49l1148,308r-6,-8l1133,294r,95l1123,428r-4,9l1119,609r-5,26l1100,656r-22,14l1052,676r-26,-6l1005,656,991,635r-5,-26l987,598r3,-11l994,576r6,-9l1008,580r8,14l1024,607r9,14l1037,628r8,4l1060,632r8,-4l1073,620r8,-13l1089,594r8,-14l1104,567r7,9l1115,587r3,11l1119,609r,-172l1100,479r-27,50l1052,565r-20,-36l1005,479,982,428,972,389r6,-31l995,332r26,-17l1052,308r32,7l1109,332r18,26l1133,389r,-95l1102,272r-50,-10l1003,272r-40,28l936,340r-10,49l928,406r7,26l950,470r27,56l962,543r-12,20l943,585r-3,24l949,653r24,35l1009,712r43,9l1096,712r36,-24l1141,676r15,-23l1165,609r-3,-24l1156,567r,-2l1155,563r-12,-20l1127,526r28,-56l1170,432r7,-26l1179,389xm1845,122r-10,-10l1690,112r-10,10l1680,146r10,9l1702,155r133,l1845,146r,-24xm2041,290r-9,-9l2020,281r-330,l1680,290r,24l1690,324r341,l2041,314r,-24xm2041,207r-9,-10l2020,197r-330,l1680,207r,24l1690,240r341,l2041,231r,-24xm2173,71r-5,-28l2167,43,2152,21,2130,6r,65l2130,380r-2,11l2122,400r-9,6l2101,408r-312,l1783,411r-108,99l1675,419r-10,-11l1620,408r-11,-2l1599,400r-6,-9l1591,380r,-309l1593,60r6,-9l1609,45r11,-2l2101,43r12,2l2122,51r6,9l2130,71r,-65l2129,5,2101,,1620,r-28,5l1569,21r-15,22l1548,71r,309l1554,408r15,23l1592,446r28,6l1632,452r,115l1637,574r10,5l1650,580r8,l1663,577r4,-3l1738,510r64,-58l2101,452r28,-6l2152,431r16,-23l2173,380r,-309xe" fillcolor="#003263" stroked="f">
                    <v:path arrowok="t" o:connecttype="custom" o:connectlocs="145,-735;114,-689;168,-678;303,-725;249,-714;279,-669;447,-696;407,-734;387,-682;442,-684;507,-702;369,-565;392,-441;282,-553;43,-702;365,-839;497,-815;188,-884;13,-643;294,-461;441,-378;453,-416;410,-534;1179,-1115;1133,-1115;1100,-848;991,-869;1000,-937;1037,-876;1081,-897;1115,-917;1073,-975;972,-1115;1084,-1189;1102,-1232;926,-1115;962,-961;973,-816;1141,-828;1156,-939;1170,-1072;1690,-1392;1835,-1349;2020,-1223;2031,-1180;2020,-1307;2031,-1264;2167,-1461;2130,-1124;1789,-1096;1620,-1096;1591,-1433;2101,-1461;2130,-1498;1569,-1483;1569,-1073;1637,-930;1667,-930;2152,-1073" o:connectangles="0,0,0,0,0,0,0,0,0,0,0,0,0,0,0,0,0,0,0,0,0,0,0,0,0,0,0,0,0,0,0,0,0,0,0,0,0,0,0,0,0,0,0,0,0,0,0,0,0,0,0,0,0,0,0,0,0,0,0"/>
                  </v:shape>
                </v:group>
                <v:shape id="_x0000_s1045" type="#_x0000_t202" style="position:absolute;left:2667;top:8953;width:14192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" filled="f" stroked="f">
                  <v:textbox inset="0,0,0,0">
                    <w:txbxContent>
                      <w:p w14:paraId="0C2F92BB" w14:textId="77777777" w:rsidR="00012B91" w:rsidRPr="006C6D3E" w:rsidRDefault="00012B91" w:rsidP="00012B91">
                        <w:pPr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S</w:t>
                        </w:r>
                        <w:r w:rsidRPr="0041068C">
                          <w:rPr>
                            <w:color w:val="003263" w:themeColor="text2"/>
                            <w:w w:val="105"/>
                          </w:rPr>
                          <w:t>uggestions (comments) from the public left online via social map</w:t>
                        </w:r>
                      </w:p>
                    </w:txbxContent>
                  </v:textbox>
                </v:shape>
                <v:shape id="_x0000_s1046" type="#_x0000_t202" style="position:absolute;left:10287;top:4095;width:5905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" filled="f" stroked="f">
                  <v:textbox inset="0,0,0,0">
                    <w:txbxContent>
                      <w:p w14:paraId="22D1E133" w14:textId="577F3C4B" w:rsidR="00012B91" w:rsidRPr="000816C6" w:rsidRDefault="00587A0F" w:rsidP="00012B91">
                        <w:pPr>
                          <w:rPr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12B91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16FC5BC" wp14:editId="57B09FE6">
                <wp:simplePos x="0" y="0"/>
                <wp:positionH relativeFrom="column">
                  <wp:posOffset>5462785</wp:posOffset>
                </wp:positionH>
                <wp:positionV relativeFrom="paragraph">
                  <wp:posOffset>216403</wp:posOffset>
                </wp:positionV>
                <wp:extent cx="374015" cy="475615"/>
                <wp:effectExtent l="0" t="0" r="6985" b="635"/>
                <wp:wrapNone/>
                <wp:docPr id="200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4015" cy="475615"/>
                          <a:chOff x="5455" y="334"/>
                          <a:chExt cx="589" cy="749"/>
                        </a:xfrm>
                      </wpg:grpSpPr>
                      <wps:wsp>
                        <wps:cNvPr id="201" name="AutoShape 40"/>
                        <wps:cNvSpPr>
                          <a:spLocks/>
                        </wps:cNvSpPr>
                        <wps:spPr bwMode="auto">
                          <a:xfrm>
                            <a:off x="5455" y="333"/>
                            <a:ext cx="589" cy="749"/>
                          </a:xfrm>
                          <a:custGeom>
                            <a:avLst/>
                            <a:gdLst>
                              <a:gd name="T0" fmla="+- 0 5616 5455"/>
                              <a:gd name="T1" fmla="*/ T0 w 589"/>
                              <a:gd name="T2" fmla="+- 0 346 334"/>
                              <a:gd name="T3" fmla="*/ 346 h 749"/>
                              <a:gd name="T4" fmla="+- 0 5535 5455"/>
                              <a:gd name="T5" fmla="*/ T4 w 589"/>
                              <a:gd name="T6" fmla="+- 0 427 334"/>
                              <a:gd name="T7" fmla="*/ 427 h 749"/>
                              <a:gd name="T8" fmla="+- 0 5526 5455"/>
                              <a:gd name="T9" fmla="*/ T8 w 589"/>
                              <a:gd name="T10" fmla="+- 0 519 334"/>
                              <a:gd name="T11" fmla="*/ 519 h 749"/>
                              <a:gd name="T12" fmla="+- 0 5552 5455"/>
                              <a:gd name="T13" fmla="*/ T12 w 589"/>
                              <a:gd name="T14" fmla="+- 0 576 334"/>
                              <a:gd name="T15" fmla="*/ 576 h 749"/>
                              <a:gd name="T16" fmla="+- 0 5534 5455"/>
                              <a:gd name="T17" fmla="*/ T16 w 589"/>
                              <a:gd name="T18" fmla="+- 0 620 334"/>
                              <a:gd name="T19" fmla="*/ 620 h 749"/>
                              <a:gd name="T20" fmla="+- 0 5480 5455"/>
                              <a:gd name="T21" fmla="*/ T20 w 589"/>
                              <a:gd name="T22" fmla="+- 0 687 334"/>
                              <a:gd name="T23" fmla="*/ 687 h 749"/>
                              <a:gd name="T24" fmla="+- 0 5455 5455"/>
                              <a:gd name="T25" fmla="*/ T24 w 589"/>
                              <a:gd name="T26" fmla="+- 0 833 334"/>
                              <a:gd name="T27" fmla="*/ 833 h 749"/>
                              <a:gd name="T28" fmla="+- 0 5467 5455"/>
                              <a:gd name="T29" fmla="*/ T28 w 589"/>
                              <a:gd name="T30" fmla="+- 0 878 334"/>
                              <a:gd name="T31" fmla="*/ 878 h 749"/>
                              <a:gd name="T32" fmla="+- 0 5505 5455"/>
                              <a:gd name="T33" fmla="*/ T32 w 589"/>
                              <a:gd name="T34" fmla="+- 0 903 334"/>
                              <a:gd name="T35" fmla="*/ 903 h 749"/>
                              <a:gd name="T36" fmla="+- 0 5585 5455"/>
                              <a:gd name="T37" fmla="*/ T36 w 589"/>
                              <a:gd name="T38" fmla="+- 0 914 334"/>
                              <a:gd name="T39" fmla="*/ 914 h 749"/>
                              <a:gd name="T40" fmla="+- 0 5668 5455"/>
                              <a:gd name="T41" fmla="*/ T40 w 589"/>
                              <a:gd name="T42" fmla="+- 0 919 334"/>
                              <a:gd name="T43" fmla="*/ 919 h 749"/>
                              <a:gd name="T44" fmla="+- 0 5730 5455"/>
                              <a:gd name="T45" fmla="*/ T44 w 589"/>
                              <a:gd name="T46" fmla="+- 0 1035 334"/>
                              <a:gd name="T47" fmla="*/ 1035 h 749"/>
                              <a:gd name="T48" fmla="+- 0 5855 5455"/>
                              <a:gd name="T49" fmla="*/ T48 w 589"/>
                              <a:gd name="T50" fmla="+- 0 1082 334"/>
                              <a:gd name="T51" fmla="*/ 1082 h 749"/>
                              <a:gd name="T52" fmla="+- 0 5981 5455"/>
                              <a:gd name="T53" fmla="*/ T52 w 589"/>
                              <a:gd name="T54" fmla="+- 0 1032 334"/>
                              <a:gd name="T55" fmla="*/ 1032 h 749"/>
                              <a:gd name="T56" fmla="+- 0 5800 5455"/>
                              <a:gd name="T57" fmla="*/ T56 w 589"/>
                              <a:gd name="T58" fmla="+- 0 1021 334"/>
                              <a:gd name="T59" fmla="*/ 1021 h 749"/>
                              <a:gd name="T60" fmla="+- 0 5726 5455"/>
                              <a:gd name="T61" fmla="*/ T60 w 589"/>
                              <a:gd name="T62" fmla="+- 0 948 334"/>
                              <a:gd name="T63" fmla="*/ 948 h 749"/>
                              <a:gd name="T64" fmla="+- 0 5715 5455"/>
                              <a:gd name="T65" fmla="*/ T64 w 589"/>
                              <a:gd name="T66" fmla="+- 0 894 334"/>
                              <a:gd name="T67" fmla="*/ 894 h 749"/>
                              <a:gd name="T68" fmla="+- 0 5668 5455"/>
                              <a:gd name="T69" fmla="*/ T68 w 589"/>
                              <a:gd name="T70" fmla="+- 0 868 334"/>
                              <a:gd name="T71" fmla="*/ 868 h 749"/>
                              <a:gd name="T72" fmla="+- 0 5590 5455"/>
                              <a:gd name="T73" fmla="*/ T72 w 589"/>
                              <a:gd name="T74" fmla="+- 0 864 334"/>
                              <a:gd name="T75" fmla="*/ 864 h 749"/>
                              <a:gd name="T76" fmla="+- 0 5514 5455"/>
                              <a:gd name="T77" fmla="*/ T76 w 589"/>
                              <a:gd name="T78" fmla="+- 0 853 334"/>
                              <a:gd name="T79" fmla="*/ 853 h 749"/>
                              <a:gd name="T80" fmla="+- 0 5503 5455"/>
                              <a:gd name="T81" fmla="*/ T80 w 589"/>
                              <a:gd name="T82" fmla="+- 0 846 334"/>
                              <a:gd name="T83" fmla="*/ 846 h 749"/>
                              <a:gd name="T84" fmla="+- 0 5517 5455"/>
                              <a:gd name="T85" fmla="*/ T84 w 589"/>
                              <a:gd name="T86" fmla="+- 0 736 334"/>
                              <a:gd name="T87" fmla="*/ 736 h 749"/>
                              <a:gd name="T88" fmla="+- 0 5554 5455"/>
                              <a:gd name="T89" fmla="*/ T88 w 589"/>
                              <a:gd name="T90" fmla="+- 0 666 334"/>
                              <a:gd name="T91" fmla="*/ 666 h 749"/>
                              <a:gd name="T92" fmla="+- 0 5628 5455"/>
                              <a:gd name="T93" fmla="*/ T92 w 589"/>
                              <a:gd name="T94" fmla="+- 0 639 334"/>
                              <a:gd name="T95" fmla="*/ 639 h 749"/>
                              <a:gd name="T96" fmla="+- 0 5814 5455"/>
                              <a:gd name="T97" fmla="*/ T96 w 589"/>
                              <a:gd name="T98" fmla="+- 0 617 334"/>
                              <a:gd name="T99" fmla="*/ 617 h 749"/>
                              <a:gd name="T100" fmla="+- 0 5789 5455"/>
                              <a:gd name="T101" fmla="*/ T100 w 589"/>
                              <a:gd name="T102" fmla="+- 0 589 334"/>
                              <a:gd name="T103" fmla="*/ 589 h 749"/>
                              <a:gd name="T104" fmla="+- 0 5635 5455"/>
                              <a:gd name="T105" fmla="*/ T104 w 589"/>
                              <a:gd name="T106" fmla="+- 0 581 334"/>
                              <a:gd name="T107" fmla="*/ 581 h 749"/>
                              <a:gd name="T108" fmla="+- 0 5580 5455"/>
                              <a:gd name="T109" fmla="*/ T108 w 589"/>
                              <a:gd name="T110" fmla="+- 0 526 334"/>
                              <a:gd name="T111" fmla="*/ 526 h 749"/>
                              <a:gd name="T112" fmla="+- 0 5580 5455"/>
                              <a:gd name="T113" fmla="*/ T112 w 589"/>
                              <a:gd name="T114" fmla="+- 0 446 334"/>
                              <a:gd name="T115" fmla="*/ 446 h 749"/>
                              <a:gd name="T116" fmla="+- 0 5635 5455"/>
                              <a:gd name="T117" fmla="*/ T116 w 589"/>
                              <a:gd name="T118" fmla="+- 0 391 334"/>
                              <a:gd name="T119" fmla="*/ 391 h 749"/>
                              <a:gd name="T120" fmla="+- 0 5788 5455"/>
                              <a:gd name="T121" fmla="*/ T120 w 589"/>
                              <a:gd name="T122" fmla="+- 0 382 334"/>
                              <a:gd name="T123" fmla="*/ 382 h 749"/>
                              <a:gd name="T124" fmla="+- 0 5736 5455"/>
                              <a:gd name="T125" fmla="*/ T124 w 589"/>
                              <a:gd name="T126" fmla="+- 0 346 334"/>
                              <a:gd name="T127" fmla="*/ 346 h 749"/>
                              <a:gd name="T128" fmla="+- 0 5978 5455"/>
                              <a:gd name="T129" fmla="*/ T128 w 589"/>
                              <a:gd name="T130" fmla="+- 0 756 334"/>
                              <a:gd name="T131" fmla="*/ 756 h 749"/>
                              <a:gd name="T132" fmla="+- 0 5908 5455"/>
                              <a:gd name="T133" fmla="*/ T132 w 589"/>
                              <a:gd name="T134" fmla="+- 0 767 334"/>
                              <a:gd name="T135" fmla="*/ 767 h 749"/>
                              <a:gd name="T136" fmla="+- 0 5982 5455"/>
                              <a:gd name="T137" fmla="*/ T136 w 589"/>
                              <a:gd name="T138" fmla="+- 0 840 334"/>
                              <a:gd name="T139" fmla="*/ 840 h 749"/>
                              <a:gd name="T140" fmla="+- 0 5993 5455"/>
                              <a:gd name="T141" fmla="*/ T140 w 589"/>
                              <a:gd name="T142" fmla="+- 0 895 334"/>
                              <a:gd name="T143" fmla="*/ 895 h 749"/>
                              <a:gd name="T144" fmla="+- 0 5952 5455"/>
                              <a:gd name="T145" fmla="*/ T144 w 589"/>
                              <a:gd name="T146" fmla="+- 0 992 334"/>
                              <a:gd name="T147" fmla="*/ 992 h 749"/>
                              <a:gd name="T148" fmla="+- 0 5854 5455"/>
                              <a:gd name="T149" fmla="*/ T148 w 589"/>
                              <a:gd name="T150" fmla="+- 0 1032 334"/>
                              <a:gd name="T151" fmla="*/ 1032 h 749"/>
                              <a:gd name="T152" fmla="+- 0 5988 5455"/>
                              <a:gd name="T153" fmla="*/ T152 w 589"/>
                              <a:gd name="T154" fmla="+- 0 1027 334"/>
                              <a:gd name="T155" fmla="*/ 1027 h 749"/>
                              <a:gd name="T156" fmla="+- 0 6044 5455"/>
                              <a:gd name="T157" fmla="*/ T156 w 589"/>
                              <a:gd name="T158" fmla="+- 0 895 334"/>
                              <a:gd name="T159" fmla="*/ 895 h 749"/>
                              <a:gd name="T160" fmla="+- 0 5996 5455"/>
                              <a:gd name="T161" fmla="*/ T160 w 589"/>
                              <a:gd name="T162" fmla="+- 0 771 334"/>
                              <a:gd name="T163" fmla="*/ 771 h 749"/>
                              <a:gd name="T164" fmla="+- 0 5840 5455"/>
                              <a:gd name="T165" fmla="*/ T164 w 589"/>
                              <a:gd name="T166" fmla="+- 0 639 334"/>
                              <a:gd name="T167" fmla="*/ 639 h 749"/>
                              <a:gd name="T168" fmla="+- 0 5757 5455"/>
                              <a:gd name="T169" fmla="*/ T168 w 589"/>
                              <a:gd name="T170" fmla="+- 0 644 334"/>
                              <a:gd name="T171" fmla="*/ 644 h 749"/>
                              <a:gd name="T172" fmla="+- 0 5810 5455"/>
                              <a:gd name="T173" fmla="*/ T172 w 589"/>
                              <a:gd name="T174" fmla="+- 0 680 334"/>
                              <a:gd name="T175" fmla="*/ 680 h 749"/>
                              <a:gd name="T176" fmla="+- 0 5769 5455"/>
                              <a:gd name="T177" fmla="*/ T176 w 589"/>
                              <a:gd name="T178" fmla="+- 0 727 334"/>
                              <a:gd name="T179" fmla="*/ 727 h 749"/>
                              <a:gd name="T180" fmla="+- 0 5685 5455"/>
                              <a:gd name="T181" fmla="*/ T180 w 589"/>
                              <a:gd name="T182" fmla="+- 0 810 334"/>
                              <a:gd name="T183" fmla="*/ 810 h 749"/>
                              <a:gd name="T184" fmla="+- 0 5720 5455"/>
                              <a:gd name="T185" fmla="*/ T184 w 589"/>
                              <a:gd name="T186" fmla="+- 0 868 334"/>
                              <a:gd name="T187" fmla="*/ 868 h 749"/>
                              <a:gd name="T188" fmla="+- 0 5756 5455"/>
                              <a:gd name="T189" fmla="*/ T188 w 589"/>
                              <a:gd name="T190" fmla="+- 0 796 334"/>
                              <a:gd name="T191" fmla="*/ 796 h 749"/>
                              <a:gd name="T192" fmla="+- 0 5854 5455"/>
                              <a:gd name="T193" fmla="*/ T192 w 589"/>
                              <a:gd name="T194" fmla="+- 0 756 334"/>
                              <a:gd name="T195" fmla="*/ 756 h 749"/>
                              <a:gd name="T196" fmla="+- 0 5944 5455"/>
                              <a:gd name="T197" fmla="*/ T196 w 589"/>
                              <a:gd name="T198" fmla="+- 0 730 334"/>
                              <a:gd name="T199" fmla="*/ 730 h 749"/>
                              <a:gd name="T200" fmla="+- 0 5866 5455"/>
                              <a:gd name="T201" fmla="*/ T200 w 589"/>
                              <a:gd name="T202" fmla="+- 0 673 334"/>
                              <a:gd name="T203" fmla="*/ 673 h 749"/>
                              <a:gd name="T204" fmla="+- 0 5840 5455"/>
                              <a:gd name="T205" fmla="*/ T204 w 589"/>
                              <a:gd name="T206" fmla="+- 0 639 334"/>
                              <a:gd name="T207" fmla="*/ 639 h 749"/>
                              <a:gd name="T208" fmla="+- 0 5676 5455"/>
                              <a:gd name="T209" fmla="*/ T208 w 589"/>
                              <a:gd name="T210" fmla="+- 0 382 334"/>
                              <a:gd name="T211" fmla="*/ 382 h 749"/>
                              <a:gd name="T212" fmla="+- 0 5749 5455"/>
                              <a:gd name="T213" fmla="*/ T212 w 589"/>
                              <a:gd name="T214" fmla="+- 0 413 334"/>
                              <a:gd name="T215" fmla="*/ 413 h 749"/>
                              <a:gd name="T216" fmla="+- 0 5779 5455"/>
                              <a:gd name="T217" fmla="*/ T216 w 589"/>
                              <a:gd name="T218" fmla="+- 0 486 334"/>
                              <a:gd name="T219" fmla="*/ 486 h 749"/>
                              <a:gd name="T220" fmla="+- 0 5749 5455"/>
                              <a:gd name="T221" fmla="*/ T220 w 589"/>
                              <a:gd name="T222" fmla="+- 0 559 334"/>
                              <a:gd name="T223" fmla="*/ 559 h 749"/>
                              <a:gd name="T224" fmla="+- 0 5676 5455"/>
                              <a:gd name="T225" fmla="*/ T224 w 589"/>
                              <a:gd name="T226" fmla="+- 0 589 334"/>
                              <a:gd name="T227" fmla="*/ 589 h 749"/>
                              <a:gd name="T228" fmla="+- 0 5800 5455"/>
                              <a:gd name="T229" fmla="*/ T228 w 589"/>
                              <a:gd name="T230" fmla="+- 0 576 334"/>
                              <a:gd name="T231" fmla="*/ 576 h 749"/>
                              <a:gd name="T232" fmla="+- 0 5827 5455"/>
                              <a:gd name="T233" fmla="*/ T232 w 589"/>
                              <a:gd name="T234" fmla="+- 0 519 334"/>
                              <a:gd name="T235" fmla="*/ 519 h 749"/>
                              <a:gd name="T236" fmla="+- 0 5818 5455"/>
                              <a:gd name="T237" fmla="*/ T236 w 589"/>
                              <a:gd name="T238" fmla="+- 0 427 334"/>
                              <a:gd name="T239" fmla="*/ 427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89" h="749">
                                <a:moveTo>
                                  <a:pt x="221" y="0"/>
                                </a:moveTo>
                                <a:lnTo>
                                  <a:pt x="161" y="12"/>
                                </a:lnTo>
                                <a:lnTo>
                                  <a:pt x="113" y="44"/>
                                </a:lnTo>
                                <a:lnTo>
                                  <a:pt x="80" y="93"/>
                                </a:lnTo>
                                <a:lnTo>
                                  <a:pt x="67" y="152"/>
                                </a:lnTo>
                                <a:lnTo>
                                  <a:pt x="71" y="185"/>
                                </a:lnTo>
                                <a:lnTo>
                                  <a:pt x="81" y="215"/>
                                </a:lnTo>
                                <a:lnTo>
                                  <a:pt x="97" y="242"/>
                                </a:lnTo>
                                <a:lnTo>
                                  <a:pt x="118" y="265"/>
                                </a:lnTo>
                                <a:lnTo>
                                  <a:pt x="79" y="286"/>
                                </a:lnTo>
                                <a:lnTo>
                                  <a:pt x="48" y="316"/>
                                </a:lnTo>
                                <a:lnTo>
                                  <a:pt x="25" y="353"/>
                                </a:lnTo>
                                <a:lnTo>
                                  <a:pt x="13" y="397"/>
                                </a:lnTo>
                                <a:lnTo>
                                  <a:pt x="0" y="499"/>
                                </a:lnTo>
                                <a:lnTo>
                                  <a:pt x="2" y="523"/>
                                </a:lnTo>
                                <a:lnTo>
                                  <a:pt x="12" y="544"/>
                                </a:lnTo>
                                <a:lnTo>
                                  <a:pt x="28" y="560"/>
                                </a:lnTo>
                                <a:lnTo>
                                  <a:pt x="50" y="569"/>
                                </a:lnTo>
                                <a:lnTo>
                                  <a:pt x="90" y="575"/>
                                </a:lnTo>
                                <a:lnTo>
                                  <a:pt x="130" y="580"/>
                                </a:lnTo>
                                <a:lnTo>
                                  <a:pt x="171" y="584"/>
                                </a:lnTo>
                                <a:lnTo>
                                  <a:pt x="213" y="585"/>
                                </a:lnTo>
                                <a:lnTo>
                                  <a:pt x="233" y="649"/>
                                </a:lnTo>
                                <a:lnTo>
                                  <a:pt x="275" y="701"/>
                                </a:lnTo>
                                <a:lnTo>
                                  <a:pt x="332" y="736"/>
                                </a:lnTo>
                                <a:lnTo>
                                  <a:pt x="400" y="748"/>
                                </a:lnTo>
                                <a:lnTo>
                                  <a:pt x="473" y="734"/>
                                </a:lnTo>
                                <a:lnTo>
                                  <a:pt x="526" y="698"/>
                                </a:lnTo>
                                <a:lnTo>
                                  <a:pt x="399" y="698"/>
                                </a:lnTo>
                                <a:lnTo>
                                  <a:pt x="345" y="687"/>
                                </a:lnTo>
                                <a:lnTo>
                                  <a:pt x="301" y="658"/>
                                </a:lnTo>
                                <a:lnTo>
                                  <a:pt x="271" y="614"/>
                                </a:lnTo>
                                <a:lnTo>
                                  <a:pt x="260" y="561"/>
                                </a:lnTo>
                                <a:lnTo>
                                  <a:pt x="260" y="560"/>
                                </a:lnTo>
                                <a:lnTo>
                                  <a:pt x="265" y="534"/>
                                </a:lnTo>
                                <a:lnTo>
                                  <a:pt x="213" y="534"/>
                                </a:lnTo>
                                <a:lnTo>
                                  <a:pt x="174" y="533"/>
                                </a:lnTo>
                                <a:lnTo>
                                  <a:pt x="135" y="530"/>
                                </a:lnTo>
                                <a:lnTo>
                                  <a:pt x="97" y="525"/>
                                </a:lnTo>
                                <a:lnTo>
                                  <a:pt x="59" y="519"/>
                                </a:lnTo>
                                <a:lnTo>
                                  <a:pt x="53" y="518"/>
                                </a:lnTo>
                                <a:lnTo>
                                  <a:pt x="48" y="512"/>
                                </a:lnTo>
                                <a:lnTo>
                                  <a:pt x="49" y="505"/>
                                </a:lnTo>
                                <a:lnTo>
                                  <a:pt x="62" y="402"/>
                                </a:lnTo>
                                <a:lnTo>
                                  <a:pt x="74" y="363"/>
                                </a:lnTo>
                                <a:lnTo>
                                  <a:pt x="99" y="332"/>
                                </a:lnTo>
                                <a:lnTo>
                                  <a:pt x="133" y="312"/>
                                </a:lnTo>
                                <a:lnTo>
                                  <a:pt x="173" y="305"/>
                                </a:lnTo>
                                <a:lnTo>
                                  <a:pt x="385" y="305"/>
                                </a:lnTo>
                                <a:lnTo>
                                  <a:pt x="359" y="283"/>
                                </a:lnTo>
                                <a:lnTo>
                                  <a:pt x="324" y="265"/>
                                </a:lnTo>
                                <a:lnTo>
                                  <a:pt x="334" y="255"/>
                                </a:lnTo>
                                <a:lnTo>
                                  <a:pt x="221" y="255"/>
                                </a:lnTo>
                                <a:lnTo>
                                  <a:pt x="180" y="247"/>
                                </a:lnTo>
                                <a:lnTo>
                                  <a:pt x="147" y="225"/>
                                </a:lnTo>
                                <a:lnTo>
                                  <a:pt x="125" y="192"/>
                                </a:lnTo>
                                <a:lnTo>
                                  <a:pt x="117" y="152"/>
                                </a:lnTo>
                                <a:lnTo>
                                  <a:pt x="125" y="112"/>
                                </a:lnTo>
                                <a:lnTo>
                                  <a:pt x="147" y="79"/>
                                </a:lnTo>
                                <a:lnTo>
                                  <a:pt x="180" y="57"/>
                                </a:lnTo>
                                <a:lnTo>
                                  <a:pt x="221" y="48"/>
                                </a:lnTo>
                                <a:lnTo>
                                  <a:pt x="333" y="48"/>
                                </a:lnTo>
                                <a:lnTo>
                                  <a:pt x="330" y="44"/>
                                </a:lnTo>
                                <a:lnTo>
                                  <a:pt x="281" y="12"/>
                                </a:lnTo>
                                <a:lnTo>
                                  <a:pt x="221" y="0"/>
                                </a:lnTo>
                                <a:close/>
                                <a:moveTo>
                                  <a:pt x="523" y="422"/>
                                </a:moveTo>
                                <a:lnTo>
                                  <a:pt x="399" y="422"/>
                                </a:lnTo>
                                <a:lnTo>
                                  <a:pt x="453" y="433"/>
                                </a:lnTo>
                                <a:lnTo>
                                  <a:pt x="497" y="462"/>
                                </a:lnTo>
                                <a:lnTo>
                                  <a:pt x="527" y="506"/>
                                </a:lnTo>
                                <a:lnTo>
                                  <a:pt x="538" y="560"/>
                                </a:lnTo>
                                <a:lnTo>
                                  <a:pt x="538" y="561"/>
                                </a:lnTo>
                                <a:lnTo>
                                  <a:pt x="527" y="614"/>
                                </a:lnTo>
                                <a:lnTo>
                                  <a:pt x="497" y="658"/>
                                </a:lnTo>
                                <a:lnTo>
                                  <a:pt x="453" y="687"/>
                                </a:lnTo>
                                <a:lnTo>
                                  <a:pt x="399" y="698"/>
                                </a:lnTo>
                                <a:lnTo>
                                  <a:pt x="526" y="698"/>
                                </a:lnTo>
                                <a:lnTo>
                                  <a:pt x="533" y="693"/>
                                </a:lnTo>
                                <a:lnTo>
                                  <a:pt x="574" y="634"/>
                                </a:lnTo>
                                <a:lnTo>
                                  <a:pt x="589" y="561"/>
                                </a:lnTo>
                                <a:lnTo>
                                  <a:pt x="576" y="493"/>
                                </a:lnTo>
                                <a:lnTo>
                                  <a:pt x="541" y="437"/>
                                </a:lnTo>
                                <a:lnTo>
                                  <a:pt x="523" y="422"/>
                                </a:lnTo>
                                <a:close/>
                                <a:moveTo>
                                  <a:pt x="385" y="305"/>
                                </a:moveTo>
                                <a:lnTo>
                                  <a:pt x="269" y="305"/>
                                </a:lnTo>
                                <a:lnTo>
                                  <a:pt x="302" y="310"/>
                                </a:lnTo>
                                <a:lnTo>
                                  <a:pt x="331" y="324"/>
                                </a:lnTo>
                                <a:lnTo>
                                  <a:pt x="355" y="346"/>
                                </a:lnTo>
                                <a:lnTo>
                                  <a:pt x="372" y="374"/>
                                </a:lnTo>
                                <a:lnTo>
                                  <a:pt x="314" y="393"/>
                                </a:lnTo>
                                <a:lnTo>
                                  <a:pt x="265" y="428"/>
                                </a:lnTo>
                                <a:lnTo>
                                  <a:pt x="230" y="476"/>
                                </a:lnTo>
                                <a:lnTo>
                                  <a:pt x="213" y="534"/>
                                </a:lnTo>
                                <a:lnTo>
                                  <a:pt x="265" y="534"/>
                                </a:lnTo>
                                <a:lnTo>
                                  <a:pt x="271" y="506"/>
                                </a:lnTo>
                                <a:lnTo>
                                  <a:pt x="301" y="462"/>
                                </a:lnTo>
                                <a:lnTo>
                                  <a:pt x="345" y="433"/>
                                </a:lnTo>
                                <a:lnTo>
                                  <a:pt x="399" y="422"/>
                                </a:lnTo>
                                <a:lnTo>
                                  <a:pt x="523" y="422"/>
                                </a:lnTo>
                                <a:lnTo>
                                  <a:pt x="489" y="396"/>
                                </a:lnTo>
                                <a:lnTo>
                                  <a:pt x="425" y="375"/>
                                </a:lnTo>
                                <a:lnTo>
                                  <a:pt x="411" y="339"/>
                                </a:lnTo>
                                <a:lnTo>
                                  <a:pt x="388" y="308"/>
                                </a:lnTo>
                                <a:lnTo>
                                  <a:pt x="385" y="305"/>
                                </a:lnTo>
                                <a:close/>
                                <a:moveTo>
                                  <a:pt x="333" y="48"/>
                                </a:moveTo>
                                <a:lnTo>
                                  <a:pt x="221" y="48"/>
                                </a:lnTo>
                                <a:lnTo>
                                  <a:pt x="261" y="57"/>
                                </a:lnTo>
                                <a:lnTo>
                                  <a:pt x="294" y="79"/>
                                </a:lnTo>
                                <a:lnTo>
                                  <a:pt x="316" y="112"/>
                                </a:lnTo>
                                <a:lnTo>
                                  <a:pt x="324" y="152"/>
                                </a:lnTo>
                                <a:lnTo>
                                  <a:pt x="316" y="192"/>
                                </a:lnTo>
                                <a:lnTo>
                                  <a:pt x="294" y="225"/>
                                </a:lnTo>
                                <a:lnTo>
                                  <a:pt x="261" y="247"/>
                                </a:lnTo>
                                <a:lnTo>
                                  <a:pt x="221" y="255"/>
                                </a:lnTo>
                                <a:lnTo>
                                  <a:pt x="334" y="255"/>
                                </a:lnTo>
                                <a:lnTo>
                                  <a:pt x="345" y="242"/>
                                </a:lnTo>
                                <a:lnTo>
                                  <a:pt x="361" y="215"/>
                                </a:lnTo>
                                <a:lnTo>
                                  <a:pt x="372" y="185"/>
                                </a:lnTo>
                                <a:lnTo>
                                  <a:pt x="375" y="152"/>
                                </a:lnTo>
                                <a:lnTo>
                                  <a:pt x="363" y="93"/>
                                </a:lnTo>
                                <a:lnTo>
                                  <a:pt x="333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4" y="804"/>
                            <a:ext cx="180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52A3CB" id="Group 200" o:spid="_x0000_s1026" style="position:absolute;margin-left:430.15pt;margin-top:17.05pt;width:29.45pt;height:37.45pt;z-index:251671552" coordorigin="5455,334" coordsize="589,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">
                <v:shape id="AutoShape 40" o:spid="_x0000_s1027" style="position:absolute;left:5455;top:333;width:589;height:749;visibility:visible;mso-wrap-style:square;v-text-anchor:top" coordsize="589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" path="m221,l161,12,113,44,80,93,67,152r4,33l81,215r16,27l118,265,79,286,48,316,25,353,13,397,,499r2,24l12,544r16,16l50,569r40,6l130,580r41,4l213,585r20,64l275,701r57,35l400,748r73,-14l526,698r-127,l345,687,301,658,271,614,260,561r,-1l265,534r-52,l174,533r-39,-3l97,525,59,519r-6,-1l48,512r1,-7l62,402,74,363,99,332r34,-20l173,305r212,l359,283,324,265r10,-10l221,255r-41,-8l147,225,125,192r-8,-40l125,112,147,79,180,57r41,-9l333,48r-3,-4l281,12,221,xm523,422r-124,l453,433r44,29l527,506r11,54l538,561r-11,53l497,658r-44,29l399,698r127,l533,693r41,-59l589,561,576,493,541,437,523,422xm385,305r-116,l302,310r29,14l355,346r17,28l314,393r-49,35l230,476r-17,58l265,534r6,-28l301,462r44,-29l399,422r124,l489,396,425,375,411,339,388,308r-3,-3xm333,48r-112,l261,57r33,22l316,112r8,40l316,192r-22,33l261,247r-40,8l334,255r11,-13l361,215r11,-30l375,152,363,93,333,48xe" fillcolor="#003263" stroked="f">
                  <v:path arrowok="t" o:connecttype="custom" o:connectlocs="161,346;80,427;71,519;97,576;79,620;25,687;0,833;12,878;50,903;130,914;213,919;275,1035;400,1082;526,1032;345,1021;271,948;260,894;213,868;135,864;59,853;48,846;62,736;99,666;173,639;359,617;334,589;180,581;125,526;125,446;180,391;333,382;281,346;523,756;453,767;527,840;538,895;497,992;399,1032;533,1027;589,895;541,771;385,639;302,644;355,680;314,727;230,810;265,868;301,796;399,756;489,730;411,673;385,639;221,382;294,413;324,486;294,559;221,589;345,576;372,519;363,427" o:connectangles="0,0,0,0,0,0,0,0,0,0,0,0,0,0,0,0,0,0,0,0,0,0,0,0,0,0,0,0,0,0,0,0,0,0,0,0,0,0,0,0,0,0,0,0,0,0,0,0,0,0,0,0,0,0,0,0,0,0,0,0"/>
                </v:shape>
                <v:shape id="Picture 41" o:spid="_x0000_s1028" type="#_x0000_t75" style="position:absolute;left:5764;top:804;width:180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">
                  <v:imagedata r:id="rId24" o:title=""/>
                </v:shape>
              </v:group>
            </w:pict>
          </mc:Fallback>
        </mc:AlternateContent>
      </w:r>
      <w:r w:rsidR="00012B91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7DC34E2" wp14:editId="55E5BC9C">
                <wp:simplePos x="0" y="0"/>
                <wp:positionH relativeFrom="column">
                  <wp:posOffset>181852</wp:posOffset>
                </wp:positionH>
                <wp:positionV relativeFrom="paragraph">
                  <wp:posOffset>82722</wp:posOffset>
                </wp:positionV>
                <wp:extent cx="594000" cy="586800"/>
                <wp:effectExtent l="0" t="0" r="15875" b="3810"/>
                <wp:wrapNone/>
                <wp:docPr id="231" name="Group 2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94000" cy="586800"/>
                          <a:chOff x="695" y="-1591"/>
                          <a:chExt cx="1405" cy="1391"/>
                        </a:xfrm>
                      </wpg:grpSpPr>
                      <wps:wsp>
                        <wps:cNvPr id="232" name="Freeform 3"/>
                        <wps:cNvSpPr>
                          <a:spLocks/>
                        </wps:cNvSpPr>
                        <wps:spPr bwMode="auto">
                          <a:xfrm>
                            <a:off x="721" y="-1521"/>
                            <a:ext cx="1351" cy="1294"/>
                          </a:xfrm>
                          <a:custGeom>
                            <a:avLst/>
                            <a:gdLst>
                              <a:gd name="T0" fmla="+- 0 1099 722"/>
                              <a:gd name="T1" fmla="*/ T0 w 1351"/>
                              <a:gd name="T2" fmla="+- 0 -1521 -1521"/>
                              <a:gd name="T3" fmla="*/ -1521 h 1294"/>
                              <a:gd name="T4" fmla="+- 0 1016 722"/>
                              <a:gd name="T5" fmla="*/ T4 w 1351"/>
                              <a:gd name="T6" fmla="+- 0 -1481 -1521"/>
                              <a:gd name="T7" fmla="*/ -1481 h 1294"/>
                              <a:gd name="T8" fmla="+- 0 728 722"/>
                              <a:gd name="T9" fmla="*/ T8 w 1351"/>
                              <a:gd name="T10" fmla="+- 0 -683 -1521"/>
                              <a:gd name="T11" fmla="*/ -683 h 1294"/>
                              <a:gd name="T12" fmla="+- 0 722 722"/>
                              <a:gd name="T13" fmla="*/ T12 w 1351"/>
                              <a:gd name="T14" fmla="+- 0 -635 -1521"/>
                              <a:gd name="T15" fmla="*/ -635 h 1294"/>
                              <a:gd name="T16" fmla="+- 0 734 722"/>
                              <a:gd name="T17" fmla="*/ T16 w 1351"/>
                              <a:gd name="T18" fmla="+- 0 -590 -1521"/>
                              <a:gd name="T19" fmla="*/ -590 h 1294"/>
                              <a:gd name="T20" fmla="+- 0 762 722"/>
                              <a:gd name="T21" fmla="*/ T20 w 1351"/>
                              <a:gd name="T22" fmla="+- 0 -553 -1521"/>
                              <a:gd name="T23" fmla="*/ -553 h 1294"/>
                              <a:gd name="T24" fmla="+- 0 803 722"/>
                              <a:gd name="T25" fmla="*/ T24 w 1351"/>
                              <a:gd name="T26" fmla="+- 0 -528 -1521"/>
                              <a:gd name="T27" fmla="*/ -528 h 1294"/>
                              <a:gd name="T28" fmla="+- 0 1648 722"/>
                              <a:gd name="T29" fmla="*/ T28 w 1351"/>
                              <a:gd name="T30" fmla="+- 0 -234 -1521"/>
                              <a:gd name="T31" fmla="*/ -234 h 1294"/>
                              <a:gd name="T32" fmla="+- 0 1696 722"/>
                              <a:gd name="T33" fmla="*/ T32 w 1351"/>
                              <a:gd name="T34" fmla="+- 0 -227 -1521"/>
                              <a:gd name="T35" fmla="*/ -227 h 1294"/>
                              <a:gd name="T36" fmla="+- 0 1741 722"/>
                              <a:gd name="T37" fmla="*/ T36 w 1351"/>
                              <a:gd name="T38" fmla="+- 0 -239 -1521"/>
                              <a:gd name="T39" fmla="*/ -239 h 1294"/>
                              <a:gd name="T40" fmla="+- 0 1778 722"/>
                              <a:gd name="T41" fmla="*/ T40 w 1351"/>
                              <a:gd name="T42" fmla="+- 0 -267 -1521"/>
                              <a:gd name="T43" fmla="*/ -267 h 1294"/>
                              <a:gd name="T44" fmla="+- 0 1803 722"/>
                              <a:gd name="T45" fmla="*/ T44 w 1351"/>
                              <a:gd name="T46" fmla="+- 0 -309 -1521"/>
                              <a:gd name="T47" fmla="*/ -309 h 1294"/>
                              <a:gd name="T48" fmla="+- 0 2066 722"/>
                              <a:gd name="T49" fmla="*/ T48 w 1351"/>
                              <a:gd name="T50" fmla="+- 0 -1065 -1521"/>
                              <a:gd name="T51" fmla="*/ -1065 h 1294"/>
                              <a:gd name="T52" fmla="+- 0 2073 722"/>
                              <a:gd name="T53" fmla="*/ T52 w 1351"/>
                              <a:gd name="T54" fmla="+- 0 -1113 -1521"/>
                              <a:gd name="T55" fmla="*/ -1113 h 1294"/>
                              <a:gd name="T56" fmla="+- 0 2061 722"/>
                              <a:gd name="T57" fmla="*/ T56 w 1351"/>
                              <a:gd name="T58" fmla="+- 0 -1158 -1521"/>
                              <a:gd name="T59" fmla="*/ -1158 h 1294"/>
                              <a:gd name="T60" fmla="+- 0 2033 722"/>
                              <a:gd name="T61" fmla="*/ T60 w 1351"/>
                              <a:gd name="T62" fmla="+- 0 -1196 -1521"/>
                              <a:gd name="T63" fmla="*/ -1196 h 1294"/>
                              <a:gd name="T64" fmla="+- 0 1991 722"/>
                              <a:gd name="T65" fmla="*/ T64 w 1351"/>
                              <a:gd name="T66" fmla="+- 0 -1220 -1521"/>
                              <a:gd name="T67" fmla="*/ -1220 h 1294"/>
                              <a:gd name="T68" fmla="+- 0 1147 722"/>
                              <a:gd name="T69" fmla="*/ T68 w 1351"/>
                              <a:gd name="T70" fmla="+- 0 -1514 -1521"/>
                              <a:gd name="T71" fmla="*/ -1514 h 1294"/>
                              <a:gd name="T72" fmla="+- 0 1099 722"/>
                              <a:gd name="T73" fmla="*/ T72 w 1351"/>
                              <a:gd name="T74" fmla="+- 0 -1521 -1521"/>
                              <a:gd name="T75" fmla="*/ -1521 h 1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1" h="1294">
                                <a:moveTo>
                                  <a:pt x="377" y="0"/>
                                </a:moveTo>
                                <a:lnTo>
                                  <a:pt x="294" y="40"/>
                                </a:lnTo>
                                <a:lnTo>
                                  <a:pt x="6" y="838"/>
                                </a:lnTo>
                                <a:lnTo>
                                  <a:pt x="0" y="886"/>
                                </a:lnTo>
                                <a:lnTo>
                                  <a:pt x="12" y="931"/>
                                </a:lnTo>
                                <a:lnTo>
                                  <a:pt x="40" y="968"/>
                                </a:lnTo>
                                <a:lnTo>
                                  <a:pt x="81" y="993"/>
                                </a:lnTo>
                                <a:lnTo>
                                  <a:pt x="926" y="1287"/>
                                </a:lnTo>
                                <a:lnTo>
                                  <a:pt x="974" y="1294"/>
                                </a:lnTo>
                                <a:lnTo>
                                  <a:pt x="1019" y="1282"/>
                                </a:lnTo>
                                <a:lnTo>
                                  <a:pt x="1056" y="1254"/>
                                </a:lnTo>
                                <a:lnTo>
                                  <a:pt x="1081" y="1212"/>
                                </a:lnTo>
                                <a:lnTo>
                                  <a:pt x="1344" y="456"/>
                                </a:lnTo>
                                <a:lnTo>
                                  <a:pt x="1351" y="408"/>
                                </a:lnTo>
                                <a:lnTo>
                                  <a:pt x="1339" y="363"/>
                                </a:lnTo>
                                <a:lnTo>
                                  <a:pt x="1311" y="325"/>
                                </a:lnTo>
                                <a:lnTo>
                                  <a:pt x="1269" y="301"/>
                                </a:lnTo>
                                <a:lnTo>
                                  <a:pt x="425" y="7"/>
                                </a:lnTo>
                                <a:lnTo>
                                  <a:pt x="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4"/>
                        <wps:cNvSpPr>
                          <a:spLocks/>
                        </wps:cNvSpPr>
                        <wps:spPr bwMode="auto">
                          <a:xfrm>
                            <a:off x="721" y="-1521"/>
                            <a:ext cx="1351" cy="1294"/>
                          </a:xfrm>
                          <a:custGeom>
                            <a:avLst/>
                            <a:gdLst>
                              <a:gd name="T0" fmla="+- 0 1803 722"/>
                              <a:gd name="T1" fmla="*/ T0 w 1351"/>
                              <a:gd name="T2" fmla="+- 0 -309 -1521"/>
                              <a:gd name="T3" fmla="*/ -309 h 1294"/>
                              <a:gd name="T4" fmla="+- 0 1778 722"/>
                              <a:gd name="T5" fmla="*/ T4 w 1351"/>
                              <a:gd name="T6" fmla="+- 0 -267 -1521"/>
                              <a:gd name="T7" fmla="*/ -267 h 1294"/>
                              <a:gd name="T8" fmla="+- 0 1741 722"/>
                              <a:gd name="T9" fmla="*/ T8 w 1351"/>
                              <a:gd name="T10" fmla="+- 0 -239 -1521"/>
                              <a:gd name="T11" fmla="*/ -239 h 1294"/>
                              <a:gd name="T12" fmla="+- 0 1696 722"/>
                              <a:gd name="T13" fmla="*/ T12 w 1351"/>
                              <a:gd name="T14" fmla="+- 0 -227 -1521"/>
                              <a:gd name="T15" fmla="*/ -227 h 1294"/>
                              <a:gd name="T16" fmla="+- 0 1648 722"/>
                              <a:gd name="T17" fmla="*/ T16 w 1351"/>
                              <a:gd name="T18" fmla="+- 0 -234 -1521"/>
                              <a:gd name="T19" fmla="*/ -234 h 1294"/>
                              <a:gd name="T20" fmla="+- 0 803 722"/>
                              <a:gd name="T21" fmla="*/ T20 w 1351"/>
                              <a:gd name="T22" fmla="+- 0 -528 -1521"/>
                              <a:gd name="T23" fmla="*/ -528 h 1294"/>
                              <a:gd name="T24" fmla="+- 0 762 722"/>
                              <a:gd name="T25" fmla="*/ T24 w 1351"/>
                              <a:gd name="T26" fmla="+- 0 -553 -1521"/>
                              <a:gd name="T27" fmla="*/ -553 h 1294"/>
                              <a:gd name="T28" fmla="+- 0 734 722"/>
                              <a:gd name="T29" fmla="*/ T28 w 1351"/>
                              <a:gd name="T30" fmla="+- 0 -590 -1521"/>
                              <a:gd name="T31" fmla="*/ -590 h 1294"/>
                              <a:gd name="T32" fmla="+- 0 722 722"/>
                              <a:gd name="T33" fmla="*/ T32 w 1351"/>
                              <a:gd name="T34" fmla="+- 0 -635 -1521"/>
                              <a:gd name="T35" fmla="*/ -635 h 1294"/>
                              <a:gd name="T36" fmla="+- 0 728 722"/>
                              <a:gd name="T37" fmla="*/ T36 w 1351"/>
                              <a:gd name="T38" fmla="+- 0 -683 -1521"/>
                              <a:gd name="T39" fmla="*/ -683 h 1294"/>
                              <a:gd name="T40" fmla="+- 0 992 722"/>
                              <a:gd name="T41" fmla="*/ T40 w 1351"/>
                              <a:gd name="T42" fmla="+- 0 -1439 -1521"/>
                              <a:gd name="T43" fmla="*/ -1439 h 1294"/>
                              <a:gd name="T44" fmla="+- 0 1016 722"/>
                              <a:gd name="T45" fmla="*/ T44 w 1351"/>
                              <a:gd name="T46" fmla="+- 0 -1481 -1521"/>
                              <a:gd name="T47" fmla="*/ -1481 h 1294"/>
                              <a:gd name="T48" fmla="+- 0 1054 722"/>
                              <a:gd name="T49" fmla="*/ T48 w 1351"/>
                              <a:gd name="T50" fmla="+- 0 -1509 -1521"/>
                              <a:gd name="T51" fmla="*/ -1509 h 1294"/>
                              <a:gd name="T52" fmla="+- 0 1099 722"/>
                              <a:gd name="T53" fmla="*/ T52 w 1351"/>
                              <a:gd name="T54" fmla="+- 0 -1521 -1521"/>
                              <a:gd name="T55" fmla="*/ -1521 h 1294"/>
                              <a:gd name="T56" fmla="+- 0 1147 722"/>
                              <a:gd name="T57" fmla="*/ T56 w 1351"/>
                              <a:gd name="T58" fmla="+- 0 -1514 -1521"/>
                              <a:gd name="T59" fmla="*/ -1514 h 1294"/>
                              <a:gd name="T60" fmla="+- 0 1991 722"/>
                              <a:gd name="T61" fmla="*/ T60 w 1351"/>
                              <a:gd name="T62" fmla="+- 0 -1220 -1521"/>
                              <a:gd name="T63" fmla="*/ -1220 h 1294"/>
                              <a:gd name="T64" fmla="+- 0 2033 722"/>
                              <a:gd name="T65" fmla="*/ T64 w 1351"/>
                              <a:gd name="T66" fmla="+- 0 -1196 -1521"/>
                              <a:gd name="T67" fmla="*/ -1196 h 1294"/>
                              <a:gd name="T68" fmla="+- 0 2061 722"/>
                              <a:gd name="T69" fmla="*/ T68 w 1351"/>
                              <a:gd name="T70" fmla="+- 0 -1158 -1521"/>
                              <a:gd name="T71" fmla="*/ -1158 h 1294"/>
                              <a:gd name="T72" fmla="+- 0 2073 722"/>
                              <a:gd name="T73" fmla="*/ T72 w 1351"/>
                              <a:gd name="T74" fmla="+- 0 -1113 -1521"/>
                              <a:gd name="T75" fmla="*/ -1113 h 1294"/>
                              <a:gd name="T76" fmla="+- 0 2066 722"/>
                              <a:gd name="T77" fmla="*/ T76 w 1351"/>
                              <a:gd name="T78" fmla="+- 0 -1065 -1521"/>
                              <a:gd name="T79" fmla="*/ -1065 h 1294"/>
                              <a:gd name="T80" fmla="+- 0 1803 722"/>
                              <a:gd name="T81" fmla="*/ T80 w 1351"/>
                              <a:gd name="T82" fmla="+- 0 -309 -1521"/>
                              <a:gd name="T83" fmla="*/ -309 h 1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51" h="1294">
                                <a:moveTo>
                                  <a:pt x="1081" y="1212"/>
                                </a:moveTo>
                                <a:lnTo>
                                  <a:pt x="1056" y="1254"/>
                                </a:lnTo>
                                <a:lnTo>
                                  <a:pt x="1019" y="1282"/>
                                </a:lnTo>
                                <a:lnTo>
                                  <a:pt x="974" y="1294"/>
                                </a:lnTo>
                                <a:lnTo>
                                  <a:pt x="926" y="1287"/>
                                </a:lnTo>
                                <a:lnTo>
                                  <a:pt x="81" y="993"/>
                                </a:lnTo>
                                <a:lnTo>
                                  <a:pt x="40" y="968"/>
                                </a:lnTo>
                                <a:lnTo>
                                  <a:pt x="12" y="931"/>
                                </a:lnTo>
                                <a:lnTo>
                                  <a:pt x="0" y="886"/>
                                </a:lnTo>
                                <a:lnTo>
                                  <a:pt x="6" y="838"/>
                                </a:lnTo>
                                <a:lnTo>
                                  <a:pt x="270" y="82"/>
                                </a:lnTo>
                                <a:lnTo>
                                  <a:pt x="294" y="40"/>
                                </a:lnTo>
                                <a:lnTo>
                                  <a:pt x="332" y="12"/>
                                </a:lnTo>
                                <a:lnTo>
                                  <a:pt x="377" y="0"/>
                                </a:lnTo>
                                <a:lnTo>
                                  <a:pt x="425" y="7"/>
                                </a:lnTo>
                                <a:lnTo>
                                  <a:pt x="1269" y="301"/>
                                </a:lnTo>
                                <a:lnTo>
                                  <a:pt x="1311" y="325"/>
                                </a:lnTo>
                                <a:lnTo>
                                  <a:pt x="1339" y="363"/>
                                </a:lnTo>
                                <a:lnTo>
                                  <a:pt x="1351" y="408"/>
                                </a:lnTo>
                                <a:lnTo>
                                  <a:pt x="1344" y="456"/>
                                </a:lnTo>
                                <a:lnTo>
                                  <a:pt x="1081" y="12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4087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5"/>
                        <wps:cNvSpPr>
                          <a:spLocks/>
                        </wps:cNvSpPr>
                        <wps:spPr bwMode="auto">
                          <a:xfrm>
                            <a:off x="721" y="-1521"/>
                            <a:ext cx="1312" cy="1294"/>
                          </a:xfrm>
                          <a:custGeom>
                            <a:avLst/>
                            <a:gdLst>
                              <a:gd name="T0" fmla="+- 0 1099 722"/>
                              <a:gd name="T1" fmla="*/ T0 w 1312"/>
                              <a:gd name="T2" fmla="+- 0 -1521 -1521"/>
                              <a:gd name="T3" fmla="*/ -1521 h 1294"/>
                              <a:gd name="T4" fmla="+- 0 1016 722"/>
                              <a:gd name="T5" fmla="*/ T4 w 1312"/>
                              <a:gd name="T6" fmla="+- 0 -1481 -1521"/>
                              <a:gd name="T7" fmla="*/ -1481 h 1294"/>
                              <a:gd name="T8" fmla="+- 0 728 722"/>
                              <a:gd name="T9" fmla="*/ T8 w 1312"/>
                              <a:gd name="T10" fmla="+- 0 -683 -1521"/>
                              <a:gd name="T11" fmla="*/ -683 h 1294"/>
                              <a:gd name="T12" fmla="+- 0 722 722"/>
                              <a:gd name="T13" fmla="*/ T12 w 1312"/>
                              <a:gd name="T14" fmla="+- 0 -635 -1521"/>
                              <a:gd name="T15" fmla="*/ -635 h 1294"/>
                              <a:gd name="T16" fmla="+- 0 734 722"/>
                              <a:gd name="T17" fmla="*/ T16 w 1312"/>
                              <a:gd name="T18" fmla="+- 0 -590 -1521"/>
                              <a:gd name="T19" fmla="*/ -590 h 1294"/>
                              <a:gd name="T20" fmla="+- 0 762 722"/>
                              <a:gd name="T21" fmla="*/ T20 w 1312"/>
                              <a:gd name="T22" fmla="+- 0 -553 -1521"/>
                              <a:gd name="T23" fmla="*/ -553 h 1294"/>
                              <a:gd name="T24" fmla="+- 0 803 722"/>
                              <a:gd name="T25" fmla="*/ T24 w 1312"/>
                              <a:gd name="T26" fmla="+- 0 -528 -1521"/>
                              <a:gd name="T27" fmla="*/ -528 h 1294"/>
                              <a:gd name="T28" fmla="+- 0 1648 722"/>
                              <a:gd name="T29" fmla="*/ T28 w 1312"/>
                              <a:gd name="T30" fmla="+- 0 -234 -1521"/>
                              <a:gd name="T31" fmla="*/ -234 h 1294"/>
                              <a:gd name="T32" fmla="+- 0 1696 722"/>
                              <a:gd name="T33" fmla="*/ T32 w 1312"/>
                              <a:gd name="T34" fmla="+- 0 -227 -1521"/>
                              <a:gd name="T35" fmla="*/ -227 h 1294"/>
                              <a:gd name="T36" fmla="+- 0 1741 722"/>
                              <a:gd name="T37" fmla="*/ T36 w 1312"/>
                              <a:gd name="T38" fmla="+- 0 -239 -1521"/>
                              <a:gd name="T39" fmla="*/ -239 h 1294"/>
                              <a:gd name="T40" fmla="+- 0 1778 722"/>
                              <a:gd name="T41" fmla="*/ T40 w 1312"/>
                              <a:gd name="T42" fmla="+- 0 -267 -1521"/>
                              <a:gd name="T43" fmla="*/ -267 h 1294"/>
                              <a:gd name="T44" fmla="+- 0 1803 722"/>
                              <a:gd name="T45" fmla="*/ T44 w 1312"/>
                              <a:gd name="T46" fmla="+- 0 -309 -1521"/>
                              <a:gd name="T47" fmla="*/ -309 h 1294"/>
                              <a:gd name="T48" fmla="+- 0 2033 722"/>
                              <a:gd name="T49" fmla="*/ T48 w 1312"/>
                              <a:gd name="T50" fmla="+- 0 -971 -1521"/>
                              <a:gd name="T51" fmla="*/ -971 h 1294"/>
                              <a:gd name="T52" fmla="+- 0 959 722"/>
                              <a:gd name="T53" fmla="*/ T52 w 1312"/>
                              <a:gd name="T54" fmla="+- 0 -1345 -1521"/>
                              <a:gd name="T55" fmla="*/ -1345 h 1294"/>
                              <a:gd name="T56" fmla="+- 0 1632 722"/>
                              <a:gd name="T57" fmla="*/ T56 w 1312"/>
                              <a:gd name="T58" fmla="+- 0 -1345 -1521"/>
                              <a:gd name="T59" fmla="*/ -1345 h 1294"/>
                              <a:gd name="T60" fmla="+- 0 1147 722"/>
                              <a:gd name="T61" fmla="*/ T60 w 1312"/>
                              <a:gd name="T62" fmla="+- 0 -1514 -1521"/>
                              <a:gd name="T63" fmla="*/ -1514 h 1294"/>
                              <a:gd name="T64" fmla="+- 0 1099 722"/>
                              <a:gd name="T65" fmla="*/ T64 w 1312"/>
                              <a:gd name="T66" fmla="+- 0 -1521 -1521"/>
                              <a:gd name="T67" fmla="*/ -1521 h 1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12" h="1294">
                                <a:moveTo>
                                  <a:pt x="377" y="0"/>
                                </a:moveTo>
                                <a:lnTo>
                                  <a:pt x="294" y="40"/>
                                </a:lnTo>
                                <a:lnTo>
                                  <a:pt x="6" y="838"/>
                                </a:lnTo>
                                <a:lnTo>
                                  <a:pt x="0" y="886"/>
                                </a:lnTo>
                                <a:lnTo>
                                  <a:pt x="12" y="931"/>
                                </a:lnTo>
                                <a:lnTo>
                                  <a:pt x="40" y="968"/>
                                </a:lnTo>
                                <a:lnTo>
                                  <a:pt x="81" y="993"/>
                                </a:lnTo>
                                <a:lnTo>
                                  <a:pt x="926" y="1287"/>
                                </a:lnTo>
                                <a:lnTo>
                                  <a:pt x="974" y="1294"/>
                                </a:lnTo>
                                <a:lnTo>
                                  <a:pt x="1019" y="1282"/>
                                </a:lnTo>
                                <a:lnTo>
                                  <a:pt x="1056" y="1254"/>
                                </a:lnTo>
                                <a:lnTo>
                                  <a:pt x="1081" y="1212"/>
                                </a:lnTo>
                                <a:lnTo>
                                  <a:pt x="1311" y="550"/>
                                </a:lnTo>
                                <a:lnTo>
                                  <a:pt x="237" y="176"/>
                                </a:lnTo>
                                <a:lnTo>
                                  <a:pt x="910" y="176"/>
                                </a:lnTo>
                                <a:lnTo>
                                  <a:pt x="425" y="7"/>
                                </a:lnTo>
                                <a:lnTo>
                                  <a:pt x="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AutoShape 6"/>
                        <wps:cNvSpPr>
                          <a:spLocks/>
                        </wps:cNvSpPr>
                        <wps:spPr bwMode="auto">
                          <a:xfrm>
                            <a:off x="721" y="-1521"/>
                            <a:ext cx="1351" cy="1294"/>
                          </a:xfrm>
                          <a:custGeom>
                            <a:avLst/>
                            <a:gdLst>
                              <a:gd name="T0" fmla="+- 0 1803 722"/>
                              <a:gd name="T1" fmla="*/ T0 w 1351"/>
                              <a:gd name="T2" fmla="+- 0 -309 -1521"/>
                              <a:gd name="T3" fmla="*/ -309 h 1294"/>
                              <a:gd name="T4" fmla="+- 0 1778 722"/>
                              <a:gd name="T5" fmla="*/ T4 w 1351"/>
                              <a:gd name="T6" fmla="+- 0 -267 -1521"/>
                              <a:gd name="T7" fmla="*/ -267 h 1294"/>
                              <a:gd name="T8" fmla="+- 0 1741 722"/>
                              <a:gd name="T9" fmla="*/ T8 w 1351"/>
                              <a:gd name="T10" fmla="+- 0 -239 -1521"/>
                              <a:gd name="T11" fmla="*/ -239 h 1294"/>
                              <a:gd name="T12" fmla="+- 0 1696 722"/>
                              <a:gd name="T13" fmla="*/ T12 w 1351"/>
                              <a:gd name="T14" fmla="+- 0 -227 -1521"/>
                              <a:gd name="T15" fmla="*/ -227 h 1294"/>
                              <a:gd name="T16" fmla="+- 0 1648 722"/>
                              <a:gd name="T17" fmla="*/ T16 w 1351"/>
                              <a:gd name="T18" fmla="+- 0 -234 -1521"/>
                              <a:gd name="T19" fmla="*/ -234 h 1294"/>
                              <a:gd name="T20" fmla="+- 0 803 722"/>
                              <a:gd name="T21" fmla="*/ T20 w 1351"/>
                              <a:gd name="T22" fmla="+- 0 -528 -1521"/>
                              <a:gd name="T23" fmla="*/ -528 h 1294"/>
                              <a:gd name="T24" fmla="+- 0 762 722"/>
                              <a:gd name="T25" fmla="*/ T24 w 1351"/>
                              <a:gd name="T26" fmla="+- 0 -553 -1521"/>
                              <a:gd name="T27" fmla="*/ -553 h 1294"/>
                              <a:gd name="T28" fmla="+- 0 734 722"/>
                              <a:gd name="T29" fmla="*/ T28 w 1351"/>
                              <a:gd name="T30" fmla="+- 0 -590 -1521"/>
                              <a:gd name="T31" fmla="*/ -590 h 1294"/>
                              <a:gd name="T32" fmla="+- 0 722 722"/>
                              <a:gd name="T33" fmla="*/ T32 w 1351"/>
                              <a:gd name="T34" fmla="+- 0 -635 -1521"/>
                              <a:gd name="T35" fmla="*/ -635 h 1294"/>
                              <a:gd name="T36" fmla="+- 0 728 722"/>
                              <a:gd name="T37" fmla="*/ T36 w 1351"/>
                              <a:gd name="T38" fmla="+- 0 -683 -1521"/>
                              <a:gd name="T39" fmla="*/ -683 h 1294"/>
                              <a:gd name="T40" fmla="+- 0 992 722"/>
                              <a:gd name="T41" fmla="*/ T40 w 1351"/>
                              <a:gd name="T42" fmla="+- 0 -1439 -1521"/>
                              <a:gd name="T43" fmla="*/ -1439 h 1294"/>
                              <a:gd name="T44" fmla="+- 0 1016 722"/>
                              <a:gd name="T45" fmla="*/ T44 w 1351"/>
                              <a:gd name="T46" fmla="+- 0 -1481 -1521"/>
                              <a:gd name="T47" fmla="*/ -1481 h 1294"/>
                              <a:gd name="T48" fmla="+- 0 1054 722"/>
                              <a:gd name="T49" fmla="*/ T48 w 1351"/>
                              <a:gd name="T50" fmla="+- 0 -1509 -1521"/>
                              <a:gd name="T51" fmla="*/ -1509 h 1294"/>
                              <a:gd name="T52" fmla="+- 0 1099 722"/>
                              <a:gd name="T53" fmla="*/ T52 w 1351"/>
                              <a:gd name="T54" fmla="+- 0 -1521 -1521"/>
                              <a:gd name="T55" fmla="*/ -1521 h 1294"/>
                              <a:gd name="T56" fmla="+- 0 1147 722"/>
                              <a:gd name="T57" fmla="*/ T56 w 1351"/>
                              <a:gd name="T58" fmla="+- 0 -1514 -1521"/>
                              <a:gd name="T59" fmla="*/ -1514 h 1294"/>
                              <a:gd name="T60" fmla="+- 0 1991 722"/>
                              <a:gd name="T61" fmla="*/ T60 w 1351"/>
                              <a:gd name="T62" fmla="+- 0 -1220 -1521"/>
                              <a:gd name="T63" fmla="*/ -1220 h 1294"/>
                              <a:gd name="T64" fmla="+- 0 2033 722"/>
                              <a:gd name="T65" fmla="*/ T64 w 1351"/>
                              <a:gd name="T66" fmla="+- 0 -1196 -1521"/>
                              <a:gd name="T67" fmla="*/ -1196 h 1294"/>
                              <a:gd name="T68" fmla="+- 0 2061 722"/>
                              <a:gd name="T69" fmla="*/ T68 w 1351"/>
                              <a:gd name="T70" fmla="+- 0 -1158 -1521"/>
                              <a:gd name="T71" fmla="*/ -1158 h 1294"/>
                              <a:gd name="T72" fmla="+- 0 2073 722"/>
                              <a:gd name="T73" fmla="*/ T72 w 1351"/>
                              <a:gd name="T74" fmla="+- 0 -1113 -1521"/>
                              <a:gd name="T75" fmla="*/ -1113 h 1294"/>
                              <a:gd name="T76" fmla="+- 0 2066 722"/>
                              <a:gd name="T77" fmla="*/ T76 w 1351"/>
                              <a:gd name="T78" fmla="+- 0 -1065 -1521"/>
                              <a:gd name="T79" fmla="*/ -1065 h 1294"/>
                              <a:gd name="T80" fmla="+- 0 1803 722"/>
                              <a:gd name="T81" fmla="*/ T80 w 1351"/>
                              <a:gd name="T82" fmla="+- 0 -309 -1521"/>
                              <a:gd name="T83" fmla="*/ -309 h 1294"/>
                              <a:gd name="T84" fmla="+- 0 959 722"/>
                              <a:gd name="T85" fmla="*/ T84 w 1351"/>
                              <a:gd name="T86" fmla="+- 0 -1345 -1521"/>
                              <a:gd name="T87" fmla="*/ -1345 h 1294"/>
                              <a:gd name="T88" fmla="+- 0 2044 722"/>
                              <a:gd name="T89" fmla="*/ T88 w 1351"/>
                              <a:gd name="T90" fmla="+- 0 -968 -1521"/>
                              <a:gd name="T91" fmla="*/ -968 h 1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51" h="1294">
                                <a:moveTo>
                                  <a:pt x="1081" y="1212"/>
                                </a:moveTo>
                                <a:lnTo>
                                  <a:pt x="1056" y="1254"/>
                                </a:lnTo>
                                <a:lnTo>
                                  <a:pt x="1019" y="1282"/>
                                </a:lnTo>
                                <a:lnTo>
                                  <a:pt x="974" y="1294"/>
                                </a:lnTo>
                                <a:lnTo>
                                  <a:pt x="926" y="1287"/>
                                </a:lnTo>
                                <a:lnTo>
                                  <a:pt x="81" y="993"/>
                                </a:lnTo>
                                <a:lnTo>
                                  <a:pt x="40" y="968"/>
                                </a:lnTo>
                                <a:lnTo>
                                  <a:pt x="12" y="931"/>
                                </a:lnTo>
                                <a:lnTo>
                                  <a:pt x="0" y="886"/>
                                </a:lnTo>
                                <a:lnTo>
                                  <a:pt x="6" y="838"/>
                                </a:lnTo>
                                <a:lnTo>
                                  <a:pt x="270" y="82"/>
                                </a:lnTo>
                                <a:lnTo>
                                  <a:pt x="294" y="40"/>
                                </a:lnTo>
                                <a:lnTo>
                                  <a:pt x="332" y="12"/>
                                </a:lnTo>
                                <a:lnTo>
                                  <a:pt x="377" y="0"/>
                                </a:lnTo>
                                <a:lnTo>
                                  <a:pt x="425" y="7"/>
                                </a:lnTo>
                                <a:lnTo>
                                  <a:pt x="1269" y="301"/>
                                </a:lnTo>
                                <a:lnTo>
                                  <a:pt x="1311" y="325"/>
                                </a:lnTo>
                                <a:lnTo>
                                  <a:pt x="1339" y="363"/>
                                </a:lnTo>
                                <a:lnTo>
                                  <a:pt x="1351" y="408"/>
                                </a:lnTo>
                                <a:lnTo>
                                  <a:pt x="1344" y="456"/>
                                </a:lnTo>
                                <a:lnTo>
                                  <a:pt x="1081" y="1212"/>
                                </a:lnTo>
                                <a:close/>
                                <a:moveTo>
                                  <a:pt x="237" y="176"/>
                                </a:moveTo>
                                <a:lnTo>
                                  <a:pt x="1322" y="553"/>
                                </a:lnTo>
                              </a:path>
                            </a:pathLst>
                          </a:custGeom>
                          <a:noFill/>
                          <a:ln w="34087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273" y="-1565"/>
                            <a:ext cx="0" cy="158"/>
                          </a:xfrm>
                          <a:prstGeom prst="line">
                            <a:avLst/>
                          </a:prstGeom>
                          <a:noFill/>
                          <a:ln w="34087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920" y="-1335"/>
                            <a:ext cx="0" cy="157"/>
                          </a:xfrm>
                          <a:prstGeom prst="line">
                            <a:avLst/>
                          </a:prstGeom>
                          <a:noFill/>
                          <a:ln w="34087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Freeform 9"/>
                        <wps:cNvSpPr>
                          <a:spLocks/>
                        </wps:cNvSpPr>
                        <wps:spPr bwMode="auto">
                          <a:xfrm>
                            <a:off x="1015" y="-1148"/>
                            <a:ext cx="323" cy="319"/>
                          </a:xfrm>
                          <a:custGeom>
                            <a:avLst/>
                            <a:gdLst>
                              <a:gd name="T0" fmla="+- 0 1096 1015"/>
                              <a:gd name="T1" fmla="*/ T0 w 323"/>
                              <a:gd name="T2" fmla="+- 0 -1147 -1147"/>
                              <a:gd name="T3" fmla="*/ -1147 h 319"/>
                              <a:gd name="T4" fmla="+- 0 1015 1015"/>
                              <a:gd name="T5" fmla="*/ T4 w 323"/>
                              <a:gd name="T6" fmla="+- 0 -912 -1147"/>
                              <a:gd name="T7" fmla="*/ -912 h 319"/>
                              <a:gd name="T8" fmla="+- 0 1257 1015"/>
                              <a:gd name="T9" fmla="*/ T8 w 323"/>
                              <a:gd name="T10" fmla="+- 0 -829 -1147"/>
                              <a:gd name="T11" fmla="*/ -829 h 319"/>
                              <a:gd name="T12" fmla="+- 0 1338 1015"/>
                              <a:gd name="T13" fmla="*/ T12 w 323"/>
                              <a:gd name="T14" fmla="+- 0 -1064 -1147"/>
                              <a:gd name="T15" fmla="*/ -1064 h 319"/>
                              <a:gd name="T16" fmla="+- 0 1096 1015"/>
                              <a:gd name="T17" fmla="*/ T16 w 323"/>
                              <a:gd name="T18" fmla="+- 0 -1147 -1147"/>
                              <a:gd name="T19" fmla="*/ -1147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3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0"/>
                        <wps:cNvSpPr>
                          <a:spLocks/>
                        </wps:cNvSpPr>
                        <wps:spPr bwMode="auto">
                          <a:xfrm>
                            <a:off x="1015" y="-1148"/>
                            <a:ext cx="323" cy="319"/>
                          </a:xfrm>
                          <a:custGeom>
                            <a:avLst/>
                            <a:gdLst>
                              <a:gd name="T0" fmla="+- 0 1096 1015"/>
                              <a:gd name="T1" fmla="*/ T0 w 323"/>
                              <a:gd name="T2" fmla="+- 0 -1147 -1147"/>
                              <a:gd name="T3" fmla="*/ -1147 h 319"/>
                              <a:gd name="T4" fmla="+- 0 1015 1015"/>
                              <a:gd name="T5" fmla="*/ T4 w 323"/>
                              <a:gd name="T6" fmla="+- 0 -912 -1147"/>
                              <a:gd name="T7" fmla="*/ -912 h 319"/>
                              <a:gd name="T8" fmla="+- 0 1257 1015"/>
                              <a:gd name="T9" fmla="*/ T8 w 323"/>
                              <a:gd name="T10" fmla="+- 0 -829 -1147"/>
                              <a:gd name="T11" fmla="*/ -829 h 319"/>
                              <a:gd name="T12" fmla="+- 0 1338 1015"/>
                              <a:gd name="T13" fmla="*/ T12 w 323"/>
                              <a:gd name="T14" fmla="+- 0 -1064 -1147"/>
                              <a:gd name="T15" fmla="*/ -1064 h 319"/>
                              <a:gd name="T16" fmla="+- 0 1096 1015"/>
                              <a:gd name="T17" fmla="*/ T16 w 323"/>
                              <a:gd name="T18" fmla="+- 0 -1147 -1147"/>
                              <a:gd name="T19" fmla="*/ -1147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3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143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1"/>
                        <wps:cNvSpPr>
                          <a:spLocks/>
                        </wps:cNvSpPr>
                        <wps:spPr bwMode="auto">
                          <a:xfrm>
                            <a:off x="1252" y="-1066"/>
                            <a:ext cx="323" cy="319"/>
                          </a:xfrm>
                          <a:custGeom>
                            <a:avLst/>
                            <a:gdLst>
                              <a:gd name="T0" fmla="+- 0 1334 1253"/>
                              <a:gd name="T1" fmla="*/ T0 w 323"/>
                              <a:gd name="T2" fmla="+- 0 -1066 -1066"/>
                              <a:gd name="T3" fmla="*/ -1066 h 319"/>
                              <a:gd name="T4" fmla="+- 0 1253 1253"/>
                              <a:gd name="T5" fmla="*/ T4 w 323"/>
                              <a:gd name="T6" fmla="+- 0 -831 -1066"/>
                              <a:gd name="T7" fmla="*/ -831 h 319"/>
                              <a:gd name="T8" fmla="+- 0 1494 1253"/>
                              <a:gd name="T9" fmla="*/ T8 w 323"/>
                              <a:gd name="T10" fmla="+- 0 -747 -1066"/>
                              <a:gd name="T11" fmla="*/ -747 h 319"/>
                              <a:gd name="T12" fmla="+- 0 1575 1253"/>
                              <a:gd name="T13" fmla="*/ T12 w 323"/>
                              <a:gd name="T14" fmla="+- 0 -982 -1066"/>
                              <a:gd name="T15" fmla="*/ -982 h 319"/>
                              <a:gd name="T16" fmla="+- 0 1334 1253"/>
                              <a:gd name="T17" fmla="*/ T16 w 323"/>
                              <a:gd name="T18" fmla="+- 0 -1066 -1066"/>
                              <a:gd name="T19" fmla="*/ -1066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1" y="319"/>
                                </a:lnTo>
                                <a:lnTo>
                                  <a:pt x="322" y="84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2"/>
                        <wps:cNvSpPr>
                          <a:spLocks/>
                        </wps:cNvSpPr>
                        <wps:spPr bwMode="auto">
                          <a:xfrm>
                            <a:off x="1252" y="-1066"/>
                            <a:ext cx="323" cy="319"/>
                          </a:xfrm>
                          <a:custGeom>
                            <a:avLst/>
                            <a:gdLst>
                              <a:gd name="T0" fmla="+- 0 1334 1253"/>
                              <a:gd name="T1" fmla="*/ T0 w 323"/>
                              <a:gd name="T2" fmla="+- 0 -1066 -1066"/>
                              <a:gd name="T3" fmla="*/ -1066 h 319"/>
                              <a:gd name="T4" fmla="+- 0 1253 1253"/>
                              <a:gd name="T5" fmla="*/ T4 w 323"/>
                              <a:gd name="T6" fmla="+- 0 -831 -1066"/>
                              <a:gd name="T7" fmla="*/ -831 h 319"/>
                              <a:gd name="T8" fmla="+- 0 1494 1253"/>
                              <a:gd name="T9" fmla="*/ T8 w 323"/>
                              <a:gd name="T10" fmla="+- 0 -747 -1066"/>
                              <a:gd name="T11" fmla="*/ -747 h 319"/>
                              <a:gd name="T12" fmla="+- 0 1575 1253"/>
                              <a:gd name="T13" fmla="*/ T12 w 323"/>
                              <a:gd name="T14" fmla="+- 0 -982 -1066"/>
                              <a:gd name="T15" fmla="*/ -982 h 319"/>
                              <a:gd name="T16" fmla="+- 0 1334 1253"/>
                              <a:gd name="T17" fmla="*/ T16 w 323"/>
                              <a:gd name="T18" fmla="+- 0 -1066 -1066"/>
                              <a:gd name="T19" fmla="*/ -1066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1" y="319"/>
                                </a:lnTo>
                                <a:lnTo>
                                  <a:pt x="322" y="84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143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3"/>
                        <wps:cNvSpPr>
                          <a:spLocks/>
                        </wps:cNvSpPr>
                        <wps:spPr bwMode="auto">
                          <a:xfrm>
                            <a:off x="1489" y="-984"/>
                            <a:ext cx="323" cy="319"/>
                          </a:xfrm>
                          <a:custGeom>
                            <a:avLst/>
                            <a:gdLst>
                              <a:gd name="T0" fmla="+- 0 1571 1490"/>
                              <a:gd name="T1" fmla="*/ T0 w 323"/>
                              <a:gd name="T2" fmla="+- 0 -984 -984"/>
                              <a:gd name="T3" fmla="*/ -984 h 319"/>
                              <a:gd name="T4" fmla="+- 0 1490 1490"/>
                              <a:gd name="T5" fmla="*/ T4 w 323"/>
                              <a:gd name="T6" fmla="+- 0 -749 -984"/>
                              <a:gd name="T7" fmla="*/ -749 h 319"/>
                              <a:gd name="T8" fmla="+- 0 1732 1490"/>
                              <a:gd name="T9" fmla="*/ T8 w 323"/>
                              <a:gd name="T10" fmla="+- 0 -666 -984"/>
                              <a:gd name="T11" fmla="*/ -666 h 319"/>
                              <a:gd name="T12" fmla="+- 0 1812 1490"/>
                              <a:gd name="T13" fmla="*/ T12 w 323"/>
                              <a:gd name="T14" fmla="+- 0 -901 -984"/>
                              <a:gd name="T15" fmla="*/ -901 h 319"/>
                              <a:gd name="T16" fmla="+- 0 1571 1490"/>
                              <a:gd name="T17" fmla="*/ T16 w 323"/>
                              <a:gd name="T18" fmla="+- 0 -984 -984"/>
                              <a:gd name="T19" fmla="*/ -984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2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4"/>
                        <wps:cNvSpPr>
                          <a:spLocks/>
                        </wps:cNvSpPr>
                        <wps:spPr bwMode="auto">
                          <a:xfrm>
                            <a:off x="1489" y="-984"/>
                            <a:ext cx="323" cy="319"/>
                          </a:xfrm>
                          <a:custGeom>
                            <a:avLst/>
                            <a:gdLst>
                              <a:gd name="T0" fmla="+- 0 1571 1490"/>
                              <a:gd name="T1" fmla="*/ T0 w 323"/>
                              <a:gd name="T2" fmla="+- 0 -984 -984"/>
                              <a:gd name="T3" fmla="*/ -984 h 319"/>
                              <a:gd name="T4" fmla="+- 0 1490 1490"/>
                              <a:gd name="T5" fmla="*/ T4 w 323"/>
                              <a:gd name="T6" fmla="+- 0 -749 -984"/>
                              <a:gd name="T7" fmla="*/ -749 h 319"/>
                              <a:gd name="T8" fmla="+- 0 1732 1490"/>
                              <a:gd name="T9" fmla="*/ T8 w 323"/>
                              <a:gd name="T10" fmla="+- 0 -666 -984"/>
                              <a:gd name="T11" fmla="*/ -666 h 319"/>
                              <a:gd name="T12" fmla="+- 0 1812 1490"/>
                              <a:gd name="T13" fmla="*/ T12 w 323"/>
                              <a:gd name="T14" fmla="+- 0 -901 -984"/>
                              <a:gd name="T15" fmla="*/ -901 h 319"/>
                              <a:gd name="T16" fmla="+- 0 1571 1490"/>
                              <a:gd name="T17" fmla="*/ T16 w 323"/>
                              <a:gd name="T18" fmla="+- 0 -984 -984"/>
                              <a:gd name="T19" fmla="*/ -984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2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143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5"/>
                        <wps:cNvSpPr>
                          <a:spLocks/>
                        </wps:cNvSpPr>
                        <wps:spPr bwMode="auto">
                          <a:xfrm>
                            <a:off x="936" y="-917"/>
                            <a:ext cx="323" cy="319"/>
                          </a:xfrm>
                          <a:custGeom>
                            <a:avLst/>
                            <a:gdLst>
                              <a:gd name="T0" fmla="+- 0 1017 936"/>
                              <a:gd name="T1" fmla="*/ T0 w 323"/>
                              <a:gd name="T2" fmla="+- 0 -917 -917"/>
                              <a:gd name="T3" fmla="*/ -917 h 319"/>
                              <a:gd name="T4" fmla="+- 0 936 936"/>
                              <a:gd name="T5" fmla="*/ T4 w 323"/>
                              <a:gd name="T6" fmla="+- 0 -682 -917"/>
                              <a:gd name="T7" fmla="*/ -682 h 319"/>
                              <a:gd name="T8" fmla="+- 0 1178 936"/>
                              <a:gd name="T9" fmla="*/ T8 w 323"/>
                              <a:gd name="T10" fmla="+- 0 -598 -917"/>
                              <a:gd name="T11" fmla="*/ -598 h 319"/>
                              <a:gd name="T12" fmla="+- 0 1259 936"/>
                              <a:gd name="T13" fmla="*/ T12 w 323"/>
                              <a:gd name="T14" fmla="+- 0 -833 -917"/>
                              <a:gd name="T15" fmla="*/ -833 h 319"/>
                              <a:gd name="T16" fmla="+- 0 1017 936"/>
                              <a:gd name="T17" fmla="*/ T16 w 323"/>
                              <a:gd name="T18" fmla="+- 0 -917 -917"/>
                              <a:gd name="T19" fmla="*/ -917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9"/>
                                </a:lnTo>
                                <a:lnTo>
                                  <a:pt x="323" y="84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6"/>
                        <wps:cNvSpPr>
                          <a:spLocks/>
                        </wps:cNvSpPr>
                        <wps:spPr bwMode="auto">
                          <a:xfrm>
                            <a:off x="936" y="-917"/>
                            <a:ext cx="323" cy="319"/>
                          </a:xfrm>
                          <a:custGeom>
                            <a:avLst/>
                            <a:gdLst>
                              <a:gd name="T0" fmla="+- 0 1017 936"/>
                              <a:gd name="T1" fmla="*/ T0 w 323"/>
                              <a:gd name="T2" fmla="+- 0 -917 -917"/>
                              <a:gd name="T3" fmla="*/ -917 h 319"/>
                              <a:gd name="T4" fmla="+- 0 936 936"/>
                              <a:gd name="T5" fmla="*/ T4 w 323"/>
                              <a:gd name="T6" fmla="+- 0 -682 -917"/>
                              <a:gd name="T7" fmla="*/ -682 h 319"/>
                              <a:gd name="T8" fmla="+- 0 1178 936"/>
                              <a:gd name="T9" fmla="*/ T8 w 323"/>
                              <a:gd name="T10" fmla="+- 0 -598 -917"/>
                              <a:gd name="T11" fmla="*/ -598 h 319"/>
                              <a:gd name="T12" fmla="+- 0 1259 936"/>
                              <a:gd name="T13" fmla="*/ T12 w 323"/>
                              <a:gd name="T14" fmla="+- 0 -833 -917"/>
                              <a:gd name="T15" fmla="*/ -833 h 319"/>
                              <a:gd name="T16" fmla="+- 0 1017 936"/>
                              <a:gd name="T17" fmla="*/ T16 w 323"/>
                              <a:gd name="T18" fmla="+- 0 -917 -917"/>
                              <a:gd name="T19" fmla="*/ -917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9"/>
                                </a:lnTo>
                                <a:lnTo>
                                  <a:pt x="323" y="84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143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7"/>
                        <wps:cNvSpPr>
                          <a:spLocks/>
                        </wps:cNvSpPr>
                        <wps:spPr bwMode="auto">
                          <a:xfrm>
                            <a:off x="1173" y="-836"/>
                            <a:ext cx="323" cy="319"/>
                          </a:xfrm>
                          <a:custGeom>
                            <a:avLst/>
                            <a:gdLst>
                              <a:gd name="T0" fmla="+- 0 1254 1173"/>
                              <a:gd name="T1" fmla="*/ T0 w 323"/>
                              <a:gd name="T2" fmla="+- 0 -835 -835"/>
                              <a:gd name="T3" fmla="*/ -835 h 319"/>
                              <a:gd name="T4" fmla="+- 0 1173 1173"/>
                              <a:gd name="T5" fmla="*/ T4 w 323"/>
                              <a:gd name="T6" fmla="+- 0 -600 -835"/>
                              <a:gd name="T7" fmla="*/ -600 h 319"/>
                              <a:gd name="T8" fmla="+- 0 1415 1173"/>
                              <a:gd name="T9" fmla="*/ T8 w 323"/>
                              <a:gd name="T10" fmla="+- 0 -517 -835"/>
                              <a:gd name="T11" fmla="*/ -517 h 319"/>
                              <a:gd name="T12" fmla="+- 0 1496 1173"/>
                              <a:gd name="T13" fmla="*/ T12 w 323"/>
                              <a:gd name="T14" fmla="+- 0 -752 -835"/>
                              <a:gd name="T15" fmla="*/ -752 h 319"/>
                              <a:gd name="T16" fmla="+- 0 1254 1173"/>
                              <a:gd name="T17" fmla="*/ T16 w 323"/>
                              <a:gd name="T18" fmla="+- 0 -835 -835"/>
                              <a:gd name="T19" fmla="*/ -835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3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"/>
                        <wps:cNvSpPr>
                          <a:spLocks/>
                        </wps:cNvSpPr>
                        <wps:spPr bwMode="auto">
                          <a:xfrm>
                            <a:off x="1173" y="-836"/>
                            <a:ext cx="323" cy="319"/>
                          </a:xfrm>
                          <a:custGeom>
                            <a:avLst/>
                            <a:gdLst>
                              <a:gd name="T0" fmla="+- 0 1254 1173"/>
                              <a:gd name="T1" fmla="*/ T0 w 323"/>
                              <a:gd name="T2" fmla="+- 0 -835 -835"/>
                              <a:gd name="T3" fmla="*/ -835 h 319"/>
                              <a:gd name="T4" fmla="+- 0 1173 1173"/>
                              <a:gd name="T5" fmla="*/ T4 w 323"/>
                              <a:gd name="T6" fmla="+- 0 -600 -835"/>
                              <a:gd name="T7" fmla="*/ -600 h 319"/>
                              <a:gd name="T8" fmla="+- 0 1415 1173"/>
                              <a:gd name="T9" fmla="*/ T8 w 323"/>
                              <a:gd name="T10" fmla="+- 0 -517 -835"/>
                              <a:gd name="T11" fmla="*/ -517 h 319"/>
                              <a:gd name="T12" fmla="+- 0 1496 1173"/>
                              <a:gd name="T13" fmla="*/ T12 w 323"/>
                              <a:gd name="T14" fmla="+- 0 -752 -835"/>
                              <a:gd name="T15" fmla="*/ -752 h 319"/>
                              <a:gd name="T16" fmla="+- 0 1254 1173"/>
                              <a:gd name="T17" fmla="*/ T16 w 323"/>
                              <a:gd name="T18" fmla="+- 0 -835 -835"/>
                              <a:gd name="T19" fmla="*/ -835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3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143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19"/>
                        <wps:cNvSpPr>
                          <a:spLocks/>
                        </wps:cNvSpPr>
                        <wps:spPr bwMode="auto">
                          <a:xfrm>
                            <a:off x="1410" y="-754"/>
                            <a:ext cx="323" cy="319"/>
                          </a:xfrm>
                          <a:custGeom>
                            <a:avLst/>
                            <a:gdLst>
                              <a:gd name="T0" fmla="+- 0 1491 1410"/>
                              <a:gd name="T1" fmla="*/ T0 w 323"/>
                              <a:gd name="T2" fmla="+- 0 -753 -753"/>
                              <a:gd name="T3" fmla="*/ -753 h 319"/>
                              <a:gd name="T4" fmla="+- 0 1410 1410"/>
                              <a:gd name="T5" fmla="*/ T4 w 323"/>
                              <a:gd name="T6" fmla="+- 0 -518 -753"/>
                              <a:gd name="T7" fmla="*/ -518 h 319"/>
                              <a:gd name="T8" fmla="+- 0 1652 1410"/>
                              <a:gd name="T9" fmla="*/ T8 w 323"/>
                              <a:gd name="T10" fmla="+- 0 -435 -753"/>
                              <a:gd name="T11" fmla="*/ -435 h 319"/>
                              <a:gd name="T12" fmla="+- 0 1733 1410"/>
                              <a:gd name="T13" fmla="*/ T12 w 323"/>
                              <a:gd name="T14" fmla="+- 0 -670 -753"/>
                              <a:gd name="T15" fmla="*/ -670 h 319"/>
                              <a:gd name="T16" fmla="+- 0 1491 1410"/>
                              <a:gd name="T17" fmla="*/ T16 w 323"/>
                              <a:gd name="T18" fmla="+- 0 -753 -753"/>
                              <a:gd name="T19" fmla="*/ -753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3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Freeform 20"/>
                        <wps:cNvSpPr>
                          <a:spLocks/>
                        </wps:cNvSpPr>
                        <wps:spPr bwMode="auto">
                          <a:xfrm>
                            <a:off x="1410" y="-754"/>
                            <a:ext cx="323" cy="319"/>
                          </a:xfrm>
                          <a:custGeom>
                            <a:avLst/>
                            <a:gdLst>
                              <a:gd name="T0" fmla="+- 0 1491 1410"/>
                              <a:gd name="T1" fmla="*/ T0 w 323"/>
                              <a:gd name="T2" fmla="+- 0 -753 -753"/>
                              <a:gd name="T3" fmla="*/ -753 h 319"/>
                              <a:gd name="T4" fmla="+- 0 1410 1410"/>
                              <a:gd name="T5" fmla="*/ T4 w 323"/>
                              <a:gd name="T6" fmla="+- 0 -518 -753"/>
                              <a:gd name="T7" fmla="*/ -518 h 319"/>
                              <a:gd name="T8" fmla="+- 0 1652 1410"/>
                              <a:gd name="T9" fmla="*/ T8 w 323"/>
                              <a:gd name="T10" fmla="+- 0 -435 -753"/>
                              <a:gd name="T11" fmla="*/ -435 h 319"/>
                              <a:gd name="T12" fmla="+- 0 1733 1410"/>
                              <a:gd name="T13" fmla="*/ T12 w 323"/>
                              <a:gd name="T14" fmla="+- 0 -670 -753"/>
                              <a:gd name="T15" fmla="*/ -670 h 319"/>
                              <a:gd name="T16" fmla="+- 0 1491 1410"/>
                              <a:gd name="T17" fmla="*/ T16 w 323"/>
                              <a:gd name="T18" fmla="+- 0 -753 -753"/>
                              <a:gd name="T19" fmla="*/ -753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23" h="319">
                                <a:moveTo>
                                  <a:pt x="81" y="0"/>
                                </a:moveTo>
                                <a:lnTo>
                                  <a:pt x="0" y="235"/>
                                </a:lnTo>
                                <a:lnTo>
                                  <a:pt x="242" y="318"/>
                                </a:lnTo>
                                <a:lnTo>
                                  <a:pt x="323" y="83"/>
                                </a:lnTo>
                                <a:lnTo>
                                  <a:pt x="8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143">
                            <a:solidFill>
                              <a:srgbClr val="00326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757A53" id="Group 231" o:spid="_x0000_s1026" style="position:absolute;margin-left:14.3pt;margin-top:6.5pt;width:46.75pt;height:46.2pt;z-index:251666432;mso-width-relative:margin;mso-height-relative:margin" coordorigin="695,-1591" coordsize="1405,1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">
                <o:lock v:ext="edit" aspectratio="t"/>
                <v:shape id="Freeform 3" o:spid="_x0000_s1027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" path="m377,l294,40,6,838,,886r12,45l40,968r41,25l926,1287r48,7l1019,1282r37,-28l1081,1212,1344,456r7,-48l1339,363r-28,-38l1269,301,425,7,377,xe" stroked="f">
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</v:shape>
                <v:shape id="Freeform 4" o:spid="_x0000_s1028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" path="m1081,1212r-25,42l1019,1282r-45,12l926,1287,81,993,40,968,12,931,,886,6,838,270,82,294,40,332,12,377,r48,7l1269,301r42,24l1339,363r12,45l1344,456r-263,756xe" filled="f" strokecolor="#003263" strokeweight=".94686mm">
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</v:shape>
                <v:shape id="Freeform 5" o:spid="_x0000_s1029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" path="m377,l294,40,6,838,,886r12,45l40,968r41,25l926,1287r48,7l1019,1282r37,-28l1081,1212,1311,550,237,176r673,l425,7,377,xe" stroked="f">
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</v:shape>
                <v:shape id="AutoShape 6" o:spid="_x0000_s1030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" path="m1081,1212r-25,42l1019,1282r-45,12l926,1287,81,993,40,968,12,931,,886,6,838,270,82,294,40,332,12,377,r48,7l1269,301r42,24l1339,363r12,45l1344,456r-263,756xm237,176l1322,553e" filled="f" strokecolor="#003263" strokeweight=".94686mm">
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</v:shape>
                <v:line id="Line 7" o:spid="_x0000_s1031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" strokecolor="#003263" strokeweight=".94686mm"/>
                <v:line id="Line 8" o:spid="_x0000_s1032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" strokecolor="#003263" strokeweight=".94686mm"/>
                <v:shape id="Freeform 9" o:spid="_x0000_s1033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" path="m81,l,235r242,83l323,83,81,xe" stroked="f">
                  <v:path arrowok="t" o:connecttype="custom" o:connectlocs="81,-1147;0,-912;242,-829;323,-1064;81,-1147" o:connectangles="0,0,0,0,0"/>
                </v:shape>
                <v:shape id="Freeform 10" o:spid="_x0000_s1034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" path="m81,l,235r242,83l323,83,81,xe" filled="f" strokecolor="#003263" strokeweight=".78175mm">
                  <v:path arrowok="t" o:connecttype="custom" o:connectlocs="81,-1147;0,-912;242,-829;323,-1064;81,-1147" o:connectangles="0,0,0,0,0"/>
                </v:shape>
                <v:shape id="Freeform 11" o:spid="_x0000_s1035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" path="m81,l,235r241,84l322,84,81,xe" stroked="f">
                  <v:path arrowok="t" o:connecttype="custom" o:connectlocs="81,-1066;0,-831;241,-747;322,-982;81,-1066" o:connectangles="0,0,0,0,0"/>
                </v:shape>
                <v:shape id="Freeform 12" o:spid="_x0000_s1036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" path="m81,l,235r241,84l322,84,81,xe" filled="f" strokecolor="#003263" strokeweight=".78175mm">
                  <v:path arrowok="t" o:connecttype="custom" o:connectlocs="81,-1066;0,-831;241,-747;322,-982;81,-1066" o:connectangles="0,0,0,0,0"/>
                </v:shape>
                <v:shape id="Freeform 13" o:spid="_x0000_s1037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" path="m81,l,235r242,83l322,83,81,xe" stroked="f">
                  <v:path arrowok="t" o:connecttype="custom" o:connectlocs="81,-984;0,-749;242,-666;322,-901;81,-984" o:connectangles="0,0,0,0,0"/>
                </v:shape>
                <v:shape id="Freeform 14" o:spid="_x0000_s1038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" path="m81,l,235r242,83l322,83,81,xe" filled="f" strokecolor="#003263" strokeweight=".78175mm">
                  <v:path arrowok="t" o:connecttype="custom" o:connectlocs="81,-984;0,-749;242,-666;322,-901;81,-984" o:connectangles="0,0,0,0,0"/>
                </v:shape>
                <v:shape id="Freeform 15" o:spid="_x0000_s1039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" path="m81,l,235r242,84l323,84,81,xe" stroked="f">
                  <v:path arrowok="t" o:connecttype="custom" o:connectlocs="81,-917;0,-682;242,-598;323,-833;81,-917" o:connectangles="0,0,0,0,0"/>
                </v:shape>
                <v:shape id="Freeform 16" o:spid="_x0000_s1040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" path="m81,l,235r242,84l323,84,81,xe" filled="f" strokecolor="#003263" strokeweight=".78175mm">
                  <v:path arrowok="t" o:connecttype="custom" o:connectlocs="81,-917;0,-682;242,-598;323,-833;81,-917" o:connectangles="0,0,0,0,0"/>
                </v:shape>
                <v:shape id="Freeform 17" o:spid="_x0000_s1041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" path="m81,l,235r242,83l323,83,81,xe" stroked="f">
                  <v:path arrowok="t" o:connecttype="custom" o:connectlocs="81,-835;0,-600;242,-517;323,-752;81,-835" o:connectangles="0,0,0,0,0"/>
                </v:shape>
                <v:shape id="Freeform 18" o:spid="_x0000_s1042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" path="m81,l,235r242,83l323,83,81,xe" filled="f" strokecolor="#003263" strokeweight=".78175mm">
                  <v:path arrowok="t" o:connecttype="custom" o:connectlocs="81,-835;0,-600;242,-517;323,-752;81,-835" o:connectangles="0,0,0,0,0"/>
                </v:shape>
                <v:shape id="Freeform 19" o:spid="_x0000_s1043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" path="m81,l,235r242,83l323,83,81,xe" stroked="f">
                  <v:path arrowok="t" o:connecttype="custom" o:connectlocs="81,-753;0,-518;242,-435;323,-670;81,-753" o:connectangles="0,0,0,0,0"/>
                </v:shape>
                <v:shape id="Freeform 20" o:spid="_x0000_s1044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" path="m81,l,235r242,83l323,83,81,xe" filled="f" strokecolor="#003263" strokeweight=".78175mm">
                  <v:path arrowok="t" o:connecttype="custom" o:connectlocs="81,-753;0,-518;242,-435;323,-670;81,-753" o:connectangles="0,0,0,0,0"/>
                </v:shape>
              </v:group>
            </w:pict>
          </mc:Fallback>
        </mc:AlternateContent>
      </w:r>
    </w:p>
    <w:p w14:paraId="4AD7FFFD" w14:textId="6252357B" w:rsidR="00012B91" w:rsidRDefault="00012B91" w:rsidP="001565F9">
      <w:pPr>
        <w:pStyle w:val="BodyText"/>
        <w:tabs>
          <w:tab w:val="left" w:pos="1698"/>
        </w:tabs>
        <w:spacing w:before="0" w:after="0"/>
        <w:rPr>
          <w:noProof/>
        </w:rPr>
      </w:pPr>
    </w:p>
    <w:p w14:paraId="5B847270" w14:textId="3DDD207F" w:rsidR="00012B91" w:rsidRDefault="00012B91" w:rsidP="001565F9">
      <w:pPr>
        <w:pStyle w:val="BodyText"/>
        <w:tabs>
          <w:tab w:val="left" w:pos="1698"/>
        </w:tabs>
        <w:spacing w:before="0" w:after="0"/>
        <w:rPr>
          <w:noProof/>
        </w:rPr>
      </w:pPr>
      <w:r>
        <w:rPr>
          <w:noProof/>
        </w:rPr>
        <w:t xml:space="preserve"> </w:t>
      </w:r>
    </w:p>
    <w:p w14:paraId="03271140" w14:textId="248429B4" w:rsidR="00012B91" w:rsidRDefault="00587A0F" w:rsidP="001565F9">
      <w:pPr>
        <w:pStyle w:val="BodyText"/>
        <w:tabs>
          <w:tab w:val="left" w:pos="1698"/>
        </w:tabs>
        <w:spacing w:before="0"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98185E9" wp14:editId="728B15BA">
                <wp:simplePos x="0" y="0"/>
                <wp:positionH relativeFrom="column">
                  <wp:posOffset>5434860</wp:posOffset>
                </wp:positionH>
                <wp:positionV relativeFrom="paragraph">
                  <wp:posOffset>119645</wp:posOffset>
                </wp:positionV>
                <wp:extent cx="590550" cy="371475"/>
                <wp:effectExtent l="0" t="0" r="0" b="952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ADA55" w14:textId="1C132668" w:rsidR="00012B91" w:rsidRPr="000816C6" w:rsidRDefault="0033279A" w:rsidP="00012B91">
                            <w:pPr>
                              <w:rPr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6</w:t>
                            </w:r>
                            <w:r w:rsidR="00587A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185E9" id="Text Box 2" o:spid="_x0000_s1047" type="#_x0000_t202" style="position:absolute;margin-left:427.95pt;margin-top:9.4pt;width:46.5pt;height:29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" filled="f" stroked="f">
                <v:textbox inset="0,0,0,0">
                  <w:txbxContent>
                    <w:p w14:paraId="1F4ADA55" w14:textId="1C132668" w:rsidR="00012B91" w:rsidRPr="000816C6" w:rsidRDefault="0033279A" w:rsidP="00012B91">
                      <w:pPr>
                        <w:rPr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6</w:t>
                      </w:r>
                      <w:r w:rsidR="00587A0F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5F919B" wp14:editId="39227E11">
                <wp:simplePos x="0" y="0"/>
                <wp:positionH relativeFrom="column">
                  <wp:posOffset>12700</wp:posOffset>
                </wp:positionH>
                <wp:positionV relativeFrom="paragraph">
                  <wp:posOffset>45720</wp:posOffset>
                </wp:positionV>
                <wp:extent cx="981075" cy="800100"/>
                <wp:effectExtent l="0" t="0" r="9525" b="0"/>
                <wp:wrapNone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B4A98" w14:textId="6DE8A86A" w:rsidR="00012B91" w:rsidRPr="006C6D3E" w:rsidRDefault="00587A0F" w:rsidP="00012B91">
                            <w:pPr>
                              <w:jc w:val="center"/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31</w:t>
                            </w:r>
                            <w:r w:rsidR="00012B91" w:rsidRPr="006C6D3E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36"/>
                                <w:szCs w:val="36"/>
                              </w:rPr>
                              <w:t xml:space="preserve"> DAYS</w:t>
                            </w:r>
                            <w:r w:rsidR="00012B91" w:rsidRPr="006C6D3E">
                              <w:rPr>
                                <w:color w:val="003263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12B91">
                              <w:rPr>
                                <w:color w:val="003263" w:themeColor="text2"/>
                              </w:rPr>
                              <w:br/>
                            </w:r>
                            <w:r w:rsidR="00012B91" w:rsidRPr="006C6D3E">
                              <w:rPr>
                                <w:color w:val="003263" w:themeColor="text2"/>
                                <w:w w:val="105"/>
                              </w:rPr>
                              <w:t xml:space="preserve">of engagement (Stage </w:t>
                            </w:r>
                            <w:r w:rsidR="0033279A">
                              <w:rPr>
                                <w:color w:val="003263" w:themeColor="text2"/>
                                <w:w w:val="105"/>
                              </w:rPr>
                              <w:t>1</w:t>
                            </w:r>
                            <w:r w:rsidR="00012B91" w:rsidRPr="006C6D3E">
                              <w:rPr>
                                <w:color w:val="003263" w:themeColor="text2"/>
                                <w:w w:val="105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F919B" id="_x0000_s1048" type="#_x0000_t202" style="position:absolute;margin-left:1pt;margin-top:3.6pt;width:77.25pt;height:6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" filled="f" stroked="f">
                <v:textbox inset="0,0,0,0">
                  <w:txbxContent>
                    <w:p w14:paraId="350B4A98" w14:textId="6DE8A86A" w:rsidR="00012B91" w:rsidRPr="006C6D3E" w:rsidRDefault="00587A0F" w:rsidP="00012B91">
                      <w:pPr>
                        <w:jc w:val="center"/>
                        <w:rPr>
                          <w:color w:val="003263" w:themeColor="text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31</w:t>
                      </w:r>
                      <w:r w:rsidR="00012B91" w:rsidRPr="006C6D3E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36"/>
                          <w:szCs w:val="36"/>
                        </w:rPr>
                        <w:t xml:space="preserve"> DAYS</w:t>
                      </w:r>
                      <w:r w:rsidR="00012B91" w:rsidRPr="006C6D3E">
                        <w:rPr>
                          <w:color w:val="003263" w:themeColor="text2"/>
                          <w:sz w:val="36"/>
                          <w:szCs w:val="36"/>
                        </w:rPr>
                        <w:t xml:space="preserve"> </w:t>
                      </w:r>
                      <w:r w:rsidR="00012B91">
                        <w:rPr>
                          <w:color w:val="003263" w:themeColor="text2"/>
                        </w:rPr>
                        <w:br/>
                      </w:r>
                      <w:r w:rsidR="00012B91" w:rsidRPr="006C6D3E">
                        <w:rPr>
                          <w:color w:val="003263" w:themeColor="text2"/>
                          <w:w w:val="105"/>
                        </w:rPr>
                        <w:t xml:space="preserve">of engagement (Stage </w:t>
                      </w:r>
                      <w:r w:rsidR="0033279A">
                        <w:rPr>
                          <w:color w:val="003263" w:themeColor="text2"/>
                          <w:w w:val="105"/>
                        </w:rPr>
                        <w:t>1</w:t>
                      </w:r>
                      <w:r w:rsidR="00012B91" w:rsidRPr="006C6D3E">
                        <w:rPr>
                          <w:color w:val="003263" w:themeColor="text2"/>
                          <w:w w:val="105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81D6ADC" w14:textId="7C6E10BD" w:rsidR="00012B91" w:rsidRDefault="00012B91" w:rsidP="001565F9">
      <w:pPr>
        <w:pStyle w:val="BodyText"/>
        <w:spacing w:before="0" w:after="0"/>
        <w:ind w:firstLine="1276"/>
      </w:pPr>
      <w:r w:rsidRPr="00370859">
        <w:rPr>
          <w:noProof/>
        </w:rPr>
        <w:t xml:space="preserve"> </w:t>
      </w:r>
      <w:r>
        <w:rPr>
          <w:noProof/>
        </w:rPr>
        <w:t xml:space="preserve">  </w:t>
      </w:r>
    </w:p>
    <w:p w14:paraId="11EEDEEC" w14:textId="5862BF46" w:rsidR="004D51A6" w:rsidRDefault="00770BEB" w:rsidP="001565F9">
      <w:pPr>
        <w:pStyle w:val="ExecSummHeading2"/>
        <w:spacing w:before="0" w:after="0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0B19B3" wp14:editId="4FE9086A">
                <wp:simplePos x="0" y="0"/>
                <wp:positionH relativeFrom="column">
                  <wp:posOffset>5458246</wp:posOffset>
                </wp:positionH>
                <wp:positionV relativeFrom="paragraph">
                  <wp:posOffset>157278</wp:posOffset>
                </wp:positionV>
                <wp:extent cx="1047750" cy="266700"/>
                <wp:effectExtent l="0" t="0" r="0" b="0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085DD" w14:textId="46B41015" w:rsidR="00012B91" w:rsidRPr="006C6D3E" w:rsidRDefault="00012B91" w:rsidP="00012B91">
                            <w:pPr>
                              <w:spacing w:line="240" w:lineRule="auto"/>
                              <w:rPr>
                                <w:color w:val="003263" w:themeColor="text2"/>
                              </w:rPr>
                            </w:pPr>
                            <w:r>
                              <w:rPr>
                                <w:color w:val="003263" w:themeColor="text2"/>
                                <w:w w:val="105"/>
                              </w:rPr>
                              <w:t>People following the project</w:t>
                            </w:r>
                            <w:r w:rsidR="00770BEB">
                              <w:rPr>
                                <w:color w:val="003263" w:themeColor="text2"/>
                                <w:w w:val="105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B19B3" id="_x0000_s1049" type="#_x0000_t202" style="position:absolute;margin-left:429.8pt;margin-top:12.4pt;width:82.5pt;height:2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" filled="f" stroked="f">
                <v:textbox inset="0,0,0,0">
                  <w:txbxContent>
                    <w:p w14:paraId="6FD085DD" w14:textId="46B41015" w:rsidR="00012B91" w:rsidRPr="006C6D3E" w:rsidRDefault="00012B91" w:rsidP="00012B91">
                      <w:pPr>
                        <w:spacing w:line="240" w:lineRule="auto"/>
                        <w:rPr>
                          <w:color w:val="003263" w:themeColor="text2"/>
                        </w:rPr>
                      </w:pPr>
                      <w:r>
                        <w:rPr>
                          <w:color w:val="003263" w:themeColor="text2"/>
                          <w:w w:val="105"/>
                        </w:rPr>
                        <w:t>People following the project</w:t>
                      </w:r>
                      <w:r w:rsidR="00770BEB">
                        <w:rPr>
                          <w:color w:val="003263" w:themeColor="text2"/>
                          <w:w w:val="105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E04E9FB" w14:textId="3FE8932B" w:rsidR="004D51A6" w:rsidRDefault="004D51A6" w:rsidP="001565F9">
      <w:pPr>
        <w:pStyle w:val="ExecSummHeading2"/>
        <w:spacing w:before="0" w:after="0"/>
        <w:rPr>
          <w:color w:val="auto"/>
        </w:rPr>
      </w:pPr>
    </w:p>
    <w:p w14:paraId="359F9587" w14:textId="77777777" w:rsidR="005F0F73" w:rsidRDefault="005F0F73" w:rsidP="001565F9">
      <w:pPr>
        <w:pStyle w:val="ExecSummHeading2"/>
        <w:spacing w:before="0" w:after="0"/>
        <w:rPr>
          <w:color w:val="auto"/>
        </w:rPr>
      </w:pPr>
    </w:p>
    <w:p w14:paraId="0471E66F" w14:textId="77777777" w:rsidR="001565F9" w:rsidRDefault="001565F9" w:rsidP="001565F9">
      <w:pPr>
        <w:pStyle w:val="ExecSummHeading2"/>
        <w:spacing w:before="0" w:after="0"/>
        <w:rPr>
          <w:color w:val="auto"/>
        </w:rPr>
      </w:pPr>
    </w:p>
    <w:p w14:paraId="005082C2" w14:textId="77777777" w:rsidR="001565F9" w:rsidRDefault="001565F9" w:rsidP="001565F9">
      <w:pPr>
        <w:pStyle w:val="ExecSummHeading2"/>
        <w:spacing w:before="0" w:after="0"/>
        <w:rPr>
          <w:color w:val="auto"/>
        </w:rPr>
      </w:pPr>
    </w:p>
    <w:p w14:paraId="58537641" w14:textId="77777777" w:rsidR="001565F9" w:rsidRDefault="001565F9" w:rsidP="001565F9">
      <w:pPr>
        <w:pStyle w:val="ExecSummHeading2"/>
        <w:spacing w:before="0" w:after="0"/>
        <w:rPr>
          <w:color w:val="auto"/>
        </w:rPr>
      </w:pPr>
    </w:p>
    <w:p w14:paraId="50E3B7F9" w14:textId="77777777" w:rsidR="001565F9" w:rsidRDefault="001565F9" w:rsidP="001565F9">
      <w:pPr>
        <w:pStyle w:val="ExecSummHeading2"/>
        <w:spacing w:before="0" w:after="0"/>
        <w:rPr>
          <w:color w:val="auto"/>
        </w:rPr>
      </w:pPr>
    </w:p>
    <w:p w14:paraId="37FB62C8" w14:textId="14EC862A" w:rsidR="00012B91" w:rsidRPr="00770813" w:rsidRDefault="00012B91" w:rsidP="001565F9">
      <w:pPr>
        <w:pStyle w:val="ExecSummHeading2"/>
        <w:spacing w:before="0" w:after="0"/>
        <w:rPr>
          <w:color w:val="auto"/>
        </w:rPr>
      </w:pPr>
      <w:r w:rsidRPr="00770813">
        <w:rPr>
          <w:color w:val="auto"/>
        </w:rPr>
        <w:t>Communications</w:t>
      </w:r>
    </w:p>
    <w:p w14:paraId="47AB8380" w14:textId="48122A21" w:rsidR="000B40E9" w:rsidRDefault="00B31D1F" w:rsidP="000B40E9">
      <w:pPr>
        <w:pStyle w:val="BodyText"/>
        <w:spacing w:before="0" w:after="0" w:line="240" w:lineRule="auto"/>
      </w:pPr>
      <w:r>
        <w:t xml:space="preserve">The </w:t>
      </w:r>
      <w:r w:rsidR="00C23463">
        <w:t>engagement</w:t>
      </w:r>
      <w:r>
        <w:t xml:space="preserve"> survey was widely promoted using social media posts using platforms such as </w:t>
      </w:r>
      <w:r w:rsidR="00C23463">
        <w:t>Facebook</w:t>
      </w:r>
      <w:r>
        <w:t>, Instagram,</w:t>
      </w:r>
      <w:r w:rsidR="000B40E9">
        <w:t xml:space="preserve"> </w:t>
      </w:r>
      <w:r>
        <w:t xml:space="preserve">and LinkedIn. </w:t>
      </w:r>
    </w:p>
    <w:p w14:paraId="17FE62F6" w14:textId="77777777" w:rsidR="00BE62CA" w:rsidRDefault="00BE62CA" w:rsidP="001565F9">
      <w:pPr>
        <w:pStyle w:val="BodyText"/>
        <w:spacing w:before="0" w:after="0" w:line="160" w:lineRule="atLeast"/>
        <w:rPr>
          <w:noProof/>
        </w:rPr>
      </w:pPr>
    </w:p>
    <w:p w14:paraId="1DF08C1F" w14:textId="737EEC25" w:rsidR="00BE62CA" w:rsidRDefault="00D91B66" w:rsidP="001565F9">
      <w:pPr>
        <w:pStyle w:val="BodyText"/>
        <w:spacing w:before="0" w:after="0" w:line="160" w:lineRule="atLeast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6938A56" wp14:editId="4ADC6544">
                <wp:simplePos x="0" y="0"/>
                <wp:positionH relativeFrom="column">
                  <wp:posOffset>124355</wp:posOffset>
                </wp:positionH>
                <wp:positionV relativeFrom="paragraph">
                  <wp:posOffset>14149</wp:posOffset>
                </wp:positionV>
                <wp:extent cx="2552700" cy="1352550"/>
                <wp:effectExtent l="0" t="0" r="0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0" cy="1352550"/>
                          <a:chOff x="0" y="0"/>
                          <a:chExt cx="2552700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74295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3350"/>
                            <a:ext cx="74295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7A4AFF" w14:textId="77777777" w:rsidR="00012B91" w:rsidRPr="006C6D3E" w:rsidRDefault="00012B91" w:rsidP="00012B91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768042" w14:textId="17A7005B" w:rsidR="00012B91" w:rsidRPr="0041068C" w:rsidRDefault="00D91B66" w:rsidP="00012B91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  <w:r w:rsidR="00012B91" w:rsidRPr="0041068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,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401</w:t>
                              </w:r>
                            </w:p>
                            <w:p w14:paraId="04233F9E" w14:textId="77777777" w:rsidR="00012B91" w:rsidRPr="006C6D3E" w:rsidRDefault="00012B91" w:rsidP="00012B91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Reach/Impressions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AC5059" w14:textId="36956709" w:rsidR="00012B91" w:rsidRPr="0041068C" w:rsidRDefault="00D91B66" w:rsidP="00012B91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34</w:t>
                              </w:r>
                            </w:p>
                            <w:p w14:paraId="01933D8D" w14:textId="77777777" w:rsidR="00012B91" w:rsidRPr="006C6D3E" w:rsidRDefault="00012B91" w:rsidP="00012B91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A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ctions (Clicks, reactions,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br/>
                                <w:t>s</w:t>
                              </w: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hares, comments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938A56" id="Group 255" o:spid="_x0000_s1050" style="position:absolute;margin-left:9.8pt;margin-top:1.1pt;width:201pt;height:106.5pt;z-index:251659264" coordsize="25527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">
                <v:shape id="Picture 30" o:spid="_x0000_s1051" type="#_x0000_t75" style="position:absolute;top:6572;width:7429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26" o:title=""/>
                </v:shape>
                <v:shape id="_x0000_s1052" type="#_x0000_t202" style="position:absolute;top:1333;width:7429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217A4AFF" w14:textId="77777777" w:rsidR="00012B91" w:rsidRPr="006C6D3E" w:rsidRDefault="00012B91" w:rsidP="00012B91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53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53768042" w14:textId="17A7005B" w:rsidR="00012B91" w:rsidRPr="0041068C" w:rsidRDefault="00D91B66" w:rsidP="00012B91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  <w:r w:rsidR="00012B91" w:rsidRPr="0041068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,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401</w:t>
                        </w:r>
                      </w:p>
                      <w:p w14:paraId="04233F9E" w14:textId="77777777" w:rsidR="00012B91" w:rsidRPr="006C6D3E" w:rsidRDefault="00012B91" w:rsidP="00012B91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Reach/Impressions</w:t>
                        </w:r>
                      </w:p>
                    </w:txbxContent>
                  </v:textbox>
                </v:shape>
                <v:shape id="_x0000_s1054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24AC5059" w14:textId="36956709" w:rsidR="00012B91" w:rsidRPr="0041068C" w:rsidRDefault="00D91B66" w:rsidP="00012B91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34</w:t>
                        </w:r>
                      </w:p>
                      <w:p w14:paraId="01933D8D" w14:textId="77777777" w:rsidR="00012B91" w:rsidRPr="006C6D3E" w:rsidRDefault="00012B91" w:rsidP="00012B91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A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ctions (Clicks, reactions,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br/>
                          <w:t>s</w:t>
                        </w:r>
                        <w:r w:rsidRPr="006615E8">
                          <w:rPr>
                            <w:color w:val="003263" w:themeColor="text2"/>
                            <w:w w:val="105"/>
                          </w:rPr>
                          <w:t>hares, comments etc.)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15ED6F" w14:textId="77777777" w:rsidR="00BE62CA" w:rsidRDefault="00BE62CA" w:rsidP="001565F9">
      <w:pPr>
        <w:pStyle w:val="BodyText"/>
        <w:spacing w:before="0" w:after="0" w:line="160" w:lineRule="atLeast"/>
        <w:rPr>
          <w:noProof/>
        </w:rPr>
      </w:pPr>
    </w:p>
    <w:p w14:paraId="64BB9A83" w14:textId="7252F49C" w:rsidR="00012B91" w:rsidRDefault="00B31D1F" w:rsidP="001565F9">
      <w:pPr>
        <w:pStyle w:val="BodyText"/>
        <w:spacing w:before="0" w:after="0" w:line="160" w:lineRule="atLeast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2EF06A1" wp14:editId="2DD638E0">
                <wp:simplePos x="0" y="0"/>
                <wp:positionH relativeFrom="margin">
                  <wp:align>center</wp:align>
                </wp:positionH>
                <wp:positionV relativeFrom="paragraph">
                  <wp:posOffset>10047</wp:posOffset>
                </wp:positionV>
                <wp:extent cx="486410" cy="675005"/>
                <wp:effectExtent l="0" t="0" r="8890" b="0"/>
                <wp:wrapNone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6410" cy="675005"/>
                          <a:chOff x="4537" y="149"/>
                          <a:chExt cx="1188" cy="1647"/>
                        </a:xfrm>
                      </wpg:grpSpPr>
                      <wps:wsp>
                        <wps:cNvPr id="362" name="Freeform 11"/>
                        <wps:cNvSpPr>
                          <a:spLocks/>
                        </wps:cNvSpPr>
                        <wps:spPr bwMode="auto">
                          <a:xfrm>
                            <a:off x="4666" y="252"/>
                            <a:ext cx="26" cy="1544"/>
                          </a:xfrm>
                          <a:custGeom>
                            <a:avLst/>
                            <a:gdLst>
                              <a:gd name="T0" fmla="+- 0 4686 4666"/>
                              <a:gd name="T1" fmla="*/ T0 w 26"/>
                              <a:gd name="T2" fmla="+- 0 252 252"/>
                              <a:gd name="T3" fmla="*/ 252 h 1544"/>
                              <a:gd name="T4" fmla="+- 0 4672 4666"/>
                              <a:gd name="T5" fmla="*/ T4 w 26"/>
                              <a:gd name="T6" fmla="+- 0 252 252"/>
                              <a:gd name="T7" fmla="*/ 252 h 1544"/>
                              <a:gd name="T8" fmla="+- 0 4666 4666"/>
                              <a:gd name="T9" fmla="*/ T8 w 26"/>
                              <a:gd name="T10" fmla="+- 0 258 252"/>
                              <a:gd name="T11" fmla="*/ 258 h 1544"/>
                              <a:gd name="T12" fmla="+- 0 4666 4666"/>
                              <a:gd name="T13" fmla="*/ T12 w 26"/>
                              <a:gd name="T14" fmla="+- 0 1790 252"/>
                              <a:gd name="T15" fmla="*/ 1790 h 1544"/>
                              <a:gd name="T16" fmla="+- 0 4672 4666"/>
                              <a:gd name="T17" fmla="*/ T16 w 26"/>
                              <a:gd name="T18" fmla="+- 0 1796 252"/>
                              <a:gd name="T19" fmla="*/ 1796 h 1544"/>
                              <a:gd name="T20" fmla="+- 0 4679 4666"/>
                              <a:gd name="T21" fmla="*/ T20 w 26"/>
                              <a:gd name="T22" fmla="+- 0 1796 252"/>
                              <a:gd name="T23" fmla="*/ 1796 h 1544"/>
                              <a:gd name="T24" fmla="+- 0 4686 4666"/>
                              <a:gd name="T25" fmla="*/ T24 w 26"/>
                              <a:gd name="T26" fmla="+- 0 1796 252"/>
                              <a:gd name="T27" fmla="*/ 1796 h 1544"/>
                              <a:gd name="T28" fmla="+- 0 4692 4666"/>
                              <a:gd name="T29" fmla="*/ T28 w 26"/>
                              <a:gd name="T30" fmla="+- 0 1790 252"/>
                              <a:gd name="T31" fmla="*/ 1790 h 1544"/>
                              <a:gd name="T32" fmla="+- 0 4692 4666"/>
                              <a:gd name="T33" fmla="*/ T32 w 26"/>
                              <a:gd name="T34" fmla="+- 0 258 252"/>
                              <a:gd name="T35" fmla="*/ 258 h 1544"/>
                              <a:gd name="T36" fmla="+- 0 4686 4666"/>
                              <a:gd name="T37" fmla="*/ T36 w 26"/>
                              <a:gd name="T38" fmla="+- 0 252 252"/>
                              <a:gd name="T39" fmla="*/ 252 h 1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6" h="1544">
                                <a:moveTo>
                                  <a:pt x="20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6"/>
                                </a:lnTo>
                                <a:lnTo>
                                  <a:pt x="0" y="1538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26" y="1538"/>
                                </a:lnTo>
                                <a:lnTo>
                                  <a:pt x="26" y="6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6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4" name="AutoShape 13"/>
                        <wps:cNvSpPr>
                          <a:spLocks/>
                        </wps:cNvSpPr>
                        <wps:spPr bwMode="auto">
                          <a:xfrm>
                            <a:off x="4666" y="200"/>
                            <a:ext cx="1059" cy="1595"/>
                          </a:xfrm>
                          <a:custGeom>
                            <a:avLst/>
                            <a:gdLst>
                              <a:gd name="T0" fmla="+- 0 4795 4666"/>
                              <a:gd name="T1" fmla="*/ T0 w 1059"/>
                              <a:gd name="T2" fmla="+- 0 207 201"/>
                              <a:gd name="T3" fmla="*/ 207 h 1595"/>
                              <a:gd name="T4" fmla="+- 0 4789 4666"/>
                              <a:gd name="T5" fmla="*/ T4 w 1059"/>
                              <a:gd name="T6" fmla="+- 0 201 201"/>
                              <a:gd name="T7" fmla="*/ 201 h 1595"/>
                              <a:gd name="T8" fmla="+- 0 4782 4666"/>
                              <a:gd name="T9" fmla="*/ T8 w 1059"/>
                              <a:gd name="T10" fmla="+- 0 201 201"/>
                              <a:gd name="T11" fmla="*/ 201 h 1595"/>
                              <a:gd name="T12" fmla="+- 0 4757 4666"/>
                              <a:gd name="T13" fmla="*/ T12 w 1059"/>
                              <a:gd name="T14" fmla="+- 0 206 201"/>
                              <a:gd name="T15" fmla="*/ 206 h 1595"/>
                              <a:gd name="T16" fmla="+- 0 4737 4666"/>
                              <a:gd name="T17" fmla="*/ T16 w 1059"/>
                              <a:gd name="T18" fmla="+- 0 220 201"/>
                              <a:gd name="T19" fmla="*/ 220 h 1595"/>
                              <a:gd name="T20" fmla="+- 0 4723 4666"/>
                              <a:gd name="T21" fmla="*/ T20 w 1059"/>
                              <a:gd name="T22" fmla="+- 0 240 201"/>
                              <a:gd name="T23" fmla="*/ 240 h 1595"/>
                              <a:gd name="T24" fmla="+- 0 4720 4666"/>
                              <a:gd name="T25" fmla="*/ T24 w 1059"/>
                              <a:gd name="T26" fmla="+- 0 256 201"/>
                              <a:gd name="T27" fmla="*/ 256 h 1595"/>
                              <a:gd name="T28" fmla="+- 0 4718 4666"/>
                              <a:gd name="T29" fmla="*/ T28 w 1059"/>
                              <a:gd name="T30" fmla="+- 0 258 201"/>
                              <a:gd name="T31" fmla="*/ 258 h 1595"/>
                              <a:gd name="T32" fmla="+- 0 4718 4666"/>
                              <a:gd name="T33" fmla="*/ T32 w 1059"/>
                              <a:gd name="T34" fmla="+- 0 265 201"/>
                              <a:gd name="T35" fmla="*/ 265 h 1595"/>
                              <a:gd name="T36" fmla="+- 0 4718 4666"/>
                              <a:gd name="T37" fmla="*/ T36 w 1059"/>
                              <a:gd name="T38" fmla="+- 0 272 201"/>
                              <a:gd name="T39" fmla="*/ 272 h 1595"/>
                              <a:gd name="T40" fmla="+- 0 4718 4666"/>
                              <a:gd name="T41" fmla="*/ T40 w 1059"/>
                              <a:gd name="T42" fmla="+- 0 1770 201"/>
                              <a:gd name="T43" fmla="*/ 1770 h 1595"/>
                              <a:gd name="T44" fmla="+- 0 4672 4666"/>
                              <a:gd name="T45" fmla="*/ T44 w 1059"/>
                              <a:gd name="T46" fmla="+- 0 1770 201"/>
                              <a:gd name="T47" fmla="*/ 1770 h 1595"/>
                              <a:gd name="T48" fmla="+- 0 4666 4666"/>
                              <a:gd name="T49" fmla="*/ T48 w 1059"/>
                              <a:gd name="T50" fmla="+- 0 1776 201"/>
                              <a:gd name="T51" fmla="*/ 1776 h 1595"/>
                              <a:gd name="T52" fmla="+- 0 4666 4666"/>
                              <a:gd name="T53" fmla="*/ T52 w 1059"/>
                              <a:gd name="T54" fmla="+- 0 1790 201"/>
                              <a:gd name="T55" fmla="*/ 1790 h 1595"/>
                              <a:gd name="T56" fmla="+- 0 4672 4666"/>
                              <a:gd name="T57" fmla="*/ T56 w 1059"/>
                              <a:gd name="T58" fmla="+- 0 1796 201"/>
                              <a:gd name="T59" fmla="*/ 1796 h 1595"/>
                              <a:gd name="T60" fmla="+- 0 4724 4666"/>
                              <a:gd name="T61" fmla="*/ T60 w 1059"/>
                              <a:gd name="T62" fmla="+- 0 1796 201"/>
                              <a:gd name="T63" fmla="*/ 1796 h 1595"/>
                              <a:gd name="T64" fmla="+- 0 4731 4666"/>
                              <a:gd name="T65" fmla="*/ T64 w 1059"/>
                              <a:gd name="T66" fmla="+- 0 1796 201"/>
                              <a:gd name="T67" fmla="*/ 1796 h 1595"/>
                              <a:gd name="T68" fmla="+- 0 4738 4666"/>
                              <a:gd name="T69" fmla="*/ T68 w 1059"/>
                              <a:gd name="T70" fmla="+- 0 1796 201"/>
                              <a:gd name="T71" fmla="*/ 1796 h 1595"/>
                              <a:gd name="T72" fmla="+- 0 4744 4666"/>
                              <a:gd name="T73" fmla="*/ T72 w 1059"/>
                              <a:gd name="T74" fmla="+- 0 1790 201"/>
                              <a:gd name="T75" fmla="*/ 1790 h 1595"/>
                              <a:gd name="T76" fmla="+- 0 4744 4666"/>
                              <a:gd name="T77" fmla="*/ T76 w 1059"/>
                              <a:gd name="T78" fmla="+- 0 1776 201"/>
                              <a:gd name="T79" fmla="*/ 1776 h 1595"/>
                              <a:gd name="T80" fmla="+- 0 4744 4666"/>
                              <a:gd name="T81" fmla="*/ T80 w 1059"/>
                              <a:gd name="T82" fmla="+- 0 272 201"/>
                              <a:gd name="T83" fmla="*/ 272 h 1595"/>
                              <a:gd name="T84" fmla="+- 0 4744 4666"/>
                              <a:gd name="T85" fmla="*/ T84 w 1059"/>
                              <a:gd name="T86" fmla="+- 0 265 201"/>
                              <a:gd name="T87" fmla="*/ 265 h 1595"/>
                              <a:gd name="T88" fmla="+- 0 4747 4666"/>
                              <a:gd name="T89" fmla="*/ T88 w 1059"/>
                              <a:gd name="T90" fmla="+- 0 250 201"/>
                              <a:gd name="T91" fmla="*/ 250 h 1595"/>
                              <a:gd name="T92" fmla="+- 0 4755 4666"/>
                              <a:gd name="T93" fmla="*/ T92 w 1059"/>
                              <a:gd name="T94" fmla="+- 0 238 201"/>
                              <a:gd name="T95" fmla="*/ 238 h 1595"/>
                              <a:gd name="T96" fmla="+- 0 4767 4666"/>
                              <a:gd name="T97" fmla="*/ T96 w 1059"/>
                              <a:gd name="T98" fmla="+- 0 230 201"/>
                              <a:gd name="T99" fmla="*/ 230 h 1595"/>
                              <a:gd name="T100" fmla="+- 0 4782 4666"/>
                              <a:gd name="T101" fmla="*/ T100 w 1059"/>
                              <a:gd name="T102" fmla="+- 0 227 201"/>
                              <a:gd name="T103" fmla="*/ 227 h 1595"/>
                              <a:gd name="T104" fmla="+- 0 4789 4666"/>
                              <a:gd name="T105" fmla="*/ T104 w 1059"/>
                              <a:gd name="T106" fmla="+- 0 227 201"/>
                              <a:gd name="T107" fmla="*/ 227 h 1595"/>
                              <a:gd name="T108" fmla="+- 0 4795 4666"/>
                              <a:gd name="T109" fmla="*/ T108 w 1059"/>
                              <a:gd name="T110" fmla="+- 0 221 201"/>
                              <a:gd name="T111" fmla="*/ 221 h 1595"/>
                              <a:gd name="T112" fmla="+- 0 4795 4666"/>
                              <a:gd name="T113" fmla="*/ T112 w 1059"/>
                              <a:gd name="T114" fmla="+- 0 207 201"/>
                              <a:gd name="T115" fmla="*/ 207 h 1595"/>
                              <a:gd name="T116" fmla="+- 0 5724 4666"/>
                              <a:gd name="T117" fmla="*/ T116 w 1059"/>
                              <a:gd name="T118" fmla="+- 0 258 201"/>
                              <a:gd name="T119" fmla="*/ 258 h 1595"/>
                              <a:gd name="T120" fmla="+- 0 5718 4666"/>
                              <a:gd name="T121" fmla="*/ T120 w 1059"/>
                              <a:gd name="T122" fmla="+- 0 252 201"/>
                              <a:gd name="T123" fmla="*/ 252 h 1595"/>
                              <a:gd name="T124" fmla="+- 0 5704 4666"/>
                              <a:gd name="T125" fmla="*/ T124 w 1059"/>
                              <a:gd name="T126" fmla="+- 0 252 201"/>
                              <a:gd name="T127" fmla="*/ 252 h 1595"/>
                              <a:gd name="T128" fmla="+- 0 5698 4666"/>
                              <a:gd name="T129" fmla="*/ T128 w 1059"/>
                              <a:gd name="T130" fmla="+- 0 258 201"/>
                              <a:gd name="T131" fmla="*/ 258 h 1595"/>
                              <a:gd name="T132" fmla="+- 0 5698 4666"/>
                              <a:gd name="T133" fmla="*/ T132 w 1059"/>
                              <a:gd name="T134" fmla="+- 0 1790 201"/>
                              <a:gd name="T135" fmla="*/ 1790 h 1595"/>
                              <a:gd name="T136" fmla="+- 0 5704 4666"/>
                              <a:gd name="T137" fmla="*/ T136 w 1059"/>
                              <a:gd name="T138" fmla="+- 0 1796 201"/>
                              <a:gd name="T139" fmla="*/ 1796 h 1595"/>
                              <a:gd name="T140" fmla="+- 0 5711 4666"/>
                              <a:gd name="T141" fmla="*/ T140 w 1059"/>
                              <a:gd name="T142" fmla="+- 0 1796 201"/>
                              <a:gd name="T143" fmla="*/ 1796 h 1595"/>
                              <a:gd name="T144" fmla="+- 0 5718 4666"/>
                              <a:gd name="T145" fmla="*/ T144 w 1059"/>
                              <a:gd name="T146" fmla="+- 0 1796 201"/>
                              <a:gd name="T147" fmla="*/ 1796 h 1595"/>
                              <a:gd name="T148" fmla="+- 0 5724 4666"/>
                              <a:gd name="T149" fmla="*/ T148 w 1059"/>
                              <a:gd name="T150" fmla="+- 0 1790 201"/>
                              <a:gd name="T151" fmla="*/ 1790 h 1595"/>
                              <a:gd name="T152" fmla="+- 0 5724 4666"/>
                              <a:gd name="T153" fmla="*/ T152 w 1059"/>
                              <a:gd name="T154" fmla="+- 0 258 201"/>
                              <a:gd name="T155" fmla="*/ 258 h 15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59" h="1595">
                                <a:moveTo>
                                  <a:pt x="129" y="6"/>
                                </a:moveTo>
                                <a:lnTo>
                                  <a:pt x="123" y="0"/>
                                </a:lnTo>
                                <a:lnTo>
                                  <a:pt x="116" y="0"/>
                                </a:lnTo>
                                <a:lnTo>
                                  <a:pt x="91" y="5"/>
                                </a:lnTo>
                                <a:lnTo>
                                  <a:pt x="71" y="19"/>
                                </a:lnTo>
                                <a:lnTo>
                                  <a:pt x="57" y="39"/>
                                </a:lnTo>
                                <a:lnTo>
                                  <a:pt x="54" y="55"/>
                                </a:lnTo>
                                <a:lnTo>
                                  <a:pt x="52" y="57"/>
                                </a:lnTo>
                                <a:lnTo>
                                  <a:pt x="52" y="64"/>
                                </a:lnTo>
                                <a:lnTo>
                                  <a:pt x="52" y="71"/>
                                </a:lnTo>
                                <a:lnTo>
                                  <a:pt x="52" y="1569"/>
                                </a:lnTo>
                                <a:lnTo>
                                  <a:pt x="6" y="1569"/>
                                </a:lnTo>
                                <a:lnTo>
                                  <a:pt x="0" y="1575"/>
                                </a:lnTo>
                                <a:lnTo>
                                  <a:pt x="0" y="1589"/>
                                </a:lnTo>
                                <a:lnTo>
                                  <a:pt x="6" y="1595"/>
                                </a:lnTo>
                                <a:lnTo>
                                  <a:pt x="58" y="1595"/>
                                </a:lnTo>
                                <a:lnTo>
                                  <a:pt x="65" y="1595"/>
                                </a:lnTo>
                                <a:lnTo>
                                  <a:pt x="72" y="1595"/>
                                </a:lnTo>
                                <a:lnTo>
                                  <a:pt x="78" y="1589"/>
                                </a:lnTo>
                                <a:lnTo>
                                  <a:pt x="78" y="1575"/>
                                </a:lnTo>
                                <a:lnTo>
                                  <a:pt x="78" y="71"/>
                                </a:lnTo>
                                <a:lnTo>
                                  <a:pt x="78" y="64"/>
                                </a:lnTo>
                                <a:lnTo>
                                  <a:pt x="81" y="49"/>
                                </a:lnTo>
                                <a:lnTo>
                                  <a:pt x="89" y="37"/>
                                </a:lnTo>
                                <a:lnTo>
                                  <a:pt x="101" y="29"/>
                                </a:lnTo>
                                <a:lnTo>
                                  <a:pt x="116" y="26"/>
                                </a:lnTo>
                                <a:lnTo>
                                  <a:pt x="123" y="26"/>
                                </a:lnTo>
                                <a:lnTo>
                                  <a:pt x="129" y="20"/>
                                </a:lnTo>
                                <a:lnTo>
                                  <a:pt x="129" y="6"/>
                                </a:lnTo>
                                <a:close/>
                                <a:moveTo>
                                  <a:pt x="1058" y="57"/>
                                </a:moveTo>
                                <a:lnTo>
                                  <a:pt x="1052" y="51"/>
                                </a:lnTo>
                                <a:lnTo>
                                  <a:pt x="1038" y="51"/>
                                </a:lnTo>
                                <a:lnTo>
                                  <a:pt x="1032" y="57"/>
                                </a:lnTo>
                                <a:lnTo>
                                  <a:pt x="1032" y="1589"/>
                                </a:lnTo>
                                <a:lnTo>
                                  <a:pt x="1038" y="1595"/>
                                </a:lnTo>
                                <a:lnTo>
                                  <a:pt x="1045" y="1595"/>
                                </a:lnTo>
                                <a:lnTo>
                                  <a:pt x="1052" y="1595"/>
                                </a:lnTo>
                                <a:lnTo>
                                  <a:pt x="1058" y="1589"/>
                                </a:lnTo>
                                <a:lnTo>
                                  <a:pt x="1058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95" y="149"/>
                            <a:ext cx="1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5" name="AutoShape 15"/>
                        <wps:cNvSpPr>
                          <a:spLocks/>
                        </wps:cNvSpPr>
                        <wps:spPr bwMode="auto">
                          <a:xfrm>
                            <a:off x="4536" y="149"/>
                            <a:ext cx="1188" cy="1647"/>
                          </a:xfrm>
                          <a:custGeom>
                            <a:avLst/>
                            <a:gdLst>
                              <a:gd name="T0" fmla="+- 0 4648 4537"/>
                              <a:gd name="T1" fmla="*/ T0 w 1188"/>
                              <a:gd name="T2" fmla="+- 0 329 149"/>
                              <a:gd name="T3" fmla="*/ 329 h 1647"/>
                              <a:gd name="T4" fmla="+- 0 4537 4537"/>
                              <a:gd name="T5" fmla="*/ T4 w 1188"/>
                              <a:gd name="T6" fmla="+- 0 1673 149"/>
                              <a:gd name="T7" fmla="*/ 1673 h 1647"/>
                              <a:gd name="T8" fmla="+- 0 4537 4537"/>
                              <a:gd name="T9" fmla="*/ T8 w 1188"/>
                              <a:gd name="T10" fmla="+- 0 1687 149"/>
                              <a:gd name="T11" fmla="*/ 1687 h 1647"/>
                              <a:gd name="T12" fmla="+- 0 4542 4537"/>
                              <a:gd name="T13" fmla="*/ T12 w 1188"/>
                              <a:gd name="T14" fmla="+- 0 1692 149"/>
                              <a:gd name="T15" fmla="*/ 1692 h 1647"/>
                              <a:gd name="T16" fmla="+- 0 4550 4537"/>
                              <a:gd name="T17" fmla="*/ T16 w 1188"/>
                              <a:gd name="T18" fmla="+- 0 1693 149"/>
                              <a:gd name="T19" fmla="*/ 1693 h 1647"/>
                              <a:gd name="T20" fmla="+- 0 4602 4537"/>
                              <a:gd name="T21" fmla="*/ T20 w 1188"/>
                              <a:gd name="T22" fmla="+- 0 1693 149"/>
                              <a:gd name="T23" fmla="*/ 1693 h 1647"/>
                              <a:gd name="T24" fmla="+- 0 4613 4537"/>
                              <a:gd name="T25" fmla="*/ T24 w 1188"/>
                              <a:gd name="T26" fmla="+- 0 1689 149"/>
                              <a:gd name="T27" fmla="*/ 1689 h 1647"/>
                              <a:gd name="T28" fmla="+- 0 4615 4537"/>
                              <a:gd name="T29" fmla="*/ T28 w 1188"/>
                              <a:gd name="T30" fmla="+- 0 1687 149"/>
                              <a:gd name="T31" fmla="*/ 1687 h 1647"/>
                              <a:gd name="T32" fmla="+- 0 4661 4537"/>
                              <a:gd name="T33" fmla="*/ T32 w 1188"/>
                              <a:gd name="T34" fmla="+- 0 999 149"/>
                              <a:gd name="T35" fmla="*/ 999 h 1647"/>
                              <a:gd name="T36" fmla="+- 0 4590 4537"/>
                              <a:gd name="T37" fmla="*/ T36 w 1188"/>
                              <a:gd name="T38" fmla="+- 0 1667 149"/>
                              <a:gd name="T39" fmla="*/ 1667 h 1647"/>
                              <a:gd name="T40" fmla="+- 0 5389 4537"/>
                              <a:gd name="T41" fmla="*/ T40 w 1188"/>
                              <a:gd name="T42" fmla="+- 0 1236 149"/>
                              <a:gd name="T43" fmla="*/ 1236 h 1647"/>
                              <a:gd name="T44" fmla="+- 0 5002 4537"/>
                              <a:gd name="T45" fmla="*/ T44 w 1188"/>
                              <a:gd name="T46" fmla="+- 0 1236 149"/>
                              <a:gd name="T47" fmla="*/ 1236 h 1647"/>
                              <a:gd name="T48" fmla="+- 0 5376 4537"/>
                              <a:gd name="T49" fmla="*/ T48 w 1188"/>
                              <a:gd name="T50" fmla="+- 0 1256 149"/>
                              <a:gd name="T51" fmla="*/ 1256 h 1647"/>
                              <a:gd name="T52" fmla="+- 0 5389 4537"/>
                              <a:gd name="T53" fmla="*/ T52 w 1188"/>
                              <a:gd name="T54" fmla="+- 0 1236 149"/>
                              <a:gd name="T55" fmla="*/ 1236 h 1647"/>
                              <a:gd name="T56" fmla="+- 0 5569 4537"/>
                              <a:gd name="T57" fmla="*/ T56 w 1188"/>
                              <a:gd name="T58" fmla="+- 0 1359 149"/>
                              <a:gd name="T59" fmla="*/ 1359 h 1647"/>
                              <a:gd name="T60" fmla="+- 0 4821 4537"/>
                              <a:gd name="T61" fmla="*/ T60 w 1188"/>
                              <a:gd name="T62" fmla="+- 0 1410 149"/>
                              <a:gd name="T63" fmla="*/ 1410 h 1647"/>
                              <a:gd name="T64" fmla="+- 0 5569 4537"/>
                              <a:gd name="T65" fmla="*/ T64 w 1188"/>
                              <a:gd name="T66" fmla="+- 0 1359 149"/>
                              <a:gd name="T67" fmla="*/ 1359 h 1647"/>
                              <a:gd name="T68" fmla="+- 0 4795 4537"/>
                              <a:gd name="T69" fmla="*/ T68 w 1188"/>
                              <a:gd name="T70" fmla="+- 0 1430 149"/>
                              <a:gd name="T71" fmla="*/ 1430 h 1647"/>
                              <a:gd name="T72" fmla="+- 0 5595 4537"/>
                              <a:gd name="T73" fmla="*/ T72 w 1188"/>
                              <a:gd name="T74" fmla="+- 0 1430 149"/>
                              <a:gd name="T75" fmla="*/ 1430 h 1647"/>
                              <a:gd name="T76" fmla="+- 0 5595 4537"/>
                              <a:gd name="T77" fmla="*/ T76 w 1188"/>
                              <a:gd name="T78" fmla="+- 0 1364 149"/>
                              <a:gd name="T79" fmla="*/ 1364 h 1647"/>
                              <a:gd name="T80" fmla="+- 0 4801 4537"/>
                              <a:gd name="T81" fmla="*/ T80 w 1188"/>
                              <a:gd name="T82" fmla="+- 0 1178 149"/>
                              <a:gd name="T83" fmla="*/ 1178 h 1647"/>
                              <a:gd name="T84" fmla="+- 0 4801 4537"/>
                              <a:gd name="T85" fmla="*/ T84 w 1188"/>
                              <a:gd name="T86" fmla="+- 0 1204 149"/>
                              <a:gd name="T87" fmla="*/ 1204 h 1647"/>
                              <a:gd name="T88" fmla="+- 0 5595 4537"/>
                              <a:gd name="T89" fmla="*/ T88 w 1188"/>
                              <a:gd name="T90" fmla="+- 0 1198 149"/>
                              <a:gd name="T91" fmla="*/ 1198 h 1647"/>
                              <a:gd name="T92" fmla="+- 0 5589 4537"/>
                              <a:gd name="T93" fmla="*/ T92 w 1188"/>
                              <a:gd name="T94" fmla="+- 0 1127 149"/>
                              <a:gd name="T95" fmla="*/ 1127 h 1647"/>
                              <a:gd name="T96" fmla="+- 0 4795 4537"/>
                              <a:gd name="T97" fmla="*/ T96 w 1188"/>
                              <a:gd name="T98" fmla="+- 0 1147 149"/>
                              <a:gd name="T99" fmla="*/ 1147 h 1647"/>
                              <a:gd name="T100" fmla="+- 0 5589 4537"/>
                              <a:gd name="T101" fmla="*/ T100 w 1188"/>
                              <a:gd name="T102" fmla="+- 0 1153 149"/>
                              <a:gd name="T103" fmla="*/ 1153 h 1647"/>
                              <a:gd name="T104" fmla="+- 0 5621 4537"/>
                              <a:gd name="T105" fmla="*/ T104 w 1188"/>
                              <a:gd name="T106" fmla="+- 0 155 149"/>
                              <a:gd name="T107" fmla="*/ 155 h 1647"/>
                              <a:gd name="T108" fmla="+- 0 4769 4537"/>
                              <a:gd name="T109" fmla="*/ T108 w 1188"/>
                              <a:gd name="T110" fmla="+- 0 155 149"/>
                              <a:gd name="T111" fmla="*/ 155 h 1647"/>
                              <a:gd name="T112" fmla="+- 0 5608 4537"/>
                              <a:gd name="T113" fmla="*/ T112 w 1188"/>
                              <a:gd name="T114" fmla="+- 0 175 149"/>
                              <a:gd name="T115" fmla="*/ 175 h 1647"/>
                              <a:gd name="T116" fmla="+- 0 5621 4537"/>
                              <a:gd name="T117" fmla="*/ T116 w 1188"/>
                              <a:gd name="T118" fmla="+- 0 155 149"/>
                              <a:gd name="T119" fmla="*/ 155 h 1647"/>
                              <a:gd name="T120" fmla="+- 0 5673 4537"/>
                              <a:gd name="T121" fmla="*/ T120 w 1188"/>
                              <a:gd name="T122" fmla="+- 0 1770 149"/>
                              <a:gd name="T123" fmla="*/ 1770 h 1647"/>
                              <a:gd name="T124" fmla="+- 0 5673 4537"/>
                              <a:gd name="T125" fmla="*/ T124 w 1188"/>
                              <a:gd name="T126" fmla="+- 0 258 149"/>
                              <a:gd name="T127" fmla="*/ 258 h 1647"/>
                              <a:gd name="T128" fmla="+- 0 5654 4537"/>
                              <a:gd name="T129" fmla="*/ T128 w 1188"/>
                              <a:gd name="T130" fmla="+- 0 220 149"/>
                              <a:gd name="T131" fmla="*/ 220 h 1647"/>
                              <a:gd name="T132" fmla="+- 0 5615 4537"/>
                              <a:gd name="T133" fmla="*/ T132 w 1188"/>
                              <a:gd name="T134" fmla="+- 0 201 149"/>
                              <a:gd name="T135" fmla="*/ 201 h 1647"/>
                              <a:gd name="T136" fmla="+- 0 5601 4537"/>
                              <a:gd name="T137" fmla="*/ T136 w 1188"/>
                              <a:gd name="T138" fmla="+- 0 201 149"/>
                              <a:gd name="T139" fmla="*/ 201 h 1647"/>
                              <a:gd name="T140" fmla="+- 0 4769 4537"/>
                              <a:gd name="T141" fmla="*/ T140 w 1188"/>
                              <a:gd name="T142" fmla="+- 0 207 149"/>
                              <a:gd name="T143" fmla="*/ 207 h 1647"/>
                              <a:gd name="T144" fmla="+- 0 5601 4537"/>
                              <a:gd name="T145" fmla="*/ T144 w 1188"/>
                              <a:gd name="T146" fmla="+- 0 227 149"/>
                              <a:gd name="T147" fmla="*/ 227 h 1647"/>
                              <a:gd name="T148" fmla="+- 0 5635 4537"/>
                              <a:gd name="T149" fmla="*/ T148 w 1188"/>
                              <a:gd name="T150" fmla="+- 0 238 149"/>
                              <a:gd name="T151" fmla="*/ 238 h 1647"/>
                              <a:gd name="T152" fmla="+- 0 5647 4537"/>
                              <a:gd name="T153" fmla="*/ T152 w 1188"/>
                              <a:gd name="T154" fmla="+- 0 272 149"/>
                              <a:gd name="T155" fmla="*/ 272 h 1647"/>
                              <a:gd name="T156" fmla="+- 0 4749 4537"/>
                              <a:gd name="T157" fmla="*/ T156 w 1188"/>
                              <a:gd name="T158" fmla="+- 0 330 149"/>
                              <a:gd name="T159" fmla="*/ 330 h 1647"/>
                              <a:gd name="T160" fmla="+- 0 4749 4537"/>
                              <a:gd name="T161" fmla="*/ T160 w 1188"/>
                              <a:gd name="T162" fmla="+- 0 355 149"/>
                              <a:gd name="T163" fmla="*/ 355 h 1647"/>
                              <a:gd name="T164" fmla="+- 0 5647 4537"/>
                              <a:gd name="T165" fmla="*/ T164 w 1188"/>
                              <a:gd name="T166" fmla="+- 0 349 149"/>
                              <a:gd name="T167" fmla="*/ 349 h 1647"/>
                              <a:gd name="T168" fmla="+- 0 4749 4537"/>
                              <a:gd name="T169" fmla="*/ T168 w 1188"/>
                              <a:gd name="T170" fmla="+- 0 973 149"/>
                              <a:gd name="T171" fmla="*/ 973 h 1647"/>
                              <a:gd name="T172" fmla="+- 0 4749 4537"/>
                              <a:gd name="T173" fmla="*/ T172 w 1188"/>
                              <a:gd name="T174" fmla="+- 0 998 149"/>
                              <a:gd name="T175" fmla="*/ 998 h 1647"/>
                              <a:gd name="T176" fmla="+- 0 5647 4537"/>
                              <a:gd name="T177" fmla="*/ T176 w 1188"/>
                              <a:gd name="T178" fmla="+- 0 993 149"/>
                              <a:gd name="T179" fmla="*/ 993 h 1647"/>
                              <a:gd name="T180" fmla="+- 0 4749 4537"/>
                              <a:gd name="T181" fmla="*/ T180 w 1188"/>
                              <a:gd name="T182" fmla="+- 0 1487 149"/>
                              <a:gd name="T183" fmla="*/ 1487 h 1647"/>
                              <a:gd name="T184" fmla="+- 0 4749 4537"/>
                              <a:gd name="T185" fmla="*/ T184 w 1188"/>
                              <a:gd name="T186" fmla="+- 0 1513 149"/>
                              <a:gd name="T187" fmla="*/ 1513 h 1647"/>
                              <a:gd name="T188" fmla="+- 0 5647 4537"/>
                              <a:gd name="T189" fmla="*/ T188 w 1188"/>
                              <a:gd name="T190" fmla="+- 0 1507 149"/>
                              <a:gd name="T191" fmla="*/ 1507 h 1647"/>
                              <a:gd name="T192" fmla="+- 0 5653 4537"/>
                              <a:gd name="T193" fmla="*/ T192 w 1188"/>
                              <a:gd name="T194" fmla="+- 0 1796 149"/>
                              <a:gd name="T195" fmla="*/ 1796 h 1647"/>
                              <a:gd name="T196" fmla="+- 0 5667 4537"/>
                              <a:gd name="T197" fmla="*/ T196 w 1188"/>
                              <a:gd name="T198" fmla="+- 0 1796 149"/>
                              <a:gd name="T199" fmla="*/ 1796 h 1647"/>
                              <a:gd name="T200" fmla="+- 0 5724 4537"/>
                              <a:gd name="T201" fmla="*/ T200 w 1188"/>
                              <a:gd name="T202" fmla="+- 0 1790 149"/>
                              <a:gd name="T203" fmla="*/ 1790 h 1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1188" h="1647">
                                <a:moveTo>
                                  <a:pt x="130" y="187"/>
                                </a:moveTo>
                                <a:lnTo>
                                  <a:pt x="124" y="181"/>
                                </a:lnTo>
                                <a:lnTo>
                                  <a:pt x="111" y="180"/>
                                </a:lnTo>
                                <a:lnTo>
                                  <a:pt x="104" y="185"/>
                                </a:lnTo>
                                <a:lnTo>
                                  <a:pt x="1" y="1523"/>
                                </a:lnTo>
                                <a:lnTo>
                                  <a:pt x="0" y="1524"/>
                                </a:lnTo>
                                <a:lnTo>
                                  <a:pt x="0" y="1530"/>
                                </a:lnTo>
                                <a:lnTo>
                                  <a:pt x="0" y="1537"/>
                                </a:lnTo>
                                <a:lnTo>
                                  <a:pt x="0" y="1538"/>
                                </a:lnTo>
                                <a:lnTo>
                                  <a:pt x="3" y="1541"/>
                                </a:lnTo>
                                <a:lnTo>
                                  <a:pt x="5" y="1543"/>
                                </a:lnTo>
                                <a:lnTo>
                                  <a:pt x="6" y="1544"/>
                                </a:lnTo>
                                <a:lnTo>
                                  <a:pt x="13" y="1544"/>
                                </a:lnTo>
                                <a:lnTo>
                                  <a:pt x="20" y="1544"/>
                                </a:lnTo>
                                <a:lnTo>
                                  <a:pt x="65" y="1544"/>
                                </a:lnTo>
                                <a:lnTo>
                                  <a:pt x="71" y="1544"/>
                                </a:lnTo>
                                <a:lnTo>
                                  <a:pt x="72" y="1544"/>
                                </a:lnTo>
                                <a:lnTo>
                                  <a:pt x="76" y="1540"/>
                                </a:lnTo>
                                <a:lnTo>
                                  <a:pt x="77" y="1539"/>
                                </a:lnTo>
                                <a:lnTo>
                                  <a:pt x="78" y="1538"/>
                                </a:lnTo>
                                <a:lnTo>
                                  <a:pt x="78" y="1532"/>
                                </a:lnTo>
                                <a:lnTo>
                                  <a:pt x="130" y="856"/>
                                </a:lnTo>
                                <a:lnTo>
                                  <a:pt x="124" y="850"/>
                                </a:lnTo>
                                <a:lnTo>
                                  <a:pt x="111" y="849"/>
                                </a:lnTo>
                                <a:lnTo>
                                  <a:pt x="104" y="854"/>
                                </a:lnTo>
                                <a:lnTo>
                                  <a:pt x="53" y="1518"/>
                                </a:lnTo>
                                <a:lnTo>
                                  <a:pt x="27" y="1518"/>
                                </a:lnTo>
                                <a:lnTo>
                                  <a:pt x="130" y="187"/>
                                </a:lnTo>
                                <a:close/>
                                <a:moveTo>
                                  <a:pt x="852" y="1087"/>
                                </a:moveTo>
                                <a:lnTo>
                                  <a:pt x="846" y="1081"/>
                                </a:lnTo>
                                <a:lnTo>
                                  <a:pt x="470" y="1081"/>
                                </a:lnTo>
                                <a:lnTo>
                                  <a:pt x="465" y="1087"/>
                                </a:lnTo>
                                <a:lnTo>
                                  <a:pt x="465" y="1101"/>
                                </a:lnTo>
                                <a:lnTo>
                                  <a:pt x="470" y="1107"/>
                                </a:lnTo>
                                <a:lnTo>
                                  <a:pt x="839" y="1107"/>
                                </a:lnTo>
                                <a:lnTo>
                                  <a:pt x="846" y="1107"/>
                                </a:lnTo>
                                <a:lnTo>
                                  <a:pt x="852" y="1101"/>
                                </a:lnTo>
                                <a:lnTo>
                                  <a:pt x="852" y="1087"/>
                                </a:lnTo>
                                <a:close/>
                                <a:moveTo>
                                  <a:pt x="1058" y="1215"/>
                                </a:moveTo>
                                <a:lnTo>
                                  <a:pt x="1052" y="1210"/>
                                </a:lnTo>
                                <a:lnTo>
                                  <a:pt x="1032" y="1210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61"/>
                                </a:lnTo>
                                <a:lnTo>
                                  <a:pt x="284" y="1261"/>
                                </a:lnTo>
                                <a:lnTo>
                                  <a:pt x="284" y="1235"/>
                                </a:lnTo>
                                <a:lnTo>
                                  <a:pt x="1032" y="1235"/>
                                </a:lnTo>
                                <a:lnTo>
                                  <a:pt x="1032" y="1210"/>
                                </a:lnTo>
                                <a:lnTo>
                                  <a:pt x="264" y="1210"/>
                                </a:lnTo>
                                <a:lnTo>
                                  <a:pt x="258" y="1215"/>
                                </a:lnTo>
                                <a:lnTo>
                                  <a:pt x="258" y="1281"/>
                                </a:lnTo>
                                <a:lnTo>
                                  <a:pt x="264" y="1287"/>
                                </a:lnTo>
                                <a:lnTo>
                                  <a:pt x="1052" y="1287"/>
                                </a:lnTo>
                                <a:lnTo>
                                  <a:pt x="1058" y="1281"/>
                                </a:lnTo>
                                <a:lnTo>
                                  <a:pt x="1058" y="1261"/>
                                </a:lnTo>
                                <a:lnTo>
                                  <a:pt x="1058" y="1235"/>
                                </a:lnTo>
                                <a:lnTo>
                                  <a:pt x="1058" y="1215"/>
                                </a:lnTo>
                                <a:close/>
                                <a:moveTo>
                                  <a:pt x="1058" y="1035"/>
                                </a:moveTo>
                                <a:lnTo>
                                  <a:pt x="1052" y="1029"/>
                                </a:lnTo>
                                <a:lnTo>
                                  <a:pt x="264" y="1029"/>
                                </a:lnTo>
                                <a:lnTo>
                                  <a:pt x="258" y="1035"/>
                                </a:lnTo>
                                <a:lnTo>
                                  <a:pt x="258" y="1049"/>
                                </a:lnTo>
                                <a:lnTo>
                                  <a:pt x="264" y="1055"/>
                                </a:lnTo>
                                <a:lnTo>
                                  <a:pt x="1045" y="1055"/>
                                </a:lnTo>
                                <a:lnTo>
                                  <a:pt x="1052" y="1055"/>
                                </a:lnTo>
                                <a:lnTo>
                                  <a:pt x="1058" y="1049"/>
                                </a:lnTo>
                                <a:lnTo>
                                  <a:pt x="1058" y="1035"/>
                                </a:lnTo>
                                <a:close/>
                                <a:moveTo>
                                  <a:pt x="1058" y="984"/>
                                </a:moveTo>
                                <a:lnTo>
                                  <a:pt x="1052" y="978"/>
                                </a:lnTo>
                                <a:lnTo>
                                  <a:pt x="264" y="978"/>
                                </a:lnTo>
                                <a:lnTo>
                                  <a:pt x="258" y="984"/>
                                </a:lnTo>
                                <a:lnTo>
                                  <a:pt x="258" y="998"/>
                                </a:lnTo>
                                <a:lnTo>
                                  <a:pt x="264" y="1004"/>
                                </a:lnTo>
                                <a:lnTo>
                                  <a:pt x="1045" y="1004"/>
                                </a:lnTo>
                                <a:lnTo>
                                  <a:pt x="1052" y="1004"/>
                                </a:lnTo>
                                <a:lnTo>
                                  <a:pt x="1058" y="998"/>
                                </a:lnTo>
                                <a:lnTo>
                                  <a:pt x="1058" y="984"/>
                                </a:lnTo>
                                <a:close/>
                                <a:moveTo>
                                  <a:pt x="1084" y="6"/>
                                </a:moveTo>
                                <a:lnTo>
                                  <a:pt x="1078" y="0"/>
                                </a:lnTo>
                                <a:lnTo>
                                  <a:pt x="238" y="0"/>
                                </a:lnTo>
                                <a:lnTo>
                                  <a:pt x="232" y="6"/>
                                </a:lnTo>
                                <a:lnTo>
                                  <a:pt x="232" y="20"/>
                                </a:lnTo>
                                <a:lnTo>
                                  <a:pt x="238" y="26"/>
                                </a:lnTo>
                                <a:lnTo>
                                  <a:pt x="1071" y="26"/>
                                </a:lnTo>
                                <a:lnTo>
                                  <a:pt x="1078" y="26"/>
                                </a:lnTo>
                                <a:lnTo>
                                  <a:pt x="1084" y="20"/>
                                </a:lnTo>
                                <a:lnTo>
                                  <a:pt x="1084" y="6"/>
                                </a:lnTo>
                                <a:close/>
                                <a:moveTo>
                                  <a:pt x="1187" y="1627"/>
                                </a:moveTo>
                                <a:lnTo>
                                  <a:pt x="1181" y="1621"/>
                                </a:lnTo>
                                <a:lnTo>
                                  <a:pt x="1136" y="1621"/>
                                </a:lnTo>
                                <a:lnTo>
                                  <a:pt x="1136" y="123"/>
                                </a:lnTo>
                                <a:lnTo>
                                  <a:pt x="1136" y="116"/>
                                </a:lnTo>
                                <a:lnTo>
                                  <a:pt x="1136" y="109"/>
                                </a:lnTo>
                                <a:lnTo>
                                  <a:pt x="1134" y="107"/>
                                </a:lnTo>
                                <a:lnTo>
                                  <a:pt x="1131" y="91"/>
                                </a:lnTo>
                                <a:lnTo>
                                  <a:pt x="1117" y="71"/>
                                </a:lnTo>
                                <a:lnTo>
                                  <a:pt x="1096" y="57"/>
                                </a:lnTo>
                                <a:lnTo>
                                  <a:pt x="1080" y="54"/>
                                </a:lnTo>
                                <a:lnTo>
                                  <a:pt x="1078" y="52"/>
                                </a:lnTo>
                                <a:lnTo>
                                  <a:pt x="1071" y="52"/>
                                </a:lnTo>
                                <a:lnTo>
                                  <a:pt x="1064" y="52"/>
                                </a:lnTo>
                                <a:lnTo>
                                  <a:pt x="238" y="52"/>
                                </a:lnTo>
                                <a:lnTo>
                                  <a:pt x="232" y="58"/>
                                </a:lnTo>
                                <a:lnTo>
                                  <a:pt x="232" y="72"/>
                                </a:lnTo>
                                <a:lnTo>
                                  <a:pt x="238" y="78"/>
                                </a:lnTo>
                                <a:lnTo>
                                  <a:pt x="1064" y="78"/>
                                </a:lnTo>
                                <a:lnTo>
                                  <a:pt x="1071" y="78"/>
                                </a:lnTo>
                                <a:lnTo>
                                  <a:pt x="1086" y="81"/>
                                </a:lnTo>
                                <a:lnTo>
                                  <a:pt x="1098" y="89"/>
                                </a:lnTo>
                                <a:lnTo>
                                  <a:pt x="1107" y="101"/>
                                </a:lnTo>
                                <a:lnTo>
                                  <a:pt x="1110" y="116"/>
                                </a:lnTo>
                                <a:lnTo>
                                  <a:pt x="1110" y="123"/>
                                </a:lnTo>
                                <a:lnTo>
                                  <a:pt x="1110" y="186"/>
                                </a:lnTo>
                                <a:lnTo>
                                  <a:pt x="1104" y="181"/>
                                </a:lnTo>
                                <a:lnTo>
                                  <a:pt x="212" y="181"/>
                                </a:lnTo>
                                <a:lnTo>
                                  <a:pt x="207" y="186"/>
                                </a:lnTo>
                                <a:lnTo>
                                  <a:pt x="207" y="200"/>
                                </a:lnTo>
                                <a:lnTo>
                                  <a:pt x="212" y="206"/>
                                </a:lnTo>
                                <a:lnTo>
                                  <a:pt x="1097" y="206"/>
                                </a:lnTo>
                                <a:lnTo>
                                  <a:pt x="1104" y="206"/>
                                </a:lnTo>
                                <a:lnTo>
                                  <a:pt x="1110" y="200"/>
                                </a:lnTo>
                                <a:lnTo>
                                  <a:pt x="1110" y="829"/>
                                </a:lnTo>
                                <a:lnTo>
                                  <a:pt x="1104" y="824"/>
                                </a:lnTo>
                                <a:lnTo>
                                  <a:pt x="212" y="824"/>
                                </a:lnTo>
                                <a:lnTo>
                                  <a:pt x="207" y="829"/>
                                </a:lnTo>
                                <a:lnTo>
                                  <a:pt x="207" y="844"/>
                                </a:lnTo>
                                <a:lnTo>
                                  <a:pt x="212" y="849"/>
                                </a:lnTo>
                                <a:lnTo>
                                  <a:pt x="1097" y="849"/>
                                </a:lnTo>
                                <a:lnTo>
                                  <a:pt x="1104" y="849"/>
                                </a:lnTo>
                                <a:lnTo>
                                  <a:pt x="1110" y="844"/>
                                </a:lnTo>
                                <a:lnTo>
                                  <a:pt x="1110" y="1344"/>
                                </a:lnTo>
                                <a:lnTo>
                                  <a:pt x="1104" y="1338"/>
                                </a:lnTo>
                                <a:lnTo>
                                  <a:pt x="212" y="1338"/>
                                </a:lnTo>
                                <a:lnTo>
                                  <a:pt x="207" y="1344"/>
                                </a:lnTo>
                                <a:lnTo>
                                  <a:pt x="207" y="1358"/>
                                </a:lnTo>
                                <a:lnTo>
                                  <a:pt x="212" y="1364"/>
                                </a:lnTo>
                                <a:lnTo>
                                  <a:pt x="1097" y="1364"/>
                                </a:lnTo>
                                <a:lnTo>
                                  <a:pt x="1104" y="1364"/>
                                </a:lnTo>
                                <a:lnTo>
                                  <a:pt x="1110" y="1358"/>
                                </a:lnTo>
                                <a:lnTo>
                                  <a:pt x="1110" y="1627"/>
                                </a:lnTo>
                                <a:lnTo>
                                  <a:pt x="1110" y="1641"/>
                                </a:lnTo>
                                <a:lnTo>
                                  <a:pt x="1116" y="1647"/>
                                </a:lnTo>
                                <a:lnTo>
                                  <a:pt x="1123" y="1647"/>
                                </a:lnTo>
                                <a:lnTo>
                                  <a:pt x="1130" y="1647"/>
                                </a:lnTo>
                                <a:lnTo>
                                  <a:pt x="1174" y="1647"/>
                                </a:lnTo>
                                <a:lnTo>
                                  <a:pt x="1181" y="1647"/>
                                </a:lnTo>
                                <a:lnTo>
                                  <a:pt x="1187" y="1641"/>
                                </a:lnTo>
                                <a:lnTo>
                                  <a:pt x="1187" y="1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7" y="766"/>
                            <a:ext cx="382" cy="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7" name="AutoShape 17"/>
                        <wps:cNvSpPr>
                          <a:spLocks/>
                        </wps:cNvSpPr>
                        <wps:spPr bwMode="auto">
                          <a:xfrm>
                            <a:off x="4806" y="402"/>
                            <a:ext cx="600" cy="328"/>
                          </a:xfrm>
                          <a:custGeom>
                            <a:avLst/>
                            <a:gdLst>
                              <a:gd name="T0" fmla="+- 0 4897 4807"/>
                              <a:gd name="T1" fmla="*/ T0 w 600"/>
                              <a:gd name="T2" fmla="+- 0 588 402"/>
                              <a:gd name="T3" fmla="*/ 588 h 328"/>
                              <a:gd name="T4" fmla="+- 0 4839 4807"/>
                              <a:gd name="T5" fmla="*/ T4 w 600"/>
                              <a:gd name="T6" fmla="+- 0 587 402"/>
                              <a:gd name="T7" fmla="*/ 587 h 328"/>
                              <a:gd name="T8" fmla="+- 0 4853 4807"/>
                              <a:gd name="T9" fmla="*/ T8 w 600"/>
                              <a:gd name="T10" fmla="+- 0 660 402"/>
                              <a:gd name="T11" fmla="*/ 660 h 328"/>
                              <a:gd name="T12" fmla="+- 0 4885 4807"/>
                              <a:gd name="T13" fmla="*/ T12 w 600"/>
                              <a:gd name="T14" fmla="+- 0 726 402"/>
                              <a:gd name="T15" fmla="*/ 726 h 328"/>
                              <a:gd name="T16" fmla="+- 0 4932 4807"/>
                              <a:gd name="T17" fmla="*/ T16 w 600"/>
                              <a:gd name="T18" fmla="+- 0 590 402"/>
                              <a:gd name="T19" fmla="*/ 590 h 328"/>
                              <a:gd name="T20" fmla="+- 0 4917 4807"/>
                              <a:gd name="T21" fmla="*/ T20 w 600"/>
                              <a:gd name="T22" fmla="+- 0 406 402"/>
                              <a:gd name="T23" fmla="*/ 406 h 328"/>
                              <a:gd name="T24" fmla="+- 0 4857 4807"/>
                              <a:gd name="T25" fmla="*/ T24 w 600"/>
                              <a:gd name="T26" fmla="+- 0 404 402"/>
                              <a:gd name="T27" fmla="*/ 404 h 328"/>
                              <a:gd name="T28" fmla="+- 0 4829 4807"/>
                              <a:gd name="T29" fmla="*/ T28 w 600"/>
                              <a:gd name="T30" fmla="+- 0 546 402"/>
                              <a:gd name="T31" fmla="*/ 546 h 328"/>
                              <a:gd name="T32" fmla="+- 0 4917 4807"/>
                              <a:gd name="T33" fmla="*/ T32 w 600"/>
                              <a:gd name="T34" fmla="+- 0 489 402"/>
                              <a:gd name="T35" fmla="*/ 489 h 328"/>
                              <a:gd name="T36" fmla="+- 0 4948 4807"/>
                              <a:gd name="T37" fmla="*/ T36 w 600"/>
                              <a:gd name="T38" fmla="+- 0 544 402"/>
                              <a:gd name="T39" fmla="*/ 544 h 328"/>
                              <a:gd name="T40" fmla="+- 0 5095 4807"/>
                              <a:gd name="T41" fmla="*/ T40 w 600"/>
                              <a:gd name="T42" fmla="+- 0 658 402"/>
                              <a:gd name="T43" fmla="*/ 658 h 328"/>
                              <a:gd name="T44" fmla="+- 0 5063 4807"/>
                              <a:gd name="T45" fmla="*/ T44 w 600"/>
                              <a:gd name="T46" fmla="+- 0 598 402"/>
                              <a:gd name="T47" fmla="*/ 598 h 328"/>
                              <a:gd name="T48" fmla="+- 0 5038 4807"/>
                              <a:gd name="T49" fmla="*/ T48 w 600"/>
                              <a:gd name="T50" fmla="+- 0 695 402"/>
                              <a:gd name="T51" fmla="*/ 695 h 328"/>
                              <a:gd name="T52" fmla="+- 0 4985 4807"/>
                              <a:gd name="T53" fmla="*/ T52 w 600"/>
                              <a:gd name="T54" fmla="+- 0 673 402"/>
                              <a:gd name="T55" fmla="*/ 673 h 328"/>
                              <a:gd name="T56" fmla="+- 0 5007 4807"/>
                              <a:gd name="T57" fmla="*/ T56 w 600"/>
                              <a:gd name="T58" fmla="+- 0 620 402"/>
                              <a:gd name="T59" fmla="*/ 620 h 328"/>
                              <a:gd name="T60" fmla="+- 0 5060 4807"/>
                              <a:gd name="T61" fmla="*/ T60 w 600"/>
                              <a:gd name="T62" fmla="+- 0 642 402"/>
                              <a:gd name="T63" fmla="*/ 642 h 328"/>
                              <a:gd name="T64" fmla="+- 0 5022 4807"/>
                              <a:gd name="T65" fmla="*/ T64 w 600"/>
                              <a:gd name="T66" fmla="+- 0 585 402"/>
                              <a:gd name="T67" fmla="*/ 585 h 328"/>
                              <a:gd name="T68" fmla="+- 0 4950 4807"/>
                              <a:gd name="T69" fmla="*/ T68 w 600"/>
                              <a:gd name="T70" fmla="+- 0 658 402"/>
                              <a:gd name="T71" fmla="*/ 658 h 328"/>
                              <a:gd name="T72" fmla="+- 0 5022 4807"/>
                              <a:gd name="T73" fmla="*/ T72 w 600"/>
                              <a:gd name="T74" fmla="+- 0 730 402"/>
                              <a:gd name="T75" fmla="*/ 730 h 328"/>
                              <a:gd name="T76" fmla="+- 0 5089 4807"/>
                              <a:gd name="T77" fmla="*/ T76 w 600"/>
                              <a:gd name="T78" fmla="+- 0 686 402"/>
                              <a:gd name="T79" fmla="*/ 686 h 328"/>
                              <a:gd name="T80" fmla="+- 0 5097 4807"/>
                              <a:gd name="T81" fmla="*/ T80 w 600"/>
                              <a:gd name="T82" fmla="+- 0 498 402"/>
                              <a:gd name="T83" fmla="*/ 498 h 328"/>
                              <a:gd name="T84" fmla="+- 0 5034 4807"/>
                              <a:gd name="T85" fmla="*/ T84 w 600"/>
                              <a:gd name="T86" fmla="+- 0 498 402"/>
                              <a:gd name="T87" fmla="*/ 498 h 328"/>
                              <a:gd name="T88" fmla="+- 0 5064 4807"/>
                              <a:gd name="T89" fmla="*/ T88 w 600"/>
                              <a:gd name="T90" fmla="+- 0 428 402"/>
                              <a:gd name="T91" fmla="*/ 428 h 328"/>
                              <a:gd name="T92" fmla="+- 0 5047 4807"/>
                              <a:gd name="T93" fmla="*/ T92 w 600"/>
                              <a:gd name="T94" fmla="+- 0 402 402"/>
                              <a:gd name="T95" fmla="*/ 402 h 328"/>
                              <a:gd name="T96" fmla="+- 0 4980 4807"/>
                              <a:gd name="T97" fmla="*/ T96 w 600"/>
                              <a:gd name="T98" fmla="+- 0 543 402"/>
                              <a:gd name="T99" fmla="*/ 543 h 328"/>
                              <a:gd name="T100" fmla="+- 0 5014 4807"/>
                              <a:gd name="T101" fmla="*/ T100 w 600"/>
                              <a:gd name="T102" fmla="+- 0 541 402"/>
                              <a:gd name="T103" fmla="*/ 541 h 328"/>
                              <a:gd name="T104" fmla="+- 0 5086 4807"/>
                              <a:gd name="T105" fmla="*/ T104 w 600"/>
                              <a:gd name="T106" fmla="+- 0 545 402"/>
                              <a:gd name="T107" fmla="*/ 545 h 328"/>
                              <a:gd name="T108" fmla="+- 0 5249 4807"/>
                              <a:gd name="T109" fmla="*/ T108 w 600"/>
                              <a:gd name="T110" fmla="+- 0 588 402"/>
                              <a:gd name="T111" fmla="*/ 588 h 328"/>
                              <a:gd name="T112" fmla="+- 0 5217 4807"/>
                              <a:gd name="T113" fmla="*/ T112 w 600"/>
                              <a:gd name="T114" fmla="+- 0 687 402"/>
                              <a:gd name="T115" fmla="*/ 687 h 328"/>
                              <a:gd name="T116" fmla="+- 0 5166 4807"/>
                              <a:gd name="T117" fmla="*/ T116 w 600"/>
                              <a:gd name="T118" fmla="+- 0 588 402"/>
                              <a:gd name="T119" fmla="*/ 588 h 328"/>
                              <a:gd name="T120" fmla="+- 0 5134 4807"/>
                              <a:gd name="T121" fmla="*/ T120 w 600"/>
                              <a:gd name="T122" fmla="+- 0 674 402"/>
                              <a:gd name="T123" fmla="*/ 674 h 328"/>
                              <a:gd name="T124" fmla="+- 0 5191 4807"/>
                              <a:gd name="T125" fmla="*/ T124 w 600"/>
                              <a:gd name="T126" fmla="+- 0 730 402"/>
                              <a:gd name="T127" fmla="*/ 730 h 328"/>
                              <a:gd name="T128" fmla="+- 0 5245 4807"/>
                              <a:gd name="T129" fmla="*/ T128 w 600"/>
                              <a:gd name="T130" fmla="+- 0 696 402"/>
                              <a:gd name="T131" fmla="*/ 696 h 328"/>
                              <a:gd name="T132" fmla="+- 0 5255 4807"/>
                              <a:gd name="T133" fmla="*/ T132 w 600"/>
                              <a:gd name="T134" fmla="+- 0 404 402"/>
                              <a:gd name="T135" fmla="*/ 404 h 328"/>
                              <a:gd name="T136" fmla="+- 0 5188 4807"/>
                              <a:gd name="T137" fmla="*/ T136 w 600"/>
                              <a:gd name="T138" fmla="+- 0 481 402"/>
                              <a:gd name="T139" fmla="*/ 481 h 328"/>
                              <a:gd name="T140" fmla="+- 0 5152 4807"/>
                              <a:gd name="T141" fmla="*/ T140 w 600"/>
                              <a:gd name="T142" fmla="+- 0 404 402"/>
                              <a:gd name="T143" fmla="*/ 404 h 328"/>
                              <a:gd name="T144" fmla="+- 0 5184 4807"/>
                              <a:gd name="T145" fmla="*/ T144 w 600"/>
                              <a:gd name="T146" fmla="+- 0 547 402"/>
                              <a:gd name="T147" fmla="*/ 547 h 328"/>
                              <a:gd name="T148" fmla="+- 0 5192 4807"/>
                              <a:gd name="T149" fmla="*/ T148 w 600"/>
                              <a:gd name="T150" fmla="+- 0 546 402"/>
                              <a:gd name="T151" fmla="*/ 546 h 328"/>
                              <a:gd name="T152" fmla="+- 0 5378 4807"/>
                              <a:gd name="T153" fmla="*/ T152 w 600"/>
                              <a:gd name="T154" fmla="+- 0 404 402"/>
                              <a:gd name="T155" fmla="*/ 404 h 328"/>
                              <a:gd name="T156" fmla="+- 0 5290 4807"/>
                              <a:gd name="T157" fmla="*/ T156 w 600"/>
                              <a:gd name="T158" fmla="+- 0 546 402"/>
                              <a:gd name="T159" fmla="*/ 546 h 328"/>
                              <a:gd name="T160" fmla="+- 0 5378 4807"/>
                              <a:gd name="T161" fmla="*/ T160 w 600"/>
                              <a:gd name="T162" fmla="+- 0 516 402"/>
                              <a:gd name="T163" fmla="*/ 516 h 328"/>
                              <a:gd name="T164" fmla="+- 0 5370 4807"/>
                              <a:gd name="T165" fmla="*/ T164 w 600"/>
                              <a:gd name="T166" fmla="+- 0 487 402"/>
                              <a:gd name="T167" fmla="*/ 487 h 328"/>
                              <a:gd name="T168" fmla="+- 0 5320 4807"/>
                              <a:gd name="T169" fmla="*/ T168 w 600"/>
                              <a:gd name="T170" fmla="+- 0 434 402"/>
                              <a:gd name="T171" fmla="*/ 434 h 328"/>
                              <a:gd name="T172" fmla="+- 0 5406 4807"/>
                              <a:gd name="T173" fmla="*/ T172 w 600"/>
                              <a:gd name="T174" fmla="+- 0 630 402"/>
                              <a:gd name="T175" fmla="*/ 630 h 328"/>
                              <a:gd name="T176" fmla="+- 0 5379 4807"/>
                              <a:gd name="T177" fmla="*/ T176 w 600"/>
                              <a:gd name="T178" fmla="+- 0 590 402"/>
                              <a:gd name="T179" fmla="*/ 590 h 328"/>
                              <a:gd name="T180" fmla="+- 0 5368 4807"/>
                              <a:gd name="T181" fmla="*/ T180 w 600"/>
                              <a:gd name="T182" fmla="+- 0 647 402"/>
                              <a:gd name="T183" fmla="*/ 647 h 328"/>
                              <a:gd name="T184" fmla="+- 0 5375 4807"/>
                              <a:gd name="T185" fmla="*/ T184 w 600"/>
                              <a:gd name="T186" fmla="+- 0 622 402"/>
                              <a:gd name="T187" fmla="*/ 622 h 328"/>
                              <a:gd name="T188" fmla="+- 0 5298 4807"/>
                              <a:gd name="T189" fmla="*/ T188 w 600"/>
                              <a:gd name="T190" fmla="+- 0 588 402"/>
                              <a:gd name="T191" fmla="*/ 588 h 328"/>
                              <a:gd name="T192" fmla="+- 0 5330 4807"/>
                              <a:gd name="T193" fmla="*/ T192 w 600"/>
                              <a:gd name="T194" fmla="+- 0 726 402"/>
                              <a:gd name="T195" fmla="*/ 726 h 328"/>
                              <a:gd name="T196" fmla="+- 0 5372 4807"/>
                              <a:gd name="T197" fmla="*/ T196 w 600"/>
                              <a:gd name="T198" fmla="+- 0 728 402"/>
                              <a:gd name="T199" fmla="*/ 728 h 328"/>
                              <a:gd name="T200" fmla="+- 0 5376 4807"/>
                              <a:gd name="T201" fmla="*/ T200 w 600"/>
                              <a:gd name="T202" fmla="+- 0 671 402"/>
                              <a:gd name="T203" fmla="*/ 671 h 328"/>
                              <a:gd name="T204" fmla="+- 0 5404 4807"/>
                              <a:gd name="T205" fmla="*/ T204 w 600"/>
                              <a:gd name="T206" fmla="+- 0 644 402"/>
                              <a:gd name="T207" fmla="*/ 644 h 3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600" h="328">
                                <a:moveTo>
                                  <a:pt x="125" y="188"/>
                                </a:moveTo>
                                <a:lnTo>
                                  <a:pt x="123" y="185"/>
                                </a:lnTo>
                                <a:lnTo>
                                  <a:pt x="92" y="185"/>
                                </a:lnTo>
                                <a:lnTo>
                                  <a:pt x="90" y="186"/>
                                </a:lnTo>
                                <a:lnTo>
                                  <a:pt x="62" y="228"/>
                                </a:lnTo>
                                <a:lnTo>
                                  <a:pt x="34" y="186"/>
                                </a:lnTo>
                                <a:lnTo>
                                  <a:pt x="33" y="186"/>
                                </a:lnTo>
                                <a:lnTo>
                                  <a:pt x="32" y="185"/>
                                </a:lnTo>
                                <a:lnTo>
                                  <a:pt x="1" y="185"/>
                                </a:lnTo>
                                <a:lnTo>
                                  <a:pt x="0" y="188"/>
                                </a:lnTo>
                                <a:lnTo>
                                  <a:pt x="1" y="190"/>
                                </a:lnTo>
                                <a:lnTo>
                                  <a:pt x="46" y="258"/>
                                </a:lnTo>
                                <a:lnTo>
                                  <a:pt x="46" y="324"/>
                                </a:lnTo>
                                <a:lnTo>
                                  <a:pt x="48" y="326"/>
                                </a:lnTo>
                                <a:lnTo>
                                  <a:pt x="76" y="326"/>
                                </a:lnTo>
                                <a:lnTo>
                                  <a:pt x="78" y="324"/>
                                </a:lnTo>
                                <a:lnTo>
                                  <a:pt x="78" y="258"/>
                                </a:lnTo>
                                <a:lnTo>
                                  <a:pt x="98" y="228"/>
                                </a:lnTo>
                                <a:lnTo>
                                  <a:pt x="123" y="190"/>
                                </a:lnTo>
                                <a:lnTo>
                                  <a:pt x="125" y="188"/>
                                </a:lnTo>
                                <a:close/>
                                <a:moveTo>
                                  <a:pt x="141" y="4"/>
                                </a:moveTo>
                                <a:lnTo>
                                  <a:pt x="140" y="2"/>
                                </a:lnTo>
                                <a:lnTo>
                                  <a:pt x="111" y="2"/>
                                </a:lnTo>
                                <a:lnTo>
                                  <a:pt x="110" y="4"/>
                                </a:lnTo>
                                <a:lnTo>
                                  <a:pt x="110" y="57"/>
                                </a:lnTo>
                                <a:lnTo>
                                  <a:pt x="52" y="57"/>
                                </a:lnTo>
                                <a:lnTo>
                                  <a:pt x="52" y="4"/>
                                </a:lnTo>
                                <a:lnTo>
                                  <a:pt x="50" y="2"/>
                                </a:lnTo>
                                <a:lnTo>
                                  <a:pt x="22" y="2"/>
                                </a:lnTo>
                                <a:lnTo>
                                  <a:pt x="20" y="4"/>
                                </a:lnTo>
                                <a:lnTo>
                                  <a:pt x="20" y="142"/>
                                </a:lnTo>
                                <a:lnTo>
                                  <a:pt x="22" y="144"/>
                                </a:lnTo>
                                <a:lnTo>
                                  <a:pt x="50" y="144"/>
                                </a:lnTo>
                                <a:lnTo>
                                  <a:pt x="52" y="142"/>
                                </a:lnTo>
                                <a:lnTo>
                                  <a:pt x="52" y="87"/>
                                </a:lnTo>
                                <a:lnTo>
                                  <a:pt x="110" y="87"/>
                                </a:lnTo>
                                <a:lnTo>
                                  <a:pt x="110" y="142"/>
                                </a:lnTo>
                                <a:lnTo>
                                  <a:pt x="111" y="144"/>
                                </a:lnTo>
                                <a:lnTo>
                                  <a:pt x="140" y="144"/>
                                </a:lnTo>
                                <a:lnTo>
                                  <a:pt x="141" y="142"/>
                                </a:lnTo>
                                <a:lnTo>
                                  <a:pt x="141" y="87"/>
                                </a:lnTo>
                                <a:lnTo>
                                  <a:pt x="141" y="57"/>
                                </a:lnTo>
                                <a:lnTo>
                                  <a:pt x="141" y="4"/>
                                </a:lnTo>
                                <a:close/>
                                <a:moveTo>
                                  <a:pt x="288" y="256"/>
                                </a:moveTo>
                                <a:lnTo>
                                  <a:pt x="282" y="227"/>
                                </a:lnTo>
                                <a:lnTo>
                                  <a:pt x="274" y="215"/>
                                </a:lnTo>
                                <a:lnTo>
                                  <a:pt x="267" y="204"/>
                                </a:lnTo>
                                <a:lnTo>
                                  <a:pt x="256" y="196"/>
                                </a:lnTo>
                                <a:lnTo>
                                  <a:pt x="256" y="256"/>
                                </a:lnTo>
                                <a:lnTo>
                                  <a:pt x="253" y="271"/>
                                </a:lnTo>
                                <a:lnTo>
                                  <a:pt x="244" y="284"/>
                                </a:lnTo>
                                <a:lnTo>
                                  <a:pt x="231" y="293"/>
                                </a:lnTo>
                                <a:lnTo>
                                  <a:pt x="215" y="296"/>
                                </a:lnTo>
                                <a:lnTo>
                                  <a:pt x="200" y="293"/>
                                </a:lnTo>
                                <a:lnTo>
                                  <a:pt x="187" y="284"/>
                                </a:lnTo>
                                <a:lnTo>
                                  <a:pt x="178" y="271"/>
                                </a:lnTo>
                                <a:lnTo>
                                  <a:pt x="175" y="256"/>
                                </a:lnTo>
                                <a:lnTo>
                                  <a:pt x="178" y="240"/>
                                </a:lnTo>
                                <a:lnTo>
                                  <a:pt x="187" y="227"/>
                                </a:lnTo>
                                <a:lnTo>
                                  <a:pt x="200" y="218"/>
                                </a:lnTo>
                                <a:lnTo>
                                  <a:pt x="215" y="215"/>
                                </a:lnTo>
                                <a:lnTo>
                                  <a:pt x="231" y="218"/>
                                </a:lnTo>
                                <a:lnTo>
                                  <a:pt x="244" y="227"/>
                                </a:lnTo>
                                <a:lnTo>
                                  <a:pt x="253" y="240"/>
                                </a:lnTo>
                                <a:lnTo>
                                  <a:pt x="256" y="256"/>
                                </a:lnTo>
                                <a:lnTo>
                                  <a:pt x="256" y="196"/>
                                </a:lnTo>
                                <a:lnTo>
                                  <a:pt x="244" y="188"/>
                                </a:lnTo>
                                <a:lnTo>
                                  <a:pt x="215" y="183"/>
                                </a:lnTo>
                                <a:lnTo>
                                  <a:pt x="187" y="188"/>
                                </a:lnTo>
                                <a:lnTo>
                                  <a:pt x="164" y="204"/>
                                </a:lnTo>
                                <a:lnTo>
                                  <a:pt x="148" y="227"/>
                                </a:lnTo>
                                <a:lnTo>
                                  <a:pt x="143" y="256"/>
                                </a:lnTo>
                                <a:lnTo>
                                  <a:pt x="148" y="284"/>
                                </a:lnTo>
                                <a:lnTo>
                                  <a:pt x="164" y="307"/>
                                </a:lnTo>
                                <a:lnTo>
                                  <a:pt x="187" y="323"/>
                                </a:lnTo>
                                <a:lnTo>
                                  <a:pt x="215" y="328"/>
                                </a:lnTo>
                                <a:lnTo>
                                  <a:pt x="244" y="323"/>
                                </a:lnTo>
                                <a:lnTo>
                                  <a:pt x="267" y="307"/>
                                </a:lnTo>
                                <a:lnTo>
                                  <a:pt x="274" y="296"/>
                                </a:lnTo>
                                <a:lnTo>
                                  <a:pt x="282" y="284"/>
                                </a:lnTo>
                                <a:lnTo>
                                  <a:pt x="288" y="256"/>
                                </a:lnTo>
                                <a:close/>
                                <a:moveTo>
                                  <a:pt x="311" y="141"/>
                                </a:moveTo>
                                <a:lnTo>
                                  <a:pt x="302" y="123"/>
                                </a:lnTo>
                                <a:lnTo>
                                  <a:pt x="290" y="96"/>
                                </a:lnTo>
                                <a:lnTo>
                                  <a:pt x="274" y="62"/>
                                </a:lnTo>
                                <a:lnTo>
                                  <a:pt x="257" y="26"/>
                                </a:lnTo>
                                <a:lnTo>
                                  <a:pt x="257" y="96"/>
                                </a:lnTo>
                                <a:lnTo>
                                  <a:pt x="227" y="96"/>
                                </a:lnTo>
                                <a:lnTo>
                                  <a:pt x="242" y="62"/>
                                </a:lnTo>
                                <a:lnTo>
                                  <a:pt x="257" y="96"/>
                                </a:lnTo>
                                <a:lnTo>
                                  <a:pt x="257" y="26"/>
                                </a:lnTo>
                                <a:lnTo>
                                  <a:pt x="246" y="3"/>
                                </a:lnTo>
                                <a:lnTo>
                                  <a:pt x="246" y="1"/>
                                </a:lnTo>
                                <a:lnTo>
                                  <a:pt x="244" y="0"/>
                                </a:lnTo>
                                <a:lnTo>
                                  <a:pt x="240" y="0"/>
                                </a:lnTo>
                                <a:lnTo>
                                  <a:pt x="238" y="1"/>
                                </a:lnTo>
                                <a:lnTo>
                                  <a:pt x="238" y="3"/>
                                </a:lnTo>
                                <a:lnTo>
                                  <a:pt x="174" y="139"/>
                                </a:lnTo>
                                <a:lnTo>
                                  <a:pt x="173" y="141"/>
                                </a:lnTo>
                                <a:lnTo>
                                  <a:pt x="175" y="144"/>
                                </a:lnTo>
                                <a:lnTo>
                                  <a:pt x="204" y="144"/>
                                </a:lnTo>
                                <a:lnTo>
                                  <a:pt x="206" y="142"/>
                                </a:lnTo>
                                <a:lnTo>
                                  <a:pt x="207" y="139"/>
                                </a:lnTo>
                                <a:lnTo>
                                  <a:pt x="214" y="123"/>
                                </a:lnTo>
                                <a:lnTo>
                                  <a:pt x="269" y="123"/>
                                </a:lnTo>
                                <a:lnTo>
                                  <a:pt x="277" y="139"/>
                                </a:lnTo>
                                <a:lnTo>
                                  <a:pt x="279" y="143"/>
                                </a:lnTo>
                                <a:lnTo>
                                  <a:pt x="280" y="144"/>
                                </a:lnTo>
                                <a:lnTo>
                                  <a:pt x="309" y="144"/>
                                </a:lnTo>
                                <a:lnTo>
                                  <a:pt x="311" y="141"/>
                                </a:lnTo>
                                <a:close/>
                                <a:moveTo>
                                  <a:pt x="442" y="186"/>
                                </a:moveTo>
                                <a:lnTo>
                                  <a:pt x="440" y="185"/>
                                </a:lnTo>
                                <a:lnTo>
                                  <a:pt x="411" y="185"/>
                                </a:lnTo>
                                <a:lnTo>
                                  <a:pt x="410" y="186"/>
                                </a:lnTo>
                                <a:lnTo>
                                  <a:pt x="410" y="285"/>
                                </a:lnTo>
                                <a:lnTo>
                                  <a:pt x="399" y="296"/>
                                </a:lnTo>
                                <a:lnTo>
                                  <a:pt x="370" y="296"/>
                                </a:lnTo>
                                <a:lnTo>
                                  <a:pt x="359" y="285"/>
                                </a:lnTo>
                                <a:lnTo>
                                  <a:pt x="359" y="186"/>
                                </a:lnTo>
                                <a:lnTo>
                                  <a:pt x="358" y="185"/>
                                </a:lnTo>
                                <a:lnTo>
                                  <a:pt x="329" y="185"/>
                                </a:lnTo>
                                <a:lnTo>
                                  <a:pt x="327" y="186"/>
                                </a:lnTo>
                                <a:lnTo>
                                  <a:pt x="327" y="272"/>
                                </a:lnTo>
                                <a:lnTo>
                                  <a:pt x="331" y="294"/>
                                </a:lnTo>
                                <a:lnTo>
                                  <a:pt x="344" y="312"/>
                                </a:lnTo>
                                <a:lnTo>
                                  <a:pt x="362" y="324"/>
                                </a:lnTo>
                                <a:lnTo>
                                  <a:pt x="384" y="328"/>
                                </a:lnTo>
                                <a:lnTo>
                                  <a:pt x="407" y="324"/>
                                </a:lnTo>
                                <a:lnTo>
                                  <a:pt x="425" y="312"/>
                                </a:lnTo>
                                <a:lnTo>
                                  <a:pt x="436" y="296"/>
                                </a:lnTo>
                                <a:lnTo>
                                  <a:pt x="438" y="294"/>
                                </a:lnTo>
                                <a:lnTo>
                                  <a:pt x="442" y="272"/>
                                </a:lnTo>
                                <a:lnTo>
                                  <a:pt x="442" y="186"/>
                                </a:lnTo>
                                <a:close/>
                                <a:moveTo>
                                  <a:pt x="450" y="5"/>
                                </a:moveTo>
                                <a:lnTo>
                                  <a:pt x="448" y="2"/>
                                </a:lnTo>
                                <a:lnTo>
                                  <a:pt x="417" y="2"/>
                                </a:lnTo>
                                <a:lnTo>
                                  <a:pt x="415" y="4"/>
                                </a:lnTo>
                                <a:lnTo>
                                  <a:pt x="415" y="5"/>
                                </a:lnTo>
                                <a:lnTo>
                                  <a:pt x="381" y="79"/>
                                </a:lnTo>
                                <a:lnTo>
                                  <a:pt x="380" y="79"/>
                                </a:lnTo>
                                <a:lnTo>
                                  <a:pt x="347" y="5"/>
                                </a:lnTo>
                                <a:lnTo>
                                  <a:pt x="346" y="4"/>
                                </a:lnTo>
                                <a:lnTo>
                                  <a:pt x="345" y="2"/>
                                </a:lnTo>
                                <a:lnTo>
                                  <a:pt x="313" y="2"/>
                                </a:lnTo>
                                <a:lnTo>
                                  <a:pt x="312" y="5"/>
                                </a:lnTo>
                                <a:lnTo>
                                  <a:pt x="376" y="144"/>
                                </a:lnTo>
                                <a:lnTo>
                                  <a:pt x="377" y="145"/>
                                </a:lnTo>
                                <a:lnTo>
                                  <a:pt x="378" y="146"/>
                                </a:lnTo>
                                <a:lnTo>
                                  <a:pt x="383" y="146"/>
                                </a:lnTo>
                                <a:lnTo>
                                  <a:pt x="384" y="145"/>
                                </a:lnTo>
                                <a:lnTo>
                                  <a:pt x="385" y="144"/>
                                </a:lnTo>
                                <a:lnTo>
                                  <a:pt x="416" y="79"/>
                                </a:lnTo>
                                <a:lnTo>
                                  <a:pt x="450" y="5"/>
                                </a:lnTo>
                                <a:close/>
                                <a:moveTo>
                                  <a:pt x="573" y="4"/>
                                </a:moveTo>
                                <a:lnTo>
                                  <a:pt x="571" y="2"/>
                                </a:lnTo>
                                <a:lnTo>
                                  <a:pt x="483" y="2"/>
                                </a:lnTo>
                                <a:lnTo>
                                  <a:pt x="481" y="4"/>
                                </a:lnTo>
                                <a:lnTo>
                                  <a:pt x="481" y="142"/>
                                </a:lnTo>
                                <a:lnTo>
                                  <a:pt x="483" y="144"/>
                                </a:lnTo>
                                <a:lnTo>
                                  <a:pt x="571" y="144"/>
                                </a:lnTo>
                                <a:lnTo>
                                  <a:pt x="573" y="142"/>
                                </a:lnTo>
                                <a:lnTo>
                                  <a:pt x="573" y="116"/>
                                </a:lnTo>
                                <a:lnTo>
                                  <a:pt x="571" y="114"/>
                                </a:lnTo>
                                <a:lnTo>
                                  <a:pt x="513" y="114"/>
                                </a:lnTo>
                                <a:lnTo>
                                  <a:pt x="513" y="87"/>
                                </a:lnTo>
                                <a:lnTo>
                                  <a:pt x="561" y="87"/>
                                </a:lnTo>
                                <a:lnTo>
                                  <a:pt x="563" y="85"/>
                                </a:lnTo>
                                <a:lnTo>
                                  <a:pt x="563" y="59"/>
                                </a:lnTo>
                                <a:lnTo>
                                  <a:pt x="561" y="57"/>
                                </a:lnTo>
                                <a:lnTo>
                                  <a:pt x="513" y="57"/>
                                </a:lnTo>
                                <a:lnTo>
                                  <a:pt x="513" y="32"/>
                                </a:lnTo>
                                <a:lnTo>
                                  <a:pt x="571" y="32"/>
                                </a:lnTo>
                                <a:lnTo>
                                  <a:pt x="573" y="30"/>
                                </a:lnTo>
                                <a:lnTo>
                                  <a:pt x="573" y="4"/>
                                </a:lnTo>
                                <a:close/>
                                <a:moveTo>
                                  <a:pt x="599" y="228"/>
                                </a:moveTo>
                                <a:lnTo>
                                  <a:pt x="596" y="214"/>
                                </a:lnTo>
                                <a:lnTo>
                                  <a:pt x="596" y="211"/>
                                </a:lnTo>
                                <a:lnTo>
                                  <a:pt x="586" y="197"/>
                                </a:lnTo>
                                <a:lnTo>
                                  <a:pt x="572" y="188"/>
                                </a:lnTo>
                                <a:lnTo>
                                  <a:pt x="568" y="187"/>
                                </a:lnTo>
                                <a:lnTo>
                                  <a:pt x="568" y="220"/>
                                </a:lnTo>
                                <a:lnTo>
                                  <a:pt x="568" y="238"/>
                                </a:lnTo>
                                <a:lnTo>
                                  <a:pt x="561" y="245"/>
                                </a:lnTo>
                                <a:lnTo>
                                  <a:pt x="523" y="245"/>
                                </a:lnTo>
                                <a:lnTo>
                                  <a:pt x="523" y="214"/>
                                </a:lnTo>
                                <a:lnTo>
                                  <a:pt x="561" y="214"/>
                                </a:lnTo>
                                <a:lnTo>
                                  <a:pt x="568" y="220"/>
                                </a:lnTo>
                                <a:lnTo>
                                  <a:pt x="568" y="187"/>
                                </a:lnTo>
                                <a:lnTo>
                                  <a:pt x="555" y="185"/>
                                </a:lnTo>
                                <a:lnTo>
                                  <a:pt x="493" y="185"/>
                                </a:lnTo>
                                <a:lnTo>
                                  <a:pt x="491" y="186"/>
                                </a:lnTo>
                                <a:lnTo>
                                  <a:pt x="491" y="324"/>
                                </a:lnTo>
                                <a:lnTo>
                                  <a:pt x="493" y="326"/>
                                </a:lnTo>
                                <a:lnTo>
                                  <a:pt x="521" y="326"/>
                                </a:lnTo>
                                <a:lnTo>
                                  <a:pt x="523" y="324"/>
                                </a:lnTo>
                                <a:lnTo>
                                  <a:pt x="523" y="271"/>
                                </a:lnTo>
                                <a:lnTo>
                                  <a:pt x="537" y="271"/>
                                </a:lnTo>
                                <a:lnTo>
                                  <a:pt x="564" y="325"/>
                                </a:lnTo>
                                <a:lnTo>
                                  <a:pt x="565" y="326"/>
                                </a:lnTo>
                                <a:lnTo>
                                  <a:pt x="597" y="326"/>
                                </a:lnTo>
                                <a:lnTo>
                                  <a:pt x="599" y="323"/>
                                </a:lnTo>
                                <a:lnTo>
                                  <a:pt x="570" y="271"/>
                                </a:lnTo>
                                <a:lnTo>
                                  <a:pt x="569" y="269"/>
                                </a:lnTo>
                                <a:lnTo>
                                  <a:pt x="582" y="262"/>
                                </a:lnTo>
                                <a:lnTo>
                                  <a:pt x="591" y="253"/>
                                </a:lnTo>
                                <a:lnTo>
                                  <a:pt x="595" y="245"/>
                                </a:lnTo>
                                <a:lnTo>
                                  <a:pt x="597" y="242"/>
                                </a:lnTo>
                                <a:lnTo>
                                  <a:pt x="599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C24C7F" id="Group 361" o:spid="_x0000_s1026" style="position:absolute;margin-left:0;margin-top:.8pt;width:38.3pt;height:53.15pt;z-index:251664384;mso-position-horizontal:center;mso-position-horizontal-relative:margin" coordorigin="4537,149" coordsize="1188,1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">
                <v:shape id="Freeform 11" o:spid="_x0000_s1027" style="position:absolute;left:4666;top:252;width:26;height:1544;visibility:visible;mso-wrap-style:square;v-text-anchor:top" coordsize="26,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" path="m20,l6,,,6,,1538r6,6l13,1544r7,l26,1538,26,6,20,xe" fillcolor="#003263" stroked="f">
                  <v:path arrowok="t" o:connecttype="custom" o:connectlocs="20,252;6,252;0,258;0,1790;6,1796;13,1796;20,1796;26,1790;26,258;20,252" o:connectangles="0,0,0,0,0,0,0,0,0,0"/>
                </v:shape>
                <v:shape id="Picture 12" o:spid="_x0000_s1028" type="#_x0000_t75" style="position:absolute;left:4666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">
                  <v:imagedata r:id="rId30" o:title=""/>
                </v:shape>
                <v:shape id="AutoShape 13" o:spid="_x0000_s1029" style="position:absolute;left:4666;top:200;width:1059;height:1595;visibility:visible;mso-wrap-style:square;v-text-anchor:top" coordsize="1059,1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" path="m129,6l123,r-7,l91,5,71,19,57,39,54,55r-2,2l52,64r,7l52,1569r-46,l,1575r,14l6,1595r52,l65,1595r7,l78,1589r,-14l78,71r,-7l81,49,89,37r12,-8l116,26r7,l129,20r,-14xm1058,57r-6,-6l1038,51r-6,6l1032,1589r6,6l1045,1595r7,l1058,1589r,-1532xe" fillcolor="#003263" stroked="f">
                  <v:path arrowok="t" o:connecttype="custom" o:connectlocs="129,207;123,201;116,201;91,206;71,220;57,240;54,256;52,258;52,265;52,272;52,1770;6,1770;0,1776;0,1790;6,1796;58,1796;65,1796;72,1796;78,1790;78,1776;78,272;78,265;81,250;89,238;101,230;116,227;123,227;129,221;129,207;1058,258;1052,252;1038,252;1032,258;1032,1790;1038,1796;1045,1796;1052,1796;1058,1790;1058,258" o:connectangles="0,0,0,0,0,0,0,0,0,0,0,0,0,0,0,0,0,0,0,0,0,0,0,0,0,0,0,0,0,0,0,0,0,0,0,0,0,0,0"/>
                </v:shape>
                <v:shape id="Picture 14" o:spid="_x0000_s1030" type="#_x0000_t75" style="position:absolute;left:5595;top:149;width:130;height: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">
                  <v:imagedata r:id="rId31" o:title=""/>
                </v:shape>
                <v:shape id="AutoShape 15" o:spid="_x0000_s1031" style="position:absolute;left:4536;top:149;width:1188;height:1647;visibility:visible;mso-wrap-style:square;v-text-anchor:top" coordsize="1188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" path="m130,187r-6,-6l111,180r-7,5l1,1523r-1,1l,1530r,7l,1538r3,3l5,1543r1,1l13,1544r7,l65,1544r6,l72,1544r4,-4l77,1539r1,-1l78,1532,130,856r-6,-6l111,849r-7,5l53,1518r-26,l130,187xm852,1087r-6,-6l470,1081r-5,6l465,1101r5,6l839,1107r7,l852,1101r,-14xm1058,1215r-6,-5l1032,1210r,25l1032,1261r-748,l284,1235r748,l1032,1210r-768,l258,1215r,66l264,1287r788,l1058,1281r,-20l1058,1235r,-20xm1058,1035r-6,-6l264,1029r-6,6l258,1049r6,6l1045,1055r7,l1058,1049r,-14xm1058,984r-6,-6l264,978r-6,6l258,998r6,6l1045,1004r7,l1058,998r,-14xm1084,6l1078,,238,r-6,6l232,20r6,6l1071,26r7,l1084,20r,-14xm1187,1627r-6,-6l1136,1621r,-1498l1136,116r,-7l1134,107r-3,-16l1117,71,1096,57r-16,-3l1078,52r-7,l1064,52r-826,l232,58r,14l238,78r826,l1071,78r15,3l1098,89r9,12l1110,116r,7l1110,186r-6,-5l212,181r-5,5l207,200r5,6l1097,206r7,l1110,200r,629l1104,824r-892,l207,829r,15l212,849r885,l1104,849r6,-5l1110,1344r-6,-6l212,1338r-5,6l207,1358r5,6l1097,1364r7,l1110,1358r,269l1110,1641r6,6l1123,1647r7,l1174,1647r7,l1187,1641r,-14xe" fillcolor="#003263" stroked="f">
                  <v:path arrowok="t" o:connecttype="custom" o:connectlocs="111,329;0,1673;0,1687;5,1692;13,1693;65,1693;76,1689;78,1687;124,999;53,1667;852,1236;465,1236;839,1256;852,1236;1032,1359;284,1410;1032,1359;258,1430;1058,1430;1058,1364;264,1178;264,1204;1058,1198;1052,1127;258,1147;1052,1153;1084,155;232,155;1071,175;1084,155;1136,1770;1136,258;1117,220;1078,201;1064,201;232,207;1064,227;1098,238;1110,272;212,330;212,355;1110,349;212,973;212,998;1110,993;212,1487;212,1513;1110,1507;1116,1796;1130,1796;1187,1790" o:connectangles="0,0,0,0,0,0,0,0,0,0,0,0,0,0,0,0,0,0,0,0,0,0,0,0,0,0,0,0,0,0,0,0,0,0,0,0,0,0,0,0,0,0,0,0,0,0,0,0,0,0,0"/>
                </v:shape>
                <v:shape id="Picture 16" o:spid="_x0000_s1032" type="#_x0000_t75" style="position:absolute;left:4817;top:766;width:382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">
                  <v:imagedata r:id="rId32" o:title=""/>
                </v:shape>
                <v:shape id="AutoShape 17" o:spid="_x0000_s1033" style="position:absolute;left:4806;top:402;width:600;height:328;visibility:visible;mso-wrap-style:square;v-text-anchor:top" coordsize="600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" path="m125,188r-2,-3l92,185r-2,1l62,228,34,186r-1,l32,185r-31,l,188r1,2l46,258r,66l48,326r28,l78,324r,-66l98,228r25,-38l125,188xm141,4l140,2r-29,l110,4r,53l52,57,52,4,50,2,22,2,20,4r,138l22,144r28,l52,142r,-55l110,87r,55l111,144r29,l141,142r,-55l141,57r,-53xm288,256r-6,-29l274,215r-7,-11l256,196r,60l253,271r-9,13l231,293r-16,3l200,293r-13,-9l178,271r-3,-15l178,240r9,-13l200,218r15,-3l231,218r13,9l253,240r3,16l256,196r-12,-8l215,183r-28,5l164,204r-16,23l143,256r5,28l164,307r23,16l215,328r29,-5l267,307r7,-11l282,284r6,-28xm311,141r-9,-18l290,96,274,62,257,26r,70l227,96,242,62r15,34l257,26,246,3r,-2l244,r-4,l238,1r,2l174,139r-1,2l175,144r29,l206,142r1,-3l214,123r55,l277,139r2,4l280,144r29,l311,141xm442,186r-2,-1l411,185r-1,1l410,285r-11,11l370,296,359,285r,-99l358,185r-29,l327,186r,86l331,294r13,18l362,324r22,4l407,324r18,-12l436,296r2,-2l442,272r,-86xm450,5l448,2r-31,l415,4r,1l381,79r-1,l347,5,346,4,345,2r-32,l312,5r64,139l377,145r1,1l383,146r1,-1l385,144,416,79,450,5xm573,4l571,2r-88,l481,4r,138l483,144r88,l573,142r,-26l571,114r-58,l513,87r48,l563,85r,-26l561,57r-48,l513,32r58,l573,30r,-26xm599,228r-3,-14l596,211,586,197r-14,-9l568,187r,33l568,238r-7,7l523,245r,-31l561,214r7,6l568,187r-13,-2l493,185r-2,1l491,324r2,2l521,326r2,-2l523,271r14,l564,325r1,1l597,326r2,-3l570,271r-1,-2l582,262r9,-9l595,245r2,-3l599,228xe" fillcolor="#003263" stroked="f">
                  <v:path arrowok="t" o:connecttype="custom" o:connectlocs="90,588;32,587;46,660;78,726;125,590;110,406;50,404;22,546;110,489;141,544;288,658;256,598;231,695;178,673;200,620;253,642;215,585;143,658;215,730;282,686;290,498;227,498;257,428;240,402;173,543;207,541;279,545;442,588;410,687;359,588;327,674;384,730;438,696;448,404;381,481;345,404;377,547;385,546;571,404;483,546;571,516;563,487;513,434;599,630;572,590;561,647;568,622;491,588;523,726;565,728;569,671;597,644" o:connectangles="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14:paraId="0C238B7B" w14:textId="278720C7" w:rsidR="00012B91" w:rsidRDefault="00012B91" w:rsidP="001565F9">
      <w:pPr>
        <w:pStyle w:val="BodyText"/>
        <w:spacing w:before="0" w:after="0" w:line="160" w:lineRule="atLeast"/>
        <w:rPr>
          <w:noProof/>
        </w:rPr>
      </w:pPr>
    </w:p>
    <w:p w14:paraId="0620450E" w14:textId="77777777" w:rsidR="000B40E9" w:rsidRDefault="000B40E9" w:rsidP="001565F9">
      <w:pPr>
        <w:pStyle w:val="BodyText"/>
        <w:spacing w:before="0" w:after="0" w:line="160" w:lineRule="atLeast"/>
        <w:rPr>
          <w:noProof/>
        </w:rPr>
      </w:pPr>
    </w:p>
    <w:p w14:paraId="4AAA92C6" w14:textId="089BB535" w:rsidR="00012B91" w:rsidRDefault="00012B91" w:rsidP="001565F9">
      <w:pPr>
        <w:pStyle w:val="BodyText"/>
        <w:spacing w:before="0" w:after="0" w:line="160" w:lineRule="atLeast"/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012B91" w14:paraId="690F6C4E" w14:textId="77777777" w:rsidTr="00BF7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tcMar>
              <w:top w:w="0" w:type="dxa"/>
            </w:tcMar>
          </w:tcPr>
          <w:bookmarkEnd w:id="4"/>
          <w:p w14:paraId="13EC3DE6" w14:textId="77777777" w:rsidR="00012B91" w:rsidRPr="006C6D3E" w:rsidRDefault="00012B91" w:rsidP="00BF79BF">
            <w:pPr>
              <w:pStyle w:val="BodyText"/>
              <w:rPr>
                <w:color w:val="003263" w:themeColor="text2"/>
              </w:rPr>
            </w:pPr>
            <w:r w:rsidRPr="00A05644">
              <w:rPr>
                <w:color w:val="003263" w:themeColor="text2"/>
              </w:rPr>
              <w:lastRenderedPageBreak/>
              <w:t>W</w:t>
            </w:r>
            <w:r>
              <w:rPr>
                <w:color w:val="003263" w:themeColor="text2"/>
              </w:rPr>
              <w:t>ho we engaged with</w:t>
            </w:r>
          </w:p>
        </w:tc>
      </w:tr>
    </w:tbl>
    <w:p w14:paraId="0FBADEAE" w14:textId="77777777" w:rsidR="00012B91" w:rsidRDefault="00012B91" w:rsidP="00012B91">
      <w:pPr>
        <w:spacing w:line="260" w:lineRule="atLeast"/>
        <w:rPr>
          <w:rFonts w:ascii="Calibri" w:hAnsi="Calibri"/>
          <w:b/>
          <w:caps/>
          <w:sz w:val="24"/>
          <w:szCs w:val="21"/>
        </w:rPr>
      </w:pPr>
    </w:p>
    <w:p w14:paraId="0EFD73BC" w14:textId="77777777" w:rsidR="00012B91" w:rsidRPr="00770813" w:rsidRDefault="00012B91" w:rsidP="00012B91">
      <w:pPr>
        <w:spacing w:line="260" w:lineRule="atLeast"/>
        <w:rPr>
          <w:rFonts w:ascii="Calibri" w:hAnsi="Calibri"/>
          <w:b/>
          <w:caps/>
          <w:sz w:val="24"/>
          <w:szCs w:val="21"/>
        </w:rPr>
      </w:pPr>
      <w:r w:rsidRPr="00770813">
        <w:rPr>
          <w:rFonts w:ascii="Calibri" w:hAnsi="Calibri"/>
          <w:b/>
          <w:caps/>
          <w:sz w:val="24"/>
          <w:szCs w:val="21"/>
        </w:rPr>
        <w:t>PARTICIPATION</w:t>
      </w:r>
    </w:p>
    <w:p w14:paraId="15A84E59" w14:textId="07097B07" w:rsidR="007265F4" w:rsidRDefault="0004504E" w:rsidP="00012B91">
      <w:pPr>
        <w:pStyle w:val="BodyText"/>
        <w:spacing w:after="0" w:line="240" w:lineRule="auto"/>
      </w:pPr>
      <w:r>
        <w:t xml:space="preserve">Most responses were from </w:t>
      </w:r>
      <w:r w:rsidR="00CF7188">
        <w:t>residents and community members within the study area</w:t>
      </w:r>
      <w:r w:rsidR="00E239B5" w:rsidRPr="00E239B5">
        <w:t xml:space="preserve">. </w:t>
      </w:r>
      <w:r w:rsidR="007265F4">
        <w:t xml:space="preserve">We saw </w:t>
      </w:r>
      <w:r w:rsidR="00E239B5">
        <w:t xml:space="preserve">a wide variety in the demographics of the residents who responded to the survey. </w:t>
      </w:r>
      <w:r w:rsidR="00A474B6">
        <w:t>We received f</w:t>
      </w:r>
      <w:r w:rsidR="00E239B5">
        <w:t xml:space="preserve">eedback </w:t>
      </w:r>
      <w:r w:rsidR="00CF7188">
        <w:t xml:space="preserve">from </w:t>
      </w:r>
      <w:r w:rsidR="0030758A">
        <w:t xml:space="preserve">interested community members, </w:t>
      </w:r>
      <w:r w:rsidR="00E239B5">
        <w:t>property owners, current and past residents, community groups</w:t>
      </w:r>
      <w:r w:rsidR="00020EBD">
        <w:t>,</w:t>
      </w:r>
      <w:r w:rsidR="00E239B5">
        <w:t xml:space="preserve"> and </w:t>
      </w:r>
      <w:r w:rsidR="0030758A">
        <w:t>business owners.</w:t>
      </w:r>
    </w:p>
    <w:p w14:paraId="7CE0372D" w14:textId="483F68B9" w:rsidR="00E239B5" w:rsidRDefault="008E63D5" w:rsidP="007265F4">
      <w:pPr>
        <w:pStyle w:val="BodyText"/>
        <w:jc w:val="center"/>
        <w:rPr>
          <w:noProof/>
        </w:rPr>
      </w:pPr>
      <w:r>
        <w:rPr>
          <w:noProof/>
        </w:rPr>
        <w:drawing>
          <wp:inline distT="0" distB="0" distL="0" distR="0" wp14:anchorId="43A15B6C" wp14:editId="01837142">
            <wp:extent cx="6832397" cy="4228185"/>
            <wp:effectExtent l="0" t="0" r="6985" b="1270"/>
            <wp:docPr id="17662846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B2080E6-708B-1E59-9A29-10689B2F44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56B4FAD" w14:textId="6AB05E84" w:rsidR="007265F4" w:rsidRDefault="00E239B5" w:rsidP="00012B91">
      <w:pPr>
        <w:pStyle w:val="BodyText"/>
        <w:rPr>
          <w:noProof/>
        </w:rPr>
      </w:pPr>
      <w:r>
        <w:rPr>
          <w:noProof/>
        </w:rPr>
        <w:t>The vast majority of residents to respond were long term residents</w:t>
      </w:r>
      <w:r w:rsidR="00CF7188">
        <w:rPr>
          <w:noProof/>
        </w:rPr>
        <w:t xml:space="preserve"> who</w:t>
      </w:r>
      <w:r>
        <w:rPr>
          <w:noProof/>
        </w:rPr>
        <w:t xml:space="preserve"> have been living in the area for more than 1</w:t>
      </w:r>
      <w:r w:rsidR="00F35BD0">
        <w:rPr>
          <w:noProof/>
        </w:rPr>
        <w:t>0</w:t>
      </w:r>
      <w:r>
        <w:rPr>
          <w:noProof/>
        </w:rPr>
        <w:t xml:space="preserve"> years. </w:t>
      </w:r>
    </w:p>
    <w:p w14:paraId="61F897CD" w14:textId="4BB0D01A" w:rsidR="008E63D5" w:rsidRDefault="008E63D5" w:rsidP="008E63D5">
      <w:pPr>
        <w:pStyle w:val="BodyText"/>
        <w:jc w:val="center"/>
        <w:rPr>
          <w:noProof/>
        </w:rPr>
      </w:pPr>
      <w:r>
        <w:rPr>
          <w:noProof/>
        </w:rPr>
        <w:drawing>
          <wp:inline distT="0" distB="0" distL="0" distR="0" wp14:anchorId="592C56DA" wp14:editId="2A9CB34A">
            <wp:extent cx="4572000" cy="2743200"/>
            <wp:effectExtent l="0" t="0" r="0" b="0"/>
            <wp:docPr id="21468843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9627E00-61E5-9F8D-0E45-1415C49BEC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18378407" w14:textId="0C6795AA" w:rsidR="007265F4" w:rsidRDefault="007265F4" w:rsidP="007265F4">
      <w:pPr>
        <w:pStyle w:val="BodyText"/>
        <w:jc w:val="center"/>
        <w:rPr>
          <w:noProof/>
        </w:rPr>
      </w:pPr>
    </w:p>
    <w:p w14:paraId="6E115143" w14:textId="44BC627D" w:rsidR="0075434D" w:rsidRDefault="0075434D" w:rsidP="0075434D">
      <w:pPr>
        <w:pStyle w:val="BodyText"/>
      </w:pPr>
    </w:p>
    <w:p w14:paraId="3A6FE00E" w14:textId="399F91F0" w:rsidR="00012B91" w:rsidRDefault="00012B91" w:rsidP="00012B91">
      <w:pPr>
        <w:spacing w:line="260" w:lineRule="atLeast"/>
        <w:ind w:firstLine="851"/>
      </w:pPr>
      <w:r>
        <w:rPr>
          <w:noProof/>
        </w:rPr>
        <w:lastRenderedPageBreak/>
        <w:t xml:space="preserve">                                          </w:t>
      </w:r>
    </w:p>
    <w:p w14:paraId="70F34510" w14:textId="77777777" w:rsidR="00012B91" w:rsidRDefault="00012B91" w:rsidP="00012B91">
      <w:pPr>
        <w:spacing w:line="260" w:lineRule="atLeas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3"/>
      </w:tblGrid>
      <w:tr w:rsidR="00012B91" w14:paraId="780A1C41" w14:textId="77777777" w:rsidTr="00BF7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</w:tcPr>
          <w:p w14:paraId="3FAD57B2" w14:textId="77777777" w:rsidR="00012B91" w:rsidRPr="006C6D3E" w:rsidRDefault="00012B91" w:rsidP="00BF79BF">
            <w:pPr>
              <w:pStyle w:val="BodyText"/>
              <w:rPr>
                <w:color w:val="003263" w:themeColor="text2"/>
              </w:rPr>
            </w:pPr>
            <w:bookmarkStart w:id="5" w:name="_Hlk51574978"/>
            <w:r w:rsidRPr="00A05644">
              <w:rPr>
                <w:color w:val="003263" w:themeColor="text2"/>
              </w:rPr>
              <w:t>WHAT WE HEARD</w:t>
            </w:r>
          </w:p>
        </w:tc>
      </w:tr>
    </w:tbl>
    <w:p w14:paraId="36EAEC97" w14:textId="77777777" w:rsidR="00012B91" w:rsidRDefault="00012B91" w:rsidP="00012B91">
      <w:pPr>
        <w:spacing w:line="260" w:lineRule="atLeast"/>
        <w:rPr>
          <w:rFonts w:ascii="Calibri" w:hAnsi="Calibri"/>
          <w:b/>
          <w:caps/>
          <w:sz w:val="24"/>
          <w:szCs w:val="21"/>
        </w:rPr>
      </w:pPr>
    </w:p>
    <w:p w14:paraId="5AB22709" w14:textId="4F8AB0C0" w:rsidR="00F73FCA" w:rsidRDefault="00012B91" w:rsidP="00012B91">
      <w:pPr>
        <w:spacing w:line="260" w:lineRule="atLeast"/>
        <w:rPr>
          <w:rFonts w:ascii="Calibri" w:hAnsi="Calibri"/>
          <w:b/>
          <w:caps/>
          <w:sz w:val="24"/>
          <w:szCs w:val="21"/>
        </w:rPr>
      </w:pPr>
      <w:r>
        <w:rPr>
          <w:rFonts w:ascii="Calibri" w:hAnsi="Calibri"/>
          <w:b/>
          <w:caps/>
          <w:sz w:val="24"/>
          <w:szCs w:val="21"/>
        </w:rPr>
        <w:t>THE FEEDBACK</w:t>
      </w:r>
    </w:p>
    <w:p w14:paraId="71022605" w14:textId="29BD032C" w:rsidR="00F35BD0" w:rsidRDefault="00CF7188" w:rsidP="00012B91">
      <w:pPr>
        <w:pStyle w:val="BodyText"/>
      </w:pPr>
      <w:r>
        <w:t>O</w:t>
      </w:r>
      <w:r w:rsidR="00F35BD0">
        <w:t>f the residents who responded, 7</w:t>
      </w:r>
      <w:r w:rsidR="00C50911">
        <w:t>8</w:t>
      </w:r>
      <w:r w:rsidR="00F35BD0">
        <w:t xml:space="preserve">% of have experienced flooding </w:t>
      </w:r>
      <w:r>
        <w:t>on</w:t>
      </w:r>
      <w:r w:rsidR="00F35BD0">
        <w:t xml:space="preserve"> or around their property and 6</w:t>
      </w:r>
      <w:r w:rsidR="00C50911">
        <w:t>9</w:t>
      </w:r>
      <w:r w:rsidR="00F35BD0">
        <w:t xml:space="preserve">% are concerned about future flooding. </w:t>
      </w:r>
    </w:p>
    <w:p w14:paraId="6A225723" w14:textId="59DE2CB6" w:rsidR="00F35BD0" w:rsidRDefault="0004504E" w:rsidP="00F35BD0">
      <w:pPr>
        <w:pStyle w:val="BodyText"/>
      </w:pPr>
      <w:r>
        <w:t>Most respondents believe flooding has been caused by</w:t>
      </w:r>
      <w:r w:rsidR="00F35BD0">
        <w:t xml:space="preserve"> excess overland water (</w:t>
      </w:r>
      <w:r w:rsidR="00C50911">
        <w:t>6</w:t>
      </w:r>
      <w:r w:rsidR="00F35BD0">
        <w:t xml:space="preserve">8%) and blockage of underground drains (58%). </w:t>
      </w:r>
    </w:p>
    <w:p w14:paraId="07101BA8" w14:textId="2D00AF03" w:rsidR="00C50911" w:rsidRDefault="00C50911" w:rsidP="00C50911">
      <w:pPr>
        <w:pStyle w:val="BodyText"/>
        <w:jc w:val="center"/>
      </w:pPr>
      <w:r>
        <w:rPr>
          <w:noProof/>
        </w:rPr>
        <w:drawing>
          <wp:inline distT="0" distB="0" distL="0" distR="0" wp14:anchorId="0E46DD03" wp14:editId="0DAB5909">
            <wp:extent cx="4572000" cy="2743200"/>
            <wp:effectExtent l="0" t="0" r="0" b="0"/>
            <wp:docPr id="2548133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8BE57CE-D630-0C6C-49E9-849B150302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756DD55" w14:textId="77777777" w:rsidR="00BE62CA" w:rsidRDefault="00BE62CA" w:rsidP="00F35BD0">
      <w:pPr>
        <w:pStyle w:val="BodyText"/>
      </w:pPr>
    </w:p>
    <w:p w14:paraId="6B5E5171" w14:textId="024A92DE" w:rsidR="00012B91" w:rsidRPr="00AC0D43" w:rsidRDefault="00012B91" w:rsidP="00012B91">
      <w:pPr>
        <w:pStyle w:val="BodyText"/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 w:rsidRPr="00DE21AC">
        <w:rPr>
          <w:rFonts w:asciiTheme="majorHAnsi" w:hAnsiTheme="majorHAnsi" w:cstheme="majorHAnsi"/>
          <w:b/>
          <w:bCs/>
          <w:sz w:val="24"/>
          <w:szCs w:val="24"/>
        </w:rPr>
        <w:t>OVERALL KEY FINDINGS</w:t>
      </w:r>
    </w:p>
    <w:p w14:paraId="1B703E43" w14:textId="0C8F1F93" w:rsidR="003379BB" w:rsidRDefault="002E3653" w:rsidP="003379BB">
      <w:pPr>
        <w:pStyle w:val="BodyText"/>
        <w:numPr>
          <w:ilvl w:val="0"/>
          <w:numId w:val="40"/>
        </w:numPr>
        <w:spacing w:after="0"/>
      </w:pPr>
      <w:r>
        <w:t>Most</w:t>
      </w:r>
      <w:r w:rsidR="003379BB">
        <w:t xml:space="preserve"> </w:t>
      </w:r>
      <w:r w:rsidR="0004504E">
        <w:t xml:space="preserve">respondents come from the </w:t>
      </w:r>
      <w:r w:rsidR="009F3E84">
        <w:t xml:space="preserve">suburbs of </w:t>
      </w:r>
      <w:r w:rsidR="00C50911">
        <w:t xml:space="preserve">Highton, Belmont, and </w:t>
      </w:r>
      <w:proofErr w:type="spellStart"/>
      <w:r w:rsidR="00C50911">
        <w:t>Wandana</w:t>
      </w:r>
      <w:proofErr w:type="spellEnd"/>
      <w:r w:rsidR="00C50911">
        <w:t xml:space="preserve"> Heights.</w:t>
      </w:r>
      <w:r w:rsidR="009F3E84">
        <w:t xml:space="preserve"> </w:t>
      </w:r>
    </w:p>
    <w:p w14:paraId="70E9F908" w14:textId="47879CF1" w:rsidR="009F3E84" w:rsidRDefault="002E3653" w:rsidP="003379BB">
      <w:pPr>
        <w:pStyle w:val="BodyText"/>
        <w:numPr>
          <w:ilvl w:val="0"/>
          <w:numId w:val="40"/>
        </w:numPr>
        <w:spacing w:after="0"/>
      </w:pPr>
      <w:r>
        <w:t>Most</w:t>
      </w:r>
      <w:r w:rsidR="009F3E84">
        <w:t xml:space="preserve"> </w:t>
      </w:r>
      <w:r w:rsidR="0004504E">
        <w:t xml:space="preserve">respondents </w:t>
      </w:r>
      <w:r w:rsidR="009F3E84">
        <w:t xml:space="preserve">are highly impacted and invested, in that they: </w:t>
      </w:r>
    </w:p>
    <w:p w14:paraId="717230B5" w14:textId="7DBA82D4" w:rsidR="009F3E84" w:rsidRDefault="009F3E84" w:rsidP="009F3E84">
      <w:pPr>
        <w:pStyle w:val="BodyText"/>
        <w:numPr>
          <w:ilvl w:val="0"/>
          <w:numId w:val="41"/>
        </w:numPr>
        <w:spacing w:after="0"/>
      </w:pPr>
      <w:r>
        <w:t xml:space="preserve">Almost exclusively represent residents and property/business owners. </w:t>
      </w:r>
    </w:p>
    <w:p w14:paraId="10751488" w14:textId="22528C91" w:rsidR="009F3E84" w:rsidRDefault="00CF7188" w:rsidP="009F3E84">
      <w:pPr>
        <w:pStyle w:val="BodyText"/>
        <w:numPr>
          <w:ilvl w:val="0"/>
          <w:numId w:val="41"/>
        </w:numPr>
        <w:spacing w:after="0"/>
      </w:pPr>
      <w:r>
        <w:t xml:space="preserve">Predominantly </w:t>
      </w:r>
      <w:r w:rsidR="009F3E84">
        <w:t>are long</w:t>
      </w:r>
      <w:r w:rsidR="00020EBD">
        <w:t>-</w:t>
      </w:r>
      <w:r w:rsidR="009F3E84">
        <w:t>term residents living in the area for more than 10 years (5</w:t>
      </w:r>
      <w:r w:rsidR="00C50911">
        <w:t>6</w:t>
      </w:r>
      <w:r w:rsidR="009F3E84">
        <w:t xml:space="preserve">%). </w:t>
      </w:r>
    </w:p>
    <w:p w14:paraId="246357D2" w14:textId="29AED53E" w:rsidR="009F3E84" w:rsidRDefault="009F3E84" w:rsidP="009F3E84">
      <w:pPr>
        <w:pStyle w:val="BodyText"/>
        <w:numPr>
          <w:ilvl w:val="0"/>
          <w:numId w:val="41"/>
        </w:numPr>
        <w:spacing w:after="0"/>
      </w:pPr>
      <w:r>
        <w:t>Majority of residents have first-hand experience of flooding (7</w:t>
      </w:r>
      <w:r w:rsidR="00C50911">
        <w:t>8</w:t>
      </w:r>
      <w:r>
        <w:t xml:space="preserve">%). </w:t>
      </w:r>
    </w:p>
    <w:p w14:paraId="7BFDC0A9" w14:textId="01913A24" w:rsidR="009F3E84" w:rsidRDefault="00C50911" w:rsidP="009F3E84">
      <w:pPr>
        <w:pStyle w:val="BodyText"/>
        <w:numPr>
          <w:ilvl w:val="0"/>
          <w:numId w:val="41"/>
        </w:numPr>
        <w:spacing w:after="0"/>
      </w:pPr>
      <w:r>
        <w:t>46</w:t>
      </w:r>
      <w:r w:rsidR="009F3E84">
        <w:t xml:space="preserve">% of residents have recent (1-2 years) flood experience. </w:t>
      </w:r>
    </w:p>
    <w:p w14:paraId="0D7FA579" w14:textId="3E8A9756" w:rsidR="009F3E84" w:rsidRDefault="00C50911" w:rsidP="009F3E84">
      <w:pPr>
        <w:pStyle w:val="BodyText"/>
        <w:numPr>
          <w:ilvl w:val="0"/>
          <w:numId w:val="41"/>
        </w:numPr>
        <w:spacing w:after="0"/>
      </w:pPr>
      <w:r>
        <w:t xml:space="preserve">More than </w:t>
      </w:r>
      <w:r w:rsidR="00B95354">
        <w:t>t</w:t>
      </w:r>
      <w:r w:rsidR="009F3E84">
        <w:t>wo-thirds (6</w:t>
      </w:r>
      <w:r>
        <w:t>9</w:t>
      </w:r>
      <w:r w:rsidR="009F3E84">
        <w:t>%)</w:t>
      </w:r>
      <w:r w:rsidR="00020EBD">
        <w:t xml:space="preserve"> of</w:t>
      </w:r>
      <w:r w:rsidR="009F3E84">
        <w:t xml:space="preserve"> residents are concerned about future floods. </w:t>
      </w:r>
    </w:p>
    <w:p w14:paraId="6917BA4B" w14:textId="77777777" w:rsidR="009F3E84" w:rsidRDefault="009F3E84" w:rsidP="009F3E84">
      <w:pPr>
        <w:pStyle w:val="BodyText"/>
        <w:spacing w:after="0"/>
        <w:ind w:left="1080"/>
      </w:pPr>
    </w:p>
    <w:p w14:paraId="1198C023" w14:textId="77777777" w:rsidR="00C50911" w:rsidRDefault="00C50911" w:rsidP="009F3E84">
      <w:pPr>
        <w:pStyle w:val="BodyText"/>
        <w:numPr>
          <w:ilvl w:val="0"/>
          <w:numId w:val="40"/>
        </w:numPr>
        <w:spacing w:after="0"/>
      </w:pPr>
      <w:r w:rsidRPr="00C50911">
        <w:t>Among the residents who have experienced flooding, more than half (60%) reported flooding on driveways, streets, footpaths, or gardens, while 50% reported flooding inside their homes/dwellings.</w:t>
      </w:r>
    </w:p>
    <w:p w14:paraId="60191EB4" w14:textId="0957F6EC" w:rsidR="009F3E84" w:rsidRDefault="00B95354" w:rsidP="009F3E84">
      <w:pPr>
        <w:pStyle w:val="BodyText"/>
        <w:numPr>
          <w:ilvl w:val="0"/>
          <w:numId w:val="40"/>
        </w:numPr>
        <w:spacing w:after="0"/>
      </w:pPr>
      <w:r>
        <w:t>Most respondents</w:t>
      </w:r>
      <w:r w:rsidR="009F3E84">
        <w:t xml:space="preserve"> said </w:t>
      </w:r>
      <w:r>
        <w:t>they believe</w:t>
      </w:r>
      <w:r w:rsidR="009F3E84">
        <w:t xml:space="preserve"> flooding occurr</w:t>
      </w:r>
      <w:r w:rsidR="00020EBD">
        <w:t>ed</w:t>
      </w:r>
      <w:r w:rsidR="009F3E84">
        <w:t xml:space="preserve"> </w:t>
      </w:r>
      <w:r>
        <w:t>because of</w:t>
      </w:r>
      <w:r w:rsidR="009F3E84">
        <w:t xml:space="preserve"> both excess natural water and blocked drains. </w:t>
      </w:r>
    </w:p>
    <w:bookmarkEnd w:id="5"/>
    <w:p w14:paraId="7072F133" w14:textId="77777777" w:rsidR="00012B91" w:rsidRDefault="00012B91" w:rsidP="00012B91">
      <w:pPr>
        <w:pStyle w:val="ListBullet"/>
        <w:numPr>
          <w:ilvl w:val="0"/>
          <w:numId w:val="0"/>
        </w:numPr>
        <w:rPr>
          <w:noProof/>
        </w:rPr>
      </w:pPr>
    </w:p>
    <w:p w14:paraId="52561577" w14:textId="77777777" w:rsidR="00BE62CA" w:rsidRDefault="00BE62CA" w:rsidP="00012B91">
      <w:pPr>
        <w:pStyle w:val="ListBullet"/>
        <w:numPr>
          <w:ilvl w:val="0"/>
          <w:numId w:val="0"/>
        </w:numPr>
        <w:rPr>
          <w:noProof/>
        </w:rPr>
      </w:pPr>
    </w:p>
    <w:p w14:paraId="645FF084" w14:textId="77777777" w:rsidR="00BE62CA" w:rsidRDefault="00BE62CA" w:rsidP="00012B91">
      <w:pPr>
        <w:pStyle w:val="ListBullet"/>
        <w:numPr>
          <w:ilvl w:val="0"/>
          <w:numId w:val="0"/>
        </w:numPr>
        <w:rPr>
          <w:noProof/>
        </w:rPr>
      </w:pPr>
    </w:p>
    <w:p w14:paraId="036353EB" w14:textId="389CA963" w:rsidR="002E3653" w:rsidRDefault="002E3653">
      <w:pPr>
        <w:spacing w:line="260" w:lineRule="atLeast"/>
        <w:rPr>
          <w:noProof/>
        </w:rPr>
      </w:pPr>
      <w:r>
        <w:rPr>
          <w:noProof/>
        </w:rPr>
        <w:br w:type="page"/>
      </w:r>
    </w:p>
    <w:p w14:paraId="6D1AFAA7" w14:textId="77777777" w:rsidR="00BE62CA" w:rsidRDefault="00BE62CA" w:rsidP="00012B91">
      <w:pPr>
        <w:pStyle w:val="ListBullet"/>
        <w:numPr>
          <w:ilvl w:val="0"/>
          <w:numId w:val="0"/>
        </w:numPr>
        <w:rPr>
          <w:noProof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012B91" w14:paraId="7407C8E4" w14:textId="77777777" w:rsidTr="00BF7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tcMar>
              <w:top w:w="0" w:type="dxa"/>
            </w:tcMar>
          </w:tcPr>
          <w:p w14:paraId="049C1CC1" w14:textId="3E4078F2" w:rsidR="00012B91" w:rsidRPr="006C6D3E" w:rsidRDefault="00531251" w:rsidP="00BF79BF">
            <w:pPr>
              <w:pStyle w:val="BodyText"/>
              <w:rPr>
                <w:color w:val="003263" w:themeColor="text2"/>
              </w:rPr>
            </w:pPr>
            <w:r>
              <w:rPr>
                <w:color w:val="003263" w:themeColor="text2"/>
              </w:rPr>
              <w:t>Next Steps</w:t>
            </w:r>
          </w:p>
        </w:tc>
      </w:tr>
    </w:tbl>
    <w:p w14:paraId="69B2B62E" w14:textId="77777777" w:rsidR="00012B91" w:rsidRDefault="00012B91" w:rsidP="00012B91">
      <w:pPr>
        <w:spacing w:line="260" w:lineRule="atLeast"/>
        <w:rPr>
          <w:rFonts w:ascii="Calibri" w:hAnsi="Calibri"/>
          <w:b/>
          <w:caps/>
          <w:sz w:val="24"/>
          <w:szCs w:val="21"/>
        </w:rPr>
      </w:pPr>
    </w:p>
    <w:p w14:paraId="437FAE60" w14:textId="0372EAC8" w:rsidR="00012B91" w:rsidRDefault="00531251" w:rsidP="00531251">
      <w:pPr>
        <w:pStyle w:val="BodyText"/>
      </w:pPr>
      <w:r>
        <w:t xml:space="preserve">We are currently using the provided feedback, </w:t>
      </w:r>
      <w:r w:rsidR="00020EBD">
        <w:t>experiences,</w:t>
      </w:r>
      <w:r>
        <w:t xml:space="preserve"> and digital resources (photos/videos) to validate our catchment model. We </w:t>
      </w:r>
      <w:r w:rsidR="002E3653">
        <w:t>will undertake</w:t>
      </w:r>
      <w:r>
        <w:t xml:space="preserve"> a floor</w:t>
      </w:r>
      <w:r w:rsidR="00020EBD">
        <w:t>-</w:t>
      </w:r>
      <w:r>
        <w:t xml:space="preserve">level survey of selected properties in the study area to assist with the accuracy of our results. </w:t>
      </w:r>
    </w:p>
    <w:p w14:paraId="2B8F1172" w14:textId="4A507ECC" w:rsidR="00531251" w:rsidRDefault="00CF7188" w:rsidP="00531251">
      <w:pPr>
        <w:pStyle w:val="BodyText"/>
      </w:pPr>
      <w:r>
        <w:t xml:space="preserve">There will be two further rounds of community engagement during the life of the study. </w:t>
      </w:r>
    </w:p>
    <w:p w14:paraId="2B8AA563" w14:textId="0E358986" w:rsidR="00531251" w:rsidRDefault="00531251" w:rsidP="00531251">
      <w:pPr>
        <w:pStyle w:val="BodyText"/>
        <w:numPr>
          <w:ilvl w:val="0"/>
          <w:numId w:val="42"/>
        </w:numPr>
      </w:pPr>
      <w:r>
        <w:t xml:space="preserve">Stage 2 – </w:t>
      </w:r>
      <w:r w:rsidR="00CF7188">
        <w:t xml:space="preserve">This stage presents draft flood mapping and </w:t>
      </w:r>
      <w:r>
        <w:t>mitigation options</w:t>
      </w:r>
      <w:r w:rsidR="00CF7188">
        <w:t xml:space="preserve"> to reduce the impact of flooding on impacted community members. F</w:t>
      </w:r>
      <w:r>
        <w:t>eedback and suggestions</w:t>
      </w:r>
      <w:r w:rsidR="00CF7188">
        <w:t xml:space="preserve"> are welcome</w:t>
      </w:r>
      <w:r>
        <w:t xml:space="preserve">. This round of engagement is expected to be run in </w:t>
      </w:r>
      <w:r w:rsidR="002E3653">
        <w:t>early</w:t>
      </w:r>
      <w:r>
        <w:t xml:space="preserve"> 202</w:t>
      </w:r>
      <w:r w:rsidR="00AC2E9F">
        <w:t>6</w:t>
      </w:r>
      <w:r>
        <w:t xml:space="preserve">. </w:t>
      </w:r>
    </w:p>
    <w:p w14:paraId="20BA0849" w14:textId="4C03B14F" w:rsidR="00531251" w:rsidRDefault="00531251" w:rsidP="00531251">
      <w:pPr>
        <w:pStyle w:val="BodyText"/>
        <w:numPr>
          <w:ilvl w:val="0"/>
          <w:numId w:val="42"/>
        </w:numPr>
      </w:pPr>
      <w:r>
        <w:t xml:space="preserve">Stage 3 – This stage </w:t>
      </w:r>
      <w:r w:rsidR="004F5E53">
        <w:t xml:space="preserve">informs the community by </w:t>
      </w:r>
      <w:r w:rsidR="00CF7188">
        <w:t>present</w:t>
      </w:r>
      <w:r w:rsidR="004F5E53">
        <w:t>ing</w:t>
      </w:r>
      <w:r w:rsidR="00CF7188">
        <w:t xml:space="preserve"> the draft final </w:t>
      </w:r>
      <w:r w:rsidR="003C355B">
        <w:t>Highton</w:t>
      </w:r>
      <w:r>
        <w:t xml:space="preserve"> Stormwater Management Strategy</w:t>
      </w:r>
      <w:r w:rsidR="00CF7188">
        <w:t xml:space="preserve">. </w:t>
      </w:r>
      <w:r w:rsidR="004F5E53">
        <w:t xml:space="preserve">This is expected to </w:t>
      </w:r>
      <w:r w:rsidR="002E3653">
        <w:t>occur in the second half of</w:t>
      </w:r>
      <w:r w:rsidR="00AC2E9F">
        <w:t xml:space="preserve"> 2026</w:t>
      </w:r>
      <w:r w:rsidR="004F5E53">
        <w:t xml:space="preserve">. </w:t>
      </w:r>
      <w:r>
        <w:t xml:space="preserve"> </w:t>
      </w:r>
    </w:p>
    <w:p w14:paraId="145165FB" w14:textId="77777777" w:rsidR="00012B91" w:rsidRDefault="00012B91" w:rsidP="00012B91">
      <w:pPr>
        <w:pStyle w:val="ListBullet"/>
        <w:numPr>
          <w:ilvl w:val="0"/>
          <w:numId w:val="0"/>
        </w:numPr>
        <w:ind w:left="284" w:hanging="284"/>
        <w:rPr>
          <w:iCs/>
        </w:rPr>
      </w:pPr>
    </w:p>
    <w:bookmarkEnd w:id="2"/>
    <w:p w14:paraId="443CAC13" w14:textId="6E11ADF4" w:rsidR="005F54AF" w:rsidRPr="002A6318" w:rsidRDefault="005F54AF" w:rsidP="00012B91">
      <w:pPr>
        <w:pStyle w:val="BodyText"/>
        <w:ind w:left="113" w:right="113"/>
        <w:rPr>
          <w:rFonts w:asciiTheme="majorHAnsi" w:hAnsiTheme="majorHAnsi"/>
          <w:b/>
          <w:caps/>
          <w:color w:val="003263" w:themeColor="text2"/>
          <w:spacing w:val="6"/>
          <w:sz w:val="22"/>
        </w:rPr>
      </w:pPr>
    </w:p>
    <w:sectPr w:rsidR="005F54AF" w:rsidRPr="002A6318" w:rsidSect="00035DB0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type w:val="continuous"/>
      <w:pgSz w:w="11907" w:h="16840" w:code="9"/>
      <w:pgMar w:top="822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E2532" w14:textId="77777777" w:rsidR="00646580" w:rsidRDefault="00646580" w:rsidP="00CE604F">
      <w:r>
        <w:separator/>
      </w:r>
    </w:p>
    <w:p w14:paraId="6575BA17" w14:textId="77777777" w:rsidR="00646580" w:rsidRDefault="00646580" w:rsidP="00CE604F"/>
    <w:p w14:paraId="7070F6C5" w14:textId="77777777" w:rsidR="00646580" w:rsidRDefault="00646580" w:rsidP="00CE604F"/>
    <w:p w14:paraId="38B7CB6B" w14:textId="77777777" w:rsidR="00646580" w:rsidRDefault="00646580" w:rsidP="00CE604F"/>
  </w:endnote>
  <w:endnote w:type="continuationSeparator" w:id="0">
    <w:p w14:paraId="6AFB24D3" w14:textId="77777777" w:rsidR="00646580" w:rsidRDefault="00646580" w:rsidP="00CE604F">
      <w:r>
        <w:continuationSeparator/>
      </w:r>
    </w:p>
    <w:p w14:paraId="3FC0987B" w14:textId="77777777" w:rsidR="00646580" w:rsidRDefault="00646580" w:rsidP="00CE604F"/>
    <w:p w14:paraId="5AA67AD4" w14:textId="77777777" w:rsidR="00646580" w:rsidRDefault="00646580" w:rsidP="00CE604F"/>
    <w:p w14:paraId="3FC2F02E" w14:textId="77777777" w:rsidR="00646580" w:rsidRDefault="00646580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4B722A-E846-43E2-8D59-454B86BD0FF6}"/>
    <w:embedBold r:id="rId2" w:fontKey="{450218E5-A080-4776-902F-0DF724337E92}"/>
    <w:embedItalic r:id="rId3" w:fontKey="{482CB75F-37FB-4BCD-9F98-27128F1E108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4C547" w14:textId="77777777" w:rsidR="00D91B66" w:rsidRDefault="00D91B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ABE1" w14:textId="77777777" w:rsidR="00D91B66" w:rsidRDefault="00D91B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F6BE" w14:textId="77777777" w:rsidR="00D91B66" w:rsidRDefault="00D91B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F7B85" w14:textId="77777777" w:rsidR="00646580" w:rsidRDefault="00646580" w:rsidP="00CE604F">
      <w:r>
        <w:separator/>
      </w:r>
    </w:p>
    <w:p w14:paraId="0D82597D" w14:textId="77777777" w:rsidR="00646580" w:rsidRDefault="00646580" w:rsidP="00CE604F"/>
    <w:p w14:paraId="5CAFBE6A" w14:textId="77777777" w:rsidR="00646580" w:rsidRDefault="00646580" w:rsidP="00CE604F"/>
    <w:p w14:paraId="5D28D693" w14:textId="77777777" w:rsidR="00646580" w:rsidRDefault="00646580" w:rsidP="00CE604F"/>
  </w:footnote>
  <w:footnote w:type="continuationSeparator" w:id="0">
    <w:p w14:paraId="1DFB883C" w14:textId="77777777" w:rsidR="00646580" w:rsidRDefault="00646580" w:rsidP="00CE604F">
      <w:r>
        <w:continuationSeparator/>
      </w:r>
    </w:p>
    <w:p w14:paraId="55A62616" w14:textId="77777777" w:rsidR="00646580" w:rsidRDefault="00646580" w:rsidP="00CE604F"/>
    <w:p w14:paraId="621004FD" w14:textId="77777777" w:rsidR="00646580" w:rsidRDefault="00646580" w:rsidP="00CE604F"/>
    <w:p w14:paraId="1B9C4670" w14:textId="77777777" w:rsidR="00646580" w:rsidRDefault="00646580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40AA" w14:textId="77777777" w:rsidR="00D91B66" w:rsidRDefault="00D91B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D36E" w14:textId="77777777" w:rsidR="00D91B66" w:rsidRDefault="00D91B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9257" w14:textId="77777777" w:rsidR="00E205A3" w:rsidRDefault="00E205A3" w:rsidP="00E205A3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6AFE8E0" wp14:editId="0585BEFB">
              <wp:simplePos x="0" y="0"/>
              <wp:positionH relativeFrom="margin">
                <wp:posOffset>185420</wp:posOffset>
              </wp:positionH>
              <wp:positionV relativeFrom="paragraph">
                <wp:posOffset>233045</wp:posOffset>
              </wp:positionV>
              <wp:extent cx="4587875" cy="1229995"/>
              <wp:effectExtent l="0" t="0" r="3175" b="8255"/>
              <wp:wrapThrough wrapText="bothSides">
                <wp:wrapPolygon edited="0">
                  <wp:start x="0" y="0"/>
                  <wp:lineTo x="0" y="21410"/>
                  <wp:lineTo x="21525" y="21410"/>
                  <wp:lineTo x="21525" y="0"/>
                  <wp:lineTo x="0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87875" cy="12299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3A40D" w14:textId="548E39D9" w:rsidR="00E205A3" w:rsidRDefault="000A6D32" w:rsidP="00E205A3">
                          <w:pPr>
                            <w:rPr>
                              <w:rFonts w:asciiTheme="majorHAnsi" w:hAnsiTheme="majorHAnsi" w:cstheme="majorHAnsi"/>
                              <w:b/>
                              <w:bCs/>
                              <w:color w:val="003361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bCs/>
                              <w:color w:val="003361"/>
                              <w:sz w:val="52"/>
                              <w:szCs w:val="52"/>
                            </w:rPr>
                            <w:t>Highton</w:t>
                          </w:r>
                          <w:r w:rsidR="00E205A3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3361"/>
                              <w:sz w:val="52"/>
                              <w:szCs w:val="52"/>
                            </w:rPr>
                            <w:t xml:space="preserve"> –  </w:t>
                          </w:r>
                        </w:p>
                        <w:p w14:paraId="446979AA" w14:textId="77777777" w:rsidR="00E205A3" w:rsidRDefault="00E205A3" w:rsidP="00E205A3">
                          <w:pPr>
                            <w:rPr>
                              <w:rFonts w:asciiTheme="majorHAnsi" w:hAnsiTheme="majorHAnsi" w:cstheme="majorHAnsi"/>
                              <w:b/>
                              <w:bCs/>
                              <w:color w:val="003361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bCs/>
                              <w:color w:val="003361"/>
                              <w:sz w:val="52"/>
                              <w:szCs w:val="52"/>
                            </w:rPr>
                            <w:t xml:space="preserve">Stormwater Management </w:t>
                          </w:r>
                        </w:p>
                        <w:p w14:paraId="1D6D3AAA" w14:textId="77777777" w:rsidR="00E205A3" w:rsidRPr="007C70AD" w:rsidRDefault="00E205A3" w:rsidP="00E205A3">
                          <w:pPr>
                            <w:rPr>
                              <w:rFonts w:asciiTheme="majorHAnsi" w:hAnsiTheme="majorHAnsi" w:cstheme="majorHAnsi"/>
                              <w:b/>
                              <w:bCs/>
                              <w:color w:val="003361"/>
                              <w:sz w:val="52"/>
                              <w:szCs w:val="52"/>
                            </w:rPr>
                          </w:pPr>
                          <w:r w:rsidRPr="007C70AD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3361"/>
                              <w:sz w:val="52"/>
                              <w:szCs w:val="52"/>
                            </w:rPr>
                            <w:t xml:space="preserve">Strategy 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AFE8E0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14.6pt;margin-top:18.35pt;width:361.25pt;height:96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" filled="f" stroked="f">
              <v:textbox inset="0,0,0,0">
                <w:txbxContent>
                  <w:p w14:paraId="5973A40D" w14:textId="548E39D9" w:rsidR="00E205A3" w:rsidRDefault="000A6D32" w:rsidP="00E205A3">
                    <w:pPr>
                      <w:rPr>
                        <w:rFonts w:asciiTheme="majorHAnsi" w:hAnsiTheme="majorHAnsi" w:cstheme="majorHAnsi"/>
                        <w:b/>
                        <w:bCs/>
                        <w:color w:val="003361"/>
                        <w:sz w:val="52"/>
                        <w:szCs w:val="52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bCs/>
                        <w:color w:val="003361"/>
                        <w:sz w:val="52"/>
                        <w:szCs w:val="52"/>
                      </w:rPr>
                      <w:t>Highton</w:t>
                    </w:r>
                    <w:r w:rsidR="00E205A3">
                      <w:rPr>
                        <w:rFonts w:asciiTheme="majorHAnsi" w:hAnsiTheme="majorHAnsi" w:cstheme="majorHAnsi"/>
                        <w:b/>
                        <w:bCs/>
                        <w:color w:val="003361"/>
                        <w:sz w:val="52"/>
                        <w:szCs w:val="52"/>
                      </w:rPr>
                      <w:t xml:space="preserve"> –  </w:t>
                    </w:r>
                  </w:p>
                  <w:p w14:paraId="446979AA" w14:textId="77777777" w:rsidR="00E205A3" w:rsidRDefault="00E205A3" w:rsidP="00E205A3">
                    <w:pPr>
                      <w:rPr>
                        <w:rFonts w:asciiTheme="majorHAnsi" w:hAnsiTheme="majorHAnsi" w:cstheme="majorHAnsi"/>
                        <w:b/>
                        <w:bCs/>
                        <w:color w:val="003361"/>
                        <w:sz w:val="52"/>
                        <w:szCs w:val="52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bCs/>
                        <w:color w:val="003361"/>
                        <w:sz w:val="52"/>
                        <w:szCs w:val="52"/>
                      </w:rPr>
                      <w:t xml:space="preserve">Stormwater Management </w:t>
                    </w:r>
                  </w:p>
                  <w:p w14:paraId="1D6D3AAA" w14:textId="77777777" w:rsidR="00E205A3" w:rsidRPr="007C70AD" w:rsidRDefault="00E205A3" w:rsidP="00E205A3">
                    <w:pPr>
                      <w:rPr>
                        <w:rFonts w:asciiTheme="majorHAnsi" w:hAnsiTheme="majorHAnsi" w:cstheme="majorHAnsi"/>
                        <w:b/>
                        <w:bCs/>
                        <w:color w:val="003361"/>
                        <w:sz w:val="52"/>
                        <w:szCs w:val="52"/>
                      </w:rPr>
                    </w:pPr>
                    <w:r w:rsidRPr="007C70AD">
                      <w:rPr>
                        <w:rFonts w:asciiTheme="majorHAnsi" w:hAnsiTheme="majorHAnsi" w:cstheme="majorHAnsi"/>
                        <w:b/>
                        <w:bCs/>
                        <w:color w:val="003361"/>
                        <w:sz w:val="52"/>
                        <w:szCs w:val="52"/>
                      </w:rPr>
                      <w:t xml:space="preserve">Strategy 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76FC6258" wp14:editId="4B55CEE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840000" cy="1638000"/>
          <wp:effectExtent l="0" t="0" r="0" b="635"/>
          <wp:wrapNone/>
          <wp:docPr id="351" name="Picture 3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3" name="Info sheet header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0" cy="163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096F3" w14:textId="77777777" w:rsidR="00E205A3" w:rsidRDefault="00E205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986E2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414551"/>
    <w:multiLevelType w:val="hybridMultilevel"/>
    <w:tmpl w:val="CCEACE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94499"/>
    <w:multiLevelType w:val="hybridMultilevel"/>
    <w:tmpl w:val="17D4668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EEA39F5"/>
    <w:multiLevelType w:val="hybridMultilevel"/>
    <w:tmpl w:val="B134C842"/>
    <w:lvl w:ilvl="0" w:tplc="5444455E">
      <w:start w:val="6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46B3738"/>
    <w:multiLevelType w:val="hybridMultilevel"/>
    <w:tmpl w:val="8C60E2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ED53553"/>
    <w:multiLevelType w:val="hybridMultilevel"/>
    <w:tmpl w:val="BEB473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301293"/>
    <w:multiLevelType w:val="hybridMultilevel"/>
    <w:tmpl w:val="A5F40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1D353B4"/>
    <w:multiLevelType w:val="hybridMultilevel"/>
    <w:tmpl w:val="CFD22622"/>
    <w:lvl w:ilvl="0" w:tplc="0C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 w15:restartNumberingAfterBreak="0">
    <w:nsid w:val="529B424E"/>
    <w:multiLevelType w:val="hybridMultilevel"/>
    <w:tmpl w:val="D8D2A1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940FB"/>
    <w:multiLevelType w:val="hybridMultilevel"/>
    <w:tmpl w:val="2B4687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01E77"/>
    <w:multiLevelType w:val="hybridMultilevel"/>
    <w:tmpl w:val="F0625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503F33"/>
    <w:multiLevelType w:val="hybridMultilevel"/>
    <w:tmpl w:val="96B29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719D3"/>
    <w:multiLevelType w:val="hybridMultilevel"/>
    <w:tmpl w:val="DBF4B4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781827"/>
    <w:multiLevelType w:val="hybridMultilevel"/>
    <w:tmpl w:val="7592B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C41C2D"/>
    <w:multiLevelType w:val="hybridMultilevel"/>
    <w:tmpl w:val="681EC2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 w16cid:durableId="1497649650">
    <w:abstractNumId w:val="17"/>
  </w:num>
  <w:num w:numId="2" w16cid:durableId="916093807">
    <w:abstractNumId w:val="11"/>
  </w:num>
  <w:num w:numId="3" w16cid:durableId="1848594241">
    <w:abstractNumId w:val="32"/>
  </w:num>
  <w:num w:numId="4" w16cid:durableId="2091191469">
    <w:abstractNumId w:val="18"/>
  </w:num>
  <w:num w:numId="5" w16cid:durableId="821239077">
    <w:abstractNumId w:val="10"/>
  </w:num>
  <w:num w:numId="6" w16cid:durableId="483281249">
    <w:abstractNumId w:val="23"/>
  </w:num>
  <w:num w:numId="7" w16cid:durableId="1746761461">
    <w:abstractNumId w:val="3"/>
  </w:num>
  <w:num w:numId="8" w16cid:durableId="1497917837">
    <w:abstractNumId w:val="9"/>
  </w:num>
  <w:num w:numId="9" w16cid:durableId="1542353948">
    <w:abstractNumId w:val="8"/>
  </w:num>
  <w:num w:numId="10" w16cid:durableId="1120030829">
    <w:abstractNumId w:val="2"/>
  </w:num>
  <w:num w:numId="11" w16cid:durableId="785462835">
    <w:abstractNumId w:val="15"/>
  </w:num>
  <w:num w:numId="12" w16cid:durableId="1257326829">
    <w:abstractNumId w:val="20"/>
  </w:num>
  <w:num w:numId="13" w16cid:durableId="1220243856">
    <w:abstractNumId w:val="7"/>
  </w:num>
  <w:num w:numId="14" w16cid:durableId="1461267480">
    <w:abstractNumId w:val="6"/>
  </w:num>
  <w:num w:numId="15" w16cid:durableId="801918633">
    <w:abstractNumId w:val="9"/>
    <w:lvlOverride w:ilvl="0">
      <w:startOverride w:val="1"/>
    </w:lvlOverride>
  </w:num>
  <w:num w:numId="16" w16cid:durableId="804198645">
    <w:abstractNumId w:val="20"/>
  </w:num>
  <w:num w:numId="17" w16cid:durableId="895974549">
    <w:abstractNumId w:val="20"/>
  </w:num>
  <w:num w:numId="18" w16cid:durableId="639657263">
    <w:abstractNumId w:val="20"/>
  </w:num>
  <w:num w:numId="19" w16cid:durableId="1650017227">
    <w:abstractNumId w:val="15"/>
  </w:num>
  <w:num w:numId="20" w16cid:durableId="669453341">
    <w:abstractNumId w:val="15"/>
  </w:num>
  <w:num w:numId="21" w16cid:durableId="907883460">
    <w:abstractNumId w:val="15"/>
  </w:num>
  <w:num w:numId="22" w16cid:durableId="1691908225">
    <w:abstractNumId w:val="5"/>
  </w:num>
  <w:num w:numId="23" w16cid:durableId="530067403">
    <w:abstractNumId w:val="4"/>
  </w:num>
  <w:num w:numId="24" w16cid:durableId="2053385952">
    <w:abstractNumId w:val="1"/>
  </w:num>
  <w:num w:numId="25" w16cid:durableId="1563175824">
    <w:abstractNumId w:val="0"/>
  </w:num>
  <w:num w:numId="26" w16cid:durableId="1620600833">
    <w:abstractNumId w:val="12"/>
  </w:num>
  <w:num w:numId="27" w16cid:durableId="14696944">
    <w:abstractNumId w:val="31"/>
  </w:num>
  <w:num w:numId="28" w16cid:durableId="572929285">
    <w:abstractNumId w:val="30"/>
  </w:num>
  <w:num w:numId="29" w16cid:durableId="1838882841">
    <w:abstractNumId w:val="22"/>
  </w:num>
  <w:num w:numId="30" w16cid:durableId="445782763">
    <w:abstractNumId w:val="21"/>
  </w:num>
  <w:num w:numId="31" w16cid:durableId="1278223554">
    <w:abstractNumId w:val="19"/>
  </w:num>
  <w:num w:numId="32" w16cid:durableId="1604920982">
    <w:abstractNumId w:val="28"/>
  </w:num>
  <w:num w:numId="33" w16cid:durableId="1559316827">
    <w:abstractNumId w:val="27"/>
  </w:num>
  <w:num w:numId="34" w16cid:durableId="2020573015">
    <w:abstractNumId w:val="24"/>
  </w:num>
  <w:num w:numId="35" w16cid:durableId="412513579">
    <w:abstractNumId w:val="29"/>
  </w:num>
  <w:num w:numId="36" w16cid:durableId="288511540">
    <w:abstractNumId w:val="26"/>
  </w:num>
  <w:num w:numId="37" w16cid:durableId="633632474">
    <w:abstractNumId w:val="25"/>
  </w:num>
  <w:num w:numId="38" w16cid:durableId="896012366">
    <w:abstractNumId w:val="20"/>
  </w:num>
  <w:num w:numId="39" w16cid:durableId="504710420">
    <w:abstractNumId w:val="20"/>
  </w:num>
  <w:num w:numId="40" w16cid:durableId="275214220">
    <w:abstractNumId w:val="13"/>
  </w:num>
  <w:num w:numId="41" w16cid:durableId="1421095689">
    <w:abstractNumId w:val="16"/>
  </w:num>
  <w:num w:numId="42" w16cid:durableId="1278634061">
    <w:abstractNumId w:val="14"/>
  </w:num>
  <w:num w:numId="43" w16cid:durableId="2084982302">
    <w:abstractNumId w:val="9"/>
  </w:num>
  <w:num w:numId="44" w16cid:durableId="659189807">
    <w:abstractNumId w:val="9"/>
  </w:num>
  <w:num w:numId="45" w16cid:durableId="1273126225">
    <w:abstractNumId w:val="9"/>
  </w:num>
  <w:num w:numId="46" w16cid:durableId="1877426124">
    <w:abstractNumId w:val="9"/>
  </w:num>
  <w:num w:numId="47" w16cid:durableId="1463187424">
    <w:abstractNumId w:val="9"/>
  </w:num>
  <w:num w:numId="48" w16cid:durableId="57189021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3BDE"/>
    <w:rsid w:val="0000578C"/>
    <w:rsid w:val="00007730"/>
    <w:rsid w:val="00010362"/>
    <w:rsid w:val="00012493"/>
    <w:rsid w:val="00012B91"/>
    <w:rsid w:val="00015395"/>
    <w:rsid w:val="00015489"/>
    <w:rsid w:val="00020EBD"/>
    <w:rsid w:val="00021629"/>
    <w:rsid w:val="00022F19"/>
    <w:rsid w:val="00034027"/>
    <w:rsid w:val="000340A9"/>
    <w:rsid w:val="00035765"/>
    <w:rsid w:val="00035DB0"/>
    <w:rsid w:val="00035E23"/>
    <w:rsid w:val="00041675"/>
    <w:rsid w:val="000443F5"/>
    <w:rsid w:val="0004504E"/>
    <w:rsid w:val="00046D41"/>
    <w:rsid w:val="00051849"/>
    <w:rsid w:val="00052AD6"/>
    <w:rsid w:val="00056673"/>
    <w:rsid w:val="00072C00"/>
    <w:rsid w:val="000764EE"/>
    <w:rsid w:val="000767E6"/>
    <w:rsid w:val="000816C6"/>
    <w:rsid w:val="0008298C"/>
    <w:rsid w:val="000830C8"/>
    <w:rsid w:val="00083C0E"/>
    <w:rsid w:val="00083E9D"/>
    <w:rsid w:val="000846FE"/>
    <w:rsid w:val="000873E7"/>
    <w:rsid w:val="00094205"/>
    <w:rsid w:val="0009559C"/>
    <w:rsid w:val="00095E19"/>
    <w:rsid w:val="000A0633"/>
    <w:rsid w:val="000A6D32"/>
    <w:rsid w:val="000A73E8"/>
    <w:rsid w:val="000B40E9"/>
    <w:rsid w:val="000B5463"/>
    <w:rsid w:val="000B70C2"/>
    <w:rsid w:val="000C014E"/>
    <w:rsid w:val="000C2502"/>
    <w:rsid w:val="000C4EFB"/>
    <w:rsid w:val="000C7DD4"/>
    <w:rsid w:val="000D20A1"/>
    <w:rsid w:val="000D51F1"/>
    <w:rsid w:val="000D6EA5"/>
    <w:rsid w:val="000E0D05"/>
    <w:rsid w:val="000E22A7"/>
    <w:rsid w:val="000E46A7"/>
    <w:rsid w:val="000E4C90"/>
    <w:rsid w:val="000F3056"/>
    <w:rsid w:val="000F51D6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858"/>
    <w:rsid w:val="0015593C"/>
    <w:rsid w:val="001565F9"/>
    <w:rsid w:val="00161944"/>
    <w:rsid w:val="001626E3"/>
    <w:rsid w:val="00162A63"/>
    <w:rsid w:val="00171B11"/>
    <w:rsid w:val="00181351"/>
    <w:rsid w:val="00186098"/>
    <w:rsid w:val="001864B5"/>
    <w:rsid w:val="0019002A"/>
    <w:rsid w:val="00191177"/>
    <w:rsid w:val="0019445B"/>
    <w:rsid w:val="001946CF"/>
    <w:rsid w:val="00194A12"/>
    <w:rsid w:val="00196728"/>
    <w:rsid w:val="001976D9"/>
    <w:rsid w:val="001A3E10"/>
    <w:rsid w:val="001A4666"/>
    <w:rsid w:val="001B0978"/>
    <w:rsid w:val="001B0E1A"/>
    <w:rsid w:val="001B1BE4"/>
    <w:rsid w:val="001B3939"/>
    <w:rsid w:val="001B547E"/>
    <w:rsid w:val="001C5632"/>
    <w:rsid w:val="001C5B93"/>
    <w:rsid w:val="001C5F45"/>
    <w:rsid w:val="001C6741"/>
    <w:rsid w:val="001C6D0A"/>
    <w:rsid w:val="001D6C32"/>
    <w:rsid w:val="001E0ACD"/>
    <w:rsid w:val="001E444C"/>
    <w:rsid w:val="001E5696"/>
    <w:rsid w:val="001E7657"/>
    <w:rsid w:val="001F09FA"/>
    <w:rsid w:val="001F19D7"/>
    <w:rsid w:val="001F427B"/>
    <w:rsid w:val="001F5141"/>
    <w:rsid w:val="001F6962"/>
    <w:rsid w:val="00202504"/>
    <w:rsid w:val="00206A5B"/>
    <w:rsid w:val="002108F8"/>
    <w:rsid w:val="00210D17"/>
    <w:rsid w:val="002136B5"/>
    <w:rsid w:val="00214DB3"/>
    <w:rsid w:val="00215F5E"/>
    <w:rsid w:val="00217331"/>
    <w:rsid w:val="00220CCC"/>
    <w:rsid w:val="00221F39"/>
    <w:rsid w:val="00230CF5"/>
    <w:rsid w:val="0023174A"/>
    <w:rsid w:val="00231FBC"/>
    <w:rsid w:val="0023351B"/>
    <w:rsid w:val="002345A8"/>
    <w:rsid w:val="00240500"/>
    <w:rsid w:val="002417C3"/>
    <w:rsid w:val="002435F7"/>
    <w:rsid w:val="00250A74"/>
    <w:rsid w:val="00250D31"/>
    <w:rsid w:val="002579FB"/>
    <w:rsid w:val="00260B9B"/>
    <w:rsid w:val="00271541"/>
    <w:rsid w:val="0027230C"/>
    <w:rsid w:val="002739AF"/>
    <w:rsid w:val="00275B0E"/>
    <w:rsid w:val="0027603E"/>
    <w:rsid w:val="00283B16"/>
    <w:rsid w:val="0028486B"/>
    <w:rsid w:val="00284A44"/>
    <w:rsid w:val="00285521"/>
    <w:rsid w:val="002862A5"/>
    <w:rsid w:val="002877DD"/>
    <w:rsid w:val="002900A6"/>
    <w:rsid w:val="002914EA"/>
    <w:rsid w:val="002922E2"/>
    <w:rsid w:val="002938F9"/>
    <w:rsid w:val="00294100"/>
    <w:rsid w:val="002A29EE"/>
    <w:rsid w:val="002A5BE4"/>
    <w:rsid w:val="002A6318"/>
    <w:rsid w:val="002B3442"/>
    <w:rsid w:val="002B35A9"/>
    <w:rsid w:val="002C3604"/>
    <w:rsid w:val="002C3D86"/>
    <w:rsid w:val="002C720A"/>
    <w:rsid w:val="002D2753"/>
    <w:rsid w:val="002D295E"/>
    <w:rsid w:val="002D627C"/>
    <w:rsid w:val="002E0EFD"/>
    <w:rsid w:val="002E1732"/>
    <w:rsid w:val="002E2D7B"/>
    <w:rsid w:val="002E3653"/>
    <w:rsid w:val="002E3C87"/>
    <w:rsid w:val="002F3395"/>
    <w:rsid w:val="002F61B9"/>
    <w:rsid w:val="003007A4"/>
    <w:rsid w:val="00303E0C"/>
    <w:rsid w:val="00306FD8"/>
    <w:rsid w:val="0030758A"/>
    <w:rsid w:val="00307A5C"/>
    <w:rsid w:val="00307C95"/>
    <w:rsid w:val="00312DB3"/>
    <w:rsid w:val="003162EE"/>
    <w:rsid w:val="00316A00"/>
    <w:rsid w:val="0031759E"/>
    <w:rsid w:val="0032261C"/>
    <w:rsid w:val="00330E6A"/>
    <w:rsid w:val="0033198A"/>
    <w:rsid w:val="0033279A"/>
    <w:rsid w:val="0033295D"/>
    <w:rsid w:val="0033545E"/>
    <w:rsid w:val="003357C3"/>
    <w:rsid w:val="003379BB"/>
    <w:rsid w:val="00343F6C"/>
    <w:rsid w:val="003563BF"/>
    <w:rsid w:val="00361EB0"/>
    <w:rsid w:val="00363D19"/>
    <w:rsid w:val="0036663C"/>
    <w:rsid w:val="00366F31"/>
    <w:rsid w:val="00370859"/>
    <w:rsid w:val="0037157C"/>
    <w:rsid w:val="00372379"/>
    <w:rsid w:val="00376200"/>
    <w:rsid w:val="00380A5D"/>
    <w:rsid w:val="00386225"/>
    <w:rsid w:val="003936BE"/>
    <w:rsid w:val="003937FC"/>
    <w:rsid w:val="00395614"/>
    <w:rsid w:val="00395B75"/>
    <w:rsid w:val="003974E3"/>
    <w:rsid w:val="003A1C7A"/>
    <w:rsid w:val="003A1DE6"/>
    <w:rsid w:val="003A2B8D"/>
    <w:rsid w:val="003A75BE"/>
    <w:rsid w:val="003B403F"/>
    <w:rsid w:val="003C05AC"/>
    <w:rsid w:val="003C355B"/>
    <w:rsid w:val="003C5A9B"/>
    <w:rsid w:val="003C6348"/>
    <w:rsid w:val="003D00CA"/>
    <w:rsid w:val="003D0DED"/>
    <w:rsid w:val="003D282E"/>
    <w:rsid w:val="003D48DA"/>
    <w:rsid w:val="003D720C"/>
    <w:rsid w:val="003E4573"/>
    <w:rsid w:val="003E55A1"/>
    <w:rsid w:val="003F017A"/>
    <w:rsid w:val="003F093E"/>
    <w:rsid w:val="003F3636"/>
    <w:rsid w:val="004004EE"/>
    <w:rsid w:val="00406F2C"/>
    <w:rsid w:val="0041053A"/>
    <w:rsid w:val="0041068C"/>
    <w:rsid w:val="004107B6"/>
    <w:rsid w:val="00411F2C"/>
    <w:rsid w:val="0041214E"/>
    <w:rsid w:val="00412CDF"/>
    <w:rsid w:val="00412D74"/>
    <w:rsid w:val="00413742"/>
    <w:rsid w:val="0042172C"/>
    <w:rsid w:val="00421F96"/>
    <w:rsid w:val="00423980"/>
    <w:rsid w:val="00426496"/>
    <w:rsid w:val="00436650"/>
    <w:rsid w:val="00444C5F"/>
    <w:rsid w:val="004470FA"/>
    <w:rsid w:val="00447B04"/>
    <w:rsid w:val="0045037F"/>
    <w:rsid w:val="00456338"/>
    <w:rsid w:val="004568F3"/>
    <w:rsid w:val="00456DFE"/>
    <w:rsid w:val="00461C05"/>
    <w:rsid w:val="00462820"/>
    <w:rsid w:val="00466A5F"/>
    <w:rsid w:val="004735CE"/>
    <w:rsid w:val="0048346E"/>
    <w:rsid w:val="00484C6E"/>
    <w:rsid w:val="004853D9"/>
    <w:rsid w:val="0048747B"/>
    <w:rsid w:val="00487805"/>
    <w:rsid w:val="00490898"/>
    <w:rsid w:val="0049123D"/>
    <w:rsid w:val="0049166C"/>
    <w:rsid w:val="0049185C"/>
    <w:rsid w:val="0049315B"/>
    <w:rsid w:val="00494757"/>
    <w:rsid w:val="00495432"/>
    <w:rsid w:val="004A1855"/>
    <w:rsid w:val="004A1ADD"/>
    <w:rsid w:val="004A1F23"/>
    <w:rsid w:val="004A4AE1"/>
    <w:rsid w:val="004A7086"/>
    <w:rsid w:val="004B497A"/>
    <w:rsid w:val="004B545B"/>
    <w:rsid w:val="004B63AB"/>
    <w:rsid w:val="004B6B3F"/>
    <w:rsid w:val="004B7639"/>
    <w:rsid w:val="004C34A2"/>
    <w:rsid w:val="004C5421"/>
    <w:rsid w:val="004C5DBD"/>
    <w:rsid w:val="004D13DC"/>
    <w:rsid w:val="004D2DEE"/>
    <w:rsid w:val="004D392B"/>
    <w:rsid w:val="004D51A6"/>
    <w:rsid w:val="004E0DF1"/>
    <w:rsid w:val="004E1E84"/>
    <w:rsid w:val="004E3189"/>
    <w:rsid w:val="004E57CE"/>
    <w:rsid w:val="004E735A"/>
    <w:rsid w:val="004F2DE6"/>
    <w:rsid w:val="004F46FF"/>
    <w:rsid w:val="004F52AC"/>
    <w:rsid w:val="004F5E53"/>
    <w:rsid w:val="004F6746"/>
    <w:rsid w:val="00502810"/>
    <w:rsid w:val="005129D9"/>
    <w:rsid w:val="00512BC7"/>
    <w:rsid w:val="0051345A"/>
    <w:rsid w:val="00517EE7"/>
    <w:rsid w:val="00523A60"/>
    <w:rsid w:val="00526DA7"/>
    <w:rsid w:val="00530E05"/>
    <w:rsid w:val="00531251"/>
    <w:rsid w:val="00531BEE"/>
    <w:rsid w:val="00533CE6"/>
    <w:rsid w:val="005353AA"/>
    <w:rsid w:val="00545A6A"/>
    <w:rsid w:val="00552ED1"/>
    <w:rsid w:val="00553DEE"/>
    <w:rsid w:val="00555916"/>
    <w:rsid w:val="005562F1"/>
    <w:rsid w:val="005567C3"/>
    <w:rsid w:val="00557B84"/>
    <w:rsid w:val="00561C65"/>
    <w:rsid w:val="00563121"/>
    <w:rsid w:val="005668B6"/>
    <w:rsid w:val="00585605"/>
    <w:rsid w:val="00587A0F"/>
    <w:rsid w:val="00593EDF"/>
    <w:rsid w:val="00595475"/>
    <w:rsid w:val="00595895"/>
    <w:rsid w:val="005B374E"/>
    <w:rsid w:val="005B4482"/>
    <w:rsid w:val="005B7F2F"/>
    <w:rsid w:val="005C11CA"/>
    <w:rsid w:val="005C1A8D"/>
    <w:rsid w:val="005C3531"/>
    <w:rsid w:val="005C428F"/>
    <w:rsid w:val="005C6AC2"/>
    <w:rsid w:val="005D0354"/>
    <w:rsid w:val="005D35B0"/>
    <w:rsid w:val="005D47B0"/>
    <w:rsid w:val="005D4B4A"/>
    <w:rsid w:val="005E5955"/>
    <w:rsid w:val="005F0F73"/>
    <w:rsid w:val="005F4BF2"/>
    <w:rsid w:val="005F54AF"/>
    <w:rsid w:val="005F5864"/>
    <w:rsid w:val="006012A4"/>
    <w:rsid w:val="00603066"/>
    <w:rsid w:val="00607FD8"/>
    <w:rsid w:val="0061505F"/>
    <w:rsid w:val="00617051"/>
    <w:rsid w:val="0061751B"/>
    <w:rsid w:val="0062297D"/>
    <w:rsid w:val="006251CD"/>
    <w:rsid w:val="0062614F"/>
    <w:rsid w:val="006338FE"/>
    <w:rsid w:val="00634604"/>
    <w:rsid w:val="00637F9F"/>
    <w:rsid w:val="00645D96"/>
    <w:rsid w:val="00646580"/>
    <w:rsid w:val="00653A59"/>
    <w:rsid w:val="00654462"/>
    <w:rsid w:val="006545E3"/>
    <w:rsid w:val="0065589F"/>
    <w:rsid w:val="006608C0"/>
    <w:rsid w:val="006615E8"/>
    <w:rsid w:val="00662EC6"/>
    <w:rsid w:val="0067249B"/>
    <w:rsid w:val="0067259E"/>
    <w:rsid w:val="00676B87"/>
    <w:rsid w:val="00677773"/>
    <w:rsid w:val="00677EE0"/>
    <w:rsid w:val="006801B5"/>
    <w:rsid w:val="00680DFB"/>
    <w:rsid w:val="006832A8"/>
    <w:rsid w:val="0068456E"/>
    <w:rsid w:val="0068762B"/>
    <w:rsid w:val="00687ACA"/>
    <w:rsid w:val="00692792"/>
    <w:rsid w:val="006A0287"/>
    <w:rsid w:val="006A1C58"/>
    <w:rsid w:val="006A2BF7"/>
    <w:rsid w:val="006B1444"/>
    <w:rsid w:val="006B17B4"/>
    <w:rsid w:val="006B1C7B"/>
    <w:rsid w:val="006B3CAC"/>
    <w:rsid w:val="006B5921"/>
    <w:rsid w:val="006B5B56"/>
    <w:rsid w:val="006C059A"/>
    <w:rsid w:val="006C2A13"/>
    <w:rsid w:val="006C596B"/>
    <w:rsid w:val="006C59B2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10FC"/>
    <w:rsid w:val="00712E1C"/>
    <w:rsid w:val="00715349"/>
    <w:rsid w:val="00717673"/>
    <w:rsid w:val="007207EC"/>
    <w:rsid w:val="00725846"/>
    <w:rsid w:val="007265F4"/>
    <w:rsid w:val="00726B74"/>
    <w:rsid w:val="00730BC4"/>
    <w:rsid w:val="00731603"/>
    <w:rsid w:val="00733F6F"/>
    <w:rsid w:val="00735058"/>
    <w:rsid w:val="00740BE0"/>
    <w:rsid w:val="00741724"/>
    <w:rsid w:val="00742416"/>
    <w:rsid w:val="00743140"/>
    <w:rsid w:val="00746CAB"/>
    <w:rsid w:val="0075434D"/>
    <w:rsid w:val="00754905"/>
    <w:rsid w:val="00755884"/>
    <w:rsid w:val="007641F5"/>
    <w:rsid w:val="00765E2C"/>
    <w:rsid w:val="00770813"/>
    <w:rsid w:val="00770BEB"/>
    <w:rsid w:val="00773F6E"/>
    <w:rsid w:val="0077461F"/>
    <w:rsid w:val="00774933"/>
    <w:rsid w:val="007749E7"/>
    <w:rsid w:val="0077640A"/>
    <w:rsid w:val="00781A61"/>
    <w:rsid w:val="00783165"/>
    <w:rsid w:val="007861DF"/>
    <w:rsid w:val="00787A5E"/>
    <w:rsid w:val="007907ED"/>
    <w:rsid w:val="00790D82"/>
    <w:rsid w:val="007963A4"/>
    <w:rsid w:val="007A025A"/>
    <w:rsid w:val="007A038F"/>
    <w:rsid w:val="007A1CDE"/>
    <w:rsid w:val="007A4A19"/>
    <w:rsid w:val="007A60A5"/>
    <w:rsid w:val="007A7DD9"/>
    <w:rsid w:val="007B12C6"/>
    <w:rsid w:val="007B51AD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E4CBA"/>
    <w:rsid w:val="007F05D2"/>
    <w:rsid w:val="007F7AE8"/>
    <w:rsid w:val="008046A0"/>
    <w:rsid w:val="008066AA"/>
    <w:rsid w:val="008115C3"/>
    <w:rsid w:val="00812FB8"/>
    <w:rsid w:val="00813EB1"/>
    <w:rsid w:val="008143BB"/>
    <w:rsid w:val="008169A6"/>
    <w:rsid w:val="00822B08"/>
    <w:rsid w:val="00830EAA"/>
    <w:rsid w:val="0083162B"/>
    <w:rsid w:val="00834B70"/>
    <w:rsid w:val="00841207"/>
    <w:rsid w:val="00841D8C"/>
    <w:rsid w:val="008428C4"/>
    <w:rsid w:val="008429D4"/>
    <w:rsid w:val="00842F85"/>
    <w:rsid w:val="00847025"/>
    <w:rsid w:val="00847D90"/>
    <w:rsid w:val="00854CEA"/>
    <w:rsid w:val="00860935"/>
    <w:rsid w:val="008610D0"/>
    <w:rsid w:val="008616F3"/>
    <w:rsid w:val="00861982"/>
    <w:rsid w:val="00861F48"/>
    <w:rsid w:val="00862661"/>
    <w:rsid w:val="00864767"/>
    <w:rsid w:val="0087344F"/>
    <w:rsid w:val="008832AA"/>
    <w:rsid w:val="0089467B"/>
    <w:rsid w:val="008A08FC"/>
    <w:rsid w:val="008A1CB6"/>
    <w:rsid w:val="008A36A3"/>
    <w:rsid w:val="008A7091"/>
    <w:rsid w:val="008B12C3"/>
    <w:rsid w:val="008B1448"/>
    <w:rsid w:val="008B2A9A"/>
    <w:rsid w:val="008C6339"/>
    <w:rsid w:val="008D07AA"/>
    <w:rsid w:val="008D5F8A"/>
    <w:rsid w:val="008E03A9"/>
    <w:rsid w:val="008E0864"/>
    <w:rsid w:val="008E13E8"/>
    <w:rsid w:val="008E2B40"/>
    <w:rsid w:val="008E31E1"/>
    <w:rsid w:val="008E63D5"/>
    <w:rsid w:val="008F3B94"/>
    <w:rsid w:val="008F5002"/>
    <w:rsid w:val="008F5ACD"/>
    <w:rsid w:val="008F6661"/>
    <w:rsid w:val="00901444"/>
    <w:rsid w:val="00902910"/>
    <w:rsid w:val="00903687"/>
    <w:rsid w:val="00910D31"/>
    <w:rsid w:val="009112CB"/>
    <w:rsid w:val="009115AB"/>
    <w:rsid w:val="00912336"/>
    <w:rsid w:val="00915D65"/>
    <w:rsid w:val="009172F6"/>
    <w:rsid w:val="00920A5F"/>
    <w:rsid w:val="00922F59"/>
    <w:rsid w:val="009255A4"/>
    <w:rsid w:val="00930869"/>
    <w:rsid w:val="0093235E"/>
    <w:rsid w:val="00932B1A"/>
    <w:rsid w:val="0093326D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77E95"/>
    <w:rsid w:val="00981378"/>
    <w:rsid w:val="00981AE2"/>
    <w:rsid w:val="0098415F"/>
    <w:rsid w:val="00984A8A"/>
    <w:rsid w:val="00985876"/>
    <w:rsid w:val="00986C85"/>
    <w:rsid w:val="00994CB7"/>
    <w:rsid w:val="00995A1B"/>
    <w:rsid w:val="009976E0"/>
    <w:rsid w:val="009A09FB"/>
    <w:rsid w:val="009A2615"/>
    <w:rsid w:val="009A2FBA"/>
    <w:rsid w:val="009A38C0"/>
    <w:rsid w:val="009A4A34"/>
    <w:rsid w:val="009B5D92"/>
    <w:rsid w:val="009C0853"/>
    <w:rsid w:val="009C0E77"/>
    <w:rsid w:val="009C5C32"/>
    <w:rsid w:val="009D6278"/>
    <w:rsid w:val="009D7331"/>
    <w:rsid w:val="009E0153"/>
    <w:rsid w:val="009E3888"/>
    <w:rsid w:val="009E4906"/>
    <w:rsid w:val="009F184B"/>
    <w:rsid w:val="009F25EE"/>
    <w:rsid w:val="009F3E84"/>
    <w:rsid w:val="009F44CD"/>
    <w:rsid w:val="009F7169"/>
    <w:rsid w:val="00A01D7D"/>
    <w:rsid w:val="00A01E22"/>
    <w:rsid w:val="00A02A49"/>
    <w:rsid w:val="00A02F5D"/>
    <w:rsid w:val="00A05644"/>
    <w:rsid w:val="00A07AF7"/>
    <w:rsid w:val="00A12C87"/>
    <w:rsid w:val="00A15D80"/>
    <w:rsid w:val="00A15EF9"/>
    <w:rsid w:val="00A17099"/>
    <w:rsid w:val="00A21F56"/>
    <w:rsid w:val="00A225C0"/>
    <w:rsid w:val="00A24C55"/>
    <w:rsid w:val="00A26D88"/>
    <w:rsid w:val="00A27EBF"/>
    <w:rsid w:val="00A3076D"/>
    <w:rsid w:val="00A33B33"/>
    <w:rsid w:val="00A377BC"/>
    <w:rsid w:val="00A37C70"/>
    <w:rsid w:val="00A41F86"/>
    <w:rsid w:val="00A4340C"/>
    <w:rsid w:val="00A474B6"/>
    <w:rsid w:val="00A4776F"/>
    <w:rsid w:val="00A529E9"/>
    <w:rsid w:val="00A52D9C"/>
    <w:rsid w:val="00A54310"/>
    <w:rsid w:val="00A547B0"/>
    <w:rsid w:val="00A61E23"/>
    <w:rsid w:val="00A75C29"/>
    <w:rsid w:val="00A82BB2"/>
    <w:rsid w:val="00A8360C"/>
    <w:rsid w:val="00A83926"/>
    <w:rsid w:val="00A855D3"/>
    <w:rsid w:val="00A90B25"/>
    <w:rsid w:val="00A93988"/>
    <w:rsid w:val="00A93C0B"/>
    <w:rsid w:val="00A94C7E"/>
    <w:rsid w:val="00A94CE7"/>
    <w:rsid w:val="00A97124"/>
    <w:rsid w:val="00AA21A7"/>
    <w:rsid w:val="00AA751F"/>
    <w:rsid w:val="00AB458A"/>
    <w:rsid w:val="00AB4A85"/>
    <w:rsid w:val="00AB5839"/>
    <w:rsid w:val="00AC0510"/>
    <w:rsid w:val="00AC1E0E"/>
    <w:rsid w:val="00AC2E9F"/>
    <w:rsid w:val="00AD2BD5"/>
    <w:rsid w:val="00AD38E4"/>
    <w:rsid w:val="00AD440A"/>
    <w:rsid w:val="00AD45EE"/>
    <w:rsid w:val="00AD4E4D"/>
    <w:rsid w:val="00AE5FC8"/>
    <w:rsid w:val="00AE76BF"/>
    <w:rsid w:val="00AF214F"/>
    <w:rsid w:val="00AF386C"/>
    <w:rsid w:val="00B00070"/>
    <w:rsid w:val="00B03C9D"/>
    <w:rsid w:val="00B04F66"/>
    <w:rsid w:val="00B0553F"/>
    <w:rsid w:val="00B118A3"/>
    <w:rsid w:val="00B12D78"/>
    <w:rsid w:val="00B14589"/>
    <w:rsid w:val="00B15409"/>
    <w:rsid w:val="00B16769"/>
    <w:rsid w:val="00B21E43"/>
    <w:rsid w:val="00B21E88"/>
    <w:rsid w:val="00B21F67"/>
    <w:rsid w:val="00B21F6A"/>
    <w:rsid w:val="00B30F1D"/>
    <w:rsid w:val="00B31D1F"/>
    <w:rsid w:val="00B32E22"/>
    <w:rsid w:val="00B330E1"/>
    <w:rsid w:val="00B33F05"/>
    <w:rsid w:val="00B47952"/>
    <w:rsid w:val="00B50EB7"/>
    <w:rsid w:val="00B51E2C"/>
    <w:rsid w:val="00B52ACC"/>
    <w:rsid w:val="00B5359B"/>
    <w:rsid w:val="00B53FD8"/>
    <w:rsid w:val="00B60586"/>
    <w:rsid w:val="00B60F65"/>
    <w:rsid w:val="00B67069"/>
    <w:rsid w:val="00B670B4"/>
    <w:rsid w:val="00B67D19"/>
    <w:rsid w:val="00B72E76"/>
    <w:rsid w:val="00B7301C"/>
    <w:rsid w:val="00B734A1"/>
    <w:rsid w:val="00B77D3D"/>
    <w:rsid w:val="00B803E6"/>
    <w:rsid w:val="00B85B84"/>
    <w:rsid w:val="00B86304"/>
    <w:rsid w:val="00B94964"/>
    <w:rsid w:val="00B95354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7795"/>
    <w:rsid w:val="00BD2821"/>
    <w:rsid w:val="00BE00A1"/>
    <w:rsid w:val="00BE0D07"/>
    <w:rsid w:val="00BE1CD2"/>
    <w:rsid w:val="00BE62CA"/>
    <w:rsid w:val="00BF3A65"/>
    <w:rsid w:val="00BF3F49"/>
    <w:rsid w:val="00C0486B"/>
    <w:rsid w:val="00C04A64"/>
    <w:rsid w:val="00C04F80"/>
    <w:rsid w:val="00C05C35"/>
    <w:rsid w:val="00C05CD7"/>
    <w:rsid w:val="00C07297"/>
    <w:rsid w:val="00C138B2"/>
    <w:rsid w:val="00C1594A"/>
    <w:rsid w:val="00C162F8"/>
    <w:rsid w:val="00C21EBD"/>
    <w:rsid w:val="00C223F7"/>
    <w:rsid w:val="00C23463"/>
    <w:rsid w:val="00C25111"/>
    <w:rsid w:val="00C25162"/>
    <w:rsid w:val="00C303C2"/>
    <w:rsid w:val="00C34ACD"/>
    <w:rsid w:val="00C34DD9"/>
    <w:rsid w:val="00C424D2"/>
    <w:rsid w:val="00C43C11"/>
    <w:rsid w:val="00C46957"/>
    <w:rsid w:val="00C5027F"/>
    <w:rsid w:val="00C50911"/>
    <w:rsid w:val="00C513DF"/>
    <w:rsid w:val="00C559D8"/>
    <w:rsid w:val="00C56F30"/>
    <w:rsid w:val="00C609EC"/>
    <w:rsid w:val="00C6312A"/>
    <w:rsid w:val="00C65260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93A74"/>
    <w:rsid w:val="00C978A5"/>
    <w:rsid w:val="00CA3449"/>
    <w:rsid w:val="00CA7121"/>
    <w:rsid w:val="00CA7859"/>
    <w:rsid w:val="00CB1160"/>
    <w:rsid w:val="00CB5A5B"/>
    <w:rsid w:val="00CB6F87"/>
    <w:rsid w:val="00CC2B80"/>
    <w:rsid w:val="00CC3035"/>
    <w:rsid w:val="00CC3849"/>
    <w:rsid w:val="00CD4B89"/>
    <w:rsid w:val="00CD565A"/>
    <w:rsid w:val="00CD6328"/>
    <w:rsid w:val="00CE0BDC"/>
    <w:rsid w:val="00CE2F73"/>
    <w:rsid w:val="00CE3F4B"/>
    <w:rsid w:val="00CE4378"/>
    <w:rsid w:val="00CE604F"/>
    <w:rsid w:val="00CE6C8C"/>
    <w:rsid w:val="00CF0500"/>
    <w:rsid w:val="00CF2B50"/>
    <w:rsid w:val="00CF3059"/>
    <w:rsid w:val="00CF54C2"/>
    <w:rsid w:val="00CF64AD"/>
    <w:rsid w:val="00CF7188"/>
    <w:rsid w:val="00D02339"/>
    <w:rsid w:val="00D034A7"/>
    <w:rsid w:val="00D04820"/>
    <w:rsid w:val="00D06AD4"/>
    <w:rsid w:val="00D10B3F"/>
    <w:rsid w:val="00D13251"/>
    <w:rsid w:val="00D13A5C"/>
    <w:rsid w:val="00D17B78"/>
    <w:rsid w:val="00D20815"/>
    <w:rsid w:val="00D244F1"/>
    <w:rsid w:val="00D24945"/>
    <w:rsid w:val="00D26389"/>
    <w:rsid w:val="00D2719A"/>
    <w:rsid w:val="00D30873"/>
    <w:rsid w:val="00D334B0"/>
    <w:rsid w:val="00D335DB"/>
    <w:rsid w:val="00D3557F"/>
    <w:rsid w:val="00D37654"/>
    <w:rsid w:val="00D42FA1"/>
    <w:rsid w:val="00D46BB0"/>
    <w:rsid w:val="00D51C03"/>
    <w:rsid w:val="00D52465"/>
    <w:rsid w:val="00D53C7C"/>
    <w:rsid w:val="00D64540"/>
    <w:rsid w:val="00D6642E"/>
    <w:rsid w:val="00D72DB9"/>
    <w:rsid w:val="00D73031"/>
    <w:rsid w:val="00D7569B"/>
    <w:rsid w:val="00D81309"/>
    <w:rsid w:val="00D90123"/>
    <w:rsid w:val="00D914F2"/>
    <w:rsid w:val="00D918DE"/>
    <w:rsid w:val="00D91B66"/>
    <w:rsid w:val="00D91CAC"/>
    <w:rsid w:val="00D9361E"/>
    <w:rsid w:val="00D93B10"/>
    <w:rsid w:val="00D94981"/>
    <w:rsid w:val="00D96525"/>
    <w:rsid w:val="00DA1A48"/>
    <w:rsid w:val="00DB0119"/>
    <w:rsid w:val="00DB03DC"/>
    <w:rsid w:val="00DB2401"/>
    <w:rsid w:val="00DB329F"/>
    <w:rsid w:val="00DB5D80"/>
    <w:rsid w:val="00DB6164"/>
    <w:rsid w:val="00DB63C0"/>
    <w:rsid w:val="00DC2E41"/>
    <w:rsid w:val="00DC6238"/>
    <w:rsid w:val="00DC6D0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21AC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5A3"/>
    <w:rsid w:val="00E20F8F"/>
    <w:rsid w:val="00E239B5"/>
    <w:rsid w:val="00E23CF4"/>
    <w:rsid w:val="00E23E90"/>
    <w:rsid w:val="00E26469"/>
    <w:rsid w:val="00E26BAA"/>
    <w:rsid w:val="00E30C03"/>
    <w:rsid w:val="00E32337"/>
    <w:rsid w:val="00E33C5A"/>
    <w:rsid w:val="00E34C85"/>
    <w:rsid w:val="00E36DCB"/>
    <w:rsid w:val="00E3775C"/>
    <w:rsid w:val="00E400CA"/>
    <w:rsid w:val="00E4067B"/>
    <w:rsid w:val="00E42BB5"/>
    <w:rsid w:val="00E43AA9"/>
    <w:rsid w:val="00E46529"/>
    <w:rsid w:val="00E46C48"/>
    <w:rsid w:val="00E51F76"/>
    <w:rsid w:val="00E52EEE"/>
    <w:rsid w:val="00E62D3A"/>
    <w:rsid w:val="00E63E61"/>
    <w:rsid w:val="00E64FA8"/>
    <w:rsid w:val="00E705E5"/>
    <w:rsid w:val="00E75FD9"/>
    <w:rsid w:val="00E7768B"/>
    <w:rsid w:val="00E8179E"/>
    <w:rsid w:val="00E85B22"/>
    <w:rsid w:val="00E95F23"/>
    <w:rsid w:val="00E96E92"/>
    <w:rsid w:val="00EA1085"/>
    <w:rsid w:val="00EA40AC"/>
    <w:rsid w:val="00EA4DBA"/>
    <w:rsid w:val="00EB082E"/>
    <w:rsid w:val="00EB134B"/>
    <w:rsid w:val="00EB4577"/>
    <w:rsid w:val="00EB7290"/>
    <w:rsid w:val="00EC1D8C"/>
    <w:rsid w:val="00ED14CD"/>
    <w:rsid w:val="00ED47A9"/>
    <w:rsid w:val="00EE7207"/>
    <w:rsid w:val="00EF2A0E"/>
    <w:rsid w:val="00EF31D4"/>
    <w:rsid w:val="00EF6258"/>
    <w:rsid w:val="00EF6E8B"/>
    <w:rsid w:val="00EF7C07"/>
    <w:rsid w:val="00EF7DEC"/>
    <w:rsid w:val="00F023C8"/>
    <w:rsid w:val="00F04026"/>
    <w:rsid w:val="00F041E4"/>
    <w:rsid w:val="00F14500"/>
    <w:rsid w:val="00F20E6E"/>
    <w:rsid w:val="00F21594"/>
    <w:rsid w:val="00F219C5"/>
    <w:rsid w:val="00F232F4"/>
    <w:rsid w:val="00F252EF"/>
    <w:rsid w:val="00F32305"/>
    <w:rsid w:val="00F33B65"/>
    <w:rsid w:val="00F344F5"/>
    <w:rsid w:val="00F35BD0"/>
    <w:rsid w:val="00F361CD"/>
    <w:rsid w:val="00F375CF"/>
    <w:rsid w:val="00F435B8"/>
    <w:rsid w:val="00F51B2F"/>
    <w:rsid w:val="00F531B0"/>
    <w:rsid w:val="00F53D12"/>
    <w:rsid w:val="00F53EC4"/>
    <w:rsid w:val="00F60A8F"/>
    <w:rsid w:val="00F60DB9"/>
    <w:rsid w:val="00F65C1E"/>
    <w:rsid w:val="00F65F0D"/>
    <w:rsid w:val="00F70426"/>
    <w:rsid w:val="00F70F85"/>
    <w:rsid w:val="00F731A4"/>
    <w:rsid w:val="00F73718"/>
    <w:rsid w:val="00F73FCA"/>
    <w:rsid w:val="00F74686"/>
    <w:rsid w:val="00F757B1"/>
    <w:rsid w:val="00F769A6"/>
    <w:rsid w:val="00F80344"/>
    <w:rsid w:val="00F8171D"/>
    <w:rsid w:val="00F84235"/>
    <w:rsid w:val="00F85E5B"/>
    <w:rsid w:val="00F9166C"/>
    <w:rsid w:val="00F92221"/>
    <w:rsid w:val="00F926CF"/>
    <w:rsid w:val="00F938C2"/>
    <w:rsid w:val="00F93C8D"/>
    <w:rsid w:val="00F942E8"/>
    <w:rsid w:val="00F947F4"/>
    <w:rsid w:val="00FA2D6A"/>
    <w:rsid w:val="00FA3EEC"/>
    <w:rsid w:val="00FA77C1"/>
    <w:rsid w:val="00FB175A"/>
    <w:rsid w:val="00FB61A9"/>
    <w:rsid w:val="00FC0043"/>
    <w:rsid w:val="00FC4BAB"/>
    <w:rsid w:val="00FC4BBB"/>
    <w:rsid w:val="00FD1ED4"/>
    <w:rsid w:val="00FD2407"/>
    <w:rsid w:val="00FD306A"/>
    <w:rsid w:val="00FD36D9"/>
    <w:rsid w:val="00FD57F5"/>
    <w:rsid w:val="00FD7DC7"/>
    <w:rsid w:val="00FD7E58"/>
    <w:rsid w:val="00FE0A31"/>
    <w:rsid w:val="00FE0DB5"/>
    <w:rsid w:val="00FE175A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0E4C9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paragraph" w:customStyle="1" w:styleId="ExecSummHeading2">
    <w:name w:val="Exec Summ Heading 2"/>
    <w:basedOn w:val="BodyText"/>
    <w:next w:val="BodyText"/>
    <w:qFormat/>
    <w:rsid w:val="00B30F1D"/>
    <w:pPr>
      <w:keepNext/>
      <w:spacing w:before="220" w:after="120" w:line="240" w:lineRule="auto"/>
    </w:pPr>
    <w:rPr>
      <w:rFonts w:ascii="Calibri" w:hAnsi="Calibri"/>
      <w:b/>
      <w:caps/>
      <w:color w:val="003263" w:themeColor="text2"/>
      <w:sz w:val="24"/>
      <w:szCs w:val="21"/>
    </w:rPr>
  </w:style>
  <w:style w:type="paragraph" w:customStyle="1" w:styleId="cefheading2">
    <w:name w:val="cef heading 2"/>
    <w:link w:val="cefheading2Char"/>
    <w:autoRedefine/>
    <w:rsid w:val="005F54AF"/>
    <w:pPr>
      <w:spacing w:after="160" w:line="240" w:lineRule="auto"/>
    </w:pPr>
    <w:rPr>
      <w:rFonts w:asciiTheme="majorHAnsi" w:hAnsiTheme="majorHAnsi" w:cs="Arial"/>
      <w:bCs/>
      <w:kern w:val="32"/>
      <w:sz w:val="40"/>
      <w:szCs w:val="22"/>
    </w:rPr>
  </w:style>
  <w:style w:type="paragraph" w:customStyle="1" w:styleId="cefheading3">
    <w:name w:val="cef heading 3"/>
    <w:link w:val="cefheading3Char"/>
    <w:autoRedefine/>
    <w:rsid w:val="005F54AF"/>
    <w:pPr>
      <w:spacing w:after="120" w:line="240" w:lineRule="auto"/>
    </w:pPr>
    <w:rPr>
      <w:rFonts w:ascii="Arial" w:hAnsi="Arial" w:cs="Arial"/>
      <w:bCs/>
      <w:kern w:val="32"/>
      <w:sz w:val="28"/>
      <w:szCs w:val="32"/>
    </w:rPr>
  </w:style>
  <w:style w:type="character" w:customStyle="1" w:styleId="cefheading3Char">
    <w:name w:val="cef heading 3 Char"/>
    <w:link w:val="cefheading3"/>
    <w:rsid w:val="005F54AF"/>
    <w:rPr>
      <w:rFonts w:ascii="Arial" w:hAnsi="Arial" w:cs="Arial"/>
      <w:bCs/>
      <w:kern w:val="32"/>
      <w:sz w:val="28"/>
      <w:szCs w:val="32"/>
    </w:rPr>
  </w:style>
  <w:style w:type="character" w:customStyle="1" w:styleId="cefheading2Char">
    <w:name w:val="cef heading 2 Char"/>
    <w:link w:val="cefheading2"/>
    <w:rsid w:val="005F54AF"/>
    <w:rPr>
      <w:rFonts w:asciiTheme="majorHAnsi" w:hAnsiTheme="majorHAnsi" w:cs="Arial"/>
      <w:bCs/>
      <w:kern w:val="32"/>
      <w:sz w:val="40"/>
      <w:szCs w:val="22"/>
    </w:rPr>
  </w:style>
  <w:style w:type="paragraph" w:customStyle="1" w:styleId="cefparared">
    <w:name w:val="cef para red"/>
    <w:basedOn w:val="Normal"/>
    <w:link w:val="cefpararedChar"/>
    <w:rsid w:val="005F54AF"/>
    <w:pPr>
      <w:tabs>
        <w:tab w:val="left" w:pos="-3060"/>
        <w:tab w:val="left" w:pos="-2340"/>
        <w:tab w:val="left" w:pos="6300"/>
      </w:tabs>
      <w:suppressAutoHyphens/>
      <w:spacing w:after="160" w:line="240" w:lineRule="auto"/>
    </w:pPr>
    <w:rPr>
      <w:rFonts w:ascii="Calibri Light" w:hAnsi="Calibri Light" w:cs="Arial"/>
      <w:b/>
      <w:noProof/>
      <w:color w:val="FF0000"/>
      <w:sz w:val="22"/>
      <w:szCs w:val="22"/>
      <w14:textFill>
        <w14:solidFill>
          <w14:srgbClr w14:val="FF0000">
            <w14:lumMod w14:val="95000"/>
          </w14:srgbClr>
        </w14:solidFill>
      </w14:textFill>
    </w:rPr>
  </w:style>
  <w:style w:type="character" w:customStyle="1" w:styleId="cefpararedChar">
    <w:name w:val="cef para red Char"/>
    <w:link w:val="cefparared"/>
    <w:rsid w:val="005F54AF"/>
    <w:rPr>
      <w:rFonts w:ascii="Calibri Light" w:hAnsi="Calibri Light" w:cs="Arial"/>
      <w:b/>
      <w:noProof/>
      <w:color w:val="FF0000"/>
      <w:sz w:val="22"/>
      <w:szCs w:val="22"/>
      <w14:textFill>
        <w14:solidFill>
          <w14:srgbClr w14:val="FF0000">
            <w14:lumMod w14:val="95000"/>
          </w14:srgbClr>
        </w14:solidFill>
      </w14:textFill>
    </w:rPr>
  </w:style>
  <w:style w:type="character" w:styleId="BookTitle">
    <w:name w:val="Book Title"/>
    <w:basedOn w:val="DefaultParagraphFont"/>
    <w:uiPriority w:val="33"/>
    <w:qFormat/>
    <w:rsid w:val="005F54AF"/>
    <w:rPr>
      <w:b/>
      <w:bCs/>
      <w:smallCaps/>
      <w:spacing w:val="5"/>
    </w:rPr>
  </w:style>
  <w:style w:type="character" w:styleId="Hyperlink">
    <w:name w:val="Hyperlink"/>
    <w:basedOn w:val="DefaultParagraphFont"/>
    <w:unhideWhenUsed/>
    <w:rsid w:val="00372379"/>
    <w:rPr>
      <w:color w:val="231F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3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00070"/>
    <w:pPr>
      <w:spacing w:line="240" w:lineRule="auto"/>
    </w:pPr>
  </w:style>
  <w:style w:type="character" w:styleId="FollowedHyperlink">
    <w:name w:val="FollowedHyperlink"/>
    <w:basedOn w:val="DefaultParagraphFont"/>
    <w:semiHidden/>
    <w:unhideWhenUsed/>
    <w:rsid w:val="000B40E9"/>
    <w:rPr>
      <w:color w:val="8ACED7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chart" Target="charts/chart2.xml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6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0.png"/><Relationship Id="rId32" Type="http://schemas.openxmlformats.org/officeDocument/2006/relationships/image" Target="media/image19.png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chart" Target="charts/chart3.xml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yoursay.geelongaustralia.com.au/highton-stormwater-management-strategy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2.png"/><Relationship Id="rId33" Type="http://schemas.openxmlformats.org/officeDocument/2006/relationships/chart" Target="charts/chart1.xml"/><Relationship Id="rId38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15894\Downloads\2025-08-27_Form-Results-Summary-ID-1747_Highton-Stormwater-Management-_Which-of-the-following-categories-or-sectors-apply-to-you-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15894\Downloads\2025-08-27_Form-Results-Summary-ID-1747_Highton-Stormwater-Management-_How-long-have-you-lived-at-your-current-residence-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p15894\Downloads\2025-08-27_Form-Results-Summary-ID-1747_Highton-Stormwater-Management-_What-do-you-think-could-have-been-the-primary-cause-of-the-flooding-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Community Demographics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Data!$B$2</c:f>
              <c:strCache>
                <c:ptCount val="1"/>
                <c:pt idx="0">
                  <c:v>percentage</c:v>
                </c:pt>
              </c:strCache>
            </c:strRef>
          </c:tx>
          <c:spPr>
            <a:solidFill>
              <a:schemeClr val="accent1">
                <a:alpha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Data!$A$3:$A$14</c:f>
              <c:strCache>
                <c:ptCount val="12"/>
                <c:pt idx="0">
                  <c:v>Interested community member</c:v>
                </c:pt>
                <c:pt idx="1">
                  <c:v>Current resident within Highton catchment</c:v>
                </c:pt>
                <c:pt idx="2">
                  <c:v>Current property owner within Highton catchment</c:v>
                </c:pt>
                <c:pt idx="3">
                  <c:v>Current business owner within Highton catchment</c:v>
                </c:pt>
                <c:pt idx="4">
                  <c:v>Past resident / property owner within Highton catchment</c:v>
                </c:pt>
                <c:pt idx="5">
                  <c:v>Past business owner within Highton catchment</c:v>
                </c:pt>
                <c:pt idx="6">
                  <c:v>Aboriginal or Torres Strait Islander origin</c:v>
                </c:pt>
                <c:pt idx="7">
                  <c:v>Community group, friends group, sports group, historical society, or another club member</c:v>
                </c:pt>
                <c:pt idx="8">
                  <c:v>Local Government or other government agency</c:v>
                </c:pt>
                <c:pt idx="9">
                  <c:v>Elected representative (e.g. councillor, state or federal member)</c:v>
                </c:pt>
                <c:pt idx="10">
                  <c:v>Emergency services</c:v>
                </c:pt>
                <c:pt idx="11">
                  <c:v>Other</c:v>
                </c:pt>
              </c:strCache>
            </c:strRef>
          </c:cat>
          <c:val>
            <c:numRef>
              <c:f>Data!$B$3:$B$14</c:f>
              <c:numCache>
                <c:formatCode>General</c:formatCode>
                <c:ptCount val="12"/>
                <c:pt idx="0">
                  <c:v>43.71</c:v>
                </c:pt>
                <c:pt idx="1">
                  <c:v>74.83</c:v>
                </c:pt>
                <c:pt idx="2">
                  <c:v>82.12</c:v>
                </c:pt>
                <c:pt idx="3">
                  <c:v>6.62</c:v>
                </c:pt>
                <c:pt idx="4">
                  <c:v>3.31</c:v>
                </c:pt>
                <c:pt idx="5">
                  <c:v>0</c:v>
                </c:pt>
                <c:pt idx="6">
                  <c:v>0.66</c:v>
                </c:pt>
                <c:pt idx="7">
                  <c:v>5.3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1.99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80-45DA-818B-944244BCA5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60733679"/>
        <c:axId val="1760734159"/>
      </c:barChart>
      <c:catAx>
        <c:axId val="1760733679"/>
        <c:scaling>
          <c:orientation val="maxMin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in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60734159"/>
        <c:crosses val="autoZero"/>
        <c:auto val="1"/>
        <c:lblAlgn val="ctr"/>
        <c:lblOffset val="100"/>
        <c:noMultiLvlLbl val="0"/>
      </c:catAx>
      <c:valAx>
        <c:axId val="176073415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900" b="1" i="0" baseline="0"/>
                  <a:t>Percentage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60733679"/>
        <c:crosses val="max"/>
        <c:crossBetween val="between"/>
      </c:valAx>
      <c:spPr>
        <a:noFill/>
        <a:ln w="19050">
          <a:solidFill>
            <a:schemeClr val="bg1">
              <a:lumMod val="95000"/>
            </a:schemeClr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 i="0" baseline="0"/>
              <a:t>How long have you lived at your residence?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Data!$B$1</c:f>
              <c:strCache>
                <c:ptCount val="1"/>
                <c:pt idx="0">
                  <c:v>Percentage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Data!$A$2:$A$6</c:f>
              <c:strCache>
                <c:ptCount val="5"/>
                <c:pt idx="0">
                  <c:v>Less than 1 year</c:v>
                </c:pt>
                <c:pt idx="1">
                  <c:v>1 - 2 years</c:v>
                </c:pt>
                <c:pt idx="2">
                  <c:v>2 - 5 years</c:v>
                </c:pt>
                <c:pt idx="3">
                  <c:v>5 - 10 years</c:v>
                </c:pt>
                <c:pt idx="4">
                  <c:v>More than 10 years</c:v>
                </c:pt>
              </c:strCache>
            </c:strRef>
          </c:cat>
          <c:val>
            <c:numRef>
              <c:f>Data!$B$2:$B$6</c:f>
              <c:numCache>
                <c:formatCode>General</c:formatCode>
                <c:ptCount val="5"/>
                <c:pt idx="0">
                  <c:v>3.31</c:v>
                </c:pt>
                <c:pt idx="1">
                  <c:v>7.95</c:v>
                </c:pt>
                <c:pt idx="2">
                  <c:v>13.25</c:v>
                </c:pt>
                <c:pt idx="3">
                  <c:v>19.87</c:v>
                </c:pt>
                <c:pt idx="4">
                  <c:v>55.63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A1-444F-840B-D34423E0D2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06228895"/>
        <c:axId val="1706229375"/>
      </c:barChart>
      <c:catAx>
        <c:axId val="170622889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06229375"/>
        <c:crosses val="autoZero"/>
        <c:auto val="1"/>
        <c:lblAlgn val="ctr"/>
        <c:lblOffset val="100"/>
        <c:noMultiLvlLbl val="0"/>
      </c:catAx>
      <c:valAx>
        <c:axId val="170622937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 i="0" baseline="0"/>
                  <a:t>Percentage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062288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 sz="1400" b="1" i="0" u="none" strike="noStrike" kern="1200" spc="0" baseline="0">
                <a:solidFill>
                  <a:srgbClr val="231F20">
                    <a:lumMod val="65000"/>
                    <a:lumOff val="35000"/>
                  </a:srgbClr>
                </a:solidFill>
              </a:rPr>
              <a:t>What do you think could have been the primary cause of flooding?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Data!$B$1</c:f>
              <c:strCache>
                <c:ptCount val="1"/>
                <c:pt idx="0">
                  <c:v>percentage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Data!$A$2:$A$7</c:f>
              <c:strCache>
                <c:ptCount val="6"/>
                <c:pt idx="0">
                  <c:v>Excess overland flow</c:v>
                </c:pt>
                <c:pt idx="1">
                  <c:v>Blockage of underground drainage</c:v>
                </c:pt>
                <c:pt idx="2">
                  <c:v>Blockage of open drains</c:v>
                </c:pt>
                <c:pt idx="3">
                  <c:v>Culverts</c:v>
                </c:pt>
                <c:pt idx="4">
                  <c:v>Bridges</c:v>
                </c:pt>
                <c:pt idx="5">
                  <c:v>Other</c:v>
                </c:pt>
              </c:strCache>
            </c:strRef>
          </c:cat>
          <c:val>
            <c:numRef>
              <c:f>Data!$B$2:$B$7</c:f>
              <c:numCache>
                <c:formatCode>General</c:formatCode>
                <c:ptCount val="6"/>
                <c:pt idx="0">
                  <c:v>68.7</c:v>
                </c:pt>
                <c:pt idx="1">
                  <c:v>58.26</c:v>
                </c:pt>
                <c:pt idx="2">
                  <c:v>35.65</c:v>
                </c:pt>
                <c:pt idx="3">
                  <c:v>13.91</c:v>
                </c:pt>
                <c:pt idx="4">
                  <c:v>0</c:v>
                </c:pt>
                <c:pt idx="5">
                  <c:v>33.909999999999997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E8-4906-BA90-5836EECDD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67382031"/>
        <c:axId val="1667383951"/>
      </c:barChart>
      <c:catAx>
        <c:axId val="1667382031"/>
        <c:scaling>
          <c:orientation val="maxMin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7383951"/>
        <c:crosses val="autoZero"/>
        <c:auto val="0"/>
        <c:lblAlgn val="ctr"/>
        <c:lblOffset val="100"/>
        <c:noMultiLvlLbl val="0"/>
      </c:catAx>
      <c:valAx>
        <c:axId val="16673839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7382031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2F46306CE2A40A30C97CA2D9C10A7" ma:contentTypeVersion="9" ma:contentTypeDescription="Create a new document." ma:contentTypeScope="" ma:versionID="b052e9de13e99c8ac641e0dee7e46783">
  <xsd:schema xmlns:xsd="http://www.w3.org/2001/XMLSchema" xmlns:xs="http://www.w3.org/2001/XMLSchema" xmlns:p="http://schemas.microsoft.com/office/2006/metadata/properties" xmlns:ns3="c8079d4d-3d19-4016-90a7-d007a958bff1" targetNamespace="http://schemas.microsoft.com/office/2006/metadata/properties" ma:root="true" ma:fieldsID="914755dcf62385f12f7b8494122af26e" ns3:_="">
    <xsd:import namespace="c8079d4d-3d19-4016-90a7-d007a958b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79d4d-3d19-4016-90a7-d007a958b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��
</file>

<file path=customXml/itemProps1.xml><?xml version="1.0" encoding="utf-8"?>
<ds:datastoreItem xmlns:ds="http://schemas.openxmlformats.org/officeDocument/2006/customXml" ds:itemID="{B116B7D3-2882-410D-B318-38AF3C29D1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409A88-A59F-458F-B111-137DCC096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79d4d-3d19-4016-90a7-d007a958b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06234E-FE23-4EA6-8E0D-11AB708A0B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F4014B-E928-4B47-A2C8-2DC9202464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E604E54-7E54-4FF7-A21B-DFF5CD543B4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1</TotalTime>
  <Pages>5</Pages>
  <Words>673</Words>
  <Characters>3620</Characters>
  <Application>Microsoft Office Word</Application>
  <DocSecurity>4</DocSecurity>
  <Lines>124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 Barkley</dc:creator>
  <cp:lastModifiedBy>Jenny Zeinstra</cp:lastModifiedBy>
  <cp:revision>2</cp:revision>
  <cp:lastPrinted>2020-10-02T00:44:00Z</cp:lastPrinted>
  <dcterms:created xsi:type="dcterms:W3CDTF">2026-04-03T02:31:00Z</dcterms:created>
  <dcterms:modified xsi:type="dcterms:W3CDTF">2026-04-03T02:31:00Z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D20-412173</vt:lpwstr>
  </property>
  <property fmtid="{D5CDD505-2E9C-101B-9397-08002B2CF9AE}" pid="3" name="ContentTypeId">
    <vt:lpwstr>0x010100E662F46306CE2A40A30C97CA2D9C10A7</vt:lpwstr>
  </property>
</Properties>
</file>