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E667E" w14:textId="70991B6B" w:rsidR="004B65B1" w:rsidRDefault="004D2DEE" w:rsidP="000443F5">
      <w:pPr>
        <w:pStyle w:val="Title"/>
        <w:tabs>
          <w:tab w:val="left" w:pos="6405"/>
        </w:tabs>
        <w:spacing w:before="800"/>
        <w:rPr>
          <w:noProof/>
          <w:sz w:val="36"/>
          <w:szCs w:val="40"/>
        </w:rPr>
      </w:pPr>
      <w:r>
        <w:rPr>
          <w:noProof/>
        </w:rPr>
        <w:drawing>
          <wp:anchor distT="0" distB="0" distL="114300" distR="114300" simplePos="0" relativeHeight="251650048"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F319AE" w:rsidRPr="004B65B1">
        <w:rPr>
          <w:noProof/>
          <w:sz w:val="36"/>
          <w:szCs w:val="40"/>
        </w:rPr>
        <w:t xml:space="preserve">Pakington Street (Geelong West) </w:t>
      </w:r>
    </w:p>
    <w:p w14:paraId="75A12755" w14:textId="74BF020B" w:rsidR="004B65B1" w:rsidRPr="004B65B1" w:rsidRDefault="00F319AE" w:rsidP="000443F5">
      <w:pPr>
        <w:pStyle w:val="Title"/>
        <w:tabs>
          <w:tab w:val="left" w:pos="6405"/>
        </w:tabs>
        <w:spacing w:before="800"/>
        <w:rPr>
          <w:noProof/>
          <w:sz w:val="36"/>
          <w:szCs w:val="40"/>
        </w:rPr>
      </w:pPr>
      <w:r w:rsidRPr="004B65B1">
        <w:rPr>
          <w:noProof/>
          <w:sz w:val="36"/>
          <w:szCs w:val="40"/>
        </w:rPr>
        <w:t>Public Parking Plan</w:t>
      </w:r>
    </w:p>
    <w:p w14:paraId="1C63A961" w14:textId="5D95AD47" w:rsidR="00113B8E" w:rsidRPr="004B65B1" w:rsidRDefault="004B65B1" w:rsidP="000443F5">
      <w:pPr>
        <w:pStyle w:val="Title"/>
        <w:tabs>
          <w:tab w:val="left" w:pos="6405"/>
        </w:tabs>
        <w:spacing w:before="800"/>
        <w:rPr>
          <w:b w:val="0"/>
          <w:bCs/>
          <w:noProof/>
        </w:rPr>
      </w:pPr>
      <w:r w:rsidRPr="004B65B1">
        <w:rPr>
          <w:b w:val="0"/>
          <w:bCs/>
          <w:noProof/>
          <w:sz w:val="36"/>
          <w:szCs w:val="40"/>
        </w:rPr>
        <w:t>Engagement Summary Report</w:t>
      </w:r>
      <w:r w:rsidR="008143BB" w:rsidRPr="004B65B1">
        <w:rPr>
          <w:b w:val="0"/>
          <w:bCs/>
        </w:rPr>
        <w:tab/>
      </w:r>
    </w:p>
    <w:p w14:paraId="764FA040" w14:textId="77777777" w:rsidR="00861F48" w:rsidRDefault="00861F48" w:rsidP="00C5337B">
      <w:pPr>
        <w:pStyle w:val="Heading1"/>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61AF31C4" w:rsidR="00834B70" w:rsidRPr="00C872B3" w:rsidRDefault="00143FFE" w:rsidP="00C5337B">
            <w:pPr>
              <w:pStyle w:val="BodyText"/>
              <w:rPr>
                <w:sz w:val="24"/>
                <w:szCs w:val="24"/>
              </w:rPr>
            </w:pPr>
            <w:bookmarkStart w:id="0" w:name="_Hlk50365580"/>
            <w:r w:rsidRPr="00C872B3">
              <w:rPr>
                <w:color w:val="003263" w:themeColor="text2"/>
                <w:sz w:val="24"/>
                <w:szCs w:val="24"/>
              </w:rPr>
              <w:t>COMMUNITY ENGAGEMENT SUMMARY REPORT</w:t>
            </w:r>
          </w:p>
        </w:tc>
      </w:tr>
    </w:tbl>
    <w:bookmarkEnd w:id="0"/>
    <w:p w14:paraId="142580B9" w14:textId="77777777" w:rsidR="00D83104" w:rsidRDefault="00D83104" w:rsidP="00C5337B">
      <w:pPr>
        <w:pStyle w:val="BodyText"/>
      </w:pPr>
      <w:r w:rsidRPr="009709AD">
        <w:t>Final Pakington Street and Gordon Avenue Urban Design Framework (UDF) includes an action to prepare a Public Parking Plan for Pakington Street North and Heritage Core Precincts</w:t>
      </w:r>
      <w:r>
        <w:t xml:space="preserve">. </w:t>
      </w:r>
      <w:r w:rsidRPr="009709AD">
        <w:t>A parking plan analyses the parking conditions and needs of an area and can provide the basis for a Public Parking Overlay or other appropriate implementation mechanisms. A Parking Overlay implements a parking plan in a statutory form.</w:t>
      </w:r>
    </w:p>
    <w:p w14:paraId="195689D8" w14:textId="2C495096" w:rsidR="00BD641C" w:rsidRPr="00FD1789" w:rsidRDefault="00D83104" w:rsidP="00C5337B">
      <w:pPr>
        <w:pStyle w:val="BodyText"/>
      </w:pPr>
      <w:r>
        <w:t>This report provides a summary of the feedback received on parking related issues and challenges on Pakington Street (Geelong West) in the first phase of community engagement and the outcomes will inform the preparation of the Draft Public Parking Plan as well as the workshops with businesses and traders on Pakington Street to be held in May 2022.</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BD641C" w14:paraId="2BC50139" w14:textId="77777777" w:rsidTr="003B549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27F2E196" w14:textId="28F9B98A" w:rsidR="00BD641C" w:rsidRPr="00834B70" w:rsidRDefault="005944BC" w:rsidP="00C5337B">
            <w:pPr>
              <w:pStyle w:val="BodyText"/>
            </w:pPr>
            <w:r w:rsidRPr="00C872B3">
              <w:rPr>
                <w:color w:val="003263" w:themeColor="text2"/>
                <w:sz w:val="24"/>
                <w:szCs w:val="24"/>
              </w:rPr>
              <w:t>HOW WE ENGAGED</w:t>
            </w:r>
          </w:p>
        </w:tc>
      </w:tr>
    </w:tbl>
    <w:p w14:paraId="004D0A6A" w14:textId="77777777" w:rsidR="00FD1789" w:rsidRPr="002A6318" w:rsidRDefault="00FD1789" w:rsidP="007C3459">
      <w:pPr>
        <w:pStyle w:val="Heading2"/>
      </w:pPr>
      <w:r w:rsidRPr="002A6318">
        <w:t>WHAT DID WE DO?</w:t>
      </w:r>
    </w:p>
    <w:p w14:paraId="269546E5" w14:textId="77777777" w:rsidR="00FD1789" w:rsidRDefault="00FD1789" w:rsidP="00C5337B">
      <w:pPr>
        <w:pStyle w:val="BodyText"/>
      </w:pPr>
      <w:r>
        <w:drawing>
          <wp:anchor distT="0" distB="0" distL="114300" distR="114300" simplePos="0" relativeHeight="251666432" behindDoc="1" locked="0" layoutInCell="1" allowOverlap="1" wp14:anchorId="01C79FD0" wp14:editId="58D80DB3">
            <wp:simplePos x="0" y="0"/>
            <wp:positionH relativeFrom="column">
              <wp:posOffset>4291965</wp:posOffset>
            </wp:positionH>
            <wp:positionV relativeFrom="paragraph">
              <wp:posOffset>446405</wp:posOffset>
            </wp:positionV>
            <wp:extent cx="2459355" cy="4264660"/>
            <wp:effectExtent l="0" t="0" r="0" b="2540"/>
            <wp:wrapTight wrapText="bothSides">
              <wp:wrapPolygon edited="0">
                <wp:start x="0" y="0"/>
                <wp:lineTo x="0" y="21516"/>
                <wp:lineTo x="21416" y="21516"/>
                <wp:lineTo x="214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30938" r="40341" b="4027"/>
                    <a:stretch/>
                  </pic:blipFill>
                  <pic:spPr bwMode="auto">
                    <a:xfrm>
                      <a:off x="0" y="0"/>
                      <a:ext cx="2459355" cy="4264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The local community had an opportunity to provide feedback on parking related issues and challenges via the Social Map Tool on the Have Your Say Webpage.</w:t>
      </w:r>
    </w:p>
    <w:p w14:paraId="47CD967C" w14:textId="77777777" w:rsidR="00FD1789" w:rsidRDefault="00FD1789" w:rsidP="00C5337B">
      <w:pPr>
        <w:pStyle w:val="BodyText"/>
      </w:pPr>
      <w:r>
        <mc:AlternateContent>
          <mc:Choice Requires="wpg">
            <w:drawing>
              <wp:anchor distT="0" distB="0" distL="114300" distR="114300" simplePos="0" relativeHeight="251661312" behindDoc="0" locked="0" layoutInCell="1" allowOverlap="1" wp14:anchorId="64EF2307" wp14:editId="451FB8BB">
                <wp:simplePos x="0" y="0"/>
                <wp:positionH relativeFrom="column">
                  <wp:posOffset>1988820</wp:posOffset>
                </wp:positionH>
                <wp:positionV relativeFrom="paragraph">
                  <wp:posOffset>86360</wp:posOffset>
                </wp:positionV>
                <wp:extent cx="1685925" cy="1504950"/>
                <wp:effectExtent l="0" t="0" r="9525" b="0"/>
                <wp:wrapNone/>
                <wp:docPr id="393" name="Group 393"/>
                <wp:cNvGraphicFramePr/>
                <a:graphic xmlns:a="http://schemas.openxmlformats.org/drawingml/2006/main">
                  <a:graphicData uri="http://schemas.microsoft.com/office/word/2010/wordprocessingGroup">
                    <wpg:wgp>
                      <wpg:cNvGrpSpPr/>
                      <wpg:grpSpPr>
                        <a:xfrm>
                          <a:off x="0" y="0"/>
                          <a:ext cx="1685925" cy="1504950"/>
                          <a:chOff x="0" y="0"/>
                          <a:chExt cx="1685925" cy="1504950"/>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50"/>
                            <a:ext cx="1419225" cy="609600"/>
                          </a:xfrm>
                          <a:prstGeom prst="rect">
                            <a:avLst/>
                          </a:prstGeom>
                          <a:noFill/>
                          <a:ln w="9525">
                            <a:noFill/>
                            <a:miter lim="800000"/>
                            <a:headEnd/>
                            <a:tailEnd/>
                          </a:ln>
                        </wps:spPr>
                        <wps:txbx>
                          <w:txbxContent>
                            <w:p w14:paraId="649B3F78" w14:textId="77777777" w:rsidR="00FD1789" w:rsidRPr="006C6D3E" w:rsidRDefault="00FD1789" w:rsidP="00FD1789">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32DECCD0" w14:textId="77777777" w:rsidR="00FD1789" w:rsidRPr="000816C6" w:rsidRDefault="00FD1789" w:rsidP="00FD1789">
                              <w:pPr>
                                <w:rPr>
                                  <w:color w:val="003263" w:themeColor="text2"/>
                                  <w:sz w:val="56"/>
                                  <w:szCs w:val="56"/>
                                </w:rPr>
                              </w:pPr>
                              <w:r>
                                <w:rPr>
                                  <w:rFonts w:asciiTheme="majorHAnsi" w:hAnsiTheme="majorHAnsi" w:cstheme="majorHAnsi"/>
                                  <w:b/>
                                  <w:bCs/>
                                  <w:color w:val="003263" w:themeColor="text2"/>
                                  <w:sz w:val="56"/>
                                  <w:szCs w:val="56"/>
                                </w:rPr>
                                <w:t>68</w:t>
                              </w:r>
                            </w:p>
                          </w:txbxContent>
                        </wps:txbx>
                        <wps:bodyPr rot="0" vert="horz" wrap="square" lIns="0" tIns="0" rIns="0" bIns="0" anchor="t" anchorCtr="0">
                          <a:noAutofit/>
                        </wps:bodyPr>
                      </wps:wsp>
                    </wpg:wgp>
                  </a:graphicData>
                </a:graphic>
              </wp:anchor>
            </w:drawing>
          </mc:Choice>
          <mc:Fallback>
            <w:pict>
              <v:group w14:anchorId="64EF2307" id="Group 393" o:spid="_x0000_s1026" style="position:absolute;margin-left:156.6pt;margin-top:6.8pt;width:132.75pt;height:118.5pt;z-index:251661312" coordsize="1685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">
                <v:group id="Group 394" o:spid="_x0000_s1027"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28"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9"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12" o:title=""/>
                  </v:shape>
                  <v:shape id="AutoShape 29" o:spid="_x0000_s1030"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type id="_x0000_t202" coordsize="21600,21600" o:spt="202" path="m,l,21600r21600,l21600,xe">
                  <v:stroke joinstyle="miter"/>
                  <v:path gradientshapeok="t" o:connecttype="rect"/>
                </v:shapetype>
                <v:shape id="_x0000_s1031" type="#_x0000_t202" style="position:absolute;left:2667;top:8953;width:1419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649B3F78" w14:textId="77777777" w:rsidR="00FD1789" w:rsidRPr="006C6D3E" w:rsidRDefault="00FD1789" w:rsidP="00FD1789">
                        <w:pPr>
                          <w:rPr>
                            <w:color w:val="003263" w:themeColor="text2"/>
                          </w:rPr>
                        </w:pPr>
                        <w:r>
                          <w:rPr>
                            <w:color w:val="003263" w:themeColor="text2"/>
                            <w:w w:val="105"/>
                          </w:rPr>
                          <w:t>S</w:t>
                        </w:r>
                        <w:r w:rsidRPr="0041068C">
                          <w:rPr>
                            <w:color w:val="003263" w:themeColor="text2"/>
                            <w:w w:val="105"/>
                          </w:rPr>
                          <w:t>uggestions (comments) from the public left online via social map</w:t>
                        </w:r>
                      </w:p>
                    </w:txbxContent>
                  </v:textbox>
                </v:shape>
                <v:shape id="_x0000_s1032"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32DECCD0" w14:textId="77777777" w:rsidR="00FD1789" w:rsidRPr="000816C6" w:rsidRDefault="00FD1789" w:rsidP="00FD1789">
                        <w:pPr>
                          <w:rPr>
                            <w:color w:val="003263" w:themeColor="text2"/>
                            <w:sz w:val="56"/>
                            <w:szCs w:val="56"/>
                          </w:rPr>
                        </w:pPr>
                        <w:r>
                          <w:rPr>
                            <w:rFonts w:asciiTheme="majorHAnsi" w:hAnsiTheme="majorHAnsi" w:cstheme="majorHAnsi"/>
                            <w:b/>
                            <w:bCs/>
                            <w:color w:val="003263" w:themeColor="text2"/>
                            <w:sz w:val="56"/>
                            <w:szCs w:val="56"/>
                          </w:rPr>
                          <w:t>68</w:t>
                        </w:r>
                      </w:p>
                    </w:txbxContent>
                  </v:textbox>
                </v:shape>
              </v:group>
            </w:pict>
          </mc:Fallback>
        </mc:AlternateContent>
      </w:r>
      <w:r>
        <mc:AlternateContent>
          <mc:Choice Requires="wpg">
            <w:drawing>
              <wp:anchor distT="0" distB="0" distL="114300" distR="114300" simplePos="0" relativeHeight="251659264" behindDoc="0" locked="0" layoutInCell="1" allowOverlap="1" wp14:anchorId="6CFEBB11" wp14:editId="035B72EA">
                <wp:simplePos x="0" y="0"/>
                <wp:positionH relativeFrom="column">
                  <wp:posOffset>1057910</wp:posOffset>
                </wp:positionH>
                <wp:positionV relativeFrom="paragraph">
                  <wp:posOffset>82550</wp:posOffset>
                </wp:positionV>
                <wp:extent cx="593725" cy="58674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3725" cy="58674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2DF38DE" id="Group 231" o:spid="_x0000_s1026" style="position:absolute;margin-left:83.3pt;margin-top:6.5pt;width:46.75pt;height:46.2pt;z-index:251659264;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mc:AlternateContent>
          <mc:Choice Requires="wps">
            <w:drawing>
              <wp:anchor distT="0" distB="0" distL="114300" distR="114300" simplePos="0" relativeHeight="251660288" behindDoc="0" locked="0" layoutInCell="1" allowOverlap="1" wp14:anchorId="665438AC" wp14:editId="480F0B21">
                <wp:simplePos x="0" y="0"/>
                <wp:positionH relativeFrom="column">
                  <wp:posOffset>878205</wp:posOffset>
                </wp:positionH>
                <wp:positionV relativeFrom="paragraph">
                  <wp:posOffset>724535</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286428D2" w14:textId="77777777" w:rsidR="00FD1789" w:rsidRPr="006C6D3E" w:rsidRDefault="00FD1789" w:rsidP="00FD1789">
                            <w:pPr>
                              <w:jc w:val="center"/>
                              <w:rPr>
                                <w:color w:val="003263" w:themeColor="text2"/>
                              </w:rPr>
                            </w:pPr>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w:t>
                            </w:r>
                          </w:p>
                        </w:txbxContent>
                      </wps:txbx>
                      <wps:bodyPr rot="0" vert="horz" wrap="square" lIns="0" tIns="0" rIns="0" bIns="0" anchor="t" anchorCtr="0">
                        <a:noAutofit/>
                      </wps:bodyPr>
                    </wps:wsp>
                  </a:graphicData>
                </a:graphic>
              </wp:anchor>
            </w:drawing>
          </mc:Choice>
          <mc:Fallback>
            <w:pict>
              <v:shape w14:anchorId="665438AC" id="Text Box 2" o:spid="_x0000_s1033" type="#_x0000_t202" style="position:absolute;margin-left:69.15pt;margin-top:57.05pt;width:77.25pt;height:6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" filled="f" stroked="f">
                <v:textbox inset="0,0,0,0">
                  <w:txbxContent>
                    <w:p w14:paraId="286428D2" w14:textId="77777777" w:rsidR="00FD1789" w:rsidRPr="006C6D3E" w:rsidRDefault="00FD1789" w:rsidP="00FD1789">
                      <w:pPr>
                        <w:jc w:val="center"/>
                        <w:rPr>
                          <w:color w:val="003263" w:themeColor="text2"/>
                        </w:rPr>
                      </w:pPr>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w:t>
                      </w:r>
                    </w:p>
                  </w:txbxContent>
                </v:textbox>
              </v:shape>
            </w:pict>
          </mc:Fallback>
        </mc:AlternateContent>
      </w:r>
    </w:p>
    <w:p w14:paraId="3512EC5D" w14:textId="77777777" w:rsidR="00FD1789" w:rsidRDefault="00FD1789" w:rsidP="00C5337B">
      <w:pPr>
        <w:pStyle w:val="BodyText"/>
      </w:pPr>
    </w:p>
    <w:p w14:paraId="3202730B" w14:textId="77777777" w:rsidR="00FD1789" w:rsidRDefault="00FD1789" w:rsidP="00C5337B">
      <w:pPr>
        <w:pStyle w:val="BodyText"/>
      </w:pPr>
      <w:r>
        <w:t xml:space="preserve"> </w:t>
      </w:r>
    </w:p>
    <w:p w14:paraId="23043CDF" w14:textId="77777777" w:rsidR="00FD1789" w:rsidRDefault="00FD1789" w:rsidP="00C5337B">
      <w:pPr>
        <w:pStyle w:val="BodyText"/>
      </w:pPr>
    </w:p>
    <w:p w14:paraId="74A0029D" w14:textId="77777777" w:rsidR="00FD1789" w:rsidRDefault="00FD1789" w:rsidP="00C5337B">
      <w:pPr>
        <w:pStyle w:val="BodyText"/>
      </w:pPr>
      <w:r w:rsidRPr="00370859">
        <w:t xml:space="preserve"> </w:t>
      </w:r>
      <w:r>
        <w:t xml:space="preserve">  </w:t>
      </w:r>
    </w:p>
    <w:p w14:paraId="39912571" w14:textId="77777777" w:rsidR="00FD1789" w:rsidRDefault="00FD1789" w:rsidP="00C5337B">
      <w:pPr>
        <w:pStyle w:val="BodyText"/>
        <w:rPr>
          <w:b/>
          <w:bCs/>
        </w:rPr>
      </w:pPr>
      <w:r>
        <mc:AlternateContent>
          <mc:Choice Requires="wpg">
            <w:drawing>
              <wp:anchor distT="0" distB="0" distL="114300" distR="114300" simplePos="0" relativeHeight="251662336" behindDoc="0" locked="0" layoutInCell="1" allowOverlap="1" wp14:anchorId="042AD95E" wp14:editId="7AE19F98">
                <wp:simplePos x="0" y="0"/>
                <wp:positionH relativeFrom="column">
                  <wp:posOffset>2244090</wp:posOffset>
                </wp:positionH>
                <wp:positionV relativeFrom="paragraph">
                  <wp:posOffset>99695</wp:posOffset>
                </wp:positionV>
                <wp:extent cx="1127125" cy="1562735"/>
                <wp:effectExtent l="0" t="0" r="0" b="0"/>
                <wp:wrapNone/>
                <wp:docPr id="407" name="Group 407"/>
                <wp:cNvGraphicFramePr/>
                <a:graphic xmlns:a="http://schemas.openxmlformats.org/drawingml/2006/main">
                  <a:graphicData uri="http://schemas.microsoft.com/office/word/2010/wordprocessingGroup">
                    <wpg:wgp>
                      <wpg:cNvGrpSpPr/>
                      <wpg:grpSpPr>
                        <a:xfrm>
                          <a:off x="0" y="0"/>
                          <a:ext cx="1127125" cy="1562735"/>
                          <a:chOff x="-1492302" y="1718564"/>
                          <a:chExt cx="1127532" cy="1562938"/>
                        </a:xfrm>
                      </wpg:grpSpPr>
                      <pic:pic xmlns:pic="http://schemas.openxmlformats.org/drawingml/2006/picture">
                        <pic:nvPicPr>
                          <pic:cNvPr id="408" name="image2.png"/>
                          <pic:cNvPicPr>
                            <a:picLocks noChangeAspect="1"/>
                          </pic:cNvPicPr>
                        </pic:nvPicPr>
                        <pic:blipFill>
                          <a:blip r:embed="rId13" cstate="print"/>
                          <a:stretch>
                            <a:fillRect/>
                          </a:stretch>
                        </pic:blipFill>
                        <pic:spPr>
                          <a:xfrm>
                            <a:off x="-1492302" y="1718564"/>
                            <a:ext cx="828675" cy="828675"/>
                          </a:xfrm>
                          <a:prstGeom prst="rect">
                            <a:avLst/>
                          </a:prstGeom>
                        </pic:spPr>
                      </pic:pic>
                      <wps:wsp>
                        <wps:cNvPr id="409" name="Text Box 2"/>
                        <wps:cNvSpPr txBox="1">
                          <a:spLocks noChangeArrowheads="1"/>
                        </wps:cNvSpPr>
                        <wps:spPr bwMode="auto">
                          <a:xfrm>
                            <a:off x="-1412520" y="2529027"/>
                            <a:ext cx="1047750" cy="752475"/>
                          </a:xfrm>
                          <a:prstGeom prst="rect">
                            <a:avLst/>
                          </a:prstGeom>
                          <a:noFill/>
                          <a:ln w="9525">
                            <a:noFill/>
                            <a:miter lim="800000"/>
                            <a:headEnd/>
                            <a:tailEnd/>
                          </a:ln>
                        </wps:spPr>
                        <wps:txbx>
                          <w:txbxContent>
                            <w:p w14:paraId="257ED14A" w14:textId="77777777" w:rsidR="00FD1789" w:rsidRPr="0041068C" w:rsidRDefault="00FD1789" w:rsidP="00FD1789">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53</w:t>
                              </w:r>
                            </w:p>
                            <w:p w14:paraId="0D2FC4ED" w14:textId="77777777" w:rsidR="00FD1789" w:rsidRPr="006C6D3E" w:rsidRDefault="00FD1789" w:rsidP="00FD1789">
                              <w:pPr>
                                <w:spacing w:line="240" w:lineRule="auto"/>
                                <w:rPr>
                                  <w:color w:val="003263" w:themeColor="text2"/>
                                </w:rPr>
                              </w:pPr>
                              <w:r>
                                <w:rPr>
                                  <w:color w:val="003263" w:themeColor="text2"/>
                                  <w:w w:val="105"/>
                                </w:rPr>
                                <w:t>Number of people left feedback</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42AD95E" id="Group 407" o:spid="_x0000_s1034" style="position:absolute;margin-left:176.7pt;margin-top:7.85pt;width:88.75pt;height:123.05pt;z-index:251662336;mso-width-relative:margin;mso-height-relative:margin" coordorigin="-14923,17185" coordsize="11275,15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">
                <v:shape id="image2.png" o:spid="_x0000_s1035" type="#_x0000_t75" style="position:absolute;left:-14923;top:17185;width:8287;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4" o:title=""/>
                </v:shape>
                <v:shape id="_x0000_s1036" type="#_x0000_t202" style="position:absolute;left:-14125;top:25290;width:10478;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257ED14A" w14:textId="77777777" w:rsidR="00FD1789" w:rsidRPr="0041068C" w:rsidRDefault="00FD1789" w:rsidP="00FD1789">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53</w:t>
                        </w:r>
                      </w:p>
                      <w:p w14:paraId="0D2FC4ED" w14:textId="77777777" w:rsidR="00FD1789" w:rsidRPr="006C6D3E" w:rsidRDefault="00FD1789" w:rsidP="00FD1789">
                        <w:pPr>
                          <w:spacing w:line="240" w:lineRule="auto"/>
                          <w:rPr>
                            <w:color w:val="003263" w:themeColor="text2"/>
                          </w:rPr>
                        </w:pPr>
                        <w:r>
                          <w:rPr>
                            <w:color w:val="003263" w:themeColor="text2"/>
                            <w:w w:val="105"/>
                          </w:rPr>
                          <w:t>Number of people left feedback</w:t>
                        </w:r>
                      </w:p>
                    </w:txbxContent>
                  </v:textbox>
                </v:shape>
              </v:group>
            </w:pict>
          </mc:Fallback>
        </mc:AlternateContent>
      </w:r>
      <w:r>
        <mc:AlternateContent>
          <mc:Choice Requires="wpg">
            <w:drawing>
              <wp:anchor distT="0" distB="0" distL="114300" distR="114300" simplePos="0" relativeHeight="251663360" behindDoc="0" locked="0" layoutInCell="1" allowOverlap="1" wp14:anchorId="3CB4901E" wp14:editId="76099926">
                <wp:simplePos x="0" y="0"/>
                <wp:positionH relativeFrom="column">
                  <wp:posOffset>1056005</wp:posOffset>
                </wp:positionH>
                <wp:positionV relativeFrom="paragraph">
                  <wp:posOffset>113081</wp:posOffset>
                </wp:positionV>
                <wp:extent cx="374015" cy="475615"/>
                <wp:effectExtent l="0" t="0" r="6985" b="635"/>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212FED2A" id="Group 200" o:spid="_x0000_s1026" style="position:absolute;margin-left:83.15pt;margin-top:8.9pt;width:29.45pt;height:37.45pt;z-index:251663360" coordorigin="5455,334" coordsize="589,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">
                <v:shape id="AutoShape 40" o:spid="_x0000_s1027"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28"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16" o:title=""/>
                </v:shape>
              </v:group>
            </w:pict>
          </mc:Fallback>
        </mc:AlternateContent>
      </w:r>
    </w:p>
    <w:p w14:paraId="105622D1" w14:textId="77777777" w:rsidR="00FD1789" w:rsidRDefault="00FD1789" w:rsidP="00C5337B">
      <w:pPr>
        <w:pStyle w:val="BodyText"/>
      </w:pPr>
    </w:p>
    <w:p w14:paraId="53825955" w14:textId="77777777" w:rsidR="00FD1789" w:rsidRDefault="00FD1789" w:rsidP="00C5337B">
      <w:pPr>
        <w:pStyle w:val="BodyText"/>
      </w:pPr>
      <w:r>
        <mc:AlternateContent>
          <mc:Choice Requires="wps">
            <w:drawing>
              <wp:anchor distT="0" distB="0" distL="114300" distR="114300" simplePos="0" relativeHeight="251664384" behindDoc="0" locked="0" layoutInCell="1" allowOverlap="1" wp14:anchorId="6945473B" wp14:editId="21CA892A">
                <wp:simplePos x="0" y="0"/>
                <wp:positionH relativeFrom="column">
                  <wp:posOffset>1045845</wp:posOffset>
                </wp:positionH>
                <wp:positionV relativeFrom="paragraph">
                  <wp:posOffset>95936</wp:posOffset>
                </wp:positionV>
                <wp:extent cx="590550" cy="371475"/>
                <wp:effectExtent l="0" t="0" r="0" b="952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71475"/>
                        </a:xfrm>
                        <a:prstGeom prst="rect">
                          <a:avLst/>
                        </a:prstGeom>
                        <a:noFill/>
                        <a:ln w="9525">
                          <a:noFill/>
                          <a:miter lim="800000"/>
                          <a:headEnd/>
                          <a:tailEnd/>
                        </a:ln>
                      </wps:spPr>
                      <wps:txbx>
                        <w:txbxContent>
                          <w:p w14:paraId="7CA25EAF" w14:textId="77777777" w:rsidR="00FD1789" w:rsidRPr="000816C6" w:rsidRDefault="00FD1789" w:rsidP="00FD1789">
                            <w:pPr>
                              <w:rPr>
                                <w:color w:val="003263" w:themeColor="text2"/>
                                <w:sz w:val="56"/>
                                <w:szCs w:val="56"/>
                              </w:rPr>
                            </w:pPr>
                            <w:r>
                              <w:rPr>
                                <w:rFonts w:asciiTheme="majorHAnsi" w:hAnsiTheme="majorHAnsi" w:cstheme="majorHAnsi"/>
                                <w:b/>
                                <w:bCs/>
                                <w:color w:val="003263" w:themeColor="text2"/>
                                <w:sz w:val="56"/>
                                <w:szCs w:val="56"/>
                              </w:rPr>
                              <w:t>26</w:t>
                            </w:r>
                          </w:p>
                        </w:txbxContent>
                      </wps:txbx>
                      <wps:bodyPr rot="0" vert="horz" wrap="square" lIns="0" tIns="0" rIns="0" bIns="0" anchor="t" anchorCtr="0">
                        <a:noAutofit/>
                      </wps:bodyPr>
                    </wps:wsp>
                  </a:graphicData>
                </a:graphic>
              </wp:anchor>
            </w:drawing>
          </mc:Choice>
          <mc:Fallback>
            <w:pict>
              <v:shape w14:anchorId="6945473B" id="_x0000_s1037" type="#_x0000_t202" style="position:absolute;margin-left:82.35pt;margin-top:7.55pt;width:46.5pt;height:29.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" filled="f" stroked="f">
                <v:textbox inset="0,0,0,0">
                  <w:txbxContent>
                    <w:p w14:paraId="7CA25EAF" w14:textId="77777777" w:rsidR="00FD1789" w:rsidRPr="000816C6" w:rsidRDefault="00FD1789" w:rsidP="00FD1789">
                      <w:pPr>
                        <w:rPr>
                          <w:color w:val="003263" w:themeColor="text2"/>
                          <w:sz w:val="56"/>
                          <w:szCs w:val="56"/>
                        </w:rPr>
                      </w:pPr>
                      <w:r>
                        <w:rPr>
                          <w:rFonts w:asciiTheme="majorHAnsi" w:hAnsiTheme="majorHAnsi" w:cstheme="majorHAnsi"/>
                          <w:b/>
                          <w:bCs/>
                          <w:color w:val="003263" w:themeColor="text2"/>
                          <w:sz w:val="56"/>
                          <w:szCs w:val="56"/>
                        </w:rPr>
                        <w:t>26</w:t>
                      </w:r>
                    </w:p>
                  </w:txbxContent>
                </v:textbox>
              </v:shape>
            </w:pict>
          </mc:Fallback>
        </mc:AlternateContent>
      </w:r>
    </w:p>
    <w:p w14:paraId="4AA9EE91" w14:textId="77777777" w:rsidR="00FD1789" w:rsidRDefault="00FD1789" w:rsidP="00C5337B">
      <w:pPr>
        <w:pStyle w:val="BodyText"/>
      </w:pPr>
    </w:p>
    <w:p w14:paraId="7431FE99" w14:textId="77777777" w:rsidR="00FD1789" w:rsidRDefault="00FD1789" w:rsidP="00C5337B">
      <w:pPr>
        <w:pStyle w:val="BodyText"/>
      </w:pPr>
      <w:r>
        <mc:AlternateContent>
          <mc:Choice Requires="wps">
            <w:drawing>
              <wp:anchor distT="0" distB="0" distL="114300" distR="114300" simplePos="0" relativeHeight="251665408" behindDoc="0" locked="0" layoutInCell="1" allowOverlap="1" wp14:anchorId="71FCC4DB" wp14:editId="0918F308">
                <wp:simplePos x="0" y="0"/>
                <wp:positionH relativeFrom="column">
                  <wp:posOffset>1038225</wp:posOffset>
                </wp:positionH>
                <wp:positionV relativeFrom="paragraph">
                  <wp:posOffset>38151</wp:posOffset>
                </wp:positionV>
                <wp:extent cx="1047750" cy="2667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w="9525">
                          <a:noFill/>
                          <a:miter lim="800000"/>
                          <a:headEnd/>
                          <a:tailEnd/>
                        </a:ln>
                      </wps:spPr>
                      <wps:txbx>
                        <w:txbxContent>
                          <w:p w14:paraId="7C174E51" w14:textId="77777777" w:rsidR="00FD1789" w:rsidRPr="006C6D3E" w:rsidRDefault="00FD1789" w:rsidP="00FD1789">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a:graphicData>
                </a:graphic>
              </wp:anchor>
            </w:drawing>
          </mc:Choice>
          <mc:Fallback>
            <w:pict>
              <v:shape w14:anchorId="71FCC4DB" id="_x0000_s1038" type="#_x0000_t202" style="position:absolute;margin-left:81.75pt;margin-top:3pt;width:82.5pt;height:2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" filled="f" stroked="f">
                <v:textbox inset="0,0,0,0">
                  <w:txbxContent>
                    <w:p w14:paraId="7C174E51" w14:textId="77777777" w:rsidR="00FD1789" w:rsidRPr="006C6D3E" w:rsidRDefault="00FD1789" w:rsidP="00FD1789">
                      <w:pPr>
                        <w:spacing w:line="240" w:lineRule="auto"/>
                        <w:rPr>
                          <w:color w:val="003263" w:themeColor="text2"/>
                        </w:rPr>
                      </w:pPr>
                      <w:r>
                        <w:rPr>
                          <w:color w:val="003263" w:themeColor="text2"/>
                          <w:w w:val="105"/>
                        </w:rPr>
                        <w:t>People following the project</w:t>
                      </w:r>
                    </w:p>
                  </w:txbxContent>
                </v:textbox>
              </v:shape>
            </w:pict>
          </mc:Fallback>
        </mc:AlternateContent>
      </w:r>
    </w:p>
    <w:p w14:paraId="3D013030" w14:textId="77777777" w:rsidR="00FD1789" w:rsidRDefault="00FD1789" w:rsidP="00C5337B">
      <w:pPr>
        <w:pStyle w:val="BodyText"/>
      </w:pPr>
    </w:p>
    <w:p w14:paraId="71A27DF9" w14:textId="77777777" w:rsidR="00FD1789" w:rsidRDefault="00FD1789" w:rsidP="00C5337B">
      <w:pPr>
        <w:pStyle w:val="BodyText"/>
        <w:rPr>
          <w:iCs/>
        </w:rPr>
      </w:pPr>
      <w:r>
        <mc:AlternateContent>
          <mc:Choice Requires="wps">
            <w:drawing>
              <wp:anchor distT="0" distB="0" distL="114300" distR="114300" simplePos="0" relativeHeight="251667456" behindDoc="1" locked="0" layoutInCell="1" allowOverlap="1" wp14:anchorId="1D303BEC" wp14:editId="48177918">
                <wp:simplePos x="0" y="0"/>
                <wp:positionH relativeFrom="column">
                  <wp:posOffset>4262755</wp:posOffset>
                </wp:positionH>
                <wp:positionV relativeFrom="paragraph">
                  <wp:posOffset>694131</wp:posOffset>
                </wp:positionV>
                <wp:extent cx="2513965" cy="490118"/>
                <wp:effectExtent l="0" t="0" r="635" b="5715"/>
                <wp:wrapSquare wrapText="bothSides"/>
                <wp:docPr id="5" name="Text Box 5"/>
                <wp:cNvGraphicFramePr/>
                <a:graphic xmlns:a="http://schemas.openxmlformats.org/drawingml/2006/main">
                  <a:graphicData uri="http://schemas.microsoft.com/office/word/2010/wordprocessingShape">
                    <wps:wsp>
                      <wps:cNvSpPr txBox="1"/>
                      <wps:spPr>
                        <a:xfrm>
                          <a:off x="0" y="0"/>
                          <a:ext cx="2513965" cy="490118"/>
                        </a:xfrm>
                        <a:prstGeom prst="rect">
                          <a:avLst/>
                        </a:prstGeom>
                        <a:solidFill>
                          <a:prstClr val="white"/>
                        </a:solidFill>
                        <a:ln>
                          <a:noFill/>
                        </a:ln>
                      </wps:spPr>
                      <wps:txbx>
                        <w:txbxContent>
                          <w:p w14:paraId="25246540" w14:textId="7998A65F" w:rsidR="00FD1789" w:rsidRPr="00B63FC5" w:rsidRDefault="00FD1789" w:rsidP="00FD1789">
                            <w:pPr>
                              <w:pStyle w:val="Caption"/>
                              <w:rPr>
                                <w:noProof/>
                              </w:rPr>
                            </w:pPr>
                            <w:r>
                              <w:t xml:space="preserve">Figure </w:t>
                            </w:r>
                            <w:r w:rsidR="00C253B9">
                              <w:fldChar w:fldCharType="begin"/>
                            </w:r>
                            <w:r w:rsidR="00C253B9">
                              <w:instrText xml:space="preserve"> SEQ Figure \* ARABIC </w:instrText>
                            </w:r>
                            <w:r w:rsidR="00C253B9">
                              <w:fldChar w:fldCharType="separate"/>
                            </w:r>
                            <w:r w:rsidR="00A23CD4">
                              <w:rPr>
                                <w:noProof/>
                              </w:rPr>
                              <w:t>1</w:t>
                            </w:r>
                            <w:r w:rsidR="00C253B9">
                              <w:rPr>
                                <w:noProof/>
                              </w:rPr>
                              <w:fldChar w:fldCharType="end"/>
                            </w:r>
                            <w:r>
                              <w:t xml:space="preserve"> </w:t>
                            </w:r>
                            <w:r w:rsidRPr="008C2799">
                              <w:t>a snapshot of markers provided via the social map tool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03BEC" id="_x0000_t202" coordsize="21600,21600" o:spt="202" path="m,l,21600r21600,l21600,xe">
                <v:stroke joinstyle="miter"/>
                <v:path gradientshapeok="t" o:connecttype="rect"/>
              </v:shapetype>
              <v:shape id="Text Box 5" o:spid="_x0000_s1039" type="#_x0000_t202" style="position:absolute;margin-left:335.65pt;margin-top:54.65pt;width:197.95pt;height:38.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" stroked="f">
                <v:textbox inset="0,0,0,0">
                  <w:txbxContent>
                    <w:p w14:paraId="25246540" w14:textId="7998A65F" w:rsidR="00FD1789" w:rsidRPr="00B63FC5" w:rsidRDefault="00FD1789" w:rsidP="00FD1789">
                      <w:pPr>
                        <w:pStyle w:val="Caption"/>
                        <w:rPr>
                          <w:noProof/>
                        </w:rPr>
                      </w:pPr>
                      <w:r>
                        <w:t xml:space="preserve">Figure </w:t>
                      </w:r>
                      <w:r w:rsidR="00C253B9">
                        <w:fldChar w:fldCharType="begin"/>
                      </w:r>
                      <w:r w:rsidR="00C253B9">
                        <w:instrText xml:space="preserve"> SEQ Figure \* ARABIC </w:instrText>
                      </w:r>
                      <w:r w:rsidR="00C253B9">
                        <w:fldChar w:fldCharType="separate"/>
                      </w:r>
                      <w:r w:rsidR="00A23CD4">
                        <w:rPr>
                          <w:noProof/>
                        </w:rPr>
                        <w:t>1</w:t>
                      </w:r>
                      <w:r w:rsidR="00C253B9">
                        <w:rPr>
                          <w:noProof/>
                        </w:rPr>
                        <w:fldChar w:fldCharType="end"/>
                      </w:r>
                      <w:r>
                        <w:t xml:space="preserve"> </w:t>
                      </w:r>
                      <w:r w:rsidRPr="008C2799">
                        <w:t>a snapshot of markers provided via the social map tool</w:t>
                      </w:r>
                    </w:p>
                  </w:txbxContent>
                </v:textbox>
                <w10:wrap type="square"/>
              </v:shape>
            </w:pict>
          </mc:Fallback>
        </mc:AlternateContent>
      </w:r>
      <w:r>
        <w:t xml:space="preserve">The engagement was open to public. Letters were sent to residents and businesses in the study area to invite them to visit the </w:t>
      </w:r>
      <w:r>
        <w:rPr>
          <w:iCs/>
        </w:rPr>
        <w:t xml:space="preserve">Have Your Say Webpage and provide feedback. Social media and print adverts were also used to raise awareness about the project and encourage participation. </w:t>
      </w:r>
    </w:p>
    <w:p w14:paraId="78AC16FA" w14:textId="2394AA50" w:rsidR="00D83104" w:rsidRDefault="00D83104">
      <w:pPr>
        <w:rPr>
          <w:b/>
          <w:caps/>
        </w:rPr>
      </w:pPr>
    </w:p>
    <w:p w14:paraId="7CBC516D" w14:textId="77777777" w:rsidR="00D83104" w:rsidRDefault="00D83104"/>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6ADE0D6F" w14:textId="77777777" w:rsidTr="006C6D3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6C5C6F23" w14:textId="0994B07B" w:rsidR="00D83104" w:rsidRPr="00C872B3" w:rsidRDefault="008C6443" w:rsidP="00C5337B">
            <w:pPr>
              <w:pStyle w:val="BodyText"/>
              <w:rPr>
                <w:color w:val="003263" w:themeColor="text2"/>
                <w:sz w:val="24"/>
                <w:szCs w:val="24"/>
              </w:rPr>
            </w:pPr>
            <w:r w:rsidRPr="00C872B3">
              <w:rPr>
                <w:color w:val="003263" w:themeColor="text2"/>
                <w:sz w:val="24"/>
                <w:szCs w:val="24"/>
              </w:rPr>
              <w:lastRenderedPageBreak/>
              <w:t>WHAT WE HEARD</w:t>
            </w:r>
          </w:p>
          <w:p w14:paraId="48CCFEA7" w14:textId="7B523078" w:rsidR="00D83104" w:rsidRDefault="00D83104" w:rsidP="00C5337B">
            <w:pPr>
              <w:pStyle w:val="BodyText"/>
            </w:pPr>
          </w:p>
          <w:p w14:paraId="1B1A69B3" w14:textId="77777777" w:rsidR="00D83104" w:rsidRDefault="00D83104" w:rsidP="00C5337B">
            <w:pPr>
              <w:pStyle w:val="BodyText"/>
            </w:pPr>
          </w:p>
          <w:p w14:paraId="4722DF7A" w14:textId="77777777" w:rsidR="00D83104" w:rsidRDefault="00D83104" w:rsidP="00C5337B">
            <w:pPr>
              <w:pStyle w:val="BodyText"/>
            </w:pPr>
          </w:p>
          <w:p w14:paraId="6E6D1C28" w14:textId="1FE42037" w:rsidR="00D83104" w:rsidRPr="006C6D3E" w:rsidRDefault="00D83104" w:rsidP="00C5337B">
            <w:pPr>
              <w:pStyle w:val="BodyText"/>
            </w:pPr>
            <w:r w:rsidRPr="000443F5">
              <w:t>Next Steps or any Verbatim comments and officers can remove which is not applicable.</w:t>
            </w:r>
          </w:p>
        </w:tc>
      </w:tr>
    </w:tbl>
    <w:p w14:paraId="416CD28F" w14:textId="77777777" w:rsidR="00C5337B" w:rsidRPr="007C3459" w:rsidRDefault="00844530" w:rsidP="007C3459">
      <w:pPr>
        <w:pStyle w:val="Heading2"/>
      </w:pPr>
      <w:r>
        <w:t xml:space="preserve"> </w:t>
      </w:r>
      <w:r w:rsidR="00C5337B" w:rsidRPr="007C3459">
        <w:drawing>
          <wp:anchor distT="0" distB="0" distL="114300" distR="114300" simplePos="0" relativeHeight="251669504" behindDoc="1" locked="0" layoutInCell="1" allowOverlap="1" wp14:anchorId="2ECC59D8" wp14:editId="47E09121">
            <wp:simplePos x="0" y="0"/>
            <wp:positionH relativeFrom="margin">
              <wp:posOffset>3933825</wp:posOffset>
            </wp:positionH>
            <wp:positionV relativeFrom="paragraph">
              <wp:posOffset>3175</wp:posOffset>
            </wp:positionV>
            <wp:extent cx="2910205" cy="2146935"/>
            <wp:effectExtent l="0" t="0" r="4445" b="5715"/>
            <wp:wrapTight wrapText="bothSides">
              <wp:wrapPolygon edited="0">
                <wp:start x="0" y="0"/>
                <wp:lineTo x="0" y="21466"/>
                <wp:lineTo x="21492" y="21466"/>
                <wp:lineTo x="21492" y="0"/>
                <wp:lineTo x="0" y="0"/>
              </wp:wrapPolygon>
            </wp:wrapTight>
            <wp:docPr id="26" name="Chart 26">
              <a:extLst xmlns:a="http://schemas.openxmlformats.org/drawingml/2006/main">
                <a:ext uri="{FF2B5EF4-FFF2-40B4-BE49-F238E27FC236}">
                  <a16:creationId xmlns:a16="http://schemas.microsoft.com/office/drawing/2014/main" id="{827619D8-76F0-4962-910C-73CF3DF259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C5337B" w:rsidRPr="007C3459">
        <w:t>THE FEEDBACK</w:t>
      </w:r>
    </w:p>
    <w:p w14:paraId="06D686DA" w14:textId="77777777" w:rsidR="00C5337B" w:rsidRDefault="00C5337B" w:rsidP="00C5337B">
      <w:pPr>
        <w:pStyle w:val="BodyText"/>
      </w:pPr>
      <w:r>
        <w:t>Overall, 68 comments from 53 individuals were submitted via the map. Participants had the opportunity to choose from one of these categories:</w:t>
      </w:r>
    </w:p>
    <w:p w14:paraId="6F0016EF" w14:textId="77777777" w:rsidR="00C5337B" w:rsidRDefault="00C5337B" w:rsidP="00C5337B">
      <w:pPr>
        <w:pStyle w:val="ListBullet"/>
      </w:pPr>
      <w:r>
        <w:t>Parking availability</w:t>
      </w:r>
    </w:p>
    <w:p w14:paraId="717CC270" w14:textId="77777777" w:rsidR="00C5337B" w:rsidRDefault="00C5337B" w:rsidP="00C5337B">
      <w:pPr>
        <w:pStyle w:val="ListBullet"/>
      </w:pPr>
      <w:r>
        <w:t>Time restrictions</w:t>
      </w:r>
    </w:p>
    <w:p w14:paraId="5A3C2704" w14:textId="77777777" w:rsidR="00C5337B" w:rsidRDefault="00C5337B" w:rsidP="00C5337B">
      <w:pPr>
        <w:pStyle w:val="ListBullet"/>
      </w:pPr>
      <w:r>
        <w:t>Disabled parking</w:t>
      </w:r>
    </w:p>
    <w:p w14:paraId="50B1A6AF" w14:textId="77777777" w:rsidR="00C5337B" w:rsidRDefault="00C5337B" w:rsidP="00C5337B">
      <w:pPr>
        <w:pStyle w:val="ListBullet"/>
      </w:pPr>
      <w:r>
        <w:t>Safety concerns</w:t>
      </w:r>
    </w:p>
    <w:p w14:paraId="4A54666F" w14:textId="77777777" w:rsidR="00C5337B" w:rsidRDefault="00C5337B" w:rsidP="00C5337B">
      <w:pPr>
        <w:pStyle w:val="ListBullet"/>
      </w:pPr>
      <w:r>
        <w:t>Loading bay concerns</w:t>
      </w:r>
    </w:p>
    <w:p w14:paraId="22EA8884" w14:textId="7C09E7CE" w:rsidR="00C5337B" w:rsidRDefault="00C5337B" w:rsidP="00C5337B">
      <w:pPr>
        <w:pStyle w:val="ListBullet"/>
      </w:pPr>
      <w:r w:rsidRPr="00C5337B">
        <mc:AlternateContent>
          <mc:Choice Requires="wps">
            <w:drawing>
              <wp:anchor distT="0" distB="0" distL="114300" distR="114300" simplePos="0" relativeHeight="251670528" behindDoc="1" locked="0" layoutInCell="1" allowOverlap="1" wp14:anchorId="33D7830E" wp14:editId="02821C8F">
                <wp:simplePos x="0" y="0"/>
                <wp:positionH relativeFrom="column">
                  <wp:posOffset>3856710</wp:posOffset>
                </wp:positionH>
                <wp:positionV relativeFrom="paragraph">
                  <wp:posOffset>94310</wp:posOffset>
                </wp:positionV>
                <wp:extent cx="3086100"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3086100" cy="635"/>
                        </a:xfrm>
                        <a:prstGeom prst="rect">
                          <a:avLst/>
                        </a:prstGeom>
                        <a:solidFill>
                          <a:prstClr val="white"/>
                        </a:solidFill>
                        <a:ln>
                          <a:noFill/>
                        </a:ln>
                      </wps:spPr>
                      <wps:txbx>
                        <w:txbxContent>
                          <w:p w14:paraId="40380D8E" w14:textId="77777777" w:rsidR="00C5337B" w:rsidRPr="00707661" w:rsidRDefault="00C5337B" w:rsidP="00C5337B">
                            <w:pPr>
                              <w:pStyle w:val="Caption"/>
                              <w:rPr>
                                <w:noProof/>
                              </w:rPr>
                            </w:pPr>
                            <w:r>
                              <w:t>Figure 2 categories of submissions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D7830E" id="Text Box 4" o:spid="_x0000_s1040" type="#_x0000_t202" style="position:absolute;left:0;text-align:left;margin-left:303.7pt;margin-top:7.45pt;width:243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" stroked="f">
                <v:textbox style="mso-fit-shape-to-text:t" inset="0,0,0,0">
                  <w:txbxContent>
                    <w:p w14:paraId="40380D8E" w14:textId="77777777" w:rsidR="00C5337B" w:rsidRPr="00707661" w:rsidRDefault="00C5337B" w:rsidP="00C5337B">
                      <w:pPr>
                        <w:pStyle w:val="Caption"/>
                        <w:rPr>
                          <w:noProof/>
                        </w:rPr>
                      </w:pPr>
                      <w:r>
                        <w:t>Figure 2 categories of submissions</w:t>
                      </w:r>
                    </w:p>
                  </w:txbxContent>
                </v:textbox>
                <w10:wrap type="tight"/>
              </v:shape>
            </w:pict>
          </mc:Fallback>
        </mc:AlternateContent>
      </w:r>
      <w:r>
        <w:t>Other comments</w:t>
      </w:r>
    </w:p>
    <w:p w14:paraId="1A8401C7" w14:textId="40F7C33E" w:rsidR="00C5337B" w:rsidRPr="00C5337B" w:rsidRDefault="00C5337B" w:rsidP="00C5337B">
      <w:pPr>
        <w:pStyle w:val="BodyText"/>
      </w:pPr>
      <w:r w:rsidRPr="00C5337B">
        <w:t xml:space="preserve">For majority of submissions (58%), ‘parking availability’ was the chosen category. ‘Safety concerns’ (16%) and ‘other comments’ (13%), were the next two most discussed categories (Figure 2).  </w:t>
      </w:r>
    </w:p>
    <w:p w14:paraId="5544F041" w14:textId="77777777" w:rsidR="00C5337B" w:rsidRDefault="00C5337B" w:rsidP="00C5337B">
      <w:pPr>
        <w:pStyle w:val="BodyText"/>
      </w:pPr>
      <w:r>
        <w:t>Nearly half of the submitted comments were referring to parking related issues and concerns in general or the whole neighbourhood rather than a specific place. Comments which had a spatial reference (54%) were imported to QGIS for spatial analysis (Figure 3).</w:t>
      </w:r>
    </w:p>
    <w:p w14:paraId="0B6F3656" w14:textId="77777777" w:rsidR="00C5337B" w:rsidRDefault="00C5337B" w:rsidP="00C5337B">
      <w:pPr>
        <w:pStyle w:val="BodyText"/>
      </w:pPr>
      <w:r>
        <w:t>Most of these comments focused on parking availability and safety concerns concentrated on the southern part of the study area. There were also some comments highlighting the need for revised time restrictions and disabled parking (Figure 3).</w:t>
      </w:r>
    </w:p>
    <w:p w14:paraId="448431F2" w14:textId="77777777" w:rsidR="00C5337B" w:rsidRDefault="00C5337B" w:rsidP="00C5337B">
      <w:pPr>
        <w:pStyle w:val="BodyText"/>
      </w:pPr>
      <w:r>
        <w:t>All comments were qualitatively analysed to identify key themes and areas of concern and opportunity. There were 30 comments on parking availability and challenges of finding a car park in the study area. Some participants indicated that Geelong West area would benefit from a multi-storey car park (12 comments), while others believed that discouraging vehicle movement, providing more opportunities for pedestrian activity and public transport as well as removing some of the parking spaces can provide further opportunities for greening and outdoor dining (eight comments).</w:t>
      </w:r>
    </w:p>
    <w:p w14:paraId="1E7CF8CE" w14:textId="77777777" w:rsidR="00C5337B" w:rsidRDefault="00C5337B" w:rsidP="00C5337B">
      <w:pPr>
        <w:pStyle w:val="BodyText"/>
      </w:pPr>
      <w:r>
        <w:t>Other comments include safety concerns regarding parking spaces and some of the crossings (six comments), parking replaced by bike lanes (six comments), the need for more disabled parking (five comments), the need for improved time restriction (five comments) and the need for improved public transport in the study area (five comments).</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C872B3" w14:paraId="14BC3479" w14:textId="77777777" w:rsidTr="003B549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64726C93" w14:textId="25271636" w:rsidR="00C872B3" w:rsidRPr="00834B70" w:rsidRDefault="00C872B3" w:rsidP="003B5497">
            <w:pPr>
              <w:pStyle w:val="BodyText"/>
            </w:pPr>
            <w:r>
              <w:rPr>
                <w:color w:val="003263" w:themeColor="text2"/>
                <w:sz w:val="24"/>
                <w:szCs w:val="24"/>
              </w:rPr>
              <w:t>NExt Steps</w:t>
            </w:r>
          </w:p>
        </w:tc>
      </w:tr>
    </w:tbl>
    <w:p w14:paraId="2C81137A" w14:textId="77777777" w:rsidR="007C3459" w:rsidRDefault="007C3459" w:rsidP="007C3459">
      <w:pPr>
        <w:pStyle w:val="BodyText"/>
      </w:pPr>
      <w:r>
        <w:t xml:space="preserve">Two facilitated workshops will be held with businesses in the study area in May 2022. </w:t>
      </w:r>
    </w:p>
    <w:p w14:paraId="6ED4EDFF" w14:textId="77777777" w:rsidR="007C3459" w:rsidRDefault="007C3459" w:rsidP="007C3459">
      <w:pPr>
        <w:pStyle w:val="BodyText"/>
      </w:pPr>
      <w:r>
        <w:t xml:space="preserve">The outcomes of this engagement and workshops will inform the preparation of the Draft Public Parking Plan. </w:t>
      </w:r>
    </w:p>
    <w:p w14:paraId="79BB3A72" w14:textId="77777777" w:rsidR="007C3459" w:rsidRDefault="007C3459" w:rsidP="007C3459">
      <w:pPr>
        <w:pStyle w:val="BodyText"/>
        <w:rPr>
          <w:iCs/>
        </w:rPr>
      </w:pPr>
      <w:r>
        <w:rPr>
          <w:iCs/>
        </w:rPr>
        <w:t xml:space="preserve">The draft Public Parking Plan will go out for public feedback mid-2022. </w:t>
      </w:r>
    </w:p>
    <w:p w14:paraId="4602BD8A" w14:textId="62650AF1" w:rsidR="00871C32" w:rsidRDefault="007C3459" w:rsidP="007C3459">
      <w:pPr>
        <w:pStyle w:val="BodyText"/>
        <w:rPr>
          <w:iCs/>
        </w:rPr>
        <w:sectPr w:rsidR="00871C32" w:rsidSect="00834B70">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822" w:right="567" w:bottom="1418" w:left="567" w:header="567" w:footer="567" w:gutter="0"/>
          <w:cols w:space="708"/>
          <w:docGrid w:linePitch="360"/>
        </w:sectPr>
      </w:pPr>
      <w:r>
        <w:rPr>
          <w:iCs/>
        </w:rPr>
        <w:t>A Final Public Parking Plan will be prepared for Council’s consideration in late 2022.</w:t>
      </w:r>
    </w:p>
    <w:p w14:paraId="37B166E4" w14:textId="7F5CEA80" w:rsidR="007C3459" w:rsidRPr="008143BB" w:rsidRDefault="00B012BC" w:rsidP="00C5337B">
      <w:pPr>
        <w:pStyle w:val="BodyText"/>
      </w:pPr>
      <w:r>
        <w:lastRenderedPageBreak/>
        <mc:AlternateContent>
          <mc:Choice Requires="wps">
            <w:drawing>
              <wp:anchor distT="0" distB="0" distL="114300" distR="114300" simplePos="0" relativeHeight="251673600" behindDoc="1" locked="0" layoutInCell="1" allowOverlap="1" wp14:anchorId="6F6B085A" wp14:editId="565E03CA">
                <wp:simplePos x="0" y="0"/>
                <wp:positionH relativeFrom="margin">
                  <wp:posOffset>72492</wp:posOffset>
                </wp:positionH>
                <wp:positionV relativeFrom="paragraph">
                  <wp:posOffset>6586195</wp:posOffset>
                </wp:positionV>
                <wp:extent cx="8785555" cy="635"/>
                <wp:effectExtent l="0" t="0" r="0" b="8255"/>
                <wp:wrapNone/>
                <wp:docPr id="1" name="Text Box 1"/>
                <wp:cNvGraphicFramePr/>
                <a:graphic xmlns:a="http://schemas.openxmlformats.org/drawingml/2006/main">
                  <a:graphicData uri="http://schemas.microsoft.com/office/word/2010/wordprocessingShape">
                    <wps:wsp>
                      <wps:cNvSpPr txBox="1"/>
                      <wps:spPr>
                        <a:xfrm>
                          <a:off x="0" y="0"/>
                          <a:ext cx="8785555" cy="635"/>
                        </a:xfrm>
                        <a:prstGeom prst="rect">
                          <a:avLst/>
                        </a:prstGeom>
                        <a:solidFill>
                          <a:prstClr val="white"/>
                        </a:solidFill>
                        <a:ln>
                          <a:noFill/>
                        </a:ln>
                      </wps:spPr>
                      <wps:txbx>
                        <w:txbxContent>
                          <w:p w14:paraId="598286B1" w14:textId="0820C421" w:rsidR="00380E2E" w:rsidRPr="00064FB4" w:rsidRDefault="00380E2E" w:rsidP="00380E2E">
                            <w:pPr>
                              <w:pStyle w:val="Caption"/>
                              <w:rPr>
                                <w:noProof/>
                                <w:sz w:val="20"/>
                                <w:szCs w:val="20"/>
                              </w:rPr>
                            </w:pPr>
                            <w:r>
                              <w:t xml:space="preserve">Figure </w:t>
                            </w:r>
                            <w:r w:rsidR="00156079">
                              <w:t>3</w:t>
                            </w:r>
                            <w:r>
                              <w:t xml:space="preserve"> </w:t>
                            </w:r>
                            <w:r w:rsidR="008929EB" w:rsidRPr="008929EB">
                              <w:t>Analysis of comments on parking related concerns in specific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6B085A" id="Text Box 1" o:spid="_x0000_s1041" type="#_x0000_t202" style="position:absolute;margin-left:5.7pt;margin-top:518.6pt;width:691.8pt;height:.05pt;z-index:-251642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" stroked="f">
                <v:textbox style="mso-fit-shape-to-text:t" inset="0,0,0,0">
                  <w:txbxContent>
                    <w:p w14:paraId="598286B1" w14:textId="0820C421" w:rsidR="00380E2E" w:rsidRPr="00064FB4" w:rsidRDefault="00380E2E" w:rsidP="00380E2E">
                      <w:pPr>
                        <w:pStyle w:val="Caption"/>
                        <w:rPr>
                          <w:noProof/>
                          <w:sz w:val="20"/>
                          <w:szCs w:val="20"/>
                        </w:rPr>
                      </w:pPr>
                      <w:r>
                        <w:t xml:space="preserve">Figure </w:t>
                      </w:r>
                      <w:r w:rsidR="00156079">
                        <w:t>3</w:t>
                      </w:r>
                      <w:r>
                        <w:t xml:space="preserve"> </w:t>
                      </w:r>
                      <w:r w:rsidR="008929EB" w:rsidRPr="008929EB">
                        <w:t>Analysis of comments on parking related concerns in specific areas</w:t>
                      </w:r>
                    </w:p>
                  </w:txbxContent>
                </v:textbox>
                <w10:wrap anchorx="margin"/>
              </v:shape>
            </w:pict>
          </mc:Fallback>
        </mc:AlternateContent>
      </w:r>
      <w:r>
        <w:drawing>
          <wp:anchor distT="0" distB="0" distL="114300" distR="114300" simplePos="0" relativeHeight="251671552" behindDoc="1" locked="0" layoutInCell="1" allowOverlap="1" wp14:anchorId="35CD6E2E" wp14:editId="378E777F">
            <wp:simplePos x="0" y="0"/>
            <wp:positionH relativeFrom="page">
              <wp:align>center</wp:align>
            </wp:positionH>
            <wp:positionV relativeFrom="paragraph">
              <wp:posOffset>0</wp:posOffset>
            </wp:positionV>
            <wp:extent cx="8917940" cy="6586220"/>
            <wp:effectExtent l="0" t="0" r="0" b="5080"/>
            <wp:wrapTight wrapText="bothSides">
              <wp:wrapPolygon edited="0">
                <wp:start x="0" y="0"/>
                <wp:lineTo x="0" y="21554"/>
                <wp:lineTo x="21548" y="21554"/>
                <wp:lineTo x="21548"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4813" t="2792" r="3420" b="1283"/>
                    <a:stretch/>
                  </pic:blipFill>
                  <pic:spPr bwMode="auto">
                    <a:xfrm>
                      <a:off x="0" y="0"/>
                      <a:ext cx="8917940" cy="658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29EB">
        <mc:AlternateContent>
          <mc:Choice Requires="wps">
            <w:drawing>
              <wp:anchor distT="0" distB="0" distL="114300" distR="114300" simplePos="0" relativeHeight="251649023" behindDoc="0" locked="0" layoutInCell="1" allowOverlap="1" wp14:anchorId="323CA0C9" wp14:editId="5B4B9901">
                <wp:simplePos x="0" y="0"/>
                <wp:positionH relativeFrom="column">
                  <wp:posOffset>-717550</wp:posOffset>
                </wp:positionH>
                <wp:positionV relativeFrom="paragraph">
                  <wp:posOffset>6044870</wp:posOffset>
                </wp:positionV>
                <wp:extent cx="2955341" cy="899769"/>
                <wp:effectExtent l="0" t="0" r="16510" b="15240"/>
                <wp:wrapNone/>
                <wp:docPr id="224" name="Rectangle 224"/>
                <wp:cNvGraphicFramePr/>
                <a:graphic xmlns:a="http://schemas.openxmlformats.org/drawingml/2006/main">
                  <a:graphicData uri="http://schemas.microsoft.com/office/word/2010/wordprocessingShape">
                    <wps:wsp>
                      <wps:cNvSpPr/>
                      <wps:spPr>
                        <a:xfrm>
                          <a:off x="0" y="0"/>
                          <a:ext cx="2955341" cy="89976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CF703" id="Rectangle 224" o:spid="_x0000_s1026" style="position:absolute;margin-left:-56.5pt;margin-top:475.95pt;width:232.7pt;height:70.85pt;z-index:2516490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" fillcolor="white [3212]" strokecolor="white [3212]" strokeweight="2pt"/>
            </w:pict>
          </mc:Fallback>
        </mc:AlternateContent>
      </w:r>
    </w:p>
    <w:sectPr w:rsidR="007C3459" w:rsidRPr="008143BB" w:rsidSect="00871C32">
      <w:type w:val="continuous"/>
      <w:pgSz w:w="16840" w:h="11907" w:orient="landscape" w:code="9"/>
      <w:pgMar w:top="567" w:right="822"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8B2BC" w14:textId="77777777" w:rsidR="00C253B9" w:rsidRDefault="00C253B9" w:rsidP="00CE604F">
      <w:r>
        <w:separator/>
      </w:r>
    </w:p>
    <w:p w14:paraId="6A0DC4E4" w14:textId="77777777" w:rsidR="00C253B9" w:rsidRDefault="00C253B9" w:rsidP="00CE604F"/>
    <w:p w14:paraId="2D473C91" w14:textId="77777777" w:rsidR="00C253B9" w:rsidRDefault="00C253B9" w:rsidP="00CE604F"/>
    <w:p w14:paraId="20EB4312" w14:textId="77777777" w:rsidR="00C253B9" w:rsidRDefault="00C253B9" w:rsidP="00CE604F"/>
  </w:endnote>
  <w:endnote w:type="continuationSeparator" w:id="0">
    <w:p w14:paraId="4148397C" w14:textId="77777777" w:rsidR="00C253B9" w:rsidRDefault="00C253B9" w:rsidP="00CE604F">
      <w:r>
        <w:continuationSeparator/>
      </w:r>
    </w:p>
    <w:p w14:paraId="0AD21E7F" w14:textId="77777777" w:rsidR="00C253B9" w:rsidRDefault="00C253B9" w:rsidP="00CE604F"/>
    <w:p w14:paraId="39E89673" w14:textId="77777777" w:rsidR="00C253B9" w:rsidRDefault="00C253B9" w:rsidP="00CE604F"/>
    <w:p w14:paraId="2AE088FA" w14:textId="77777777" w:rsidR="00C253B9" w:rsidRDefault="00C253B9"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3F8783F-FBE0-49EA-BB5E-598C9F407165}"/>
    <w:embedBold r:id="rId2" w:fontKey="{2DE75AEF-9A46-4A7F-9932-C6E9D7BC5746}"/>
    <w:embedItalic r:id="rId3" w:fontKey="{0E79360B-6F3A-46D9-B16D-087106A37BF6}"/>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225"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3B1FB" w14:textId="77777777" w:rsidR="00C253B9" w:rsidRDefault="00C253B9" w:rsidP="00CE604F">
      <w:r>
        <w:separator/>
      </w:r>
    </w:p>
    <w:p w14:paraId="314FB2DE" w14:textId="77777777" w:rsidR="00C253B9" w:rsidRDefault="00C253B9" w:rsidP="00CE604F"/>
    <w:p w14:paraId="598DA977" w14:textId="77777777" w:rsidR="00C253B9" w:rsidRDefault="00C253B9" w:rsidP="00CE604F"/>
    <w:p w14:paraId="2AAB2AA0" w14:textId="77777777" w:rsidR="00C253B9" w:rsidRDefault="00C253B9" w:rsidP="00CE604F"/>
  </w:footnote>
  <w:footnote w:type="continuationSeparator" w:id="0">
    <w:p w14:paraId="20311A19" w14:textId="77777777" w:rsidR="00C253B9" w:rsidRDefault="00C253B9" w:rsidP="00CE604F">
      <w:r>
        <w:continuationSeparator/>
      </w:r>
    </w:p>
    <w:p w14:paraId="16C2FCFD" w14:textId="77777777" w:rsidR="00C253B9" w:rsidRDefault="00C253B9" w:rsidP="00CE604F"/>
    <w:p w14:paraId="51702976" w14:textId="77777777" w:rsidR="00C253B9" w:rsidRDefault="00C253B9" w:rsidP="00CE604F"/>
    <w:p w14:paraId="56F36C82" w14:textId="77777777" w:rsidR="00C253B9" w:rsidRDefault="00C253B9"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4"/>
  </w:num>
  <w:num w:numId="2">
    <w:abstractNumId w:val="11"/>
  </w:num>
  <w:num w:numId="3">
    <w:abstractNumId w:val="18"/>
  </w:num>
  <w:num w:numId="4">
    <w:abstractNumId w:val="15"/>
  </w:num>
  <w:num w:numId="5">
    <w:abstractNumId w:val="10"/>
  </w:num>
  <w:num w:numId="6">
    <w:abstractNumId w:val="17"/>
  </w:num>
  <w:num w:numId="7">
    <w:abstractNumId w:val="3"/>
  </w:num>
  <w:num w:numId="8">
    <w:abstractNumId w:val="9"/>
  </w:num>
  <w:num w:numId="9">
    <w:abstractNumId w:val="8"/>
  </w:num>
  <w:num w:numId="10">
    <w:abstractNumId w:val="2"/>
  </w:num>
  <w:num w:numId="11">
    <w:abstractNumId w:val="13"/>
  </w:num>
  <w:num w:numId="12">
    <w:abstractNumId w:val="16"/>
  </w:num>
  <w:num w:numId="13">
    <w:abstractNumId w:val="7"/>
  </w:num>
  <w:num w:numId="14">
    <w:abstractNumId w:val="6"/>
  </w:num>
  <w:num w:numId="15">
    <w:abstractNumId w:val="9"/>
    <w:lvlOverride w:ilvl="0">
      <w:startOverride w:val="1"/>
    </w:lvlOverride>
  </w:num>
  <w:num w:numId="16">
    <w:abstractNumId w:val="16"/>
  </w:num>
  <w:num w:numId="17">
    <w:abstractNumId w:val="16"/>
  </w:num>
  <w:num w:numId="18">
    <w:abstractNumId w:val="16"/>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67E6"/>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43FFE"/>
    <w:rsid w:val="0015135C"/>
    <w:rsid w:val="00152D85"/>
    <w:rsid w:val="00153248"/>
    <w:rsid w:val="001546E5"/>
    <w:rsid w:val="0015593C"/>
    <w:rsid w:val="00156079"/>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19D7"/>
    <w:rsid w:val="001F427B"/>
    <w:rsid w:val="001F5141"/>
    <w:rsid w:val="001F6962"/>
    <w:rsid w:val="002024C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2562"/>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763"/>
    <w:rsid w:val="0033295D"/>
    <w:rsid w:val="003357C3"/>
    <w:rsid w:val="00343F6C"/>
    <w:rsid w:val="003563BF"/>
    <w:rsid w:val="00361EB0"/>
    <w:rsid w:val="00363D19"/>
    <w:rsid w:val="0036663C"/>
    <w:rsid w:val="00366F31"/>
    <w:rsid w:val="0037157C"/>
    <w:rsid w:val="00380E2E"/>
    <w:rsid w:val="0038612E"/>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4C5F"/>
    <w:rsid w:val="00445EA6"/>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5B1"/>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44BC"/>
    <w:rsid w:val="00595475"/>
    <w:rsid w:val="00595895"/>
    <w:rsid w:val="005B281C"/>
    <w:rsid w:val="005B374E"/>
    <w:rsid w:val="005B4482"/>
    <w:rsid w:val="005B7F2F"/>
    <w:rsid w:val="005C11CA"/>
    <w:rsid w:val="005C428F"/>
    <w:rsid w:val="005D35B0"/>
    <w:rsid w:val="005D47B0"/>
    <w:rsid w:val="005D4B4A"/>
    <w:rsid w:val="005E308E"/>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8C0"/>
    <w:rsid w:val="006615E8"/>
    <w:rsid w:val="00662EC6"/>
    <w:rsid w:val="0067249B"/>
    <w:rsid w:val="00676B87"/>
    <w:rsid w:val="00677EE0"/>
    <w:rsid w:val="00680DFB"/>
    <w:rsid w:val="0068456E"/>
    <w:rsid w:val="0068762B"/>
    <w:rsid w:val="00692792"/>
    <w:rsid w:val="006A0287"/>
    <w:rsid w:val="006A1C58"/>
    <w:rsid w:val="006A2BF7"/>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573FE"/>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3459"/>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34B70"/>
    <w:rsid w:val="00841D8C"/>
    <w:rsid w:val="008428C4"/>
    <w:rsid w:val="008429D4"/>
    <w:rsid w:val="00844530"/>
    <w:rsid w:val="00847025"/>
    <w:rsid w:val="00847D90"/>
    <w:rsid w:val="00854CEA"/>
    <w:rsid w:val="00860935"/>
    <w:rsid w:val="008616F3"/>
    <w:rsid w:val="00861F48"/>
    <w:rsid w:val="00862661"/>
    <w:rsid w:val="00864767"/>
    <w:rsid w:val="00871C32"/>
    <w:rsid w:val="0087344F"/>
    <w:rsid w:val="008832AA"/>
    <w:rsid w:val="008929EB"/>
    <w:rsid w:val="008B12C3"/>
    <w:rsid w:val="008B1448"/>
    <w:rsid w:val="008B2A9A"/>
    <w:rsid w:val="008C6443"/>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3CD4"/>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12BC"/>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C34BA"/>
    <w:rsid w:val="00BD2821"/>
    <w:rsid w:val="00BD641C"/>
    <w:rsid w:val="00BE1CD2"/>
    <w:rsid w:val="00BF3A65"/>
    <w:rsid w:val="00BF3F49"/>
    <w:rsid w:val="00C04A64"/>
    <w:rsid w:val="00C04F80"/>
    <w:rsid w:val="00C05C35"/>
    <w:rsid w:val="00C07297"/>
    <w:rsid w:val="00C1594A"/>
    <w:rsid w:val="00C162F8"/>
    <w:rsid w:val="00C21EBD"/>
    <w:rsid w:val="00C223F7"/>
    <w:rsid w:val="00C25111"/>
    <w:rsid w:val="00C25162"/>
    <w:rsid w:val="00C253B9"/>
    <w:rsid w:val="00C303C2"/>
    <w:rsid w:val="00C34ACD"/>
    <w:rsid w:val="00C34DD9"/>
    <w:rsid w:val="00C424D2"/>
    <w:rsid w:val="00C46957"/>
    <w:rsid w:val="00C5027F"/>
    <w:rsid w:val="00C513DF"/>
    <w:rsid w:val="00C5337B"/>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2B3"/>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4B0"/>
    <w:rsid w:val="00D3557F"/>
    <w:rsid w:val="00D37654"/>
    <w:rsid w:val="00D42FA1"/>
    <w:rsid w:val="00D46BB0"/>
    <w:rsid w:val="00D51C03"/>
    <w:rsid w:val="00D52465"/>
    <w:rsid w:val="00D64540"/>
    <w:rsid w:val="00D6642E"/>
    <w:rsid w:val="00D72DB9"/>
    <w:rsid w:val="00D7569B"/>
    <w:rsid w:val="00D83104"/>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0178"/>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19AE"/>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789"/>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7C3459"/>
    <w:pPr>
      <w:keepNext/>
      <w:spacing w:before="300" w:after="100" w:line="240" w:lineRule="auto"/>
      <w:outlineLvl w:val="1"/>
    </w:pPr>
    <w:rPr>
      <w:rFonts w:asciiTheme="majorHAnsi" w:hAnsiTheme="majorHAnsi"/>
      <w:b/>
      <w:color w:val="003263" w:themeColor="text2"/>
      <w:spacing w:val="6"/>
      <w:sz w:val="22"/>
      <w:szCs w:val="22"/>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5337B"/>
    <w:pPr>
      <w:spacing w:before="100" w:after="200"/>
    </w:pPr>
    <w:rPr>
      <w:noProof/>
      <w:sz w:val="20"/>
      <w:szCs w:val="20"/>
    </w:rPr>
  </w:style>
  <w:style w:type="character" w:customStyle="1" w:styleId="BodyTextChar">
    <w:name w:val="Body Text Char"/>
    <w:basedOn w:val="DefaultParagraphFont"/>
    <w:link w:val="BodyText"/>
    <w:rsid w:val="00C5337B"/>
    <w:rPr>
      <w:noProof/>
      <w:sz w:val="20"/>
      <w:szCs w:val="20"/>
    </w:rPr>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paragraph" w:styleId="Caption">
    <w:name w:val="caption"/>
    <w:basedOn w:val="Normal"/>
    <w:next w:val="Normal"/>
    <w:unhideWhenUsed/>
    <w:qFormat/>
    <w:rsid w:val="00FD1789"/>
    <w:pPr>
      <w:spacing w:after="200" w:line="240" w:lineRule="auto"/>
      <w:jc w:val="center"/>
    </w:pPr>
    <w:rPr>
      <w:i/>
      <w:iCs/>
      <w:color w:val="003263"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f14535\Downloads\2022-04-11_Social-Map-Results-Summary-ID-629_Pakington-Street-Geelong-West-_Posts-by-Categor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Data!$C$1</c:f>
              <c:strCache>
                <c:ptCount val="1"/>
                <c:pt idx="0">
                  <c:v>Submissions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D89-47FA-8C5B-CD5D26CCD4F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D89-47FA-8C5B-CD5D26CCD4F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D89-47FA-8C5B-CD5D26CCD4F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D89-47FA-8C5B-CD5D26CCD4F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D89-47FA-8C5B-CD5D26CCD4F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D89-47FA-8C5B-CD5D26CCD4F3}"/>
              </c:ext>
            </c:extLst>
          </c:dPt>
          <c:cat>
            <c:strRef>
              <c:f>Data!$B$2:$B$7</c:f>
              <c:strCache>
                <c:ptCount val="6"/>
                <c:pt idx="0">
                  <c:v>Parking Availability</c:v>
                </c:pt>
                <c:pt idx="1">
                  <c:v>Time Restrictions</c:v>
                </c:pt>
                <c:pt idx="2">
                  <c:v>Disabled Parking</c:v>
                </c:pt>
                <c:pt idx="3">
                  <c:v>Safety Concerns</c:v>
                </c:pt>
                <c:pt idx="4">
                  <c:v>Loading Bay Concerns</c:v>
                </c:pt>
                <c:pt idx="5">
                  <c:v>Other comments</c:v>
                </c:pt>
              </c:strCache>
            </c:strRef>
          </c:cat>
          <c:val>
            <c:numRef>
              <c:f>Data!$C$2:$C$7</c:f>
              <c:numCache>
                <c:formatCode>General</c:formatCode>
                <c:ptCount val="6"/>
                <c:pt idx="0">
                  <c:v>39</c:v>
                </c:pt>
                <c:pt idx="1">
                  <c:v>4</c:v>
                </c:pt>
                <c:pt idx="2">
                  <c:v>4</c:v>
                </c:pt>
                <c:pt idx="3">
                  <c:v>11</c:v>
                </c:pt>
                <c:pt idx="4">
                  <c:v>1</c:v>
                </c:pt>
                <c:pt idx="5">
                  <c:v>9</c:v>
                </c:pt>
              </c:numCache>
            </c:numRef>
          </c:val>
          <c:extLst>
            <c:ext xmlns:c16="http://schemas.microsoft.com/office/drawing/2014/chart" uri="{C3380CC4-5D6E-409C-BE32-E72D297353CC}">
              <c16:uniqueId val="{0000000C-ED89-47FA-8C5B-CD5D26CCD4F3}"/>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49DA1072-6E5A-4DF1-AB4C-CAC44029EC8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3</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Erin McHugh</cp:lastModifiedBy>
  <cp:revision>2</cp:revision>
  <cp:lastPrinted>2022-05-12T03:05:00Z</cp:lastPrinted>
  <dcterms:created xsi:type="dcterms:W3CDTF">2022-05-12T03:06:00Z</dcterms:created>
  <dcterms:modified xsi:type="dcterms:W3CDTF">2022-05-12T03:06:00Z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