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6682C" w14:textId="4A0DF83A" w:rsidR="00113758" w:rsidRDefault="004D2DEE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32640" behindDoc="1" locked="0" layoutInCell="1" allowOverlap="1" wp14:anchorId="0B1B9DA2" wp14:editId="571F5DB0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3758">
        <w:rPr>
          <w:noProof/>
        </w:rPr>
        <w:t>Lower bluff</w:t>
      </w:r>
      <w:r w:rsidR="006D7350">
        <w:rPr>
          <w:noProof/>
        </w:rPr>
        <w:t>,</w:t>
      </w:r>
      <w:r w:rsidR="00113758">
        <w:rPr>
          <w:noProof/>
        </w:rPr>
        <w:t xml:space="preserve"> unsealed </w:t>
      </w:r>
    </w:p>
    <w:p w14:paraId="1C63A961" w14:textId="2DAD85E5" w:rsidR="00113B8E" w:rsidRDefault="00113758" w:rsidP="000443F5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>roads</w:t>
      </w:r>
      <w:r w:rsidR="008143BB">
        <w:tab/>
      </w:r>
    </w:p>
    <w:p w14:paraId="764FA040" w14:textId="77777777" w:rsidR="00861F48" w:rsidRPr="005A37D1" w:rsidRDefault="00861F48" w:rsidP="00861F48">
      <w:pPr>
        <w:pStyle w:val="Heading1"/>
        <w:rPr>
          <w:color w:val="auto"/>
          <w:sz w:val="32"/>
          <w:szCs w:val="32"/>
        </w:rPr>
      </w:pPr>
    </w:p>
    <w:p w14:paraId="2C5F0999" w14:textId="4DF84F7B" w:rsidR="00844530" w:rsidRPr="00E961AC" w:rsidRDefault="00844530" w:rsidP="00844530">
      <w:pPr>
        <w:pStyle w:val="BodyText"/>
        <w:rPr>
          <w:rFonts w:asciiTheme="majorHAnsi" w:hAnsiTheme="majorHAnsi" w:cstheme="majorHAnsi"/>
          <w:color w:val="003263" w:themeColor="text2"/>
          <w:sz w:val="22"/>
          <w:szCs w:val="22"/>
        </w:rPr>
      </w:pPr>
      <w:r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 xml:space="preserve">On </w:t>
      </w:r>
      <w:r w:rsidR="00D364F3"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>4 February</w:t>
      </w:r>
      <w:r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 xml:space="preserve">, the City commenced community engagement on </w:t>
      </w:r>
      <w:r w:rsidR="00D364F3"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>unsealed roads in the Lower Bluff</w:t>
      </w:r>
      <w:r w:rsidR="006D7350"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>, St Leonards</w:t>
      </w:r>
      <w:r w:rsidR="00D364F3"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 xml:space="preserve">. </w:t>
      </w:r>
    </w:p>
    <w:p w14:paraId="27083936" w14:textId="786A654F" w:rsidR="00D364F3" w:rsidRPr="00E961AC" w:rsidRDefault="00ED53BB" w:rsidP="00D364F3">
      <w:pPr>
        <w:pStyle w:val="BodyText"/>
        <w:rPr>
          <w:rFonts w:asciiTheme="majorHAnsi" w:hAnsiTheme="majorHAnsi" w:cstheme="majorHAnsi"/>
          <w:color w:val="003263" w:themeColor="text2"/>
          <w:sz w:val="22"/>
          <w:szCs w:val="22"/>
        </w:rPr>
      </w:pPr>
      <w:r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 xml:space="preserve">Residents were invited to </w:t>
      </w:r>
      <w:r w:rsidR="00D364F3"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>provide feedback on the road condition via an interactive map.</w:t>
      </w:r>
      <w:r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 xml:space="preserve"> </w:t>
      </w:r>
      <w:r w:rsidR="00D364F3" w:rsidRPr="00E961AC">
        <w:rPr>
          <w:rFonts w:asciiTheme="majorHAnsi" w:hAnsiTheme="majorHAnsi" w:cstheme="majorHAnsi"/>
          <w:color w:val="003263" w:themeColor="text2"/>
          <w:sz w:val="22"/>
          <w:szCs w:val="22"/>
        </w:rPr>
        <w:t xml:space="preserve">While the engagement aimed to understand the current road condition residents also provided feedback on potential solutions. </w:t>
      </w:r>
    </w:p>
    <w:p w14:paraId="24BD7AB7" w14:textId="77777777" w:rsidR="005A37D1" w:rsidRPr="00C057B2" w:rsidRDefault="005A37D1" w:rsidP="00D364F3">
      <w:pPr>
        <w:pStyle w:val="BodyText"/>
        <w:rPr>
          <w:color w:val="003263" w:themeColor="text2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4"/>
      </w:tblGrid>
      <w:tr w:rsidR="00113758" w14:paraId="05F78AB8" w14:textId="77777777" w:rsidTr="001137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14:paraId="0DA485F2" w14:textId="013E5920" w:rsidR="00113758" w:rsidRDefault="00113758" w:rsidP="00844530">
            <w:pPr>
              <w:pStyle w:val="BodyText"/>
            </w:pPr>
          </w:p>
        </w:tc>
        <w:tc>
          <w:tcPr>
            <w:tcW w:w="2693" w:type="dxa"/>
            <w:shd w:val="clear" w:color="auto" w:fill="auto"/>
          </w:tcPr>
          <w:p w14:paraId="7BB35041" w14:textId="1497DA69" w:rsidR="00113758" w:rsidRDefault="00113758" w:rsidP="00844530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  <w:shd w:val="clear" w:color="auto" w:fill="auto"/>
          </w:tcPr>
          <w:p w14:paraId="291AC86C" w14:textId="4A0FCAF8" w:rsidR="00113758" w:rsidRDefault="00733A7A" w:rsidP="00844530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40E39895" wp14:editId="2274C06E">
                      <wp:simplePos x="0" y="0"/>
                      <wp:positionH relativeFrom="column">
                        <wp:posOffset>2431415</wp:posOffset>
                      </wp:positionH>
                      <wp:positionV relativeFrom="paragraph">
                        <wp:posOffset>-6985</wp:posOffset>
                      </wp:positionV>
                      <wp:extent cx="525145" cy="668020"/>
                      <wp:effectExtent l="0" t="0" r="8255" b="0"/>
                      <wp:wrapNone/>
                      <wp:docPr id="207" name="Group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5145" cy="668020"/>
                                <a:chOff x="5466" y="333"/>
                                <a:chExt cx="589" cy="749"/>
                              </a:xfrm>
                            </wpg:grpSpPr>
                            <wps:wsp>
                              <wps:cNvPr id="208" name="AutoShape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66" y="333"/>
                                  <a:ext cx="589" cy="749"/>
                                </a:xfrm>
                                <a:custGeom>
                                  <a:avLst/>
                                  <a:gdLst>
                                    <a:gd name="T0" fmla="+- 0 5616 5455"/>
                                    <a:gd name="T1" fmla="*/ T0 w 589"/>
                                    <a:gd name="T2" fmla="+- 0 346 334"/>
                                    <a:gd name="T3" fmla="*/ 346 h 749"/>
                                    <a:gd name="T4" fmla="+- 0 5535 5455"/>
                                    <a:gd name="T5" fmla="*/ T4 w 589"/>
                                    <a:gd name="T6" fmla="+- 0 427 334"/>
                                    <a:gd name="T7" fmla="*/ 427 h 749"/>
                                    <a:gd name="T8" fmla="+- 0 5526 5455"/>
                                    <a:gd name="T9" fmla="*/ T8 w 589"/>
                                    <a:gd name="T10" fmla="+- 0 519 334"/>
                                    <a:gd name="T11" fmla="*/ 519 h 749"/>
                                    <a:gd name="T12" fmla="+- 0 5552 5455"/>
                                    <a:gd name="T13" fmla="*/ T12 w 589"/>
                                    <a:gd name="T14" fmla="+- 0 576 334"/>
                                    <a:gd name="T15" fmla="*/ 576 h 749"/>
                                    <a:gd name="T16" fmla="+- 0 5534 5455"/>
                                    <a:gd name="T17" fmla="*/ T16 w 589"/>
                                    <a:gd name="T18" fmla="+- 0 620 334"/>
                                    <a:gd name="T19" fmla="*/ 620 h 749"/>
                                    <a:gd name="T20" fmla="+- 0 5480 5455"/>
                                    <a:gd name="T21" fmla="*/ T20 w 589"/>
                                    <a:gd name="T22" fmla="+- 0 687 334"/>
                                    <a:gd name="T23" fmla="*/ 687 h 749"/>
                                    <a:gd name="T24" fmla="+- 0 5455 5455"/>
                                    <a:gd name="T25" fmla="*/ T24 w 589"/>
                                    <a:gd name="T26" fmla="+- 0 833 334"/>
                                    <a:gd name="T27" fmla="*/ 833 h 749"/>
                                    <a:gd name="T28" fmla="+- 0 5467 5455"/>
                                    <a:gd name="T29" fmla="*/ T28 w 589"/>
                                    <a:gd name="T30" fmla="+- 0 878 334"/>
                                    <a:gd name="T31" fmla="*/ 878 h 749"/>
                                    <a:gd name="T32" fmla="+- 0 5505 5455"/>
                                    <a:gd name="T33" fmla="*/ T32 w 589"/>
                                    <a:gd name="T34" fmla="+- 0 903 334"/>
                                    <a:gd name="T35" fmla="*/ 903 h 749"/>
                                    <a:gd name="T36" fmla="+- 0 5585 5455"/>
                                    <a:gd name="T37" fmla="*/ T36 w 589"/>
                                    <a:gd name="T38" fmla="+- 0 914 334"/>
                                    <a:gd name="T39" fmla="*/ 914 h 749"/>
                                    <a:gd name="T40" fmla="+- 0 5668 5455"/>
                                    <a:gd name="T41" fmla="*/ T40 w 589"/>
                                    <a:gd name="T42" fmla="+- 0 919 334"/>
                                    <a:gd name="T43" fmla="*/ 919 h 749"/>
                                    <a:gd name="T44" fmla="+- 0 5730 5455"/>
                                    <a:gd name="T45" fmla="*/ T44 w 589"/>
                                    <a:gd name="T46" fmla="+- 0 1035 334"/>
                                    <a:gd name="T47" fmla="*/ 1035 h 749"/>
                                    <a:gd name="T48" fmla="+- 0 5855 5455"/>
                                    <a:gd name="T49" fmla="*/ T48 w 589"/>
                                    <a:gd name="T50" fmla="+- 0 1082 334"/>
                                    <a:gd name="T51" fmla="*/ 1082 h 749"/>
                                    <a:gd name="T52" fmla="+- 0 5981 5455"/>
                                    <a:gd name="T53" fmla="*/ T52 w 589"/>
                                    <a:gd name="T54" fmla="+- 0 1032 334"/>
                                    <a:gd name="T55" fmla="*/ 1032 h 749"/>
                                    <a:gd name="T56" fmla="+- 0 5800 5455"/>
                                    <a:gd name="T57" fmla="*/ T56 w 589"/>
                                    <a:gd name="T58" fmla="+- 0 1021 334"/>
                                    <a:gd name="T59" fmla="*/ 1021 h 749"/>
                                    <a:gd name="T60" fmla="+- 0 5726 5455"/>
                                    <a:gd name="T61" fmla="*/ T60 w 589"/>
                                    <a:gd name="T62" fmla="+- 0 948 334"/>
                                    <a:gd name="T63" fmla="*/ 948 h 749"/>
                                    <a:gd name="T64" fmla="+- 0 5715 5455"/>
                                    <a:gd name="T65" fmla="*/ T64 w 589"/>
                                    <a:gd name="T66" fmla="+- 0 894 334"/>
                                    <a:gd name="T67" fmla="*/ 894 h 749"/>
                                    <a:gd name="T68" fmla="+- 0 5668 5455"/>
                                    <a:gd name="T69" fmla="*/ T68 w 589"/>
                                    <a:gd name="T70" fmla="+- 0 868 334"/>
                                    <a:gd name="T71" fmla="*/ 868 h 749"/>
                                    <a:gd name="T72" fmla="+- 0 5590 5455"/>
                                    <a:gd name="T73" fmla="*/ T72 w 589"/>
                                    <a:gd name="T74" fmla="+- 0 864 334"/>
                                    <a:gd name="T75" fmla="*/ 864 h 749"/>
                                    <a:gd name="T76" fmla="+- 0 5514 5455"/>
                                    <a:gd name="T77" fmla="*/ T76 w 589"/>
                                    <a:gd name="T78" fmla="+- 0 853 334"/>
                                    <a:gd name="T79" fmla="*/ 853 h 749"/>
                                    <a:gd name="T80" fmla="+- 0 5503 5455"/>
                                    <a:gd name="T81" fmla="*/ T80 w 589"/>
                                    <a:gd name="T82" fmla="+- 0 846 334"/>
                                    <a:gd name="T83" fmla="*/ 846 h 749"/>
                                    <a:gd name="T84" fmla="+- 0 5517 5455"/>
                                    <a:gd name="T85" fmla="*/ T84 w 589"/>
                                    <a:gd name="T86" fmla="+- 0 736 334"/>
                                    <a:gd name="T87" fmla="*/ 736 h 749"/>
                                    <a:gd name="T88" fmla="+- 0 5554 5455"/>
                                    <a:gd name="T89" fmla="*/ T88 w 589"/>
                                    <a:gd name="T90" fmla="+- 0 666 334"/>
                                    <a:gd name="T91" fmla="*/ 666 h 749"/>
                                    <a:gd name="T92" fmla="+- 0 5628 5455"/>
                                    <a:gd name="T93" fmla="*/ T92 w 589"/>
                                    <a:gd name="T94" fmla="+- 0 639 334"/>
                                    <a:gd name="T95" fmla="*/ 639 h 749"/>
                                    <a:gd name="T96" fmla="+- 0 5814 5455"/>
                                    <a:gd name="T97" fmla="*/ T96 w 589"/>
                                    <a:gd name="T98" fmla="+- 0 617 334"/>
                                    <a:gd name="T99" fmla="*/ 617 h 749"/>
                                    <a:gd name="T100" fmla="+- 0 5789 5455"/>
                                    <a:gd name="T101" fmla="*/ T100 w 589"/>
                                    <a:gd name="T102" fmla="+- 0 589 334"/>
                                    <a:gd name="T103" fmla="*/ 589 h 749"/>
                                    <a:gd name="T104" fmla="+- 0 5635 5455"/>
                                    <a:gd name="T105" fmla="*/ T104 w 589"/>
                                    <a:gd name="T106" fmla="+- 0 581 334"/>
                                    <a:gd name="T107" fmla="*/ 581 h 749"/>
                                    <a:gd name="T108" fmla="+- 0 5580 5455"/>
                                    <a:gd name="T109" fmla="*/ T108 w 589"/>
                                    <a:gd name="T110" fmla="+- 0 526 334"/>
                                    <a:gd name="T111" fmla="*/ 526 h 749"/>
                                    <a:gd name="T112" fmla="+- 0 5580 5455"/>
                                    <a:gd name="T113" fmla="*/ T112 w 589"/>
                                    <a:gd name="T114" fmla="+- 0 446 334"/>
                                    <a:gd name="T115" fmla="*/ 446 h 749"/>
                                    <a:gd name="T116" fmla="+- 0 5635 5455"/>
                                    <a:gd name="T117" fmla="*/ T116 w 589"/>
                                    <a:gd name="T118" fmla="+- 0 391 334"/>
                                    <a:gd name="T119" fmla="*/ 391 h 749"/>
                                    <a:gd name="T120" fmla="+- 0 5788 5455"/>
                                    <a:gd name="T121" fmla="*/ T120 w 589"/>
                                    <a:gd name="T122" fmla="+- 0 382 334"/>
                                    <a:gd name="T123" fmla="*/ 382 h 749"/>
                                    <a:gd name="T124" fmla="+- 0 5736 5455"/>
                                    <a:gd name="T125" fmla="*/ T124 w 589"/>
                                    <a:gd name="T126" fmla="+- 0 346 334"/>
                                    <a:gd name="T127" fmla="*/ 346 h 749"/>
                                    <a:gd name="T128" fmla="+- 0 5978 5455"/>
                                    <a:gd name="T129" fmla="*/ T128 w 589"/>
                                    <a:gd name="T130" fmla="+- 0 756 334"/>
                                    <a:gd name="T131" fmla="*/ 756 h 749"/>
                                    <a:gd name="T132" fmla="+- 0 5908 5455"/>
                                    <a:gd name="T133" fmla="*/ T132 w 589"/>
                                    <a:gd name="T134" fmla="+- 0 767 334"/>
                                    <a:gd name="T135" fmla="*/ 767 h 749"/>
                                    <a:gd name="T136" fmla="+- 0 5982 5455"/>
                                    <a:gd name="T137" fmla="*/ T136 w 589"/>
                                    <a:gd name="T138" fmla="+- 0 840 334"/>
                                    <a:gd name="T139" fmla="*/ 840 h 749"/>
                                    <a:gd name="T140" fmla="+- 0 5993 5455"/>
                                    <a:gd name="T141" fmla="*/ T140 w 589"/>
                                    <a:gd name="T142" fmla="+- 0 895 334"/>
                                    <a:gd name="T143" fmla="*/ 895 h 749"/>
                                    <a:gd name="T144" fmla="+- 0 5952 5455"/>
                                    <a:gd name="T145" fmla="*/ T144 w 589"/>
                                    <a:gd name="T146" fmla="+- 0 992 334"/>
                                    <a:gd name="T147" fmla="*/ 992 h 749"/>
                                    <a:gd name="T148" fmla="+- 0 5854 5455"/>
                                    <a:gd name="T149" fmla="*/ T148 w 589"/>
                                    <a:gd name="T150" fmla="+- 0 1032 334"/>
                                    <a:gd name="T151" fmla="*/ 1032 h 749"/>
                                    <a:gd name="T152" fmla="+- 0 5988 5455"/>
                                    <a:gd name="T153" fmla="*/ T152 w 589"/>
                                    <a:gd name="T154" fmla="+- 0 1027 334"/>
                                    <a:gd name="T155" fmla="*/ 1027 h 749"/>
                                    <a:gd name="T156" fmla="+- 0 6044 5455"/>
                                    <a:gd name="T157" fmla="*/ T156 w 589"/>
                                    <a:gd name="T158" fmla="+- 0 895 334"/>
                                    <a:gd name="T159" fmla="*/ 895 h 749"/>
                                    <a:gd name="T160" fmla="+- 0 5996 5455"/>
                                    <a:gd name="T161" fmla="*/ T160 w 589"/>
                                    <a:gd name="T162" fmla="+- 0 771 334"/>
                                    <a:gd name="T163" fmla="*/ 771 h 749"/>
                                    <a:gd name="T164" fmla="+- 0 5840 5455"/>
                                    <a:gd name="T165" fmla="*/ T164 w 589"/>
                                    <a:gd name="T166" fmla="+- 0 639 334"/>
                                    <a:gd name="T167" fmla="*/ 639 h 749"/>
                                    <a:gd name="T168" fmla="+- 0 5757 5455"/>
                                    <a:gd name="T169" fmla="*/ T168 w 589"/>
                                    <a:gd name="T170" fmla="+- 0 644 334"/>
                                    <a:gd name="T171" fmla="*/ 644 h 749"/>
                                    <a:gd name="T172" fmla="+- 0 5810 5455"/>
                                    <a:gd name="T173" fmla="*/ T172 w 589"/>
                                    <a:gd name="T174" fmla="+- 0 680 334"/>
                                    <a:gd name="T175" fmla="*/ 680 h 749"/>
                                    <a:gd name="T176" fmla="+- 0 5769 5455"/>
                                    <a:gd name="T177" fmla="*/ T176 w 589"/>
                                    <a:gd name="T178" fmla="+- 0 727 334"/>
                                    <a:gd name="T179" fmla="*/ 727 h 749"/>
                                    <a:gd name="T180" fmla="+- 0 5685 5455"/>
                                    <a:gd name="T181" fmla="*/ T180 w 589"/>
                                    <a:gd name="T182" fmla="+- 0 810 334"/>
                                    <a:gd name="T183" fmla="*/ 810 h 749"/>
                                    <a:gd name="T184" fmla="+- 0 5720 5455"/>
                                    <a:gd name="T185" fmla="*/ T184 w 589"/>
                                    <a:gd name="T186" fmla="+- 0 868 334"/>
                                    <a:gd name="T187" fmla="*/ 868 h 749"/>
                                    <a:gd name="T188" fmla="+- 0 5756 5455"/>
                                    <a:gd name="T189" fmla="*/ T188 w 589"/>
                                    <a:gd name="T190" fmla="+- 0 796 334"/>
                                    <a:gd name="T191" fmla="*/ 796 h 749"/>
                                    <a:gd name="T192" fmla="+- 0 5854 5455"/>
                                    <a:gd name="T193" fmla="*/ T192 w 589"/>
                                    <a:gd name="T194" fmla="+- 0 756 334"/>
                                    <a:gd name="T195" fmla="*/ 756 h 749"/>
                                    <a:gd name="T196" fmla="+- 0 5944 5455"/>
                                    <a:gd name="T197" fmla="*/ T196 w 589"/>
                                    <a:gd name="T198" fmla="+- 0 730 334"/>
                                    <a:gd name="T199" fmla="*/ 730 h 749"/>
                                    <a:gd name="T200" fmla="+- 0 5866 5455"/>
                                    <a:gd name="T201" fmla="*/ T200 w 589"/>
                                    <a:gd name="T202" fmla="+- 0 673 334"/>
                                    <a:gd name="T203" fmla="*/ 673 h 749"/>
                                    <a:gd name="T204" fmla="+- 0 5840 5455"/>
                                    <a:gd name="T205" fmla="*/ T204 w 589"/>
                                    <a:gd name="T206" fmla="+- 0 639 334"/>
                                    <a:gd name="T207" fmla="*/ 639 h 749"/>
                                    <a:gd name="T208" fmla="+- 0 5676 5455"/>
                                    <a:gd name="T209" fmla="*/ T208 w 589"/>
                                    <a:gd name="T210" fmla="+- 0 382 334"/>
                                    <a:gd name="T211" fmla="*/ 382 h 749"/>
                                    <a:gd name="T212" fmla="+- 0 5749 5455"/>
                                    <a:gd name="T213" fmla="*/ T212 w 589"/>
                                    <a:gd name="T214" fmla="+- 0 413 334"/>
                                    <a:gd name="T215" fmla="*/ 413 h 749"/>
                                    <a:gd name="T216" fmla="+- 0 5779 5455"/>
                                    <a:gd name="T217" fmla="*/ T216 w 589"/>
                                    <a:gd name="T218" fmla="+- 0 486 334"/>
                                    <a:gd name="T219" fmla="*/ 486 h 749"/>
                                    <a:gd name="T220" fmla="+- 0 5749 5455"/>
                                    <a:gd name="T221" fmla="*/ T220 w 589"/>
                                    <a:gd name="T222" fmla="+- 0 559 334"/>
                                    <a:gd name="T223" fmla="*/ 559 h 749"/>
                                    <a:gd name="T224" fmla="+- 0 5676 5455"/>
                                    <a:gd name="T225" fmla="*/ T224 w 589"/>
                                    <a:gd name="T226" fmla="+- 0 589 334"/>
                                    <a:gd name="T227" fmla="*/ 589 h 749"/>
                                    <a:gd name="T228" fmla="+- 0 5800 5455"/>
                                    <a:gd name="T229" fmla="*/ T228 w 589"/>
                                    <a:gd name="T230" fmla="+- 0 576 334"/>
                                    <a:gd name="T231" fmla="*/ 576 h 749"/>
                                    <a:gd name="T232" fmla="+- 0 5827 5455"/>
                                    <a:gd name="T233" fmla="*/ T232 w 589"/>
                                    <a:gd name="T234" fmla="+- 0 519 334"/>
                                    <a:gd name="T235" fmla="*/ 519 h 749"/>
                                    <a:gd name="T236" fmla="+- 0 5818 5455"/>
                                    <a:gd name="T237" fmla="*/ T236 w 589"/>
                                    <a:gd name="T238" fmla="+- 0 427 334"/>
                                    <a:gd name="T239" fmla="*/ 427 h 7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</a:cxnLst>
                                  <a:rect l="0" t="0" r="r" b="b"/>
                                  <a:pathLst>
                                    <a:path w="589" h="749">
                                      <a:moveTo>
                                        <a:pt x="221" y="0"/>
                                      </a:moveTo>
                                      <a:lnTo>
                                        <a:pt x="161" y="12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80" y="93"/>
                                      </a:lnTo>
                                      <a:lnTo>
                                        <a:pt x="67" y="152"/>
                                      </a:lnTo>
                                      <a:lnTo>
                                        <a:pt x="71" y="185"/>
                                      </a:lnTo>
                                      <a:lnTo>
                                        <a:pt x="81" y="215"/>
                                      </a:lnTo>
                                      <a:lnTo>
                                        <a:pt x="97" y="242"/>
                                      </a:lnTo>
                                      <a:lnTo>
                                        <a:pt x="118" y="265"/>
                                      </a:lnTo>
                                      <a:lnTo>
                                        <a:pt x="79" y="286"/>
                                      </a:lnTo>
                                      <a:lnTo>
                                        <a:pt x="48" y="316"/>
                                      </a:lnTo>
                                      <a:lnTo>
                                        <a:pt x="25" y="353"/>
                                      </a:lnTo>
                                      <a:lnTo>
                                        <a:pt x="13" y="397"/>
                                      </a:lnTo>
                                      <a:lnTo>
                                        <a:pt x="0" y="499"/>
                                      </a:lnTo>
                                      <a:lnTo>
                                        <a:pt x="2" y="523"/>
                                      </a:lnTo>
                                      <a:lnTo>
                                        <a:pt x="12" y="544"/>
                                      </a:lnTo>
                                      <a:lnTo>
                                        <a:pt x="28" y="560"/>
                                      </a:lnTo>
                                      <a:lnTo>
                                        <a:pt x="50" y="569"/>
                                      </a:lnTo>
                                      <a:lnTo>
                                        <a:pt x="90" y="575"/>
                                      </a:lnTo>
                                      <a:lnTo>
                                        <a:pt x="130" y="580"/>
                                      </a:lnTo>
                                      <a:lnTo>
                                        <a:pt x="171" y="584"/>
                                      </a:lnTo>
                                      <a:lnTo>
                                        <a:pt x="213" y="585"/>
                                      </a:lnTo>
                                      <a:lnTo>
                                        <a:pt x="233" y="649"/>
                                      </a:lnTo>
                                      <a:lnTo>
                                        <a:pt x="275" y="701"/>
                                      </a:lnTo>
                                      <a:lnTo>
                                        <a:pt x="332" y="736"/>
                                      </a:lnTo>
                                      <a:lnTo>
                                        <a:pt x="400" y="748"/>
                                      </a:lnTo>
                                      <a:lnTo>
                                        <a:pt x="473" y="734"/>
                                      </a:lnTo>
                                      <a:lnTo>
                                        <a:pt x="526" y="698"/>
                                      </a:lnTo>
                                      <a:lnTo>
                                        <a:pt x="399" y="698"/>
                                      </a:lnTo>
                                      <a:lnTo>
                                        <a:pt x="345" y="687"/>
                                      </a:lnTo>
                                      <a:lnTo>
                                        <a:pt x="301" y="658"/>
                                      </a:lnTo>
                                      <a:lnTo>
                                        <a:pt x="271" y="614"/>
                                      </a:lnTo>
                                      <a:lnTo>
                                        <a:pt x="260" y="561"/>
                                      </a:lnTo>
                                      <a:lnTo>
                                        <a:pt x="260" y="560"/>
                                      </a:lnTo>
                                      <a:lnTo>
                                        <a:pt x="265" y="534"/>
                                      </a:lnTo>
                                      <a:lnTo>
                                        <a:pt x="213" y="534"/>
                                      </a:lnTo>
                                      <a:lnTo>
                                        <a:pt x="174" y="533"/>
                                      </a:lnTo>
                                      <a:lnTo>
                                        <a:pt x="135" y="530"/>
                                      </a:lnTo>
                                      <a:lnTo>
                                        <a:pt x="97" y="525"/>
                                      </a:lnTo>
                                      <a:lnTo>
                                        <a:pt x="59" y="519"/>
                                      </a:lnTo>
                                      <a:lnTo>
                                        <a:pt x="53" y="518"/>
                                      </a:lnTo>
                                      <a:lnTo>
                                        <a:pt x="48" y="512"/>
                                      </a:lnTo>
                                      <a:lnTo>
                                        <a:pt x="49" y="505"/>
                                      </a:lnTo>
                                      <a:lnTo>
                                        <a:pt x="62" y="402"/>
                                      </a:lnTo>
                                      <a:lnTo>
                                        <a:pt x="74" y="363"/>
                                      </a:lnTo>
                                      <a:lnTo>
                                        <a:pt x="99" y="332"/>
                                      </a:lnTo>
                                      <a:lnTo>
                                        <a:pt x="133" y="312"/>
                                      </a:lnTo>
                                      <a:lnTo>
                                        <a:pt x="173" y="305"/>
                                      </a:lnTo>
                                      <a:lnTo>
                                        <a:pt x="385" y="305"/>
                                      </a:lnTo>
                                      <a:lnTo>
                                        <a:pt x="359" y="283"/>
                                      </a:lnTo>
                                      <a:lnTo>
                                        <a:pt x="324" y="265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221" y="255"/>
                                      </a:lnTo>
                                      <a:lnTo>
                                        <a:pt x="180" y="247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25" y="192"/>
                                      </a:lnTo>
                                      <a:lnTo>
                                        <a:pt x="117" y="15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47" y="79"/>
                                      </a:lnTo>
                                      <a:lnTo>
                                        <a:pt x="180" y="57"/>
                                      </a:lnTo>
                                      <a:lnTo>
                                        <a:pt x="221" y="48"/>
                                      </a:lnTo>
                                      <a:lnTo>
                                        <a:pt x="333" y="48"/>
                                      </a:lnTo>
                                      <a:lnTo>
                                        <a:pt x="330" y="44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21" y="0"/>
                                      </a:lnTo>
                                      <a:close/>
                                      <a:moveTo>
                                        <a:pt x="523" y="422"/>
                                      </a:moveTo>
                                      <a:lnTo>
                                        <a:pt x="399" y="422"/>
                                      </a:lnTo>
                                      <a:lnTo>
                                        <a:pt x="453" y="433"/>
                                      </a:lnTo>
                                      <a:lnTo>
                                        <a:pt x="497" y="462"/>
                                      </a:lnTo>
                                      <a:lnTo>
                                        <a:pt x="527" y="506"/>
                                      </a:lnTo>
                                      <a:lnTo>
                                        <a:pt x="538" y="560"/>
                                      </a:lnTo>
                                      <a:lnTo>
                                        <a:pt x="538" y="561"/>
                                      </a:lnTo>
                                      <a:lnTo>
                                        <a:pt x="527" y="614"/>
                                      </a:lnTo>
                                      <a:lnTo>
                                        <a:pt x="497" y="658"/>
                                      </a:lnTo>
                                      <a:lnTo>
                                        <a:pt x="453" y="687"/>
                                      </a:lnTo>
                                      <a:lnTo>
                                        <a:pt x="399" y="698"/>
                                      </a:lnTo>
                                      <a:lnTo>
                                        <a:pt x="526" y="698"/>
                                      </a:lnTo>
                                      <a:lnTo>
                                        <a:pt x="533" y="693"/>
                                      </a:lnTo>
                                      <a:lnTo>
                                        <a:pt x="574" y="634"/>
                                      </a:lnTo>
                                      <a:lnTo>
                                        <a:pt x="589" y="561"/>
                                      </a:lnTo>
                                      <a:lnTo>
                                        <a:pt x="576" y="493"/>
                                      </a:lnTo>
                                      <a:lnTo>
                                        <a:pt x="541" y="437"/>
                                      </a:lnTo>
                                      <a:lnTo>
                                        <a:pt x="523" y="422"/>
                                      </a:lnTo>
                                      <a:close/>
                                      <a:moveTo>
                                        <a:pt x="385" y="305"/>
                                      </a:moveTo>
                                      <a:lnTo>
                                        <a:pt x="269" y="305"/>
                                      </a:lnTo>
                                      <a:lnTo>
                                        <a:pt x="302" y="310"/>
                                      </a:lnTo>
                                      <a:lnTo>
                                        <a:pt x="331" y="324"/>
                                      </a:lnTo>
                                      <a:lnTo>
                                        <a:pt x="355" y="346"/>
                                      </a:lnTo>
                                      <a:lnTo>
                                        <a:pt x="372" y="374"/>
                                      </a:lnTo>
                                      <a:lnTo>
                                        <a:pt x="314" y="393"/>
                                      </a:lnTo>
                                      <a:lnTo>
                                        <a:pt x="265" y="428"/>
                                      </a:lnTo>
                                      <a:lnTo>
                                        <a:pt x="230" y="476"/>
                                      </a:lnTo>
                                      <a:lnTo>
                                        <a:pt x="213" y="534"/>
                                      </a:lnTo>
                                      <a:lnTo>
                                        <a:pt x="265" y="534"/>
                                      </a:lnTo>
                                      <a:lnTo>
                                        <a:pt x="271" y="506"/>
                                      </a:lnTo>
                                      <a:lnTo>
                                        <a:pt x="301" y="462"/>
                                      </a:lnTo>
                                      <a:lnTo>
                                        <a:pt x="345" y="433"/>
                                      </a:lnTo>
                                      <a:lnTo>
                                        <a:pt x="399" y="422"/>
                                      </a:lnTo>
                                      <a:lnTo>
                                        <a:pt x="523" y="422"/>
                                      </a:lnTo>
                                      <a:lnTo>
                                        <a:pt x="489" y="396"/>
                                      </a:lnTo>
                                      <a:lnTo>
                                        <a:pt x="425" y="375"/>
                                      </a:lnTo>
                                      <a:lnTo>
                                        <a:pt x="411" y="339"/>
                                      </a:lnTo>
                                      <a:lnTo>
                                        <a:pt x="388" y="308"/>
                                      </a:lnTo>
                                      <a:lnTo>
                                        <a:pt x="385" y="305"/>
                                      </a:lnTo>
                                      <a:close/>
                                      <a:moveTo>
                                        <a:pt x="333" y="48"/>
                                      </a:moveTo>
                                      <a:lnTo>
                                        <a:pt x="221" y="48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94" y="79"/>
                                      </a:lnTo>
                                      <a:lnTo>
                                        <a:pt x="316" y="112"/>
                                      </a:lnTo>
                                      <a:lnTo>
                                        <a:pt x="324" y="152"/>
                                      </a:lnTo>
                                      <a:lnTo>
                                        <a:pt x="316" y="192"/>
                                      </a:lnTo>
                                      <a:lnTo>
                                        <a:pt x="294" y="225"/>
                                      </a:lnTo>
                                      <a:lnTo>
                                        <a:pt x="261" y="247"/>
                                      </a:lnTo>
                                      <a:lnTo>
                                        <a:pt x="221" y="255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45" y="242"/>
                                      </a:lnTo>
                                      <a:lnTo>
                                        <a:pt x="361" y="215"/>
                                      </a:lnTo>
                                      <a:lnTo>
                                        <a:pt x="372" y="185"/>
                                      </a:lnTo>
                                      <a:lnTo>
                                        <a:pt x="375" y="152"/>
                                      </a:lnTo>
                                      <a:lnTo>
                                        <a:pt x="363" y="93"/>
                                      </a:lnTo>
                                      <a:lnTo>
                                        <a:pt x="333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326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9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764" y="804"/>
                                  <a:ext cx="180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182A33" id="Group 207" o:spid="_x0000_s1026" style="position:absolute;margin-left:191.45pt;margin-top:-.55pt;width:41.35pt;height:52.6pt;z-index:251716608;mso-width-relative:margin;mso-height-relative:margin" coordorigin="5466,333" coordsize="589,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">
                      <v:shape id="AutoShape 40" o:spid="_x0000_s1027" style="position:absolute;left:5466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1" o:spid="_x0000_s1028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440C5F8E" wp14:editId="78E461EF">
                      <wp:simplePos x="0" y="0"/>
                      <wp:positionH relativeFrom="column">
                        <wp:posOffset>-1412240</wp:posOffset>
                      </wp:positionH>
                      <wp:positionV relativeFrom="paragraph">
                        <wp:posOffset>-19050</wp:posOffset>
                      </wp:positionV>
                      <wp:extent cx="739140" cy="731520"/>
                      <wp:effectExtent l="0" t="0" r="3810" b="1143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39140" cy="731520"/>
                                <a:chOff x="695" y="-1591"/>
                                <a:chExt cx="1405" cy="1391"/>
                              </a:xfrm>
                            </wpg:grpSpPr>
                            <wps:wsp>
                              <wps:cNvPr id="8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1" y="-1521"/>
                                  <a:ext cx="1351" cy="1294"/>
                                </a:xfrm>
                                <a:custGeom>
                                  <a:avLst/>
                                  <a:gdLst>
                                    <a:gd name="T0" fmla="+- 0 1099 722"/>
                                    <a:gd name="T1" fmla="*/ T0 w 1351"/>
                                    <a:gd name="T2" fmla="+- 0 -1521 -1521"/>
                                    <a:gd name="T3" fmla="*/ -1521 h 1294"/>
                                    <a:gd name="T4" fmla="+- 0 1016 722"/>
                                    <a:gd name="T5" fmla="*/ T4 w 1351"/>
                                    <a:gd name="T6" fmla="+- 0 -1481 -1521"/>
                                    <a:gd name="T7" fmla="*/ -1481 h 1294"/>
                                    <a:gd name="T8" fmla="+- 0 728 722"/>
                                    <a:gd name="T9" fmla="*/ T8 w 1351"/>
                                    <a:gd name="T10" fmla="+- 0 -683 -1521"/>
                                    <a:gd name="T11" fmla="*/ -683 h 1294"/>
                                    <a:gd name="T12" fmla="+- 0 722 722"/>
                                    <a:gd name="T13" fmla="*/ T12 w 1351"/>
                                    <a:gd name="T14" fmla="+- 0 -635 -1521"/>
                                    <a:gd name="T15" fmla="*/ -635 h 1294"/>
                                    <a:gd name="T16" fmla="+- 0 734 722"/>
                                    <a:gd name="T17" fmla="*/ T16 w 1351"/>
                                    <a:gd name="T18" fmla="+- 0 -590 -1521"/>
                                    <a:gd name="T19" fmla="*/ -590 h 1294"/>
                                    <a:gd name="T20" fmla="+- 0 762 722"/>
                                    <a:gd name="T21" fmla="*/ T20 w 1351"/>
                                    <a:gd name="T22" fmla="+- 0 -553 -1521"/>
                                    <a:gd name="T23" fmla="*/ -553 h 1294"/>
                                    <a:gd name="T24" fmla="+- 0 803 722"/>
                                    <a:gd name="T25" fmla="*/ T24 w 1351"/>
                                    <a:gd name="T26" fmla="+- 0 -528 -1521"/>
                                    <a:gd name="T27" fmla="*/ -528 h 1294"/>
                                    <a:gd name="T28" fmla="+- 0 1648 722"/>
                                    <a:gd name="T29" fmla="*/ T28 w 1351"/>
                                    <a:gd name="T30" fmla="+- 0 -234 -1521"/>
                                    <a:gd name="T31" fmla="*/ -234 h 1294"/>
                                    <a:gd name="T32" fmla="+- 0 1696 722"/>
                                    <a:gd name="T33" fmla="*/ T32 w 1351"/>
                                    <a:gd name="T34" fmla="+- 0 -227 -1521"/>
                                    <a:gd name="T35" fmla="*/ -227 h 1294"/>
                                    <a:gd name="T36" fmla="+- 0 1741 722"/>
                                    <a:gd name="T37" fmla="*/ T36 w 1351"/>
                                    <a:gd name="T38" fmla="+- 0 -239 -1521"/>
                                    <a:gd name="T39" fmla="*/ -239 h 1294"/>
                                    <a:gd name="T40" fmla="+- 0 1778 722"/>
                                    <a:gd name="T41" fmla="*/ T40 w 1351"/>
                                    <a:gd name="T42" fmla="+- 0 -267 -1521"/>
                                    <a:gd name="T43" fmla="*/ -267 h 1294"/>
                                    <a:gd name="T44" fmla="+- 0 1803 722"/>
                                    <a:gd name="T45" fmla="*/ T44 w 1351"/>
                                    <a:gd name="T46" fmla="+- 0 -309 -1521"/>
                                    <a:gd name="T47" fmla="*/ -309 h 1294"/>
                                    <a:gd name="T48" fmla="+- 0 2066 722"/>
                                    <a:gd name="T49" fmla="*/ T48 w 1351"/>
                                    <a:gd name="T50" fmla="+- 0 -1065 -1521"/>
                                    <a:gd name="T51" fmla="*/ -1065 h 1294"/>
                                    <a:gd name="T52" fmla="+- 0 2073 722"/>
                                    <a:gd name="T53" fmla="*/ T52 w 1351"/>
                                    <a:gd name="T54" fmla="+- 0 -1113 -1521"/>
                                    <a:gd name="T55" fmla="*/ -1113 h 1294"/>
                                    <a:gd name="T56" fmla="+- 0 2061 722"/>
                                    <a:gd name="T57" fmla="*/ T56 w 1351"/>
                                    <a:gd name="T58" fmla="+- 0 -1158 -1521"/>
                                    <a:gd name="T59" fmla="*/ -1158 h 1294"/>
                                    <a:gd name="T60" fmla="+- 0 2033 722"/>
                                    <a:gd name="T61" fmla="*/ T60 w 1351"/>
                                    <a:gd name="T62" fmla="+- 0 -1196 -1521"/>
                                    <a:gd name="T63" fmla="*/ -1196 h 1294"/>
                                    <a:gd name="T64" fmla="+- 0 1991 722"/>
                                    <a:gd name="T65" fmla="*/ T64 w 1351"/>
                                    <a:gd name="T66" fmla="+- 0 -1220 -1521"/>
                                    <a:gd name="T67" fmla="*/ -1220 h 1294"/>
                                    <a:gd name="T68" fmla="+- 0 1147 722"/>
                                    <a:gd name="T69" fmla="*/ T68 w 1351"/>
                                    <a:gd name="T70" fmla="+- 0 -1514 -1521"/>
                                    <a:gd name="T71" fmla="*/ -1514 h 1294"/>
                                    <a:gd name="T72" fmla="+- 0 1099 722"/>
                                    <a:gd name="T73" fmla="*/ T72 w 1351"/>
                                    <a:gd name="T74" fmla="+- 0 -1521 -1521"/>
                                    <a:gd name="T75" fmla="*/ -1521 h 12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</a:cxnLst>
                                  <a:rect l="0" t="0" r="r" b="b"/>
                                  <a:pathLst>
                                    <a:path w="1351" h="1294">
                                      <a:moveTo>
                                        <a:pt x="377" y="0"/>
                                      </a:moveTo>
                                      <a:lnTo>
                                        <a:pt x="294" y="40"/>
                                      </a:lnTo>
                                      <a:lnTo>
                                        <a:pt x="6" y="838"/>
                                      </a:lnTo>
                                      <a:lnTo>
                                        <a:pt x="0" y="886"/>
                                      </a:lnTo>
                                      <a:lnTo>
                                        <a:pt x="12" y="931"/>
                                      </a:lnTo>
                                      <a:lnTo>
                                        <a:pt x="40" y="968"/>
                                      </a:lnTo>
                                      <a:lnTo>
                                        <a:pt x="81" y="993"/>
                                      </a:lnTo>
                                      <a:lnTo>
                                        <a:pt x="926" y="1287"/>
                                      </a:lnTo>
                                      <a:lnTo>
                                        <a:pt x="974" y="1294"/>
                                      </a:lnTo>
                                      <a:lnTo>
                                        <a:pt x="1019" y="1282"/>
                                      </a:lnTo>
                                      <a:lnTo>
                                        <a:pt x="1056" y="1254"/>
                                      </a:lnTo>
                                      <a:lnTo>
                                        <a:pt x="1081" y="1212"/>
                                      </a:lnTo>
                                      <a:lnTo>
                                        <a:pt x="1344" y="456"/>
                                      </a:lnTo>
                                      <a:lnTo>
                                        <a:pt x="1351" y="408"/>
                                      </a:lnTo>
                                      <a:lnTo>
                                        <a:pt x="1339" y="363"/>
                                      </a:lnTo>
                                      <a:lnTo>
                                        <a:pt x="1311" y="325"/>
                                      </a:lnTo>
                                      <a:lnTo>
                                        <a:pt x="1269" y="301"/>
                                      </a:lnTo>
                                      <a:lnTo>
                                        <a:pt x="425" y="7"/>
                                      </a:lnTo>
                                      <a:lnTo>
                                        <a:pt x="3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1" y="-1521"/>
                                  <a:ext cx="1351" cy="1294"/>
                                </a:xfrm>
                                <a:custGeom>
                                  <a:avLst/>
                                  <a:gdLst>
                                    <a:gd name="T0" fmla="+- 0 1803 722"/>
                                    <a:gd name="T1" fmla="*/ T0 w 1351"/>
                                    <a:gd name="T2" fmla="+- 0 -309 -1521"/>
                                    <a:gd name="T3" fmla="*/ -309 h 1294"/>
                                    <a:gd name="T4" fmla="+- 0 1778 722"/>
                                    <a:gd name="T5" fmla="*/ T4 w 1351"/>
                                    <a:gd name="T6" fmla="+- 0 -267 -1521"/>
                                    <a:gd name="T7" fmla="*/ -267 h 1294"/>
                                    <a:gd name="T8" fmla="+- 0 1741 722"/>
                                    <a:gd name="T9" fmla="*/ T8 w 1351"/>
                                    <a:gd name="T10" fmla="+- 0 -239 -1521"/>
                                    <a:gd name="T11" fmla="*/ -239 h 1294"/>
                                    <a:gd name="T12" fmla="+- 0 1696 722"/>
                                    <a:gd name="T13" fmla="*/ T12 w 1351"/>
                                    <a:gd name="T14" fmla="+- 0 -227 -1521"/>
                                    <a:gd name="T15" fmla="*/ -227 h 1294"/>
                                    <a:gd name="T16" fmla="+- 0 1648 722"/>
                                    <a:gd name="T17" fmla="*/ T16 w 1351"/>
                                    <a:gd name="T18" fmla="+- 0 -234 -1521"/>
                                    <a:gd name="T19" fmla="*/ -234 h 1294"/>
                                    <a:gd name="T20" fmla="+- 0 803 722"/>
                                    <a:gd name="T21" fmla="*/ T20 w 1351"/>
                                    <a:gd name="T22" fmla="+- 0 -528 -1521"/>
                                    <a:gd name="T23" fmla="*/ -528 h 1294"/>
                                    <a:gd name="T24" fmla="+- 0 762 722"/>
                                    <a:gd name="T25" fmla="*/ T24 w 1351"/>
                                    <a:gd name="T26" fmla="+- 0 -553 -1521"/>
                                    <a:gd name="T27" fmla="*/ -553 h 1294"/>
                                    <a:gd name="T28" fmla="+- 0 734 722"/>
                                    <a:gd name="T29" fmla="*/ T28 w 1351"/>
                                    <a:gd name="T30" fmla="+- 0 -590 -1521"/>
                                    <a:gd name="T31" fmla="*/ -590 h 1294"/>
                                    <a:gd name="T32" fmla="+- 0 722 722"/>
                                    <a:gd name="T33" fmla="*/ T32 w 1351"/>
                                    <a:gd name="T34" fmla="+- 0 -635 -1521"/>
                                    <a:gd name="T35" fmla="*/ -635 h 1294"/>
                                    <a:gd name="T36" fmla="+- 0 728 722"/>
                                    <a:gd name="T37" fmla="*/ T36 w 1351"/>
                                    <a:gd name="T38" fmla="+- 0 -683 -1521"/>
                                    <a:gd name="T39" fmla="*/ -683 h 1294"/>
                                    <a:gd name="T40" fmla="+- 0 992 722"/>
                                    <a:gd name="T41" fmla="*/ T40 w 1351"/>
                                    <a:gd name="T42" fmla="+- 0 -1439 -1521"/>
                                    <a:gd name="T43" fmla="*/ -1439 h 1294"/>
                                    <a:gd name="T44" fmla="+- 0 1016 722"/>
                                    <a:gd name="T45" fmla="*/ T44 w 1351"/>
                                    <a:gd name="T46" fmla="+- 0 -1481 -1521"/>
                                    <a:gd name="T47" fmla="*/ -1481 h 1294"/>
                                    <a:gd name="T48" fmla="+- 0 1054 722"/>
                                    <a:gd name="T49" fmla="*/ T48 w 1351"/>
                                    <a:gd name="T50" fmla="+- 0 -1509 -1521"/>
                                    <a:gd name="T51" fmla="*/ -1509 h 1294"/>
                                    <a:gd name="T52" fmla="+- 0 1099 722"/>
                                    <a:gd name="T53" fmla="*/ T52 w 1351"/>
                                    <a:gd name="T54" fmla="+- 0 -1521 -1521"/>
                                    <a:gd name="T55" fmla="*/ -1521 h 1294"/>
                                    <a:gd name="T56" fmla="+- 0 1147 722"/>
                                    <a:gd name="T57" fmla="*/ T56 w 1351"/>
                                    <a:gd name="T58" fmla="+- 0 -1514 -1521"/>
                                    <a:gd name="T59" fmla="*/ -1514 h 1294"/>
                                    <a:gd name="T60" fmla="+- 0 1991 722"/>
                                    <a:gd name="T61" fmla="*/ T60 w 1351"/>
                                    <a:gd name="T62" fmla="+- 0 -1220 -1521"/>
                                    <a:gd name="T63" fmla="*/ -1220 h 1294"/>
                                    <a:gd name="T64" fmla="+- 0 2033 722"/>
                                    <a:gd name="T65" fmla="*/ T64 w 1351"/>
                                    <a:gd name="T66" fmla="+- 0 -1196 -1521"/>
                                    <a:gd name="T67" fmla="*/ -1196 h 1294"/>
                                    <a:gd name="T68" fmla="+- 0 2061 722"/>
                                    <a:gd name="T69" fmla="*/ T68 w 1351"/>
                                    <a:gd name="T70" fmla="+- 0 -1158 -1521"/>
                                    <a:gd name="T71" fmla="*/ -1158 h 1294"/>
                                    <a:gd name="T72" fmla="+- 0 2073 722"/>
                                    <a:gd name="T73" fmla="*/ T72 w 1351"/>
                                    <a:gd name="T74" fmla="+- 0 -1113 -1521"/>
                                    <a:gd name="T75" fmla="*/ -1113 h 1294"/>
                                    <a:gd name="T76" fmla="+- 0 2066 722"/>
                                    <a:gd name="T77" fmla="*/ T76 w 1351"/>
                                    <a:gd name="T78" fmla="+- 0 -1065 -1521"/>
                                    <a:gd name="T79" fmla="*/ -1065 h 1294"/>
                                    <a:gd name="T80" fmla="+- 0 1803 722"/>
                                    <a:gd name="T81" fmla="*/ T80 w 1351"/>
                                    <a:gd name="T82" fmla="+- 0 -309 -1521"/>
                                    <a:gd name="T83" fmla="*/ -309 h 12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1351" h="1294">
                                      <a:moveTo>
                                        <a:pt x="1081" y="1212"/>
                                      </a:moveTo>
                                      <a:lnTo>
                                        <a:pt x="1056" y="1254"/>
                                      </a:lnTo>
                                      <a:lnTo>
                                        <a:pt x="1019" y="1282"/>
                                      </a:lnTo>
                                      <a:lnTo>
                                        <a:pt x="974" y="1294"/>
                                      </a:lnTo>
                                      <a:lnTo>
                                        <a:pt x="926" y="1287"/>
                                      </a:lnTo>
                                      <a:lnTo>
                                        <a:pt x="81" y="993"/>
                                      </a:lnTo>
                                      <a:lnTo>
                                        <a:pt x="40" y="968"/>
                                      </a:lnTo>
                                      <a:lnTo>
                                        <a:pt x="12" y="931"/>
                                      </a:lnTo>
                                      <a:lnTo>
                                        <a:pt x="0" y="886"/>
                                      </a:lnTo>
                                      <a:lnTo>
                                        <a:pt x="6" y="838"/>
                                      </a:lnTo>
                                      <a:lnTo>
                                        <a:pt x="270" y="82"/>
                                      </a:lnTo>
                                      <a:lnTo>
                                        <a:pt x="294" y="40"/>
                                      </a:lnTo>
                                      <a:lnTo>
                                        <a:pt x="332" y="12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425" y="7"/>
                                      </a:lnTo>
                                      <a:lnTo>
                                        <a:pt x="1269" y="301"/>
                                      </a:lnTo>
                                      <a:lnTo>
                                        <a:pt x="1311" y="325"/>
                                      </a:lnTo>
                                      <a:lnTo>
                                        <a:pt x="1339" y="363"/>
                                      </a:lnTo>
                                      <a:lnTo>
                                        <a:pt x="1351" y="408"/>
                                      </a:lnTo>
                                      <a:lnTo>
                                        <a:pt x="1344" y="456"/>
                                      </a:lnTo>
                                      <a:lnTo>
                                        <a:pt x="1081" y="121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4087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1" y="-1521"/>
                                  <a:ext cx="1312" cy="1294"/>
                                </a:xfrm>
                                <a:custGeom>
                                  <a:avLst/>
                                  <a:gdLst>
                                    <a:gd name="T0" fmla="+- 0 1099 722"/>
                                    <a:gd name="T1" fmla="*/ T0 w 1312"/>
                                    <a:gd name="T2" fmla="+- 0 -1521 -1521"/>
                                    <a:gd name="T3" fmla="*/ -1521 h 1294"/>
                                    <a:gd name="T4" fmla="+- 0 1016 722"/>
                                    <a:gd name="T5" fmla="*/ T4 w 1312"/>
                                    <a:gd name="T6" fmla="+- 0 -1481 -1521"/>
                                    <a:gd name="T7" fmla="*/ -1481 h 1294"/>
                                    <a:gd name="T8" fmla="+- 0 728 722"/>
                                    <a:gd name="T9" fmla="*/ T8 w 1312"/>
                                    <a:gd name="T10" fmla="+- 0 -683 -1521"/>
                                    <a:gd name="T11" fmla="*/ -683 h 1294"/>
                                    <a:gd name="T12" fmla="+- 0 722 722"/>
                                    <a:gd name="T13" fmla="*/ T12 w 1312"/>
                                    <a:gd name="T14" fmla="+- 0 -635 -1521"/>
                                    <a:gd name="T15" fmla="*/ -635 h 1294"/>
                                    <a:gd name="T16" fmla="+- 0 734 722"/>
                                    <a:gd name="T17" fmla="*/ T16 w 1312"/>
                                    <a:gd name="T18" fmla="+- 0 -590 -1521"/>
                                    <a:gd name="T19" fmla="*/ -590 h 1294"/>
                                    <a:gd name="T20" fmla="+- 0 762 722"/>
                                    <a:gd name="T21" fmla="*/ T20 w 1312"/>
                                    <a:gd name="T22" fmla="+- 0 -553 -1521"/>
                                    <a:gd name="T23" fmla="*/ -553 h 1294"/>
                                    <a:gd name="T24" fmla="+- 0 803 722"/>
                                    <a:gd name="T25" fmla="*/ T24 w 1312"/>
                                    <a:gd name="T26" fmla="+- 0 -528 -1521"/>
                                    <a:gd name="T27" fmla="*/ -528 h 1294"/>
                                    <a:gd name="T28" fmla="+- 0 1648 722"/>
                                    <a:gd name="T29" fmla="*/ T28 w 1312"/>
                                    <a:gd name="T30" fmla="+- 0 -234 -1521"/>
                                    <a:gd name="T31" fmla="*/ -234 h 1294"/>
                                    <a:gd name="T32" fmla="+- 0 1696 722"/>
                                    <a:gd name="T33" fmla="*/ T32 w 1312"/>
                                    <a:gd name="T34" fmla="+- 0 -227 -1521"/>
                                    <a:gd name="T35" fmla="*/ -227 h 1294"/>
                                    <a:gd name="T36" fmla="+- 0 1741 722"/>
                                    <a:gd name="T37" fmla="*/ T36 w 1312"/>
                                    <a:gd name="T38" fmla="+- 0 -239 -1521"/>
                                    <a:gd name="T39" fmla="*/ -239 h 1294"/>
                                    <a:gd name="T40" fmla="+- 0 1778 722"/>
                                    <a:gd name="T41" fmla="*/ T40 w 1312"/>
                                    <a:gd name="T42" fmla="+- 0 -267 -1521"/>
                                    <a:gd name="T43" fmla="*/ -267 h 1294"/>
                                    <a:gd name="T44" fmla="+- 0 1803 722"/>
                                    <a:gd name="T45" fmla="*/ T44 w 1312"/>
                                    <a:gd name="T46" fmla="+- 0 -309 -1521"/>
                                    <a:gd name="T47" fmla="*/ -309 h 1294"/>
                                    <a:gd name="T48" fmla="+- 0 2033 722"/>
                                    <a:gd name="T49" fmla="*/ T48 w 1312"/>
                                    <a:gd name="T50" fmla="+- 0 -971 -1521"/>
                                    <a:gd name="T51" fmla="*/ -971 h 1294"/>
                                    <a:gd name="T52" fmla="+- 0 959 722"/>
                                    <a:gd name="T53" fmla="*/ T52 w 1312"/>
                                    <a:gd name="T54" fmla="+- 0 -1345 -1521"/>
                                    <a:gd name="T55" fmla="*/ -1345 h 1294"/>
                                    <a:gd name="T56" fmla="+- 0 1632 722"/>
                                    <a:gd name="T57" fmla="*/ T56 w 1312"/>
                                    <a:gd name="T58" fmla="+- 0 -1345 -1521"/>
                                    <a:gd name="T59" fmla="*/ -1345 h 1294"/>
                                    <a:gd name="T60" fmla="+- 0 1147 722"/>
                                    <a:gd name="T61" fmla="*/ T60 w 1312"/>
                                    <a:gd name="T62" fmla="+- 0 -1514 -1521"/>
                                    <a:gd name="T63" fmla="*/ -1514 h 1294"/>
                                    <a:gd name="T64" fmla="+- 0 1099 722"/>
                                    <a:gd name="T65" fmla="*/ T64 w 1312"/>
                                    <a:gd name="T66" fmla="+- 0 -1521 -1521"/>
                                    <a:gd name="T67" fmla="*/ -1521 h 12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</a:cxnLst>
                                  <a:rect l="0" t="0" r="r" b="b"/>
                                  <a:pathLst>
                                    <a:path w="1312" h="1294">
                                      <a:moveTo>
                                        <a:pt x="377" y="0"/>
                                      </a:moveTo>
                                      <a:lnTo>
                                        <a:pt x="294" y="40"/>
                                      </a:lnTo>
                                      <a:lnTo>
                                        <a:pt x="6" y="838"/>
                                      </a:lnTo>
                                      <a:lnTo>
                                        <a:pt x="0" y="886"/>
                                      </a:lnTo>
                                      <a:lnTo>
                                        <a:pt x="12" y="931"/>
                                      </a:lnTo>
                                      <a:lnTo>
                                        <a:pt x="40" y="968"/>
                                      </a:lnTo>
                                      <a:lnTo>
                                        <a:pt x="81" y="993"/>
                                      </a:lnTo>
                                      <a:lnTo>
                                        <a:pt x="926" y="1287"/>
                                      </a:lnTo>
                                      <a:lnTo>
                                        <a:pt x="974" y="1294"/>
                                      </a:lnTo>
                                      <a:lnTo>
                                        <a:pt x="1019" y="1282"/>
                                      </a:lnTo>
                                      <a:lnTo>
                                        <a:pt x="1056" y="1254"/>
                                      </a:lnTo>
                                      <a:lnTo>
                                        <a:pt x="1081" y="1212"/>
                                      </a:lnTo>
                                      <a:lnTo>
                                        <a:pt x="1311" y="550"/>
                                      </a:lnTo>
                                      <a:lnTo>
                                        <a:pt x="237" y="176"/>
                                      </a:lnTo>
                                      <a:lnTo>
                                        <a:pt x="910" y="176"/>
                                      </a:lnTo>
                                      <a:lnTo>
                                        <a:pt x="425" y="7"/>
                                      </a:lnTo>
                                      <a:lnTo>
                                        <a:pt x="3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uto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1" y="-1521"/>
                                  <a:ext cx="1351" cy="1294"/>
                                </a:xfrm>
                                <a:custGeom>
                                  <a:avLst/>
                                  <a:gdLst>
                                    <a:gd name="T0" fmla="+- 0 1803 722"/>
                                    <a:gd name="T1" fmla="*/ T0 w 1351"/>
                                    <a:gd name="T2" fmla="+- 0 -309 -1521"/>
                                    <a:gd name="T3" fmla="*/ -309 h 1294"/>
                                    <a:gd name="T4" fmla="+- 0 1778 722"/>
                                    <a:gd name="T5" fmla="*/ T4 w 1351"/>
                                    <a:gd name="T6" fmla="+- 0 -267 -1521"/>
                                    <a:gd name="T7" fmla="*/ -267 h 1294"/>
                                    <a:gd name="T8" fmla="+- 0 1741 722"/>
                                    <a:gd name="T9" fmla="*/ T8 w 1351"/>
                                    <a:gd name="T10" fmla="+- 0 -239 -1521"/>
                                    <a:gd name="T11" fmla="*/ -239 h 1294"/>
                                    <a:gd name="T12" fmla="+- 0 1696 722"/>
                                    <a:gd name="T13" fmla="*/ T12 w 1351"/>
                                    <a:gd name="T14" fmla="+- 0 -227 -1521"/>
                                    <a:gd name="T15" fmla="*/ -227 h 1294"/>
                                    <a:gd name="T16" fmla="+- 0 1648 722"/>
                                    <a:gd name="T17" fmla="*/ T16 w 1351"/>
                                    <a:gd name="T18" fmla="+- 0 -234 -1521"/>
                                    <a:gd name="T19" fmla="*/ -234 h 1294"/>
                                    <a:gd name="T20" fmla="+- 0 803 722"/>
                                    <a:gd name="T21" fmla="*/ T20 w 1351"/>
                                    <a:gd name="T22" fmla="+- 0 -528 -1521"/>
                                    <a:gd name="T23" fmla="*/ -528 h 1294"/>
                                    <a:gd name="T24" fmla="+- 0 762 722"/>
                                    <a:gd name="T25" fmla="*/ T24 w 1351"/>
                                    <a:gd name="T26" fmla="+- 0 -553 -1521"/>
                                    <a:gd name="T27" fmla="*/ -553 h 1294"/>
                                    <a:gd name="T28" fmla="+- 0 734 722"/>
                                    <a:gd name="T29" fmla="*/ T28 w 1351"/>
                                    <a:gd name="T30" fmla="+- 0 -590 -1521"/>
                                    <a:gd name="T31" fmla="*/ -590 h 1294"/>
                                    <a:gd name="T32" fmla="+- 0 722 722"/>
                                    <a:gd name="T33" fmla="*/ T32 w 1351"/>
                                    <a:gd name="T34" fmla="+- 0 -635 -1521"/>
                                    <a:gd name="T35" fmla="*/ -635 h 1294"/>
                                    <a:gd name="T36" fmla="+- 0 728 722"/>
                                    <a:gd name="T37" fmla="*/ T36 w 1351"/>
                                    <a:gd name="T38" fmla="+- 0 -683 -1521"/>
                                    <a:gd name="T39" fmla="*/ -683 h 1294"/>
                                    <a:gd name="T40" fmla="+- 0 992 722"/>
                                    <a:gd name="T41" fmla="*/ T40 w 1351"/>
                                    <a:gd name="T42" fmla="+- 0 -1439 -1521"/>
                                    <a:gd name="T43" fmla="*/ -1439 h 1294"/>
                                    <a:gd name="T44" fmla="+- 0 1016 722"/>
                                    <a:gd name="T45" fmla="*/ T44 w 1351"/>
                                    <a:gd name="T46" fmla="+- 0 -1481 -1521"/>
                                    <a:gd name="T47" fmla="*/ -1481 h 1294"/>
                                    <a:gd name="T48" fmla="+- 0 1054 722"/>
                                    <a:gd name="T49" fmla="*/ T48 w 1351"/>
                                    <a:gd name="T50" fmla="+- 0 -1509 -1521"/>
                                    <a:gd name="T51" fmla="*/ -1509 h 1294"/>
                                    <a:gd name="T52" fmla="+- 0 1099 722"/>
                                    <a:gd name="T53" fmla="*/ T52 w 1351"/>
                                    <a:gd name="T54" fmla="+- 0 -1521 -1521"/>
                                    <a:gd name="T55" fmla="*/ -1521 h 1294"/>
                                    <a:gd name="T56" fmla="+- 0 1147 722"/>
                                    <a:gd name="T57" fmla="*/ T56 w 1351"/>
                                    <a:gd name="T58" fmla="+- 0 -1514 -1521"/>
                                    <a:gd name="T59" fmla="*/ -1514 h 1294"/>
                                    <a:gd name="T60" fmla="+- 0 1991 722"/>
                                    <a:gd name="T61" fmla="*/ T60 w 1351"/>
                                    <a:gd name="T62" fmla="+- 0 -1220 -1521"/>
                                    <a:gd name="T63" fmla="*/ -1220 h 1294"/>
                                    <a:gd name="T64" fmla="+- 0 2033 722"/>
                                    <a:gd name="T65" fmla="*/ T64 w 1351"/>
                                    <a:gd name="T66" fmla="+- 0 -1196 -1521"/>
                                    <a:gd name="T67" fmla="*/ -1196 h 1294"/>
                                    <a:gd name="T68" fmla="+- 0 2061 722"/>
                                    <a:gd name="T69" fmla="*/ T68 w 1351"/>
                                    <a:gd name="T70" fmla="+- 0 -1158 -1521"/>
                                    <a:gd name="T71" fmla="*/ -1158 h 1294"/>
                                    <a:gd name="T72" fmla="+- 0 2073 722"/>
                                    <a:gd name="T73" fmla="*/ T72 w 1351"/>
                                    <a:gd name="T74" fmla="+- 0 -1113 -1521"/>
                                    <a:gd name="T75" fmla="*/ -1113 h 1294"/>
                                    <a:gd name="T76" fmla="+- 0 2066 722"/>
                                    <a:gd name="T77" fmla="*/ T76 w 1351"/>
                                    <a:gd name="T78" fmla="+- 0 -1065 -1521"/>
                                    <a:gd name="T79" fmla="*/ -1065 h 1294"/>
                                    <a:gd name="T80" fmla="+- 0 1803 722"/>
                                    <a:gd name="T81" fmla="*/ T80 w 1351"/>
                                    <a:gd name="T82" fmla="+- 0 -309 -1521"/>
                                    <a:gd name="T83" fmla="*/ -309 h 1294"/>
                                    <a:gd name="T84" fmla="+- 0 959 722"/>
                                    <a:gd name="T85" fmla="*/ T84 w 1351"/>
                                    <a:gd name="T86" fmla="+- 0 -1345 -1521"/>
                                    <a:gd name="T87" fmla="*/ -1345 h 1294"/>
                                    <a:gd name="T88" fmla="+- 0 2044 722"/>
                                    <a:gd name="T89" fmla="*/ T88 w 1351"/>
                                    <a:gd name="T90" fmla="+- 0 -968 -1521"/>
                                    <a:gd name="T91" fmla="*/ -968 h 129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</a:cxnLst>
                                  <a:rect l="0" t="0" r="r" b="b"/>
                                  <a:pathLst>
                                    <a:path w="1351" h="1294">
                                      <a:moveTo>
                                        <a:pt x="1081" y="1212"/>
                                      </a:moveTo>
                                      <a:lnTo>
                                        <a:pt x="1056" y="1254"/>
                                      </a:lnTo>
                                      <a:lnTo>
                                        <a:pt x="1019" y="1282"/>
                                      </a:lnTo>
                                      <a:lnTo>
                                        <a:pt x="974" y="1294"/>
                                      </a:lnTo>
                                      <a:lnTo>
                                        <a:pt x="926" y="1287"/>
                                      </a:lnTo>
                                      <a:lnTo>
                                        <a:pt x="81" y="993"/>
                                      </a:lnTo>
                                      <a:lnTo>
                                        <a:pt x="40" y="968"/>
                                      </a:lnTo>
                                      <a:lnTo>
                                        <a:pt x="12" y="931"/>
                                      </a:lnTo>
                                      <a:lnTo>
                                        <a:pt x="0" y="886"/>
                                      </a:lnTo>
                                      <a:lnTo>
                                        <a:pt x="6" y="838"/>
                                      </a:lnTo>
                                      <a:lnTo>
                                        <a:pt x="270" y="82"/>
                                      </a:lnTo>
                                      <a:lnTo>
                                        <a:pt x="294" y="40"/>
                                      </a:lnTo>
                                      <a:lnTo>
                                        <a:pt x="332" y="12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425" y="7"/>
                                      </a:lnTo>
                                      <a:lnTo>
                                        <a:pt x="1269" y="301"/>
                                      </a:lnTo>
                                      <a:lnTo>
                                        <a:pt x="1311" y="325"/>
                                      </a:lnTo>
                                      <a:lnTo>
                                        <a:pt x="1339" y="363"/>
                                      </a:lnTo>
                                      <a:lnTo>
                                        <a:pt x="1351" y="408"/>
                                      </a:lnTo>
                                      <a:lnTo>
                                        <a:pt x="1344" y="456"/>
                                      </a:lnTo>
                                      <a:lnTo>
                                        <a:pt x="1081" y="1212"/>
                                      </a:lnTo>
                                      <a:close/>
                                      <a:moveTo>
                                        <a:pt x="237" y="176"/>
                                      </a:moveTo>
                                      <a:lnTo>
                                        <a:pt x="1322" y="553"/>
                                      </a:lnTo>
                                    </a:path>
                                  </a:pathLst>
                                </a:custGeom>
                                <a:noFill/>
                                <a:ln w="34087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73" y="-1565"/>
                                  <a:ext cx="0" cy="1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4087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20" y="-1335"/>
                                  <a:ext cx="0" cy="1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4087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5" y="-1148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096 1015"/>
                                    <a:gd name="T1" fmla="*/ T0 w 323"/>
                                    <a:gd name="T2" fmla="+- 0 -1147 -1147"/>
                                    <a:gd name="T3" fmla="*/ -1147 h 319"/>
                                    <a:gd name="T4" fmla="+- 0 1015 1015"/>
                                    <a:gd name="T5" fmla="*/ T4 w 323"/>
                                    <a:gd name="T6" fmla="+- 0 -912 -1147"/>
                                    <a:gd name="T7" fmla="*/ -912 h 319"/>
                                    <a:gd name="T8" fmla="+- 0 1257 1015"/>
                                    <a:gd name="T9" fmla="*/ T8 w 323"/>
                                    <a:gd name="T10" fmla="+- 0 -829 -1147"/>
                                    <a:gd name="T11" fmla="*/ -829 h 319"/>
                                    <a:gd name="T12" fmla="+- 0 1338 1015"/>
                                    <a:gd name="T13" fmla="*/ T12 w 323"/>
                                    <a:gd name="T14" fmla="+- 0 -1064 -1147"/>
                                    <a:gd name="T15" fmla="*/ -1064 h 319"/>
                                    <a:gd name="T16" fmla="+- 0 1096 1015"/>
                                    <a:gd name="T17" fmla="*/ T16 w 323"/>
                                    <a:gd name="T18" fmla="+- 0 -1147 -1147"/>
                                    <a:gd name="T19" fmla="*/ -1147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3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5" y="-1148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096 1015"/>
                                    <a:gd name="T1" fmla="*/ T0 w 323"/>
                                    <a:gd name="T2" fmla="+- 0 -1147 -1147"/>
                                    <a:gd name="T3" fmla="*/ -1147 h 319"/>
                                    <a:gd name="T4" fmla="+- 0 1015 1015"/>
                                    <a:gd name="T5" fmla="*/ T4 w 323"/>
                                    <a:gd name="T6" fmla="+- 0 -912 -1147"/>
                                    <a:gd name="T7" fmla="*/ -912 h 319"/>
                                    <a:gd name="T8" fmla="+- 0 1257 1015"/>
                                    <a:gd name="T9" fmla="*/ T8 w 323"/>
                                    <a:gd name="T10" fmla="+- 0 -829 -1147"/>
                                    <a:gd name="T11" fmla="*/ -829 h 319"/>
                                    <a:gd name="T12" fmla="+- 0 1338 1015"/>
                                    <a:gd name="T13" fmla="*/ T12 w 323"/>
                                    <a:gd name="T14" fmla="+- 0 -1064 -1147"/>
                                    <a:gd name="T15" fmla="*/ -1064 h 319"/>
                                    <a:gd name="T16" fmla="+- 0 1096 1015"/>
                                    <a:gd name="T17" fmla="*/ T16 w 323"/>
                                    <a:gd name="T18" fmla="+- 0 -1147 -1147"/>
                                    <a:gd name="T19" fmla="*/ -1147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3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143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52" y="-1066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334 1253"/>
                                    <a:gd name="T1" fmla="*/ T0 w 323"/>
                                    <a:gd name="T2" fmla="+- 0 -1066 -1066"/>
                                    <a:gd name="T3" fmla="*/ -1066 h 319"/>
                                    <a:gd name="T4" fmla="+- 0 1253 1253"/>
                                    <a:gd name="T5" fmla="*/ T4 w 323"/>
                                    <a:gd name="T6" fmla="+- 0 -831 -1066"/>
                                    <a:gd name="T7" fmla="*/ -831 h 319"/>
                                    <a:gd name="T8" fmla="+- 0 1494 1253"/>
                                    <a:gd name="T9" fmla="*/ T8 w 323"/>
                                    <a:gd name="T10" fmla="+- 0 -747 -1066"/>
                                    <a:gd name="T11" fmla="*/ -747 h 319"/>
                                    <a:gd name="T12" fmla="+- 0 1575 1253"/>
                                    <a:gd name="T13" fmla="*/ T12 w 323"/>
                                    <a:gd name="T14" fmla="+- 0 -982 -1066"/>
                                    <a:gd name="T15" fmla="*/ -982 h 319"/>
                                    <a:gd name="T16" fmla="+- 0 1334 1253"/>
                                    <a:gd name="T17" fmla="*/ T16 w 323"/>
                                    <a:gd name="T18" fmla="+- 0 -1066 -1066"/>
                                    <a:gd name="T19" fmla="*/ -1066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1" y="319"/>
                                      </a:lnTo>
                                      <a:lnTo>
                                        <a:pt x="322" y="84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52" y="-1066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334 1253"/>
                                    <a:gd name="T1" fmla="*/ T0 w 323"/>
                                    <a:gd name="T2" fmla="+- 0 -1066 -1066"/>
                                    <a:gd name="T3" fmla="*/ -1066 h 319"/>
                                    <a:gd name="T4" fmla="+- 0 1253 1253"/>
                                    <a:gd name="T5" fmla="*/ T4 w 323"/>
                                    <a:gd name="T6" fmla="+- 0 -831 -1066"/>
                                    <a:gd name="T7" fmla="*/ -831 h 319"/>
                                    <a:gd name="T8" fmla="+- 0 1494 1253"/>
                                    <a:gd name="T9" fmla="*/ T8 w 323"/>
                                    <a:gd name="T10" fmla="+- 0 -747 -1066"/>
                                    <a:gd name="T11" fmla="*/ -747 h 319"/>
                                    <a:gd name="T12" fmla="+- 0 1575 1253"/>
                                    <a:gd name="T13" fmla="*/ T12 w 323"/>
                                    <a:gd name="T14" fmla="+- 0 -982 -1066"/>
                                    <a:gd name="T15" fmla="*/ -982 h 319"/>
                                    <a:gd name="T16" fmla="+- 0 1334 1253"/>
                                    <a:gd name="T17" fmla="*/ T16 w 323"/>
                                    <a:gd name="T18" fmla="+- 0 -1066 -1066"/>
                                    <a:gd name="T19" fmla="*/ -1066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1" y="319"/>
                                      </a:lnTo>
                                      <a:lnTo>
                                        <a:pt x="322" y="84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143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9" y="-984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571 1490"/>
                                    <a:gd name="T1" fmla="*/ T0 w 323"/>
                                    <a:gd name="T2" fmla="+- 0 -984 -984"/>
                                    <a:gd name="T3" fmla="*/ -984 h 319"/>
                                    <a:gd name="T4" fmla="+- 0 1490 1490"/>
                                    <a:gd name="T5" fmla="*/ T4 w 323"/>
                                    <a:gd name="T6" fmla="+- 0 -749 -984"/>
                                    <a:gd name="T7" fmla="*/ -749 h 319"/>
                                    <a:gd name="T8" fmla="+- 0 1732 1490"/>
                                    <a:gd name="T9" fmla="*/ T8 w 323"/>
                                    <a:gd name="T10" fmla="+- 0 -666 -984"/>
                                    <a:gd name="T11" fmla="*/ -666 h 319"/>
                                    <a:gd name="T12" fmla="+- 0 1812 1490"/>
                                    <a:gd name="T13" fmla="*/ T12 w 323"/>
                                    <a:gd name="T14" fmla="+- 0 -901 -984"/>
                                    <a:gd name="T15" fmla="*/ -901 h 319"/>
                                    <a:gd name="T16" fmla="+- 0 1571 1490"/>
                                    <a:gd name="T17" fmla="*/ T16 w 323"/>
                                    <a:gd name="T18" fmla="+- 0 -984 -984"/>
                                    <a:gd name="T19" fmla="*/ -984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2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89" y="-984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571 1490"/>
                                    <a:gd name="T1" fmla="*/ T0 w 323"/>
                                    <a:gd name="T2" fmla="+- 0 -984 -984"/>
                                    <a:gd name="T3" fmla="*/ -984 h 319"/>
                                    <a:gd name="T4" fmla="+- 0 1490 1490"/>
                                    <a:gd name="T5" fmla="*/ T4 w 323"/>
                                    <a:gd name="T6" fmla="+- 0 -749 -984"/>
                                    <a:gd name="T7" fmla="*/ -749 h 319"/>
                                    <a:gd name="T8" fmla="+- 0 1732 1490"/>
                                    <a:gd name="T9" fmla="*/ T8 w 323"/>
                                    <a:gd name="T10" fmla="+- 0 -666 -984"/>
                                    <a:gd name="T11" fmla="*/ -666 h 319"/>
                                    <a:gd name="T12" fmla="+- 0 1812 1490"/>
                                    <a:gd name="T13" fmla="*/ T12 w 323"/>
                                    <a:gd name="T14" fmla="+- 0 -901 -984"/>
                                    <a:gd name="T15" fmla="*/ -901 h 319"/>
                                    <a:gd name="T16" fmla="+- 0 1571 1490"/>
                                    <a:gd name="T17" fmla="*/ T16 w 323"/>
                                    <a:gd name="T18" fmla="+- 0 -984 -984"/>
                                    <a:gd name="T19" fmla="*/ -984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2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143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6" y="-917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017 936"/>
                                    <a:gd name="T1" fmla="*/ T0 w 323"/>
                                    <a:gd name="T2" fmla="+- 0 -917 -917"/>
                                    <a:gd name="T3" fmla="*/ -917 h 319"/>
                                    <a:gd name="T4" fmla="+- 0 936 936"/>
                                    <a:gd name="T5" fmla="*/ T4 w 323"/>
                                    <a:gd name="T6" fmla="+- 0 -682 -917"/>
                                    <a:gd name="T7" fmla="*/ -682 h 319"/>
                                    <a:gd name="T8" fmla="+- 0 1178 936"/>
                                    <a:gd name="T9" fmla="*/ T8 w 323"/>
                                    <a:gd name="T10" fmla="+- 0 -598 -917"/>
                                    <a:gd name="T11" fmla="*/ -598 h 319"/>
                                    <a:gd name="T12" fmla="+- 0 1259 936"/>
                                    <a:gd name="T13" fmla="*/ T12 w 323"/>
                                    <a:gd name="T14" fmla="+- 0 -833 -917"/>
                                    <a:gd name="T15" fmla="*/ -833 h 319"/>
                                    <a:gd name="T16" fmla="+- 0 1017 936"/>
                                    <a:gd name="T17" fmla="*/ T16 w 323"/>
                                    <a:gd name="T18" fmla="+- 0 -917 -917"/>
                                    <a:gd name="T19" fmla="*/ -917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9"/>
                                      </a:lnTo>
                                      <a:lnTo>
                                        <a:pt x="323" y="84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6" y="-917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017 936"/>
                                    <a:gd name="T1" fmla="*/ T0 w 323"/>
                                    <a:gd name="T2" fmla="+- 0 -917 -917"/>
                                    <a:gd name="T3" fmla="*/ -917 h 319"/>
                                    <a:gd name="T4" fmla="+- 0 936 936"/>
                                    <a:gd name="T5" fmla="*/ T4 w 323"/>
                                    <a:gd name="T6" fmla="+- 0 -682 -917"/>
                                    <a:gd name="T7" fmla="*/ -682 h 319"/>
                                    <a:gd name="T8" fmla="+- 0 1178 936"/>
                                    <a:gd name="T9" fmla="*/ T8 w 323"/>
                                    <a:gd name="T10" fmla="+- 0 -598 -917"/>
                                    <a:gd name="T11" fmla="*/ -598 h 319"/>
                                    <a:gd name="T12" fmla="+- 0 1259 936"/>
                                    <a:gd name="T13" fmla="*/ T12 w 323"/>
                                    <a:gd name="T14" fmla="+- 0 -833 -917"/>
                                    <a:gd name="T15" fmla="*/ -833 h 319"/>
                                    <a:gd name="T16" fmla="+- 0 1017 936"/>
                                    <a:gd name="T17" fmla="*/ T16 w 323"/>
                                    <a:gd name="T18" fmla="+- 0 -917 -917"/>
                                    <a:gd name="T19" fmla="*/ -917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9"/>
                                      </a:lnTo>
                                      <a:lnTo>
                                        <a:pt x="323" y="84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143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3" y="-836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254 1173"/>
                                    <a:gd name="T1" fmla="*/ T0 w 323"/>
                                    <a:gd name="T2" fmla="+- 0 -835 -835"/>
                                    <a:gd name="T3" fmla="*/ -835 h 319"/>
                                    <a:gd name="T4" fmla="+- 0 1173 1173"/>
                                    <a:gd name="T5" fmla="*/ T4 w 323"/>
                                    <a:gd name="T6" fmla="+- 0 -600 -835"/>
                                    <a:gd name="T7" fmla="*/ -600 h 319"/>
                                    <a:gd name="T8" fmla="+- 0 1415 1173"/>
                                    <a:gd name="T9" fmla="*/ T8 w 323"/>
                                    <a:gd name="T10" fmla="+- 0 -517 -835"/>
                                    <a:gd name="T11" fmla="*/ -517 h 319"/>
                                    <a:gd name="T12" fmla="+- 0 1496 1173"/>
                                    <a:gd name="T13" fmla="*/ T12 w 323"/>
                                    <a:gd name="T14" fmla="+- 0 -752 -835"/>
                                    <a:gd name="T15" fmla="*/ -752 h 319"/>
                                    <a:gd name="T16" fmla="+- 0 1254 1173"/>
                                    <a:gd name="T17" fmla="*/ T16 w 323"/>
                                    <a:gd name="T18" fmla="+- 0 -835 -835"/>
                                    <a:gd name="T19" fmla="*/ -835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3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3" y="-836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254 1173"/>
                                    <a:gd name="T1" fmla="*/ T0 w 323"/>
                                    <a:gd name="T2" fmla="+- 0 -835 -835"/>
                                    <a:gd name="T3" fmla="*/ -835 h 319"/>
                                    <a:gd name="T4" fmla="+- 0 1173 1173"/>
                                    <a:gd name="T5" fmla="*/ T4 w 323"/>
                                    <a:gd name="T6" fmla="+- 0 -600 -835"/>
                                    <a:gd name="T7" fmla="*/ -600 h 319"/>
                                    <a:gd name="T8" fmla="+- 0 1415 1173"/>
                                    <a:gd name="T9" fmla="*/ T8 w 323"/>
                                    <a:gd name="T10" fmla="+- 0 -517 -835"/>
                                    <a:gd name="T11" fmla="*/ -517 h 319"/>
                                    <a:gd name="T12" fmla="+- 0 1496 1173"/>
                                    <a:gd name="T13" fmla="*/ T12 w 323"/>
                                    <a:gd name="T14" fmla="+- 0 -752 -835"/>
                                    <a:gd name="T15" fmla="*/ -752 h 319"/>
                                    <a:gd name="T16" fmla="+- 0 1254 1173"/>
                                    <a:gd name="T17" fmla="*/ T16 w 323"/>
                                    <a:gd name="T18" fmla="+- 0 -835 -835"/>
                                    <a:gd name="T19" fmla="*/ -835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3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143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0" y="-754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491 1410"/>
                                    <a:gd name="T1" fmla="*/ T0 w 323"/>
                                    <a:gd name="T2" fmla="+- 0 -753 -753"/>
                                    <a:gd name="T3" fmla="*/ -753 h 319"/>
                                    <a:gd name="T4" fmla="+- 0 1410 1410"/>
                                    <a:gd name="T5" fmla="*/ T4 w 323"/>
                                    <a:gd name="T6" fmla="+- 0 -518 -753"/>
                                    <a:gd name="T7" fmla="*/ -518 h 319"/>
                                    <a:gd name="T8" fmla="+- 0 1652 1410"/>
                                    <a:gd name="T9" fmla="*/ T8 w 323"/>
                                    <a:gd name="T10" fmla="+- 0 -435 -753"/>
                                    <a:gd name="T11" fmla="*/ -435 h 319"/>
                                    <a:gd name="T12" fmla="+- 0 1733 1410"/>
                                    <a:gd name="T13" fmla="*/ T12 w 323"/>
                                    <a:gd name="T14" fmla="+- 0 -670 -753"/>
                                    <a:gd name="T15" fmla="*/ -670 h 319"/>
                                    <a:gd name="T16" fmla="+- 0 1491 1410"/>
                                    <a:gd name="T17" fmla="*/ T16 w 323"/>
                                    <a:gd name="T18" fmla="+- 0 -753 -753"/>
                                    <a:gd name="T19" fmla="*/ -753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3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0" y="-754"/>
                                  <a:ext cx="323" cy="319"/>
                                </a:xfrm>
                                <a:custGeom>
                                  <a:avLst/>
                                  <a:gdLst>
                                    <a:gd name="T0" fmla="+- 0 1491 1410"/>
                                    <a:gd name="T1" fmla="*/ T0 w 323"/>
                                    <a:gd name="T2" fmla="+- 0 -753 -753"/>
                                    <a:gd name="T3" fmla="*/ -753 h 319"/>
                                    <a:gd name="T4" fmla="+- 0 1410 1410"/>
                                    <a:gd name="T5" fmla="*/ T4 w 323"/>
                                    <a:gd name="T6" fmla="+- 0 -518 -753"/>
                                    <a:gd name="T7" fmla="*/ -518 h 319"/>
                                    <a:gd name="T8" fmla="+- 0 1652 1410"/>
                                    <a:gd name="T9" fmla="*/ T8 w 323"/>
                                    <a:gd name="T10" fmla="+- 0 -435 -753"/>
                                    <a:gd name="T11" fmla="*/ -435 h 319"/>
                                    <a:gd name="T12" fmla="+- 0 1733 1410"/>
                                    <a:gd name="T13" fmla="*/ T12 w 323"/>
                                    <a:gd name="T14" fmla="+- 0 -670 -753"/>
                                    <a:gd name="T15" fmla="*/ -670 h 319"/>
                                    <a:gd name="T16" fmla="+- 0 1491 1410"/>
                                    <a:gd name="T17" fmla="*/ T16 w 323"/>
                                    <a:gd name="T18" fmla="+- 0 -753 -753"/>
                                    <a:gd name="T19" fmla="*/ -753 h 31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3" h="319">
                                      <a:moveTo>
                                        <a:pt x="81" y="0"/>
                                      </a:moveTo>
                                      <a:lnTo>
                                        <a:pt x="0" y="235"/>
                                      </a:lnTo>
                                      <a:lnTo>
                                        <a:pt x="242" y="318"/>
                                      </a:lnTo>
                                      <a:lnTo>
                                        <a:pt x="323" y="83"/>
                                      </a:lnTo>
                                      <a:lnTo>
                                        <a:pt x="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143">
                                  <a:solidFill>
                                    <a:srgbClr val="00326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4CBBDB" id="Group 7" o:spid="_x0000_s1026" style="position:absolute;margin-left:-111.2pt;margin-top:-1.5pt;width:58.2pt;height:57.6pt;z-index:251712512;mso-width-relative:margin;mso-height-relative:margin" coordorigin="695,-1591" coordsize="1405,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">
                      <v:shape id="Freeform 3" o:spid="_x0000_s102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    </v:shape>
                      <v:shape id="Freeform 4" o:spid="_x0000_s1028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    </v:shape>
                      <v:shape id="Freeform 5" o:spid="_x0000_s1029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    </v:shape>
                      <v:shape id="AutoShape 6" o:spid="_x0000_s1030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    </v:shape>
                      <v:line id="Line 7" o:spid="_x0000_s1031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    <v:line id="Line 8" o:spid="_x0000_s1032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    <v:shape id="Freeform 9" o:spid="_x0000_s1033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    <v:path arrowok="t" o:connecttype="custom" o:connectlocs="81,-1147;0,-912;242,-829;323,-1064;81,-1147" o:connectangles="0,0,0,0,0"/>
                      </v:shape>
                      <v:shape id="Freeform 10" o:spid="_x0000_s1034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    <v:path arrowok="t" o:connecttype="custom" o:connectlocs="81,-1147;0,-912;242,-829;323,-1064;81,-1147" o:connectangles="0,0,0,0,0"/>
                      </v:shape>
                      <v:shape id="Freeform 11" o:spid="_x0000_s1035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    <v:path arrowok="t" o:connecttype="custom" o:connectlocs="81,-1066;0,-831;241,-747;322,-982;81,-1066" o:connectangles="0,0,0,0,0"/>
                      </v:shape>
                      <v:shape id="Freeform 12" o:spid="_x0000_s1036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    <v:path arrowok="t" o:connecttype="custom" o:connectlocs="81,-1066;0,-831;241,-747;322,-982;81,-1066" o:connectangles="0,0,0,0,0"/>
                      </v:shape>
                      <v:shape id="Freeform 13" o:spid="_x0000_s1037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    <v:path arrowok="t" o:connecttype="custom" o:connectlocs="81,-984;0,-749;242,-666;322,-901;81,-984" o:connectangles="0,0,0,0,0"/>
                      </v:shape>
                      <v:shape id="Freeform 14" o:spid="_x0000_s1038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    <v:path arrowok="t" o:connecttype="custom" o:connectlocs="81,-984;0,-749;242,-666;322,-901;81,-984" o:connectangles="0,0,0,0,0"/>
                      </v:shape>
                      <v:shape id="Freeform 15" o:spid="_x0000_s1039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    <v:path arrowok="t" o:connecttype="custom" o:connectlocs="81,-917;0,-682;242,-598;323,-833;81,-917" o:connectangles="0,0,0,0,0"/>
                      </v:shape>
                      <v:shape id="Freeform 16" o:spid="_x0000_s1040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    <v:path arrowok="t" o:connecttype="custom" o:connectlocs="81,-917;0,-682;242,-598;323,-833;81,-917" o:connectangles="0,0,0,0,0"/>
                      </v:shape>
                      <v:shape id="Freeform 17" o:spid="_x0000_s1041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    <v:path arrowok="t" o:connecttype="custom" o:connectlocs="81,-835;0,-600;242,-517;323,-752;81,-835" o:connectangles="0,0,0,0,0"/>
                      </v:shape>
                      <v:shape id="Freeform 18" o:spid="_x0000_s1042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    <v:path arrowok="t" o:connecttype="custom" o:connectlocs="81,-835;0,-600;242,-517;323,-752;81,-835" o:connectangles="0,0,0,0,0"/>
                      </v:shape>
                      <v:shape id="Freeform 19" o:spid="_x0000_s1043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    <v:path arrowok="t" o:connecttype="custom" o:connectlocs="81,-753;0,-518;242,-435;323,-670;81,-753" o:connectangles="0,0,0,0,0"/>
                      </v:shape>
                      <v:shape id="Freeform 20" o:spid="_x0000_s1044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    <v:path arrowok="t" o:connecttype="custom" o:connectlocs="81,-753;0,-518;242,-435;323,-670;81,-753" o:connectangles="0,0,0,0,0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85D6AE7" wp14:editId="164CA6D1">
                      <wp:simplePos x="0" y="0"/>
                      <wp:positionH relativeFrom="column">
                        <wp:posOffset>-3299460</wp:posOffset>
                      </wp:positionH>
                      <wp:positionV relativeFrom="paragraph">
                        <wp:posOffset>-19050</wp:posOffset>
                      </wp:positionV>
                      <wp:extent cx="695960" cy="697230"/>
                      <wp:effectExtent l="0" t="0" r="8890" b="7620"/>
                      <wp:wrapNone/>
                      <wp:docPr id="315" name="Freeform: Shape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95960" cy="697230"/>
                              </a:xfrm>
                              <a:custGeom>
                                <a:avLst/>
                                <a:gdLst>
                                  <a:gd name="T0" fmla="+- 0 6478 6248"/>
                                  <a:gd name="T1" fmla="*/ T0 w 975"/>
                                  <a:gd name="T2" fmla="+- 0 1285 308"/>
                                  <a:gd name="T3" fmla="*/ 1285 h 978"/>
                                  <a:gd name="T4" fmla="+- 0 6629 6248"/>
                                  <a:gd name="T5" fmla="*/ T4 w 975"/>
                                  <a:gd name="T6" fmla="+- 0 925 308"/>
                                  <a:gd name="T7" fmla="*/ 925 h 978"/>
                                  <a:gd name="T8" fmla="+- 0 6588 6248"/>
                                  <a:gd name="T9" fmla="*/ T8 w 975"/>
                                  <a:gd name="T10" fmla="+- 0 1276 308"/>
                                  <a:gd name="T11" fmla="*/ 1276 h 978"/>
                                  <a:gd name="T12" fmla="+- 0 6629 6248"/>
                                  <a:gd name="T13" fmla="*/ T12 w 975"/>
                                  <a:gd name="T14" fmla="+- 0 925 308"/>
                                  <a:gd name="T15" fmla="*/ 925 h 978"/>
                                  <a:gd name="T16" fmla="+- 0 6721 6248"/>
                                  <a:gd name="T17" fmla="*/ T16 w 975"/>
                                  <a:gd name="T18" fmla="+- 0 925 308"/>
                                  <a:gd name="T19" fmla="*/ 925 h 978"/>
                                  <a:gd name="T20" fmla="+- 0 6363 6248"/>
                                  <a:gd name="T21" fmla="*/ T20 w 975"/>
                                  <a:gd name="T22" fmla="+- 0 473 308"/>
                                  <a:gd name="T23" fmla="*/ 473 h 978"/>
                                  <a:gd name="T24" fmla="+- 0 6248 6248"/>
                                  <a:gd name="T25" fmla="*/ T24 w 975"/>
                                  <a:gd name="T26" fmla="+- 0 916 308"/>
                                  <a:gd name="T27" fmla="*/ 916 h 978"/>
                                  <a:gd name="T28" fmla="+- 0 6985 6248"/>
                                  <a:gd name="T29" fmla="*/ T28 w 975"/>
                                  <a:gd name="T30" fmla="+- 0 925 308"/>
                                  <a:gd name="T31" fmla="*/ 925 h 978"/>
                                  <a:gd name="T32" fmla="+- 0 6289 6248"/>
                                  <a:gd name="T33" fmla="*/ T32 w 975"/>
                                  <a:gd name="T34" fmla="+- 0 647 308"/>
                                  <a:gd name="T35" fmla="*/ 647 h 978"/>
                                  <a:gd name="T36" fmla="+- 0 6437 6248"/>
                                  <a:gd name="T37" fmla="*/ T36 w 975"/>
                                  <a:gd name="T38" fmla="+- 0 499 308"/>
                                  <a:gd name="T39" fmla="*/ 499 h 978"/>
                                  <a:gd name="T40" fmla="+- 0 6876 6248"/>
                                  <a:gd name="T41" fmla="*/ T40 w 975"/>
                                  <a:gd name="T42" fmla="+- 0 461 308"/>
                                  <a:gd name="T43" fmla="*/ 461 h 978"/>
                                  <a:gd name="T44" fmla="+- 0 6738 6248"/>
                                  <a:gd name="T45" fmla="*/ T44 w 975"/>
                                  <a:gd name="T46" fmla="+- 0 508 308"/>
                                  <a:gd name="T47" fmla="*/ 508 h 978"/>
                                  <a:gd name="T48" fmla="+- 0 6716 6248"/>
                                  <a:gd name="T49" fmla="*/ T48 w 975"/>
                                  <a:gd name="T50" fmla="+- 0 540 308"/>
                                  <a:gd name="T51" fmla="*/ 540 h 978"/>
                                  <a:gd name="T52" fmla="+- 0 6701 6248"/>
                                  <a:gd name="T53" fmla="*/ T52 w 975"/>
                                  <a:gd name="T54" fmla="+- 0 597 308"/>
                                  <a:gd name="T55" fmla="*/ 597 h 978"/>
                                  <a:gd name="T56" fmla="+- 0 6994 6248"/>
                                  <a:gd name="T57" fmla="*/ T56 w 975"/>
                                  <a:gd name="T58" fmla="+- 0 884 308"/>
                                  <a:gd name="T59" fmla="*/ 884 h 978"/>
                                  <a:gd name="T60" fmla="+- 0 7186 6248"/>
                                  <a:gd name="T61" fmla="*/ T60 w 975"/>
                                  <a:gd name="T62" fmla="+- 0 854 308"/>
                                  <a:gd name="T63" fmla="*/ 854 h 978"/>
                                  <a:gd name="T64" fmla="+- 0 6741 6248"/>
                                  <a:gd name="T65" fmla="*/ T64 w 975"/>
                                  <a:gd name="T66" fmla="+- 0 818 308"/>
                                  <a:gd name="T67" fmla="*/ 818 h 978"/>
                                  <a:gd name="T68" fmla="+- 0 6741 6248"/>
                                  <a:gd name="T69" fmla="*/ T68 w 975"/>
                                  <a:gd name="T70" fmla="+- 0 636 308"/>
                                  <a:gd name="T71" fmla="*/ 636 h 978"/>
                                  <a:gd name="T72" fmla="+- 0 6746 6248"/>
                                  <a:gd name="T73" fmla="*/ T72 w 975"/>
                                  <a:gd name="T74" fmla="+- 0 575 308"/>
                                  <a:gd name="T75" fmla="*/ 575 h 978"/>
                                  <a:gd name="T76" fmla="+- 0 7205 6248"/>
                                  <a:gd name="T77" fmla="*/ T76 w 975"/>
                                  <a:gd name="T78" fmla="+- 0 545 308"/>
                                  <a:gd name="T79" fmla="*/ 545 h 978"/>
                                  <a:gd name="T80" fmla="+- 0 6791 6248"/>
                                  <a:gd name="T81" fmla="*/ T80 w 975"/>
                                  <a:gd name="T82" fmla="+- 0 516 308"/>
                                  <a:gd name="T83" fmla="*/ 516 h 978"/>
                                  <a:gd name="T84" fmla="+- 0 6948 6248"/>
                                  <a:gd name="T85" fmla="*/ T84 w 975"/>
                                  <a:gd name="T86" fmla="+- 0 499 308"/>
                                  <a:gd name="T87" fmla="*/ 499 h 978"/>
                                  <a:gd name="T88" fmla="+- 0 6954 6248"/>
                                  <a:gd name="T89" fmla="*/ T88 w 975"/>
                                  <a:gd name="T90" fmla="+- 0 884 308"/>
                                  <a:gd name="T91" fmla="*/ 884 h 978"/>
                                  <a:gd name="T92" fmla="+- 0 6974 6248"/>
                                  <a:gd name="T93" fmla="*/ T92 w 975"/>
                                  <a:gd name="T94" fmla="+- 0 818 308"/>
                                  <a:gd name="T95" fmla="*/ 818 h 978"/>
                                  <a:gd name="T96" fmla="+- 0 7063 6248"/>
                                  <a:gd name="T97" fmla="*/ T96 w 975"/>
                                  <a:gd name="T98" fmla="+- 0 705 308"/>
                                  <a:gd name="T99" fmla="*/ 705 h 978"/>
                                  <a:gd name="T100" fmla="+- 0 7222 6248"/>
                                  <a:gd name="T101" fmla="*/ T100 w 975"/>
                                  <a:gd name="T102" fmla="+- 0 800 308"/>
                                  <a:gd name="T103" fmla="*/ 800 h 978"/>
                                  <a:gd name="T104" fmla="+- 0 7222 6248"/>
                                  <a:gd name="T105" fmla="*/ T104 w 975"/>
                                  <a:gd name="T106" fmla="+- 0 586 308"/>
                                  <a:gd name="T107" fmla="*/ 586 h 978"/>
                                  <a:gd name="T108" fmla="+- 0 7182 6248"/>
                                  <a:gd name="T109" fmla="*/ T108 w 975"/>
                                  <a:gd name="T110" fmla="+- 0 797 308"/>
                                  <a:gd name="T111" fmla="*/ 797 h 978"/>
                                  <a:gd name="T112" fmla="+- 0 6551 6248"/>
                                  <a:gd name="T113" fmla="*/ T112 w 975"/>
                                  <a:gd name="T114" fmla="+- 0 499 308"/>
                                  <a:gd name="T115" fmla="*/ 499 h 978"/>
                                  <a:gd name="T116" fmla="+- 0 6475 6248"/>
                                  <a:gd name="T117" fmla="*/ T116 w 975"/>
                                  <a:gd name="T118" fmla="+- 0 682 308"/>
                                  <a:gd name="T119" fmla="*/ 682 h 978"/>
                                  <a:gd name="T120" fmla="+- 0 6482 6248"/>
                                  <a:gd name="T121" fmla="*/ T120 w 975"/>
                                  <a:gd name="T122" fmla="+- 0 771 308"/>
                                  <a:gd name="T123" fmla="*/ 771 h 978"/>
                                  <a:gd name="T124" fmla="+- 0 6579 6248"/>
                                  <a:gd name="T125" fmla="*/ T124 w 975"/>
                                  <a:gd name="T126" fmla="+- 0 771 308"/>
                                  <a:gd name="T127" fmla="*/ 771 h 978"/>
                                  <a:gd name="T128" fmla="+- 0 6502 6248"/>
                                  <a:gd name="T129" fmla="*/ T128 w 975"/>
                                  <a:gd name="T130" fmla="+- 0 708 308"/>
                                  <a:gd name="T131" fmla="*/ 708 h 978"/>
                                  <a:gd name="T132" fmla="+- 0 6570 6248"/>
                                  <a:gd name="T133" fmla="*/ T132 w 975"/>
                                  <a:gd name="T134" fmla="+- 0 667 308"/>
                                  <a:gd name="T135" fmla="*/ 667 h 978"/>
                                  <a:gd name="T136" fmla="+- 0 6546 6248"/>
                                  <a:gd name="T137" fmla="*/ T136 w 975"/>
                                  <a:gd name="T138" fmla="+- 0 695 308"/>
                                  <a:gd name="T139" fmla="*/ 695 h 978"/>
                                  <a:gd name="T140" fmla="+- 0 6593 6248"/>
                                  <a:gd name="T141" fmla="*/ T140 w 975"/>
                                  <a:gd name="T142" fmla="+- 0 751 308"/>
                                  <a:gd name="T143" fmla="*/ 751 h 978"/>
                                  <a:gd name="T144" fmla="+- 0 6592 6248"/>
                                  <a:gd name="T145" fmla="*/ T144 w 975"/>
                                  <a:gd name="T146" fmla="+- 0 695 308"/>
                                  <a:gd name="T147" fmla="*/ 695 h 978"/>
                                  <a:gd name="T148" fmla="+- 0 6905 6248"/>
                                  <a:gd name="T149" fmla="*/ T148 w 975"/>
                                  <a:gd name="T150" fmla="+- 0 742 308"/>
                                  <a:gd name="T151" fmla="*/ 742 h 978"/>
                                  <a:gd name="T152" fmla="+- 0 6996 6248"/>
                                  <a:gd name="T153" fmla="*/ T152 w 975"/>
                                  <a:gd name="T154" fmla="+- 0 705 308"/>
                                  <a:gd name="T155" fmla="*/ 705 h 978"/>
                                  <a:gd name="T156" fmla="+- 0 6741 6248"/>
                                  <a:gd name="T157" fmla="*/ T156 w 975"/>
                                  <a:gd name="T158" fmla="+- 0 737 308"/>
                                  <a:gd name="T159" fmla="*/ 737 h 978"/>
                                  <a:gd name="T160" fmla="+- 0 6997 6248"/>
                                  <a:gd name="T161" fmla="*/ T160 w 975"/>
                                  <a:gd name="T162" fmla="+- 0 705 308"/>
                                  <a:gd name="T163" fmla="*/ 705 h 978"/>
                                  <a:gd name="T164" fmla="+- 0 6920 6248"/>
                                  <a:gd name="T165" fmla="*/ T164 w 975"/>
                                  <a:gd name="T166" fmla="+- 0 703 308"/>
                                  <a:gd name="T167" fmla="*/ 703 h 978"/>
                                  <a:gd name="T168" fmla="+- 0 6923 6248"/>
                                  <a:gd name="T169" fmla="*/ T168 w 975"/>
                                  <a:gd name="T170" fmla="+- 0 704 308"/>
                                  <a:gd name="T171" fmla="*/ 704 h 978"/>
                                  <a:gd name="T172" fmla="+- 0 7181 6248"/>
                                  <a:gd name="T173" fmla="*/ T172 w 975"/>
                                  <a:gd name="T174" fmla="+- 0 586 308"/>
                                  <a:gd name="T175" fmla="*/ 586 h 978"/>
                                  <a:gd name="T176" fmla="+- 0 6847 6248"/>
                                  <a:gd name="T177" fmla="*/ T176 w 975"/>
                                  <a:gd name="T178" fmla="+- 0 499 308"/>
                                  <a:gd name="T179" fmla="*/ 499 h 978"/>
                                  <a:gd name="T180" fmla="+- 0 6920 6248"/>
                                  <a:gd name="T181" fmla="*/ T180 w 975"/>
                                  <a:gd name="T182" fmla="+- 0 528 308"/>
                                  <a:gd name="T183" fmla="*/ 528 h 978"/>
                                  <a:gd name="T184" fmla="+- 0 6951 6248"/>
                                  <a:gd name="T185" fmla="*/ T184 w 975"/>
                                  <a:gd name="T186" fmla="+- 0 501 308"/>
                                  <a:gd name="T187" fmla="*/ 501 h 978"/>
                                  <a:gd name="T188" fmla="+- 0 6391 6248"/>
                                  <a:gd name="T189" fmla="*/ T188 w 975"/>
                                  <a:gd name="T190" fmla="+- 0 317 308"/>
                                  <a:gd name="T191" fmla="*/ 317 h 978"/>
                                  <a:gd name="T192" fmla="+- 0 6510 6248"/>
                                  <a:gd name="T193" fmla="*/ T192 w 975"/>
                                  <a:gd name="T194" fmla="+- 0 458 308"/>
                                  <a:gd name="T195" fmla="*/ 458 h 978"/>
                                  <a:gd name="T196" fmla="+- 0 6432 6248"/>
                                  <a:gd name="T197" fmla="*/ T196 w 975"/>
                                  <a:gd name="T198" fmla="+- 0 349 308"/>
                                  <a:gd name="T199" fmla="*/ 349 h 978"/>
                                  <a:gd name="T200" fmla="+- 0 6551 6248"/>
                                  <a:gd name="T201" fmla="*/ T200 w 975"/>
                                  <a:gd name="T202" fmla="+- 0 349 308"/>
                                  <a:gd name="T203" fmla="*/ 349 h 978"/>
                                  <a:gd name="T204" fmla="+- 0 6551 6248"/>
                                  <a:gd name="T205" fmla="*/ T204 w 975"/>
                                  <a:gd name="T206" fmla="+- 0 349 308"/>
                                  <a:gd name="T207" fmla="*/ 349 h 97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</a:cxnLst>
                                <a:rect l="0" t="0" r="r" b="b"/>
                                <a:pathLst>
                                  <a:path w="975" h="978">
                                    <a:moveTo>
                                      <a:pt x="381" y="617"/>
                                    </a:moveTo>
                                    <a:lnTo>
                                      <a:pt x="221" y="617"/>
                                    </a:lnTo>
                                    <a:lnTo>
                                      <a:pt x="221" y="968"/>
                                    </a:lnTo>
                                    <a:lnTo>
                                      <a:pt x="230" y="977"/>
                                    </a:lnTo>
                                    <a:lnTo>
                                      <a:pt x="252" y="977"/>
                                    </a:lnTo>
                                    <a:lnTo>
                                      <a:pt x="261" y="968"/>
                                    </a:lnTo>
                                    <a:lnTo>
                                      <a:pt x="261" y="617"/>
                                    </a:lnTo>
                                    <a:lnTo>
                                      <a:pt x="381" y="617"/>
                                    </a:lnTo>
                                    <a:close/>
                                    <a:moveTo>
                                      <a:pt x="381" y="617"/>
                                    </a:moveTo>
                                    <a:lnTo>
                                      <a:pt x="340" y="617"/>
                                    </a:lnTo>
                                    <a:lnTo>
                                      <a:pt x="340" y="968"/>
                                    </a:lnTo>
                                    <a:lnTo>
                                      <a:pt x="349" y="977"/>
                                    </a:lnTo>
                                    <a:lnTo>
                                      <a:pt x="372" y="977"/>
                                    </a:lnTo>
                                    <a:lnTo>
                                      <a:pt x="381" y="968"/>
                                    </a:lnTo>
                                    <a:lnTo>
                                      <a:pt x="381" y="617"/>
                                    </a:lnTo>
                                    <a:close/>
                                    <a:moveTo>
                                      <a:pt x="473" y="617"/>
                                    </a:moveTo>
                                    <a:lnTo>
                                      <a:pt x="473" y="617"/>
                                    </a:lnTo>
                                    <a:close/>
                                    <a:moveTo>
                                      <a:pt x="599" y="150"/>
                                    </a:moveTo>
                                    <a:lnTo>
                                      <a:pt x="189" y="150"/>
                                    </a:lnTo>
                                    <a:lnTo>
                                      <a:pt x="115" y="165"/>
                                    </a:lnTo>
                                    <a:lnTo>
                                      <a:pt x="55" y="206"/>
                                    </a:lnTo>
                                    <a:lnTo>
                                      <a:pt x="15" y="266"/>
                                    </a:lnTo>
                                    <a:lnTo>
                                      <a:pt x="0" y="339"/>
                                    </a:lnTo>
                                    <a:lnTo>
                                      <a:pt x="0" y="608"/>
                                    </a:lnTo>
                                    <a:lnTo>
                                      <a:pt x="9" y="617"/>
                                    </a:lnTo>
                                    <a:lnTo>
                                      <a:pt x="726" y="617"/>
                                    </a:lnTo>
                                    <a:lnTo>
                                      <a:pt x="737" y="617"/>
                                    </a:lnTo>
                                    <a:lnTo>
                                      <a:pt x="746" y="608"/>
                                    </a:lnTo>
                                    <a:lnTo>
                                      <a:pt x="746" y="576"/>
                                    </a:lnTo>
                                    <a:lnTo>
                                      <a:pt x="41" y="576"/>
                                    </a:lnTo>
                                    <a:lnTo>
                                      <a:pt x="41" y="339"/>
                                    </a:lnTo>
                                    <a:lnTo>
                                      <a:pt x="52" y="281"/>
                                    </a:lnTo>
                                    <a:lnTo>
                                      <a:pt x="84" y="234"/>
                                    </a:lnTo>
                                    <a:lnTo>
                                      <a:pt x="131" y="203"/>
                                    </a:lnTo>
                                    <a:lnTo>
                                      <a:pt x="189" y="191"/>
                                    </a:lnTo>
                                    <a:lnTo>
                                      <a:pt x="700" y="191"/>
                                    </a:lnTo>
                                    <a:lnTo>
                                      <a:pt x="681" y="175"/>
                                    </a:lnTo>
                                    <a:lnTo>
                                      <a:pt x="656" y="162"/>
                                    </a:lnTo>
                                    <a:lnTo>
                                      <a:pt x="628" y="153"/>
                                    </a:lnTo>
                                    <a:lnTo>
                                      <a:pt x="599" y="150"/>
                                    </a:lnTo>
                                    <a:close/>
                                    <a:moveTo>
                                      <a:pt x="700" y="191"/>
                                    </a:moveTo>
                                    <a:lnTo>
                                      <a:pt x="498" y="191"/>
                                    </a:lnTo>
                                    <a:lnTo>
                                      <a:pt x="490" y="200"/>
                                    </a:lnTo>
                                    <a:lnTo>
                                      <a:pt x="482" y="210"/>
                                    </a:lnTo>
                                    <a:lnTo>
                                      <a:pt x="475" y="220"/>
                                    </a:lnTo>
                                    <a:lnTo>
                                      <a:pt x="468" y="231"/>
                                    </a:lnTo>
                                    <a:lnTo>
                                      <a:pt x="468" y="232"/>
                                    </a:lnTo>
                                    <a:lnTo>
                                      <a:pt x="462" y="246"/>
                                    </a:lnTo>
                                    <a:lnTo>
                                      <a:pt x="457" y="260"/>
                                    </a:lnTo>
                                    <a:lnTo>
                                      <a:pt x="454" y="274"/>
                                    </a:lnTo>
                                    <a:lnTo>
                                      <a:pt x="453" y="289"/>
                                    </a:lnTo>
                                    <a:lnTo>
                                      <a:pt x="453" y="291"/>
                                    </a:lnTo>
                                    <a:lnTo>
                                      <a:pt x="452" y="576"/>
                                    </a:lnTo>
                                    <a:lnTo>
                                      <a:pt x="746" y="576"/>
                                    </a:lnTo>
                                    <a:lnTo>
                                      <a:pt x="493" y="576"/>
                                    </a:lnTo>
                                    <a:lnTo>
                                      <a:pt x="493" y="551"/>
                                    </a:lnTo>
                                    <a:lnTo>
                                      <a:pt x="915" y="551"/>
                                    </a:lnTo>
                                    <a:lnTo>
                                      <a:pt x="938" y="546"/>
                                    </a:lnTo>
                                    <a:lnTo>
                                      <a:pt x="957" y="534"/>
                                    </a:lnTo>
                                    <a:lnTo>
                                      <a:pt x="970" y="515"/>
                                    </a:lnTo>
                                    <a:lnTo>
                                      <a:pt x="970" y="510"/>
                                    </a:lnTo>
                                    <a:lnTo>
                                      <a:pt x="493" y="510"/>
                                    </a:lnTo>
                                    <a:lnTo>
                                      <a:pt x="493" y="480"/>
                                    </a:lnTo>
                                    <a:lnTo>
                                      <a:pt x="560" y="429"/>
                                    </a:lnTo>
                                    <a:lnTo>
                                      <a:pt x="493" y="429"/>
                                    </a:lnTo>
                                    <a:lnTo>
                                      <a:pt x="493" y="328"/>
                                    </a:lnTo>
                                    <a:lnTo>
                                      <a:pt x="568" y="328"/>
                                    </a:lnTo>
                                    <a:lnTo>
                                      <a:pt x="495" y="281"/>
                                    </a:lnTo>
                                    <a:lnTo>
                                      <a:pt x="496" y="274"/>
                                    </a:lnTo>
                                    <a:lnTo>
                                      <a:pt x="498" y="267"/>
                                    </a:lnTo>
                                    <a:lnTo>
                                      <a:pt x="500" y="261"/>
                                    </a:lnTo>
                                    <a:lnTo>
                                      <a:pt x="970" y="261"/>
                                    </a:lnTo>
                                    <a:lnTo>
                                      <a:pt x="970" y="256"/>
                                    </a:lnTo>
                                    <a:lnTo>
                                      <a:pt x="957" y="237"/>
                                    </a:lnTo>
                                    <a:lnTo>
                                      <a:pt x="938" y="224"/>
                                    </a:lnTo>
                                    <a:lnTo>
                                      <a:pt x="915" y="220"/>
                                    </a:lnTo>
                                    <a:lnTo>
                                      <a:pt x="527" y="220"/>
                                    </a:lnTo>
                                    <a:lnTo>
                                      <a:pt x="543" y="208"/>
                                    </a:lnTo>
                                    <a:lnTo>
                                      <a:pt x="560" y="199"/>
                                    </a:lnTo>
                                    <a:lnTo>
                                      <a:pt x="579" y="193"/>
                                    </a:lnTo>
                                    <a:lnTo>
                                      <a:pt x="599" y="191"/>
                                    </a:lnTo>
                                    <a:lnTo>
                                      <a:pt x="700" y="191"/>
                                    </a:lnTo>
                                    <a:close/>
                                    <a:moveTo>
                                      <a:pt x="746" y="551"/>
                                    </a:moveTo>
                                    <a:lnTo>
                                      <a:pt x="706" y="551"/>
                                    </a:lnTo>
                                    <a:lnTo>
                                      <a:pt x="706" y="576"/>
                                    </a:lnTo>
                                    <a:lnTo>
                                      <a:pt x="746" y="576"/>
                                    </a:lnTo>
                                    <a:lnTo>
                                      <a:pt x="746" y="551"/>
                                    </a:lnTo>
                                    <a:close/>
                                    <a:moveTo>
                                      <a:pt x="726" y="510"/>
                                    </a:moveTo>
                                    <a:lnTo>
                                      <a:pt x="726" y="510"/>
                                    </a:lnTo>
                                    <a:close/>
                                    <a:moveTo>
                                      <a:pt x="815" y="397"/>
                                    </a:moveTo>
                                    <a:lnTo>
                                      <a:pt x="749" y="397"/>
                                    </a:lnTo>
                                    <a:lnTo>
                                      <a:pt x="895" y="510"/>
                                    </a:lnTo>
                                    <a:lnTo>
                                      <a:pt x="970" y="510"/>
                                    </a:lnTo>
                                    <a:lnTo>
                                      <a:pt x="974" y="492"/>
                                    </a:lnTo>
                                    <a:lnTo>
                                      <a:pt x="974" y="489"/>
                                    </a:lnTo>
                                    <a:lnTo>
                                      <a:pt x="934" y="489"/>
                                    </a:lnTo>
                                    <a:lnTo>
                                      <a:pt x="815" y="397"/>
                                    </a:lnTo>
                                    <a:close/>
                                    <a:moveTo>
                                      <a:pt x="974" y="278"/>
                                    </a:moveTo>
                                    <a:lnTo>
                                      <a:pt x="933" y="278"/>
                                    </a:lnTo>
                                    <a:lnTo>
                                      <a:pt x="934" y="279"/>
                                    </a:lnTo>
                                    <a:lnTo>
                                      <a:pt x="934" y="489"/>
                                    </a:lnTo>
                                    <a:lnTo>
                                      <a:pt x="974" y="489"/>
                                    </a:lnTo>
                                    <a:lnTo>
                                      <a:pt x="974" y="278"/>
                                    </a:lnTo>
                                    <a:close/>
                                    <a:moveTo>
                                      <a:pt x="303" y="191"/>
                                    </a:moveTo>
                                    <a:lnTo>
                                      <a:pt x="262" y="191"/>
                                    </a:lnTo>
                                    <a:lnTo>
                                      <a:pt x="262" y="350"/>
                                    </a:lnTo>
                                    <a:lnTo>
                                      <a:pt x="243" y="359"/>
                                    </a:lnTo>
                                    <a:lnTo>
                                      <a:pt x="227" y="374"/>
                                    </a:lnTo>
                                    <a:lnTo>
                                      <a:pt x="217" y="393"/>
                                    </a:lnTo>
                                    <a:lnTo>
                                      <a:pt x="214" y="415"/>
                                    </a:lnTo>
                                    <a:lnTo>
                                      <a:pt x="219" y="442"/>
                                    </a:lnTo>
                                    <a:lnTo>
                                      <a:pt x="234" y="463"/>
                                    </a:lnTo>
                                    <a:lnTo>
                                      <a:pt x="256" y="478"/>
                                    </a:lnTo>
                                    <a:lnTo>
                                      <a:pt x="282" y="484"/>
                                    </a:lnTo>
                                    <a:lnTo>
                                      <a:pt x="309" y="478"/>
                                    </a:lnTo>
                                    <a:lnTo>
                                      <a:pt x="331" y="463"/>
                                    </a:lnTo>
                                    <a:lnTo>
                                      <a:pt x="345" y="443"/>
                                    </a:lnTo>
                                    <a:lnTo>
                                      <a:pt x="267" y="443"/>
                                    </a:lnTo>
                                    <a:lnTo>
                                      <a:pt x="254" y="430"/>
                                    </a:lnTo>
                                    <a:lnTo>
                                      <a:pt x="254" y="400"/>
                                    </a:lnTo>
                                    <a:lnTo>
                                      <a:pt x="267" y="387"/>
                                    </a:lnTo>
                                    <a:lnTo>
                                      <a:pt x="344" y="387"/>
                                    </a:lnTo>
                                    <a:lnTo>
                                      <a:pt x="337" y="374"/>
                                    </a:lnTo>
                                    <a:lnTo>
                                      <a:pt x="322" y="359"/>
                                    </a:lnTo>
                                    <a:lnTo>
                                      <a:pt x="303" y="350"/>
                                    </a:lnTo>
                                    <a:lnTo>
                                      <a:pt x="303" y="191"/>
                                    </a:lnTo>
                                    <a:close/>
                                    <a:moveTo>
                                      <a:pt x="344" y="387"/>
                                    </a:moveTo>
                                    <a:lnTo>
                                      <a:pt x="298" y="387"/>
                                    </a:lnTo>
                                    <a:lnTo>
                                      <a:pt x="310" y="400"/>
                                    </a:lnTo>
                                    <a:lnTo>
                                      <a:pt x="310" y="430"/>
                                    </a:lnTo>
                                    <a:lnTo>
                                      <a:pt x="298" y="443"/>
                                    </a:lnTo>
                                    <a:lnTo>
                                      <a:pt x="345" y="443"/>
                                    </a:lnTo>
                                    <a:lnTo>
                                      <a:pt x="346" y="442"/>
                                    </a:lnTo>
                                    <a:lnTo>
                                      <a:pt x="351" y="415"/>
                                    </a:lnTo>
                                    <a:lnTo>
                                      <a:pt x="347" y="393"/>
                                    </a:lnTo>
                                    <a:lnTo>
                                      <a:pt x="344" y="387"/>
                                    </a:lnTo>
                                    <a:close/>
                                    <a:moveTo>
                                      <a:pt x="748" y="397"/>
                                    </a:moveTo>
                                    <a:lnTo>
                                      <a:pt x="601" y="397"/>
                                    </a:lnTo>
                                    <a:lnTo>
                                      <a:pt x="650" y="429"/>
                                    </a:lnTo>
                                    <a:lnTo>
                                      <a:pt x="657" y="434"/>
                                    </a:lnTo>
                                    <a:lnTo>
                                      <a:pt x="666" y="436"/>
                                    </a:lnTo>
                                    <a:lnTo>
                                      <a:pt x="683" y="436"/>
                                    </a:lnTo>
                                    <a:lnTo>
                                      <a:pt x="692" y="434"/>
                                    </a:lnTo>
                                    <a:lnTo>
                                      <a:pt x="748" y="397"/>
                                    </a:lnTo>
                                    <a:close/>
                                    <a:moveTo>
                                      <a:pt x="568" y="328"/>
                                    </a:moveTo>
                                    <a:lnTo>
                                      <a:pt x="493" y="328"/>
                                    </a:lnTo>
                                    <a:lnTo>
                                      <a:pt x="564" y="374"/>
                                    </a:lnTo>
                                    <a:lnTo>
                                      <a:pt x="493" y="429"/>
                                    </a:lnTo>
                                    <a:lnTo>
                                      <a:pt x="560" y="429"/>
                                    </a:lnTo>
                                    <a:lnTo>
                                      <a:pt x="601" y="397"/>
                                    </a:lnTo>
                                    <a:lnTo>
                                      <a:pt x="748" y="397"/>
                                    </a:lnTo>
                                    <a:lnTo>
                                      <a:pt x="749" y="397"/>
                                    </a:lnTo>
                                    <a:lnTo>
                                      <a:pt x="815" y="397"/>
                                    </a:lnTo>
                                    <a:lnTo>
                                      <a:pt x="814" y="396"/>
                                    </a:lnTo>
                                    <a:lnTo>
                                      <a:pt x="673" y="396"/>
                                    </a:lnTo>
                                    <a:lnTo>
                                      <a:pt x="672" y="395"/>
                                    </a:lnTo>
                                    <a:lnTo>
                                      <a:pt x="568" y="328"/>
                                    </a:lnTo>
                                    <a:close/>
                                    <a:moveTo>
                                      <a:pt x="970" y="261"/>
                                    </a:moveTo>
                                    <a:lnTo>
                                      <a:pt x="885" y="261"/>
                                    </a:lnTo>
                                    <a:lnTo>
                                      <a:pt x="675" y="396"/>
                                    </a:lnTo>
                                    <a:lnTo>
                                      <a:pt x="673" y="396"/>
                                    </a:lnTo>
                                    <a:lnTo>
                                      <a:pt x="814" y="396"/>
                                    </a:lnTo>
                                    <a:lnTo>
                                      <a:pt x="785" y="373"/>
                                    </a:lnTo>
                                    <a:lnTo>
                                      <a:pt x="933" y="278"/>
                                    </a:lnTo>
                                    <a:lnTo>
                                      <a:pt x="974" y="278"/>
                                    </a:lnTo>
                                    <a:lnTo>
                                      <a:pt x="970" y="261"/>
                                    </a:lnTo>
                                    <a:close/>
                                    <a:moveTo>
                                      <a:pt x="700" y="191"/>
                                    </a:moveTo>
                                    <a:lnTo>
                                      <a:pt x="599" y="191"/>
                                    </a:lnTo>
                                    <a:lnTo>
                                      <a:pt x="619" y="193"/>
                                    </a:lnTo>
                                    <a:lnTo>
                                      <a:pt x="638" y="199"/>
                                    </a:lnTo>
                                    <a:lnTo>
                                      <a:pt x="656" y="208"/>
                                    </a:lnTo>
                                    <a:lnTo>
                                      <a:pt x="672" y="220"/>
                                    </a:lnTo>
                                    <a:lnTo>
                                      <a:pt x="724" y="220"/>
                                    </a:lnTo>
                                    <a:lnTo>
                                      <a:pt x="718" y="210"/>
                                    </a:lnTo>
                                    <a:lnTo>
                                      <a:pt x="711" y="201"/>
                                    </a:lnTo>
                                    <a:lnTo>
                                      <a:pt x="703" y="193"/>
                                    </a:lnTo>
                                    <a:lnTo>
                                      <a:pt x="700" y="191"/>
                                    </a:lnTo>
                                    <a:close/>
                                    <a:moveTo>
                                      <a:pt x="294" y="0"/>
                                    </a:moveTo>
                                    <a:lnTo>
                                      <a:pt x="152" y="0"/>
                                    </a:lnTo>
                                    <a:lnTo>
                                      <a:pt x="143" y="9"/>
                                    </a:lnTo>
                                    <a:lnTo>
                                      <a:pt x="143" y="109"/>
                                    </a:lnTo>
                                    <a:lnTo>
                                      <a:pt x="152" y="118"/>
                                    </a:lnTo>
                                    <a:lnTo>
                                      <a:pt x="262" y="118"/>
                                    </a:lnTo>
                                    <a:lnTo>
                                      <a:pt x="262" y="150"/>
                                    </a:lnTo>
                                    <a:lnTo>
                                      <a:pt x="303" y="150"/>
                                    </a:lnTo>
                                    <a:lnTo>
                                      <a:pt x="303" y="77"/>
                                    </a:lnTo>
                                    <a:lnTo>
                                      <a:pt x="184" y="77"/>
                                    </a:lnTo>
                                    <a:lnTo>
                                      <a:pt x="184" y="41"/>
                                    </a:lnTo>
                                    <a:lnTo>
                                      <a:pt x="303" y="41"/>
                                    </a:lnTo>
                                    <a:lnTo>
                                      <a:pt x="303" y="9"/>
                                    </a:lnTo>
                                    <a:lnTo>
                                      <a:pt x="294" y="0"/>
                                    </a:lnTo>
                                    <a:close/>
                                    <a:moveTo>
                                      <a:pt x="303" y="41"/>
                                    </a:moveTo>
                                    <a:lnTo>
                                      <a:pt x="262" y="41"/>
                                    </a:lnTo>
                                    <a:lnTo>
                                      <a:pt x="262" y="77"/>
                                    </a:lnTo>
                                    <a:lnTo>
                                      <a:pt x="303" y="77"/>
                                    </a:lnTo>
                                    <a:lnTo>
                                      <a:pt x="303" y="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61B76" id="Freeform: Shape 315" o:spid="_x0000_s1026" style="position:absolute;margin-left:-259.8pt;margin-top:-1.5pt;width:54.8pt;height:54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75,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" path="m381,617r-160,l221,968r9,9l252,977r9,-9l261,617r120,xm381,617r-41,l340,968r9,9l372,977r9,-9l381,617xm473,617r,xm599,150r-410,l115,165,55,206,15,266,,339,,608r9,9l726,617r11,l746,608r,-32l41,576r,-237l52,281,84,234r47,-31l189,191r511,l681,175,656,162r-28,-9l599,150xm700,191r-202,l490,200r-8,10l475,220r-7,11l468,232r-6,14l457,260r-3,14l453,289r,2l452,576r294,l493,576r,-25l915,551r23,-5l957,534r13,-19l970,510r-477,l493,480r67,-51l493,429r,-101l568,328,495,281r1,-7l498,267r2,-6l970,261r,-5l957,237,938,224r-23,-4l527,220r16,-12l560,199r19,-6l599,191r101,xm746,551r-40,l706,576r40,l746,551xm726,510r,xm815,397r-66,l895,510r75,l974,492r,-3l934,489,815,397xm974,278r-41,l934,279r,210l974,489r,-211xm303,191r-41,l262,350r-19,9l227,374r-10,19l214,415r5,27l234,463r22,15l282,484r27,-6l331,463r14,-20l267,443,254,430r,-30l267,387r77,l337,374,322,359r-19,-9l303,191xm344,387r-46,l310,400r,30l298,443r47,l346,442r5,-27l347,393r-3,-6xm748,397r-147,l650,429r7,5l666,436r17,l692,434r56,-37xm568,328r-75,l564,374r-71,55l560,429r41,-32l748,397r1,l815,397r-1,-1l673,396r-1,-1l568,328xm970,261r-85,l675,396r-2,l814,396,785,373,933,278r41,l970,261xm700,191r-101,l619,193r19,6l656,208r16,12l724,220r-6,-10l711,201r-8,-8l700,191xm294,l152,r-9,9l143,109r9,9l262,118r,32l303,150r,-73l184,77r,-36l303,41r,-32l294,xm303,41r-41,l262,77r41,l303,41xe" fillcolor="#003263" stroked="f">
                      <v:path arrowok="t" o:connecttype="custom" o:connectlocs="164175,916095;271960,659446;242694,909678;271960,659446;337630,659446;82088,337208;0,653029;526074,659446;29266,461255;134909,355744;448270,328653;349765,362160;334061,384974;323354,425610;532499,630216;669549,608829;351906,583164;351906,453413;355475,409926;683112,388538;387596,367864;499664,355744;503946,630216;518223,583164;581751,502604;695246,570331;695246,417768;666694,568193;216283,355744;162034,486207;167030,549657;236269,549657;181307,504743;229845,475514;212714,495475;246263,535398;245549,495475;468970,528982;533926,502604;351906,525418;534640,502604;479677,501179;481818,501892;665980,417768;427569,355744;479677,376419;501805,357170;102074,225994;187017,326515;131340,248807;216283,248807;216283,248807" o:connectangles="0,0,0,0,0,0,0,0,0,0,0,0,0,0,0,0,0,0,0,0,0,0,0,0,0,0,0,0,0,0,0,0,0,0,0,0,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6BD70B18" wp14:editId="420C2C46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-26035</wp:posOffset>
                  </wp:positionV>
                  <wp:extent cx="723265" cy="723265"/>
                  <wp:effectExtent l="0" t="0" r="635" b="635"/>
                  <wp:wrapNone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shd w:val="clear" w:color="auto" w:fill="auto"/>
          </w:tcPr>
          <w:p w14:paraId="0387A5FD" w14:textId="13FCC9E2" w:rsidR="00113758" w:rsidRDefault="00113758" w:rsidP="00844530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3758" w14:paraId="3ED2AC3E" w14:textId="77777777" w:rsidTr="001137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</w:tcPr>
          <w:p w14:paraId="049163FA" w14:textId="77777777" w:rsidR="00113758" w:rsidRDefault="00113758" w:rsidP="00113758">
            <w:pPr>
              <w:pStyle w:val="BodyText"/>
            </w:pPr>
          </w:p>
        </w:tc>
        <w:tc>
          <w:tcPr>
            <w:tcW w:w="2693" w:type="dxa"/>
          </w:tcPr>
          <w:p w14:paraId="58B52AF6" w14:textId="77777777" w:rsidR="00113758" w:rsidRDefault="00113758" w:rsidP="0011375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393E0199" w14:textId="148262AE" w:rsidR="00113758" w:rsidRDefault="00113758" w:rsidP="0011375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4" w:type="dxa"/>
          </w:tcPr>
          <w:p w14:paraId="1AD02972" w14:textId="596517A6" w:rsidR="00113758" w:rsidRDefault="00113758" w:rsidP="00113758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3758" w14:paraId="1A48A125" w14:textId="77777777" w:rsidTr="001137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</w:tcPr>
          <w:p w14:paraId="33269859" w14:textId="053B6BAF" w:rsidR="00113758" w:rsidRDefault="00113758" w:rsidP="00844530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39ECCF3" wp14:editId="0E295E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981075" cy="800100"/>
                      <wp:effectExtent l="0" t="0" r="9525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800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420EB7" w14:textId="77777777" w:rsidR="00113758" w:rsidRPr="006C6D3E" w:rsidRDefault="00113758" w:rsidP="00113758">
                                  <w:pPr>
                                    <w:rPr>
                                      <w:color w:val="003263" w:themeColor="text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56"/>
                                      <w:szCs w:val="56"/>
                                    </w:rPr>
                                    <w:t>250+</w:t>
                                  </w:r>
                                  <w:r w:rsidRPr="006C6D3E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3263" w:themeColor="text2"/>
                                    </w:rPr>
                                    <w:br/>
                                  </w:r>
                                  <w:r w:rsidRPr="00E961AC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  <w:t>property owners contacted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9ECC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0;width:77.25pt;height:63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" filled="f" stroked="f">
                      <v:textbox inset="0,0,0,0">
                        <w:txbxContent>
                          <w:p w14:paraId="54420EB7" w14:textId="77777777" w:rsidR="00113758" w:rsidRPr="006C6D3E" w:rsidRDefault="00113758" w:rsidP="00113758">
                            <w:pPr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250+</w:t>
                            </w:r>
                            <w:r w:rsidRPr="006C6D3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3263" w:themeColor="text2"/>
                              </w:rPr>
                              <w:br/>
                            </w:r>
                            <w:r w:rsidRPr="00E961AC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property owners contacted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</w:tcPr>
          <w:p w14:paraId="6AAF4F4B" w14:textId="59A05865" w:rsidR="00113758" w:rsidRDefault="00113758" w:rsidP="0084453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76BEF95" wp14:editId="09F47E59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12065</wp:posOffset>
                      </wp:positionV>
                      <wp:extent cx="981075" cy="800100"/>
                      <wp:effectExtent l="0" t="0" r="9525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800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422C0A" w14:textId="33772EEA" w:rsidR="00113758" w:rsidRPr="006C6D3E" w:rsidRDefault="00D364F3" w:rsidP="00113758">
                                  <w:pPr>
                                    <w:rPr>
                                      <w:color w:val="003263" w:themeColor="text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56"/>
                                      <w:szCs w:val="56"/>
                                    </w:rPr>
                                    <w:t>32</w:t>
                                  </w:r>
                                  <w:r w:rsidR="00113758" w:rsidRPr="006C6D3E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113758">
                                    <w:rPr>
                                      <w:color w:val="003263" w:themeColor="text2"/>
                                    </w:rPr>
                                    <w:br/>
                                  </w:r>
                                  <w:r w:rsidR="00474358" w:rsidRPr="00E961AC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  <w:t xml:space="preserve">days </w:t>
                                  </w:r>
                                  <w:r w:rsidR="00113758" w:rsidRPr="00E961AC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  <w:t>of engagement</w:t>
                                  </w:r>
                                  <w:r w:rsidR="00113758" w:rsidRPr="006C6D3E">
                                    <w:rPr>
                                      <w:color w:val="003263" w:themeColor="text2"/>
                                      <w:w w:val="10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BEF95" id="_x0000_s1027" type="#_x0000_t202" style="position:absolute;left:0;text-align:left;margin-left:16.75pt;margin-top:.95pt;width:77.25pt;height:6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" filled="f" stroked="f">
                      <v:textbox inset="0,0,0,0">
                        <w:txbxContent>
                          <w:p w14:paraId="64422C0A" w14:textId="33772EEA" w:rsidR="00113758" w:rsidRPr="006C6D3E" w:rsidRDefault="00D364F3" w:rsidP="00113758">
                            <w:pPr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32</w:t>
                            </w:r>
                            <w:r w:rsidR="00113758" w:rsidRPr="006C6D3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13758">
                              <w:rPr>
                                <w:color w:val="003263" w:themeColor="text2"/>
                              </w:rPr>
                              <w:br/>
                            </w:r>
                            <w:r w:rsidR="00474358" w:rsidRPr="00E961AC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 xml:space="preserve">days </w:t>
                            </w:r>
                            <w:r w:rsidR="00113758" w:rsidRPr="00E961AC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of engagement</w:t>
                            </w:r>
                            <w:r w:rsidR="00113758" w:rsidRPr="006C6D3E">
                              <w:rPr>
                                <w:color w:val="003263" w:themeColor="text2"/>
                                <w:w w:val="105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</w:tcPr>
          <w:p w14:paraId="6281DC97" w14:textId="69107C1C" w:rsidR="00113758" w:rsidRDefault="00733A7A" w:rsidP="0084453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7780451" wp14:editId="72D570C4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97155</wp:posOffset>
                      </wp:positionV>
                      <wp:extent cx="1047750" cy="752475"/>
                      <wp:effectExtent l="0" t="0" r="0" b="9525"/>
                      <wp:wrapNone/>
                      <wp:docPr id="2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0" cy="752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F5863" w14:textId="77777777" w:rsidR="00113758" w:rsidRPr="0041068C" w:rsidRDefault="00113758" w:rsidP="0011375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56"/>
                                      <w:szCs w:val="56"/>
                                    </w:rPr>
                                    <w:t>94</w:t>
                                  </w:r>
                                </w:p>
                                <w:p w14:paraId="0B2E83B1" w14:textId="4C3160AA" w:rsidR="00113758" w:rsidRPr="00E961AC" w:rsidRDefault="00D364F3" w:rsidP="0011375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  <w:r w:rsidRPr="00E961AC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="00113758" w:rsidRPr="00E961AC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  <w:t>ontributions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80451" id="_x0000_s1028" type="#_x0000_t202" style="position:absolute;left:0;text-align:left;margin-left:42.25pt;margin-top:7.65pt;width:82.5pt;height:59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" filled="f" stroked="f">
                      <v:textbox inset="0,0,0,0">
                        <w:txbxContent>
                          <w:p w14:paraId="1A3F5863" w14:textId="77777777" w:rsidR="00113758" w:rsidRPr="0041068C" w:rsidRDefault="00113758" w:rsidP="0011375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94</w:t>
                            </w:r>
                          </w:p>
                          <w:p w14:paraId="0B2E83B1" w14:textId="4C3160AA" w:rsidR="00113758" w:rsidRPr="00E961AC" w:rsidRDefault="00D364F3" w:rsidP="0011375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E961AC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c</w:t>
                            </w:r>
                            <w:r w:rsidR="00113758" w:rsidRPr="00E961AC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ontributions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4" w:type="dxa"/>
          </w:tcPr>
          <w:p w14:paraId="2AF87FB9" w14:textId="1649288E" w:rsidR="00113758" w:rsidRDefault="00733A7A" w:rsidP="0084453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C0F2F43" wp14:editId="2BD14787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76200</wp:posOffset>
                      </wp:positionV>
                      <wp:extent cx="1047750" cy="752475"/>
                      <wp:effectExtent l="0" t="0" r="0" b="9525"/>
                      <wp:wrapNone/>
                      <wp:docPr id="2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0" cy="752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0E8EB2" w14:textId="77777777" w:rsidR="00113758" w:rsidRPr="0041068C" w:rsidRDefault="00113758" w:rsidP="0011375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003263" w:themeColor="text2"/>
                                      <w:sz w:val="56"/>
                                      <w:szCs w:val="56"/>
                                    </w:rPr>
                                    <w:t>70</w:t>
                                  </w:r>
                                </w:p>
                                <w:p w14:paraId="7C852797" w14:textId="3682CF83" w:rsidR="00113758" w:rsidRPr="00E961AC" w:rsidRDefault="00D364F3" w:rsidP="00113758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0"/>
                                      <w:szCs w:val="20"/>
                                    </w:rPr>
                                  </w:pPr>
                                  <w:r w:rsidRPr="00E961AC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w w:val="105"/>
                                      <w:sz w:val="20"/>
                                      <w:szCs w:val="20"/>
                                    </w:rPr>
                                    <w:t>followers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F2F43" id="_x0000_s1029" type="#_x0000_t202" style="position:absolute;left:0;text-align:left;margin-left:49.05pt;margin-top:6pt;width:82.5pt;height:59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" filled="f" stroked="f">
                      <v:textbox inset="0,0,0,0">
                        <w:txbxContent>
                          <w:p w14:paraId="4F0E8EB2" w14:textId="77777777" w:rsidR="00113758" w:rsidRPr="0041068C" w:rsidRDefault="00113758" w:rsidP="0011375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70</w:t>
                            </w:r>
                          </w:p>
                          <w:p w14:paraId="7C852797" w14:textId="3682CF83" w:rsidR="00113758" w:rsidRPr="00E961AC" w:rsidRDefault="00D364F3" w:rsidP="0011375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0"/>
                                <w:szCs w:val="20"/>
                              </w:rPr>
                            </w:pPr>
                            <w:r w:rsidRPr="00E961AC">
                              <w:rPr>
                                <w:rFonts w:asciiTheme="majorHAnsi" w:hAnsiTheme="majorHAnsi" w:cstheme="majorHAnsi"/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followers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77622A3" w14:textId="709E7543" w:rsidR="00113758" w:rsidRDefault="00113758" w:rsidP="00844530">
      <w:pPr>
        <w:pStyle w:val="BodyText"/>
      </w:pPr>
    </w:p>
    <w:p w14:paraId="0A057718" w14:textId="0EB67F8E" w:rsidR="00ED53BB" w:rsidRDefault="00ED53BB" w:rsidP="00844530">
      <w:pPr>
        <w:pStyle w:val="BodyText"/>
      </w:pPr>
    </w:p>
    <w:p w14:paraId="0A482808" w14:textId="1C67A247" w:rsidR="00ED53BB" w:rsidRPr="00895DD4" w:rsidRDefault="00ED53BB" w:rsidP="00C057B2">
      <w:pPr>
        <w:pStyle w:val="Heading1"/>
        <w:rPr>
          <w:sz w:val="24"/>
          <w:szCs w:val="20"/>
        </w:rPr>
      </w:pPr>
      <w:r w:rsidRPr="00895DD4">
        <w:rPr>
          <w:sz w:val="24"/>
          <w:szCs w:val="20"/>
        </w:rPr>
        <w:t>From the feedback: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1"/>
        <w:gridCol w:w="1795"/>
        <w:gridCol w:w="1796"/>
        <w:gridCol w:w="3591"/>
      </w:tblGrid>
      <w:tr w:rsidR="00474358" w14:paraId="6BEC2087" w14:textId="77777777" w:rsidTr="007240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1" w:type="dxa"/>
            <w:tcBorders>
              <w:top w:val="single" w:sz="4" w:space="0" w:color="8ACED7" w:themeColor="accent1"/>
            </w:tcBorders>
            <w:shd w:val="clear" w:color="auto" w:fill="auto"/>
          </w:tcPr>
          <w:p w14:paraId="2A52B656" w14:textId="3494EEE2" w:rsidR="00474358" w:rsidRDefault="00E15623" w:rsidP="00005D39">
            <w:pPr>
              <w:pStyle w:val="Heading2"/>
              <w:ind w:left="0" w:right="464"/>
              <w:jc w:val="both"/>
              <w:outlineLvl w:val="1"/>
            </w:pPr>
            <w:r>
              <w:rPr>
                <w:rFonts w:cstheme="majorHAnsi"/>
                <w:b/>
                <w:bCs/>
                <w:sz w:val="56"/>
                <w:szCs w:val="56"/>
              </w:rPr>
              <w:t>27</w:t>
            </w:r>
            <w:r w:rsidR="00D364F3">
              <w:rPr>
                <w:caps w:val="0"/>
                <w:w w:val="105"/>
              </w:rPr>
              <w:br/>
            </w:r>
            <w:r w:rsidR="00474358" w:rsidRPr="002C589F">
              <w:rPr>
                <w:caps w:val="0"/>
                <w:w w:val="105"/>
              </w:rPr>
              <w:t xml:space="preserve">people commented </w:t>
            </w:r>
            <w:r w:rsidR="00E47DD6" w:rsidRPr="002C589F">
              <w:rPr>
                <w:caps w:val="0"/>
                <w:w w:val="105"/>
              </w:rPr>
              <w:t>that speeding drivers were contributing to the dust and deterioration of the road</w:t>
            </w:r>
          </w:p>
        </w:tc>
        <w:tc>
          <w:tcPr>
            <w:tcW w:w="3591" w:type="dxa"/>
            <w:gridSpan w:val="2"/>
            <w:tcBorders>
              <w:top w:val="single" w:sz="4" w:space="0" w:color="8ACED7" w:themeColor="accent1"/>
            </w:tcBorders>
            <w:shd w:val="clear" w:color="auto" w:fill="auto"/>
          </w:tcPr>
          <w:p w14:paraId="4229CF51" w14:textId="6625D304" w:rsidR="00474358" w:rsidRDefault="001725CD" w:rsidP="00005D39">
            <w:pPr>
              <w:pStyle w:val="Heading2"/>
              <w:ind w:left="0" w:right="662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ajorHAnsi"/>
                <w:b/>
                <w:bCs/>
                <w:sz w:val="56"/>
                <w:szCs w:val="56"/>
              </w:rPr>
              <w:t>27</w:t>
            </w:r>
            <w:r w:rsidR="00D364F3">
              <w:rPr>
                <w:bCs/>
                <w:caps w:val="0"/>
                <w:w w:val="105"/>
              </w:rPr>
              <w:br/>
            </w:r>
            <w:r w:rsidR="00474358" w:rsidRPr="00474358">
              <w:rPr>
                <w:bCs/>
                <w:caps w:val="0"/>
                <w:w w:val="105"/>
              </w:rPr>
              <w:t xml:space="preserve">people </w:t>
            </w:r>
            <w:r w:rsidR="0045106C">
              <w:rPr>
                <w:bCs/>
                <w:caps w:val="0"/>
                <w:w w:val="105"/>
              </w:rPr>
              <w:t>commented that the</w:t>
            </w:r>
            <w:r>
              <w:rPr>
                <w:bCs/>
                <w:caps w:val="0"/>
                <w:w w:val="105"/>
              </w:rPr>
              <w:t xml:space="preserve">y would </w:t>
            </w:r>
            <w:r w:rsidR="00474358">
              <w:rPr>
                <w:bCs/>
                <w:caps w:val="0"/>
                <w:w w:val="105"/>
              </w:rPr>
              <w:t>prefer that the roads were not sealed</w:t>
            </w:r>
          </w:p>
        </w:tc>
        <w:tc>
          <w:tcPr>
            <w:tcW w:w="3591" w:type="dxa"/>
            <w:tcBorders>
              <w:top w:val="single" w:sz="4" w:space="0" w:color="8ACED7" w:themeColor="accent1"/>
            </w:tcBorders>
            <w:shd w:val="clear" w:color="auto" w:fill="auto"/>
          </w:tcPr>
          <w:p w14:paraId="59033A9B" w14:textId="1E4E2767" w:rsidR="00D364F3" w:rsidRPr="00D364F3" w:rsidRDefault="00D364F3" w:rsidP="007301D9">
            <w:pPr>
              <w:pStyle w:val="Heading2"/>
              <w:ind w:left="0" w:right="419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w w:val="105"/>
              </w:rPr>
            </w:pPr>
            <w:r>
              <w:rPr>
                <w:b/>
                <w:w w:val="105"/>
                <w:sz w:val="56"/>
                <w:szCs w:val="56"/>
              </w:rPr>
              <w:t>19</w:t>
            </w:r>
            <w:r>
              <w:rPr>
                <w:b/>
                <w:w w:val="105"/>
              </w:rPr>
              <w:br/>
            </w:r>
            <w:r>
              <w:rPr>
                <w:caps w:val="0"/>
                <w:w w:val="105"/>
              </w:rPr>
              <w:t>pe</w:t>
            </w:r>
            <w:r w:rsidRPr="00D364F3">
              <w:rPr>
                <w:caps w:val="0"/>
                <w:w w:val="105"/>
              </w:rPr>
              <w:t xml:space="preserve">ople </w:t>
            </w:r>
            <w:r w:rsidR="001725CD">
              <w:rPr>
                <w:caps w:val="0"/>
                <w:w w:val="105"/>
              </w:rPr>
              <w:t>commented that the roads (or part of) should be sealed, but with</w:t>
            </w:r>
            <w:r w:rsidR="00C041AB">
              <w:rPr>
                <w:caps w:val="0"/>
                <w:w w:val="105"/>
              </w:rPr>
              <w:t xml:space="preserve">out kern and channel </w:t>
            </w:r>
          </w:p>
        </w:tc>
      </w:tr>
      <w:tr w:rsidR="00113758" w14:paraId="14C1D339" w14:textId="77777777" w:rsidTr="005A37D1">
        <w:trPr>
          <w:trHeight w:val="4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6" w:type="dxa"/>
            <w:gridSpan w:val="2"/>
            <w:shd w:val="clear" w:color="auto" w:fill="auto"/>
          </w:tcPr>
          <w:p w14:paraId="4D06BC83" w14:textId="07FED212" w:rsidR="00113758" w:rsidRPr="00E961AC" w:rsidRDefault="00C057B2" w:rsidP="00C057B2">
            <w:pPr>
              <w:pStyle w:val="BodyText"/>
              <w:rPr>
                <w:rFonts w:asciiTheme="majorHAnsi" w:hAnsiTheme="majorHAnsi" w:cstheme="majorHAnsi"/>
                <w:b w:val="0"/>
                <w:caps w:val="0"/>
                <w:color w:val="003263" w:themeColor="text2"/>
                <w:sz w:val="24"/>
                <w:szCs w:val="28"/>
              </w:rPr>
            </w:pPr>
            <w:r w:rsidRPr="00E961AC">
              <w:rPr>
                <w:rFonts w:asciiTheme="majorHAnsi" w:hAnsiTheme="majorHAnsi" w:cstheme="majorHAnsi"/>
                <w:color w:val="003263" w:themeColor="text2"/>
                <w:sz w:val="24"/>
                <w:szCs w:val="28"/>
              </w:rPr>
              <w:t xml:space="preserve">What we heard </w:t>
            </w:r>
          </w:p>
          <w:p w14:paraId="7DEB8805" w14:textId="4F33F7A2" w:rsidR="00C057B2" w:rsidRDefault="00C057B2" w:rsidP="00C057B2">
            <w:pPr>
              <w:pStyle w:val="BodyText"/>
              <w:rPr>
                <w:b w:val="0"/>
                <w:caps w:val="0"/>
              </w:rPr>
            </w:pPr>
            <w:r w:rsidRPr="00C057B2">
              <w:rPr>
                <w:noProof/>
                <w:color w:val="003263" w:themeColor="text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7AFDF11" wp14:editId="75AD212F">
                      <wp:simplePos x="0" y="0"/>
                      <wp:positionH relativeFrom="column">
                        <wp:posOffset>1621</wp:posOffset>
                      </wp:positionH>
                      <wp:positionV relativeFrom="page">
                        <wp:posOffset>365296</wp:posOffset>
                      </wp:positionV>
                      <wp:extent cx="2892425" cy="1576070"/>
                      <wp:effectExtent l="0" t="0" r="22225" b="214630"/>
                      <wp:wrapNone/>
                      <wp:docPr id="293" name="Speech Bubble: Rectangle with Corners Rounded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2425" cy="1576070"/>
                              </a:xfrm>
                              <a:prstGeom prst="wedgeRoundRectCallout">
                                <a:avLst>
                                  <a:gd name="adj1" fmla="val -42645"/>
                                  <a:gd name="adj2" fmla="val 61634"/>
                                  <a:gd name="adj3" fmla="val 16667"/>
                                </a:avLst>
                              </a:prstGeom>
                              <a:solidFill>
                                <a:srgbClr val="D5E8F1"/>
                              </a:solidFill>
                              <a:ln>
                                <a:solidFill>
                                  <a:srgbClr val="D5E8F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DB209" w14:textId="77777777" w:rsidR="00C057B2" w:rsidRPr="002C589F" w:rsidRDefault="00C057B2" w:rsidP="007301D9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2"/>
                                      <w:szCs w:val="22"/>
                                    </w:rPr>
                                  </w:pPr>
                                  <w:r w:rsidRPr="002C589F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2"/>
                                      <w:szCs w:val="22"/>
                                    </w:rPr>
                                    <w:t xml:space="preserve">The unsealed streets of the lower bluff are unique, blending casual coastal housing and vegetation that is sympathetic to the adjacent Edwards Point Reserve. They form a buffer to the suburban-style developments and the traffic they generate.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AFDF11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eech Bubble: Rectangle with Corners Rounded 293" o:spid="_x0000_s1030" type="#_x0000_t62" style="position:absolute;left:0;text-align:left;margin-left:.15pt;margin-top:28.75pt;width:227.75pt;height:124.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" adj="1589,24113" fillcolor="#d5e8f1" strokecolor="#d5e8f1" strokeweight="2pt">
                      <v:textbox>
                        <w:txbxContent>
                          <w:p w14:paraId="55CDB209" w14:textId="77777777" w:rsidR="00C057B2" w:rsidRPr="002C589F" w:rsidRDefault="00C057B2" w:rsidP="007301D9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</w:pPr>
                            <w:r w:rsidRPr="002C589F"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  <w:t xml:space="preserve">The unsealed streets of the lower bluff are unique, blending casual coastal housing and vegetation that is sympathetic to the adjacent Edwards Point Reserve. They form a buffer to the suburban-style developments and the traffic they generate.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3191C8C5" w14:textId="77777777" w:rsidR="00C057B2" w:rsidRDefault="00C057B2" w:rsidP="00C057B2">
            <w:pPr>
              <w:pStyle w:val="BodyText"/>
              <w:rPr>
                <w:b w:val="0"/>
                <w:caps w:val="0"/>
              </w:rPr>
            </w:pPr>
          </w:p>
          <w:p w14:paraId="074317C2" w14:textId="77777777" w:rsidR="00C057B2" w:rsidRDefault="00C057B2" w:rsidP="00C057B2">
            <w:pPr>
              <w:pStyle w:val="BodyText"/>
              <w:rPr>
                <w:b w:val="0"/>
                <w:caps w:val="0"/>
              </w:rPr>
            </w:pPr>
          </w:p>
          <w:p w14:paraId="1385C852" w14:textId="77777777" w:rsidR="00C057B2" w:rsidRDefault="00C057B2" w:rsidP="00C057B2">
            <w:pPr>
              <w:pStyle w:val="BodyText"/>
              <w:rPr>
                <w:b w:val="0"/>
                <w:caps w:val="0"/>
              </w:rPr>
            </w:pPr>
          </w:p>
          <w:p w14:paraId="7BB2791E" w14:textId="77777777" w:rsidR="00C057B2" w:rsidRDefault="00C057B2" w:rsidP="00C057B2">
            <w:pPr>
              <w:pStyle w:val="BodyText"/>
              <w:rPr>
                <w:b w:val="0"/>
                <w:caps w:val="0"/>
              </w:rPr>
            </w:pPr>
          </w:p>
          <w:p w14:paraId="5927850F" w14:textId="0E62B47B" w:rsidR="00C057B2" w:rsidRDefault="00C057B2" w:rsidP="00C057B2">
            <w:pPr>
              <w:pStyle w:val="BodyText"/>
            </w:pPr>
          </w:p>
        </w:tc>
        <w:tc>
          <w:tcPr>
            <w:tcW w:w="5387" w:type="dxa"/>
            <w:gridSpan w:val="2"/>
            <w:shd w:val="clear" w:color="auto" w:fill="auto"/>
          </w:tcPr>
          <w:p w14:paraId="744B6E2F" w14:textId="17F30AD9" w:rsidR="00C057B2" w:rsidRDefault="00C057B2" w:rsidP="00113758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3462DAD" wp14:editId="31716321">
                      <wp:simplePos x="0" y="0"/>
                      <wp:positionH relativeFrom="column">
                        <wp:posOffset>375588</wp:posOffset>
                      </wp:positionH>
                      <wp:positionV relativeFrom="page">
                        <wp:posOffset>324352</wp:posOffset>
                      </wp:positionV>
                      <wp:extent cx="2892425" cy="1576070"/>
                      <wp:effectExtent l="0" t="0" r="22225" b="214630"/>
                      <wp:wrapNone/>
                      <wp:docPr id="294" name="Speech Bubble: Rectangle with Corners Rounded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2425" cy="1576070"/>
                              </a:xfrm>
                              <a:prstGeom prst="wedgeRoundRectCallout">
                                <a:avLst>
                                  <a:gd name="adj1" fmla="val -42645"/>
                                  <a:gd name="adj2" fmla="val 61634"/>
                                  <a:gd name="adj3" fmla="val 16667"/>
                                </a:avLst>
                              </a:prstGeom>
                              <a:solidFill>
                                <a:srgbClr val="D5E8F1"/>
                              </a:solidFill>
                              <a:ln>
                                <a:solidFill>
                                  <a:srgbClr val="D5E8F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6DDED3" w14:textId="77777777" w:rsidR="00C057B2" w:rsidRPr="002C589F" w:rsidRDefault="00C057B2" w:rsidP="007301D9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2"/>
                                      <w:szCs w:val="22"/>
                                    </w:rPr>
                                  </w:pPr>
                                  <w:r w:rsidRPr="002C589F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2"/>
                                      <w:szCs w:val="22"/>
                                    </w:rPr>
                                    <w:t xml:space="preserve">I have no opposition to asphalt roads. That would </w:t>
                                  </w:r>
                                  <w:proofErr w:type="gramStart"/>
                                  <w:r w:rsidRPr="002C589F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2"/>
                                      <w:szCs w:val="22"/>
                                    </w:rPr>
                                    <w:t>definitely solve</w:t>
                                  </w:r>
                                  <w:proofErr w:type="gramEnd"/>
                                  <w:r w:rsidRPr="002C589F">
                                    <w:rPr>
                                      <w:rFonts w:asciiTheme="majorHAnsi" w:hAnsiTheme="majorHAnsi" w:cstheme="majorHAnsi"/>
                                      <w:color w:val="003263" w:themeColor="text2"/>
                                      <w:sz w:val="22"/>
                                      <w:szCs w:val="22"/>
                                    </w:rPr>
                                    <w:t xml:space="preserve"> the dust issues and drainage issues especially where Cliff Street bends. Perhaps the main thoroughfare of Cliff Street is the only street where asphalt is laid.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62DAD" id="Speech Bubble: Rectangle with Corners Rounded 294" o:spid="_x0000_s1031" type="#_x0000_t62" style="position:absolute;left:0;text-align:left;margin-left:29.55pt;margin-top:25.55pt;width:227.75pt;height:124.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" adj="1589,24113" fillcolor="#d5e8f1" strokecolor="#d5e8f1" strokeweight="2pt">
                      <v:textbox>
                        <w:txbxContent>
                          <w:p w14:paraId="416DDED3" w14:textId="77777777" w:rsidR="00C057B2" w:rsidRPr="002C589F" w:rsidRDefault="00C057B2" w:rsidP="007301D9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</w:pPr>
                            <w:r w:rsidRPr="002C589F"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  <w:t xml:space="preserve">I have no opposition to asphalt roads. That would </w:t>
                            </w:r>
                            <w:proofErr w:type="gramStart"/>
                            <w:r w:rsidRPr="002C589F"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  <w:t>definitely solve</w:t>
                            </w:r>
                            <w:proofErr w:type="gramEnd"/>
                            <w:r w:rsidRPr="002C589F"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2"/>
                                <w:szCs w:val="22"/>
                              </w:rPr>
                              <w:t xml:space="preserve"> the dust issues and drainage issues especially where Cliff Street bends. Perhaps the main thoroughfare of Cliff Street is the only street where asphalt is laid.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113758">
              <w:t xml:space="preserve"> </w:t>
            </w:r>
          </w:p>
          <w:p w14:paraId="7BE11901" w14:textId="15E89ECF" w:rsidR="00C057B2" w:rsidRDefault="00C057B2" w:rsidP="00113758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</w:p>
          <w:p w14:paraId="3C4E2929" w14:textId="22970DA4" w:rsidR="00C057B2" w:rsidRDefault="00C057B2" w:rsidP="00113758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</w:p>
          <w:p w14:paraId="648C55D1" w14:textId="77777777" w:rsidR="00C057B2" w:rsidRDefault="00C057B2" w:rsidP="00113758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</w:p>
          <w:p w14:paraId="3B7875C8" w14:textId="7DC90734" w:rsidR="00113758" w:rsidRDefault="00113758" w:rsidP="00113758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</w:p>
          <w:p w14:paraId="5C286544" w14:textId="3C2A3D25" w:rsidR="00C057B2" w:rsidRDefault="00C057B2" w:rsidP="00113758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C759B5D" w14:textId="77777777" w:rsidR="005A37D1" w:rsidRDefault="005A37D1">
      <w:pPr>
        <w:spacing w:line="260" w:lineRule="atLeast"/>
        <w:rPr>
          <w:rFonts w:asciiTheme="majorHAnsi" w:hAnsiTheme="majorHAnsi"/>
          <w:b/>
          <w:caps/>
          <w:color w:val="003263" w:themeColor="text2"/>
          <w:spacing w:val="6"/>
          <w:sz w:val="22"/>
        </w:rPr>
      </w:pPr>
      <w:r>
        <w:br w:type="page"/>
      </w:r>
    </w:p>
    <w:p w14:paraId="31A3D0BE" w14:textId="4656D6A7" w:rsidR="00C057B2" w:rsidRPr="002C589F" w:rsidRDefault="00323A91" w:rsidP="00C057B2">
      <w:pPr>
        <w:pStyle w:val="Heading1"/>
        <w:rPr>
          <w:rFonts w:cstheme="majorHAnsi"/>
          <w:sz w:val="24"/>
          <w:szCs w:val="20"/>
        </w:rPr>
      </w:pPr>
      <w:r w:rsidRPr="002C589F">
        <w:rPr>
          <w:rFonts w:cstheme="majorHAnsi"/>
          <w:sz w:val="24"/>
          <w:szCs w:val="20"/>
        </w:rPr>
        <w:lastRenderedPageBreak/>
        <w:t>proposed solutions</w:t>
      </w:r>
    </w:p>
    <w:p w14:paraId="1D938A34" w14:textId="697C77D0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In response to community feedback, increased traffic volumes and limited drainage we have</w:t>
      </w:r>
      <w:r w:rsidR="00C10EF0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prepared four options for community consideration.</w:t>
      </w:r>
    </w:p>
    <w:p w14:paraId="4029B38C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sz w:val="22"/>
          <w:szCs w:val="22"/>
        </w:rPr>
        <w:t>Option 1:</w:t>
      </w:r>
      <w:r w:rsidRPr="002C589F">
        <w:rPr>
          <w:rFonts w:asciiTheme="majorHAnsi" w:hAnsiTheme="majorHAnsi" w:cstheme="majorHAnsi"/>
          <w:sz w:val="22"/>
          <w:szCs w:val="22"/>
        </w:rPr>
        <w:t xml:space="preserve"> Continue to manage the roads as per our Road Management Plan.</w:t>
      </w:r>
    </w:p>
    <w:p w14:paraId="1AD9E6B7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No additional treatment or upgrades are included in this option. The roads would receive an annual</w:t>
      </w:r>
    </w:p>
    <w:p w14:paraId="3474C0B0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proactive inspection to identify any major hazards, risks or defects.</w:t>
      </w:r>
    </w:p>
    <w:p w14:paraId="6D6D6BE7" w14:textId="06B56D13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Maintenance would occur if any defects detected met our intervention levels as per the Road</w:t>
      </w:r>
      <w:r w:rsidR="00323A91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Management Plan.</w:t>
      </w:r>
    </w:p>
    <w:p w14:paraId="19D15C28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b/>
          <w:bCs/>
          <w:color w:val="003263" w:themeColor="text2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color w:val="003263" w:themeColor="text2"/>
          <w:sz w:val="22"/>
          <w:szCs w:val="22"/>
        </w:rPr>
        <w:t>Option 2: Establish surface drainage</w:t>
      </w:r>
    </w:p>
    <w:p w14:paraId="30CD8D32" w14:textId="26BFB81F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Option 2 proposes that we establish table drains to reduce the likelihood of water entering private</w:t>
      </w:r>
      <w:r w:rsidR="00323A91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properties or flooding from the road reserve.</w:t>
      </w:r>
    </w:p>
    <w:p w14:paraId="37ED13DA" w14:textId="2FD565F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The improved drains will require culverts (pipes) under the private driveways. These pipes are</w:t>
      </w:r>
      <w:r w:rsidR="00323A91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installed at the cost of the property owner and maintained as part of their driveway.</w:t>
      </w:r>
    </w:p>
    <w:p w14:paraId="1C5F8BF1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sz w:val="22"/>
          <w:szCs w:val="22"/>
        </w:rPr>
        <w:t>Estimated project cost</w:t>
      </w:r>
      <w:r w:rsidRPr="002C589F">
        <w:rPr>
          <w:rFonts w:asciiTheme="majorHAnsi" w:hAnsiTheme="majorHAnsi" w:cstheme="majorHAnsi"/>
          <w:sz w:val="22"/>
          <w:szCs w:val="22"/>
        </w:rPr>
        <w:t xml:space="preserve"> – $1,300,000</w:t>
      </w:r>
    </w:p>
    <w:p w14:paraId="188852CD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b/>
          <w:bCs/>
          <w:color w:val="003263" w:themeColor="text2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color w:val="003263" w:themeColor="text2"/>
          <w:sz w:val="22"/>
          <w:szCs w:val="22"/>
        </w:rPr>
        <w:t>Option 3: Establish surface drainage and seal the main spine roads only</w:t>
      </w:r>
    </w:p>
    <w:p w14:paraId="1328DB3E" w14:textId="43F6294C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Option 3 proposes that we seal the ‘spine’ roads through a Special Charge Scheme. The spine</w:t>
      </w:r>
      <w:r w:rsidR="00566934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roads have higher traffic volumes and connect all other local access roads in the area (see map</w:t>
      </w:r>
      <w:r w:rsidR="00655A8E">
        <w:rPr>
          <w:rFonts w:asciiTheme="majorHAnsi" w:hAnsiTheme="majorHAnsi" w:cstheme="majorHAnsi"/>
          <w:sz w:val="22"/>
          <w:szCs w:val="22"/>
        </w:rPr>
        <w:t xml:space="preserve"> over page)</w:t>
      </w:r>
      <w:r w:rsidRPr="002C589F">
        <w:rPr>
          <w:rFonts w:asciiTheme="majorHAnsi" w:hAnsiTheme="majorHAnsi" w:cstheme="majorHAnsi"/>
          <w:sz w:val="22"/>
          <w:szCs w:val="22"/>
        </w:rPr>
        <w:t>.</w:t>
      </w:r>
    </w:p>
    <w:p w14:paraId="216F9611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sz w:val="22"/>
          <w:szCs w:val="22"/>
        </w:rPr>
        <w:t>Estimated project cost</w:t>
      </w:r>
      <w:r w:rsidRPr="002C589F">
        <w:rPr>
          <w:rFonts w:asciiTheme="majorHAnsi" w:hAnsiTheme="majorHAnsi" w:cstheme="majorHAnsi"/>
          <w:sz w:val="22"/>
          <w:szCs w:val="22"/>
        </w:rPr>
        <w:t xml:space="preserve"> - $1,900,000</w:t>
      </w:r>
    </w:p>
    <w:p w14:paraId="50DCDB06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sz w:val="22"/>
          <w:szCs w:val="22"/>
        </w:rPr>
        <w:t>Option 4:</w:t>
      </w:r>
      <w:r w:rsidRPr="002C589F">
        <w:rPr>
          <w:rFonts w:asciiTheme="majorHAnsi" w:hAnsiTheme="majorHAnsi" w:cstheme="majorHAnsi"/>
          <w:sz w:val="22"/>
          <w:szCs w:val="22"/>
        </w:rPr>
        <w:t xml:space="preserve"> Establish surface drainage and seal all roads in the Lower Bluff</w:t>
      </w:r>
    </w:p>
    <w:p w14:paraId="43CB4EA5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Option 4 proposes that we seal all roads in the Lower Bluff area under a Special Charge Scheme.</w:t>
      </w:r>
    </w:p>
    <w:p w14:paraId="6994E522" w14:textId="77777777" w:rsidR="0019348B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This option would resolve the dust issues and improve the road surface.</w:t>
      </w:r>
    </w:p>
    <w:p w14:paraId="70A71384" w14:textId="1463AA59" w:rsidR="00834B70" w:rsidRPr="002C589F" w:rsidRDefault="0019348B" w:rsidP="0019348B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b/>
          <w:bCs/>
          <w:sz w:val="22"/>
          <w:szCs w:val="22"/>
        </w:rPr>
        <w:t>Estimated project cost</w:t>
      </w:r>
      <w:r w:rsidRPr="002C589F">
        <w:rPr>
          <w:rFonts w:asciiTheme="majorHAnsi" w:hAnsiTheme="majorHAnsi" w:cstheme="majorHAnsi"/>
          <w:sz w:val="22"/>
          <w:szCs w:val="22"/>
        </w:rPr>
        <w:t xml:space="preserve"> - $3,200,000</w:t>
      </w:r>
    </w:p>
    <w:p w14:paraId="4CE032FE" w14:textId="77777777" w:rsidR="007016E9" w:rsidRPr="002C589F" w:rsidRDefault="007016E9" w:rsidP="007016E9">
      <w:pPr>
        <w:pStyle w:val="Heading1"/>
        <w:rPr>
          <w:rFonts w:cstheme="majorHAnsi"/>
          <w:sz w:val="24"/>
          <w:szCs w:val="20"/>
        </w:rPr>
      </w:pPr>
      <w:r w:rsidRPr="002C589F">
        <w:rPr>
          <w:rFonts w:cstheme="majorHAnsi"/>
          <w:sz w:val="24"/>
          <w:szCs w:val="20"/>
        </w:rPr>
        <w:t>Next steps</w:t>
      </w:r>
    </w:p>
    <w:p w14:paraId="50110CC5" w14:textId="77777777" w:rsidR="007016E9" w:rsidRPr="002C589F" w:rsidRDefault="007016E9" w:rsidP="007016E9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We will be seeking feedback from property owners on their preferred option.</w:t>
      </w:r>
    </w:p>
    <w:p w14:paraId="1DEAF337" w14:textId="0822DE88" w:rsidR="007016E9" w:rsidRPr="002C589F" w:rsidRDefault="007016E9" w:rsidP="007016E9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As three of the four options listed above would require financial contribution from property owners,</w:t>
      </w:r>
      <w:r w:rsidR="005A37D1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we need to determine the cost per property contribution prior to community consultation. This</w:t>
      </w:r>
      <w:r w:rsidR="005A37D1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information will ensure property owners can make an informed decision prior to indicating their</w:t>
      </w:r>
      <w:r w:rsidR="005A37D1" w:rsidRPr="002C589F">
        <w:rPr>
          <w:rFonts w:asciiTheme="majorHAnsi" w:hAnsiTheme="majorHAnsi" w:cstheme="majorHAnsi"/>
          <w:sz w:val="22"/>
          <w:szCs w:val="22"/>
        </w:rPr>
        <w:t xml:space="preserve"> </w:t>
      </w:r>
      <w:r w:rsidRPr="002C589F">
        <w:rPr>
          <w:rFonts w:asciiTheme="majorHAnsi" w:hAnsiTheme="majorHAnsi" w:cstheme="majorHAnsi"/>
          <w:sz w:val="22"/>
          <w:szCs w:val="22"/>
        </w:rPr>
        <w:t>preference.</w:t>
      </w:r>
    </w:p>
    <w:p w14:paraId="4E8AC956" w14:textId="2DF4CA69" w:rsidR="00655A8E" w:rsidRDefault="007016E9" w:rsidP="007016E9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2C589F">
        <w:rPr>
          <w:rFonts w:asciiTheme="majorHAnsi" w:hAnsiTheme="majorHAnsi" w:cstheme="majorHAnsi"/>
          <w:sz w:val="22"/>
          <w:szCs w:val="22"/>
        </w:rPr>
        <w:t>We will present the design and cost apportionments to property owners late-2021</w:t>
      </w:r>
      <w:r w:rsidR="00655A8E">
        <w:rPr>
          <w:rFonts w:asciiTheme="majorHAnsi" w:hAnsiTheme="majorHAnsi" w:cstheme="majorHAnsi"/>
          <w:sz w:val="22"/>
          <w:szCs w:val="22"/>
        </w:rPr>
        <w:t>.</w:t>
      </w:r>
    </w:p>
    <w:p w14:paraId="2305E900" w14:textId="77777777" w:rsidR="00655A8E" w:rsidRDefault="00655A8E">
      <w:pPr>
        <w:spacing w:line="260" w:lineRule="atLeas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p w14:paraId="06355779" w14:textId="0A7C80F4" w:rsidR="00655A8E" w:rsidRDefault="00655A8E" w:rsidP="00655A8E">
      <w:pPr>
        <w:pStyle w:val="Heading1"/>
      </w:pPr>
      <w:r>
        <w:lastRenderedPageBreak/>
        <w:t>map of ‘spine roads’</w:t>
      </w:r>
    </w:p>
    <w:p w14:paraId="75E6AFD7" w14:textId="1E5A387A" w:rsidR="007016E9" w:rsidRDefault="00655A8E" w:rsidP="007016E9">
      <w:pPr>
        <w:pStyle w:val="BodyText"/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  <w:r w:rsidRPr="00655A8E">
        <w:rPr>
          <w:rFonts w:asciiTheme="majorHAnsi" w:hAnsiTheme="majorHAnsi" w:cstheme="majorHAnsi"/>
          <w:sz w:val="22"/>
          <w:szCs w:val="22"/>
        </w:rPr>
        <w:drawing>
          <wp:inline distT="0" distB="0" distL="0" distR="0" wp14:anchorId="10624BA5" wp14:editId="281D6370">
            <wp:extent cx="6819900" cy="7790373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27228" cy="779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21E88" w14:textId="77777777" w:rsidR="00655A8E" w:rsidRPr="002C589F" w:rsidRDefault="00655A8E" w:rsidP="007016E9">
      <w:pPr>
        <w:pStyle w:val="BodyText"/>
        <w:rPr>
          <w:rFonts w:asciiTheme="majorHAnsi" w:hAnsiTheme="majorHAnsi" w:cstheme="majorHAnsi"/>
          <w:sz w:val="22"/>
          <w:szCs w:val="22"/>
        </w:rPr>
      </w:pPr>
    </w:p>
    <w:p w14:paraId="5CA3BF02" w14:textId="77777777" w:rsidR="007016E9" w:rsidRPr="00323A91" w:rsidRDefault="007016E9" w:rsidP="0019348B">
      <w:pPr>
        <w:pStyle w:val="BodyText"/>
        <w:rPr>
          <w:color w:val="003263" w:themeColor="text2"/>
        </w:rPr>
      </w:pPr>
    </w:p>
    <w:sectPr w:rsidR="007016E9" w:rsidRPr="00323A91" w:rsidSect="00834B7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9CD0F" w14:textId="77777777" w:rsidR="00EA4BED" w:rsidRDefault="00EA4BED" w:rsidP="00CE604F">
      <w:r>
        <w:separator/>
      </w:r>
    </w:p>
    <w:p w14:paraId="2D1C8314" w14:textId="77777777" w:rsidR="00EA4BED" w:rsidRDefault="00EA4BED" w:rsidP="00CE604F"/>
    <w:p w14:paraId="39DD6CCF" w14:textId="77777777" w:rsidR="00EA4BED" w:rsidRDefault="00EA4BED" w:rsidP="00CE604F"/>
    <w:p w14:paraId="7EA4132B" w14:textId="77777777" w:rsidR="00EA4BED" w:rsidRDefault="00EA4BED" w:rsidP="00CE604F"/>
  </w:endnote>
  <w:endnote w:type="continuationSeparator" w:id="0">
    <w:p w14:paraId="1038BB49" w14:textId="77777777" w:rsidR="00EA4BED" w:rsidRDefault="00EA4BED" w:rsidP="00CE604F">
      <w:r>
        <w:continuationSeparator/>
      </w:r>
    </w:p>
    <w:p w14:paraId="6B758D73" w14:textId="77777777" w:rsidR="00EA4BED" w:rsidRDefault="00EA4BED" w:rsidP="00CE604F"/>
    <w:p w14:paraId="17C05BE2" w14:textId="77777777" w:rsidR="00EA4BED" w:rsidRDefault="00EA4BED" w:rsidP="00CE604F"/>
    <w:p w14:paraId="49919E2E" w14:textId="77777777" w:rsidR="00EA4BED" w:rsidRDefault="00EA4BED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35B6EA0-DEA3-4003-A0FC-FE884DEF0718}"/>
    <w:embedBold r:id="rId2" w:fontKey="{88D39EFE-325C-44D7-8782-3D1E0FA803DD}"/>
    <w:embedItalic r:id="rId3" w:fontKey="{0CCFC129-AB75-4A85-A0EC-01D021FE71E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E43C3" w14:textId="77777777" w:rsidR="00EA4BED" w:rsidRDefault="00EA4BED" w:rsidP="00CE604F">
      <w:r>
        <w:separator/>
      </w:r>
    </w:p>
    <w:p w14:paraId="21DA3E99" w14:textId="77777777" w:rsidR="00EA4BED" w:rsidRDefault="00EA4BED" w:rsidP="00CE604F"/>
    <w:p w14:paraId="4CA0343F" w14:textId="77777777" w:rsidR="00EA4BED" w:rsidRDefault="00EA4BED" w:rsidP="00CE604F"/>
    <w:p w14:paraId="3901255C" w14:textId="77777777" w:rsidR="00EA4BED" w:rsidRDefault="00EA4BED" w:rsidP="00CE604F"/>
  </w:footnote>
  <w:footnote w:type="continuationSeparator" w:id="0">
    <w:p w14:paraId="1DA5DA95" w14:textId="77777777" w:rsidR="00EA4BED" w:rsidRDefault="00EA4BED" w:rsidP="00CE604F">
      <w:r>
        <w:continuationSeparator/>
      </w:r>
    </w:p>
    <w:p w14:paraId="7EBF4BE2" w14:textId="77777777" w:rsidR="00EA4BED" w:rsidRDefault="00EA4BED" w:rsidP="00CE604F"/>
    <w:p w14:paraId="0BCF216E" w14:textId="77777777" w:rsidR="00EA4BED" w:rsidRDefault="00EA4BED" w:rsidP="00CE604F"/>
    <w:p w14:paraId="2442240C" w14:textId="77777777" w:rsidR="00EA4BED" w:rsidRDefault="00EA4BED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15"/>
  </w:num>
  <w:num w:numId="5">
    <w:abstractNumId w:val="10"/>
  </w:num>
  <w:num w:numId="6">
    <w:abstractNumId w:val="17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3"/>
  </w:num>
  <w:num w:numId="12">
    <w:abstractNumId w:val="16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6"/>
  </w:num>
  <w:num w:numId="17">
    <w:abstractNumId w:val="16"/>
  </w:num>
  <w:num w:numId="18">
    <w:abstractNumId w:val="16"/>
  </w:num>
  <w:num w:numId="19">
    <w:abstractNumId w:val="13"/>
  </w:num>
  <w:num w:numId="20">
    <w:abstractNumId w:val="13"/>
  </w:num>
  <w:num w:numId="21">
    <w:abstractNumId w:val="13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05D39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758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725CD"/>
    <w:rsid w:val="001864B5"/>
    <w:rsid w:val="00191177"/>
    <w:rsid w:val="0019348B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B3442"/>
    <w:rsid w:val="002C3604"/>
    <w:rsid w:val="002C3D86"/>
    <w:rsid w:val="002C589F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23A91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67278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14E9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106C"/>
    <w:rsid w:val="00456338"/>
    <w:rsid w:val="004568F3"/>
    <w:rsid w:val="00461C05"/>
    <w:rsid w:val="00462820"/>
    <w:rsid w:val="00466A5F"/>
    <w:rsid w:val="004735CE"/>
    <w:rsid w:val="00474358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09D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66934"/>
    <w:rsid w:val="00585605"/>
    <w:rsid w:val="00593EDF"/>
    <w:rsid w:val="00595475"/>
    <w:rsid w:val="00595895"/>
    <w:rsid w:val="005A37D1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55A8E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D7350"/>
    <w:rsid w:val="006E58AA"/>
    <w:rsid w:val="006E6E31"/>
    <w:rsid w:val="006F0469"/>
    <w:rsid w:val="006F2C20"/>
    <w:rsid w:val="007003CF"/>
    <w:rsid w:val="007016E9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24070"/>
    <w:rsid w:val="007301D9"/>
    <w:rsid w:val="00730BC4"/>
    <w:rsid w:val="00733A7A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95DD4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6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E1CD2"/>
    <w:rsid w:val="00BF3A65"/>
    <w:rsid w:val="00BF3F49"/>
    <w:rsid w:val="00C041AB"/>
    <w:rsid w:val="00C04A64"/>
    <w:rsid w:val="00C04F80"/>
    <w:rsid w:val="00C057B2"/>
    <w:rsid w:val="00C05C35"/>
    <w:rsid w:val="00C07297"/>
    <w:rsid w:val="00C10EF0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4B4F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557F"/>
    <w:rsid w:val="00D364F3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15623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47DD6"/>
    <w:rsid w:val="00E51F76"/>
    <w:rsid w:val="00E52EEE"/>
    <w:rsid w:val="00E64FA8"/>
    <w:rsid w:val="00E75FD9"/>
    <w:rsid w:val="00E7768B"/>
    <w:rsid w:val="00E8179E"/>
    <w:rsid w:val="00E85B22"/>
    <w:rsid w:val="00E95F23"/>
    <w:rsid w:val="00E961AC"/>
    <w:rsid w:val="00E96E92"/>
    <w:rsid w:val="00EA1085"/>
    <w:rsid w:val="00EA40AC"/>
    <w:rsid w:val="00EA4BED"/>
    <w:rsid w:val="00EB082E"/>
    <w:rsid w:val="00EB134B"/>
    <w:rsid w:val="00EB4577"/>
    <w:rsid w:val="00EB7290"/>
    <w:rsid w:val="00EC1D8C"/>
    <w:rsid w:val="00ED14CD"/>
    <w:rsid w:val="00ED47A9"/>
    <w:rsid w:val="00ED53BB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F19C9DB560540ADD2CB2BD20AB93D" ma:contentTypeVersion="13" ma:contentTypeDescription="Create a new document." ma:contentTypeScope="" ma:versionID="52a39b34c46ba5f572ae7d2d393dd0a8">
  <xsd:schema xmlns:xsd="http://www.w3.org/2001/XMLSchema" xmlns:xs="http://www.w3.org/2001/XMLSchema" xmlns:p="http://schemas.microsoft.com/office/2006/metadata/properties" xmlns:ns3="3a89d84b-4c3b-469a-90bc-cd0d7d50064d" xmlns:ns4="9c32d8b6-9553-4219-8a22-b4e3baf1443a" targetNamespace="http://schemas.microsoft.com/office/2006/metadata/properties" ma:root="true" ma:fieldsID="e62e6222f9634afef0fe374b77ae1fda" ns3:_="" ns4:_="">
    <xsd:import namespace="3a89d84b-4c3b-469a-90bc-cd0d7d50064d"/>
    <xsd:import namespace="9c32d8b6-9553-4219-8a22-b4e3baf144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9d84b-4c3b-469a-90bc-cd0d7d500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2d8b6-9553-4219-8a22-b4e3baf14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2C4E9-E97D-4B6D-A22D-F6E3E0D1F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9d84b-4c3b-469a-90bc-cd0d7d50064d"/>
    <ds:schemaRef ds:uri="9c32d8b6-9553-4219-8a22-b4e3baf14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6970F-C7ED-4475-9DE3-920CD1B00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4F4ADF-29CB-4F44-A3E7-591484F80C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D7A2ED-955F-4995-9041-526877F2C483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ECA60298-5CD3-4C6F-9027-9860F4F71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2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Barkley</dc:creator>
  <cp:lastModifiedBy>Chiara Pacquola</cp:lastModifiedBy>
  <cp:revision>2</cp:revision>
  <cp:lastPrinted>2021-05-19T10:49:00Z</cp:lastPrinted>
  <dcterms:created xsi:type="dcterms:W3CDTF">2021-05-19T10:51:00Z</dcterms:created>
  <dcterms:modified xsi:type="dcterms:W3CDTF">2021-05-19T10:51:00Z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  <property fmtid="{D5CDD505-2E9C-101B-9397-08002B2CF9AE}" pid="3" name="ContentTypeId">
    <vt:lpwstr>0x010100248F19C9DB560540ADD2CB2BD20AB93D</vt:lpwstr>
  </property>
</Properties>
</file>