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8662A" w14:textId="7761EB95" w:rsidR="00A27FD0" w:rsidRDefault="004D2DEE" w:rsidP="00A27FD0">
      <w:pPr>
        <w:pStyle w:val="Title"/>
        <w:tabs>
          <w:tab w:val="left" w:pos="6405"/>
        </w:tabs>
        <w:spacing w:before="480"/>
        <w:rPr>
          <w:noProof/>
        </w:rPr>
      </w:pPr>
      <w:r>
        <w:rPr>
          <w:noProof/>
        </w:rPr>
        <w:drawing>
          <wp:anchor distT="0" distB="0" distL="114300" distR="114300" simplePos="0" relativeHeight="251650048" behindDoc="1" locked="0" layoutInCell="1" allowOverlap="1" wp14:anchorId="0B1B9DA2" wp14:editId="1B7E8D66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1745">
        <w:rPr>
          <w:noProof/>
        </w:rPr>
        <w:t>HIGHTON</w:t>
      </w:r>
      <w:r w:rsidR="00A27FD0">
        <w:rPr>
          <w:noProof/>
        </w:rPr>
        <w:t xml:space="preserve"> </w:t>
      </w:r>
    </w:p>
    <w:p w14:paraId="3BD4BECB" w14:textId="77777777" w:rsidR="00A27FD0" w:rsidRDefault="00A27FD0" w:rsidP="000443F5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t xml:space="preserve">stormwater </w:t>
      </w:r>
    </w:p>
    <w:p w14:paraId="1C63A961" w14:textId="545429CF" w:rsidR="00113B8E" w:rsidRDefault="00A27FD0" w:rsidP="000443F5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t>management strategy</w:t>
      </w:r>
      <w:r w:rsidR="008143BB">
        <w:tab/>
      </w: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3E24317B" w14:textId="77777777" w:rsidTr="00834B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</w:tcPr>
          <w:p w14:paraId="765F3940" w14:textId="29DF2B90" w:rsidR="00834B70" w:rsidRPr="008D3A51" w:rsidRDefault="00834B70" w:rsidP="00D334B0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bookmarkStart w:id="0" w:name="_Hlk50365580"/>
            <w:r w:rsidRPr="008D3A51">
              <w:rPr>
                <w:color w:val="003263" w:themeColor="text2"/>
                <w:sz w:val="24"/>
                <w:szCs w:val="24"/>
              </w:rPr>
              <w:t xml:space="preserve">community engagement summary </w:t>
            </w:r>
          </w:p>
        </w:tc>
      </w:tr>
    </w:tbl>
    <w:bookmarkEnd w:id="0"/>
    <w:p w14:paraId="2FD6B298" w14:textId="2606360C" w:rsidR="00357DC2" w:rsidRDefault="00357DC2" w:rsidP="00D334B0">
      <w:pPr>
        <w:pStyle w:val="BodyText"/>
        <w:rPr>
          <w:sz w:val="24"/>
          <w:szCs w:val="24"/>
        </w:rPr>
      </w:pPr>
      <w:r w:rsidRPr="00357DC2">
        <w:rPr>
          <w:sz w:val="24"/>
          <w:szCs w:val="24"/>
        </w:rPr>
        <w:t xml:space="preserve">Feedback on the </w:t>
      </w:r>
      <w:r w:rsidR="003F1745">
        <w:rPr>
          <w:sz w:val="24"/>
          <w:szCs w:val="24"/>
        </w:rPr>
        <w:t>Highton</w:t>
      </w:r>
      <w:r>
        <w:rPr>
          <w:sz w:val="24"/>
          <w:szCs w:val="24"/>
        </w:rPr>
        <w:t xml:space="preserve"> Stormwater Management Strategy</w:t>
      </w:r>
      <w:r w:rsidRPr="00357DC2">
        <w:rPr>
          <w:sz w:val="24"/>
          <w:szCs w:val="24"/>
        </w:rPr>
        <w:t xml:space="preserve"> consultation has closed. Thank you to everyone who provided feedback, your contribution is valued and appreciated. </w:t>
      </w:r>
    </w:p>
    <w:p w14:paraId="4418F327" w14:textId="05082D88" w:rsidR="00357DC2" w:rsidRDefault="009324C3" w:rsidP="00357DC2">
      <w:pPr>
        <w:pStyle w:val="BodyText"/>
        <w:rPr>
          <w:sz w:val="24"/>
          <w:szCs w:val="24"/>
        </w:rPr>
      </w:pPr>
      <w:r w:rsidRPr="00357DC2">
        <w:rPr>
          <w:sz w:val="24"/>
          <w:szCs w:val="24"/>
        </w:rPr>
        <w:t xml:space="preserve">From </w:t>
      </w:r>
      <w:r w:rsidR="003F1745">
        <w:rPr>
          <w:sz w:val="24"/>
          <w:szCs w:val="24"/>
        </w:rPr>
        <w:t>14 May</w:t>
      </w:r>
      <w:r>
        <w:rPr>
          <w:sz w:val="24"/>
          <w:szCs w:val="24"/>
        </w:rPr>
        <w:t>, 202</w:t>
      </w:r>
      <w:r w:rsidR="003F1745">
        <w:rPr>
          <w:sz w:val="24"/>
          <w:szCs w:val="24"/>
        </w:rPr>
        <w:t>5</w:t>
      </w:r>
      <w:r>
        <w:rPr>
          <w:sz w:val="24"/>
          <w:szCs w:val="24"/>
        </w:rPr>
        <w:t xml:space="preserve"> to </w:t>
      </w:r>
      <w:r w:rsidR="003F1745">
        <w:rPr>
          <w:sz w:val="24"/>
          <w:szCs w:val="24"/>
        </w:rPr>
        <w:t xml:space="preserve">13 June, </w:t>
      </w:r>
      <w:r>
        <w:rPr>
          <w:sz w:val="24"/>
          <w:szCs w:val="24"/>
        </w:rPr>
        <w:t>202</w:t>
      </w:r>
      <w:r w:rsidR="003F1745">
        <w:rPr>
          <w:sz w:val="24"/>
          <w:szCs w:val="24"/>
        </w:rPr>
        <w:t>5</w:t>
      </w:r>
      <w:r>
        <w:rPr>
          <w:sz w:val="24"/>
          <w:szCs w:val="24"/>
        </w:rPr>
        <w:t xml:space="preserve"> the c</w:t>
      </w:r>
      <w:r w:rsidR="00357DC2" w:rsidRPr="00357DC2">
        <w:rPr>
          <w:sz w:val="24"/>
          <w:szCs w:val="24"/>
        </w:rPr>
        <w:t xml:space="preserve">ommunity </w:t>
      </w:r>
      <w:r w:rsidR="00357DC2">
        <w:rPr>
          <w:sz w:val="24"/>
          <w:szCs w:val="24"/>
        </w:rPr>
        <w:t xml:space="preserve">were invited </w:t>
      </w:r>
      <w:r w:rsidR="00357DC2" w:rsidRPr="00357DC2">
        <w:rPr>
          <w:sz w:val="24"/>
          <w:szCs w:val="24"/>
        </w:rPr>
        <w:t xml:space="preserve">to provide feedback on </w:t>
      </w:r>
      <w:r w:rsidR="00357DC2">
        <w:rPr>
          <w:sz w:val="24"/>
          <w:szCs w:val="24"/>
        </w:rPr>
        <w:t xml:space="preserve">the strategy to </w:t>
      </w:r>
      <w:r w:rsidR="00357DC2" w:rsidRPr="00357DC2">
        <w:rPr>
          <w:sz w:val="24"/>
          <w:szCs w:val="24"/>
        </w:rPr>
        <w:t>assist the City and relevant authorities to better understand and manage flood risk, </w:t>
      </w:r>
      <w:hyperlink r:id="rId10" w:tgtFrame="_blank" w:history="1">
        <w:r w:rsidR="00357DC2" w:rsidRPr="00357DC2">
          <w:rPr>
            <w:sz w:val="24"/>
            <w:szCs w:val="24"/>
          </w:rPr>
          <w:t>stormwater quality impacts</w:t>
        </w:r>
      </w:hyperlink>
      <w:r w:rsidR="00357DC2" w:rsidRPr="00357DC2">
        <w:rPr>
          <w:sz w:val="24"/>
          <w:szCs w:val="24"/>
        </w:rPr>
        <w:t xml:space="preserve"> on local waterways, and alternate water supply options for the region. The assessment area consists of the following suburbs: </w:t>
      </w:r>
      <w:r w:rsidR="003F1745" w:rsidRPr="003F1745">
        <w:rPr>
          <w:sz w:val="24"/>
          <w:szCs w:val="24"/>
        </w:rPr>
        <w:t>Highton, Belmont, Wandana Heights</w:t>
      </w:r>
      <w:r w:rsidR="001B60DF">
        <w:rPr>
          <w:sz w:val="24"/>
          <w:szCs w:val="24"/>
        </w:rPr>
        <w:t>,</w:t>
      </w:r>
      <w:r w:rsidR="003F1745" w:rsidRPr="003F1745">
        <w:rPr>
          <w:sz w:val="24"/>
          <w:szCs w:val="24"/>
        </w:rPr>
        <w:t xml:space="preserve"> and Ceres</w:t>
      </w:r>
      <w:r w:rsidR="00357DC2" w:rsidRPr="00357DC2">
        <w:rPr>
          <w:sz w:val="24"/>
          <w:szCs w:val="24"/>
        </w:rPr>
        <w:t>.</w:t>
      </w:r>
    </w:p>
    <w:p w14:paraId="457E222D" w14:textId="2123FF74" w:rsidR="00B27D4E" w:rsidRPr="00357DC2" w:rsidRDefault="00B27D4E" w:rsidP="00B27D4E">
      <w:pPr>
        <w:pStyle w:val="BodyText"/>
        <w:spacing w:after="360"/>
        <w:rPr>
          <w:sz w:val="24"/>
          <w:szCs w:val="24"/>
        </w:rPr>
      </w:pPr>
      <w:r w:rsidRPr="00B27D4E">
        <w:rPr>
          <w:sz w:val="24"/>
          <w:szCs w:val="24"/>
        </w:rPr>
        <w:t>Community feedback is a vital part of our planning.</w:t>
      </w:r>
    </w:p>
    <w:p w14:paraId="40C82BF9" w14:textId="0B59FB97" w:rsidR="001A522C" w:rsidRPr="001A522C" w:rsidRDefault="00357DC2" w:rsidP="00B27D4E">
      <w:pPr>
        <w:pStyle w:val="BodyText"/>
        <w:spacing w:before="120" w:after="120" w:line="240" w:lineRule="auto"/>
        <w:rPr>
          <w:rFonts w:asciiTheme="majorHAnsi" w:hAnsiTheme="majorHAnsi"/>
          <w:b/>
          <w:caps/>
          <w:color w:val="003263" w:themeColor="text2"/>
          <w:spacing w:val="6"/>
          <w:sz w:val="24"/>
          <w:szCs w:val="24"/>
        </w:rPr>
      </w:pPr>
      <w:r w:rsidRPr="001A522C">
        <w:rPr>
          <w:rFonts w:asciiTheme="majorHAnsi" w:hAnsiTheme="majorHAnsi"/>
          <w:b/>
          <w:caps/>
          <w:color w:val="003263" w:themeColor="text2"/>
          <w:spacing w:val="6"/>
          <w:sz w:val="24"/>
          <w:szCs w:val="24"/>
        </w:rPr>
        <w:t xml:space="preserve">HOW WE ENGAGED WHAT DID WE DO? </w:t>
      </w:r>
    </w:p>
    <w:p w14:paraId="5F8F38AC" w14:textId="11D202F5" w:rsidR="00357DC2" w:rsidRPr="009324C3" w:rsidRDefault="00357DC2" w:rsidP="00D334B0">
      <w:pPr>
        <w:pStyle w:val="BodyText"/>
        <w:rPr>
          <w:sz w:val="24"/>
          <w:szCs w:val="24"/>
        </w:rPr>
      </w:pPr>
      <w:r w:rsidRPr="009324C3">
        <w:rPr>
          <w:sz w:val="24"/>
          <w:szCs w:val="24"/>
        </w:rPr>
        <w:t>Below is a summary of the engagement:</w:t>
      </w:r>
    </w:p>
    <w:p w14:paraId="173FFE1E" w14:textId="68807B4F" w:rsidR="006C6D3E" w:rsidRPr="008D3A51" w:rsidRDefault="00C81FF0" w:rsidP="00D334B0">
      <w:pPr>
        <w:pStyle w:val="BodyText"/>
        <w:rPr>
          <w:sz w:val="24"/>
          <w:szCs w:val="24"/>
        </w:rPr>
      </w:pPr>
      <w:r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AAFE8B1" wp14:editId="74F9E799">
                <wp:simplePos x="0" y="0"/>
                <wp:positionH relativeFrom="column">
                  <wp:posOffset>3035618</wp:posOffset>
                </wp:positionH>
                <wp:positionV relativeFrom="paragraph">
                  <wp:posOffset>122873</wp:posOffset>
                </wp:positionV>
                <wp:extent cx="1685925" cy="1714500"/>
                <wp:effectExtent l="0" t="0" r="9525" b="0"/>
                <wp:wrapNone/>
                <wp:docPr id="248" name="Group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925" cy="1714500"/>
                          <a:chOff x="0" y="0"/>
                          <a:chExt cx="1685925" cy="1606164"/>
                        </a:xfrm>
                      </wpg:grpSpPr>
                      <wpg:grpSp>
                        <wpg:cNvPr id="194" name="Group 19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9675" cy="827965"/>
                            <a:chOff x="2548" y="-1696"/>
                            <a:chExt cx="2174" cy="1488"/>
                          </a:xfrm>
                        </wpg:grpSpPr>
                        <wps:wsp>
                          <wps:cNvPr id="195" name="AutoShape 27"/>
                          <wps:cNvSpPr>
                            <a:spLocks/>
                          </wps:cNvSpPr>
                          <wps:spPr bwMode="auto">
                            <a:xfrm>
                              <a:off x="3131" y="-1696"/>
                              <a:ext cx="912" cy="1488"/>
                            </a:xfrm>
                            <a:custGeom>
                              <a:avLst/>
                              <a:gdLst>
                                <a:gd name="T0" fmla="+- 0 3429 3132"/>
                                <a:gd name="T1" fmla="*/ T0 w 912"/>
                                <a:gd name="T2" fmla="+- 0 -527 -1696"/>
                                <a:gd name="T3" fmla="*/ -527 h 1488"/>
                                <a:gd name="T4" fmla="+- 0 3673 3132"/>
                                <a:gd name="T5" fmla="*/ T4 w 912"/>
                                <a:gd name="T6" fmla="+- 0 -1603 -1696"/>
                                <a:gd name="T7" fmla="*/ -1603 h 1488"/>
                                <a:gd name="T8" fmla="+- 0 3491 3132"/>
                                <a:gd name="T9" fmla="*/ T8 w 912"/>
                                <a:gd name="T10" fmla="+- 0 -1592 -1696"/>
                                <a:gd name="T11" fmla="*/ -1592 h 1488"/>
                                <a:gd name="T12" fmla="+- 0 3673 3132"/>
                                <a:gd name="T13" fmla="*/ T12 w 912"/>
                                <a:gd name="T14" fmla="+- 0 -1557 -1696"/>
                                <a:gd name="T15" fmla="*/ -1557 h 1488"/>
                                <a:gd name="T16" fmla="+- 0 3757 3132"/>
                                <a:gd name="T17" fmla="*/ T16 w 912"/>
                                <a:gd name="T18" fmla="+- 0 -1592 -1696"/>
                                <a:gd name="T19" fmla="*/ -1592 h 1488"/>
                                <a:gd name="T20" fmla="+- 0 3721 3132"/>
                                <a:gd name="T21" fmla="*/ T20 w 912"/>
                                <a:gd name="T22" fmla="+- 0 -1603 -1696"/>
                                <a:gd name="T23" fmla="*/ -1603 h 1488"/>
                                <a:gd name="T24" fmla="+- 0 3721 3132"/>
                                <a:gd name="T25" fmla="*/ T24 w 912"/>
                                <a:gd name="T26" fmla="+- 0 -1557 -1696"/>
                                <a:gd name="T27" fmla="*/ -1557 h 1488"/>
                                <a:gd name="T28" fmla="+- 0 3757 3132"/>
                                <a:gd name="T29" fmla="*/ T28 w 912"/>
                                <a:gd name="T30" fmla="+- 0 -1592 -1696"/>
                                <a:gd name="T31" fmla="*/ -1592 h 1488"/>
                                <a:gd name="T32" fmla="+- 0 3781 3132"/>
                                <a:gd name="T33" fmla="*/ T32 w 912"/>
                                <a:gd name="T34" fmla="+- 0 -1603 -1696"/>
                                <a:gd name="T35" fmla="*/ -1603 h 1488"/>
                                <a:gd name="T36" fmla="+- 0 3758 3132"/>
                                <a:gd name="T37" fmla="*/ T36 w 912"/>
                                <a:gd name="T38" fmla="+- 0 -1567 -1696"/>
                                <a:gd name="T39" fmla="*/ -1567 h 1488"/>
                                <a:gd name="T40" fmla="+- 0 3804 3132"/>
                                <a:gd name="T41" fmla="*/ T40 w 912"/>
                                <a:gd name="T42" fmla="+- 0 -1567 -1696"/>
                                <a:gd name="T43" fmla="*/ -1567 h 1488"/>
                                <a:gd name="T44" fmla="+- 0 4034 3132"/>
                                <a:gd name="T45" fmla="*/ T44 w 912"/>
                                <a:gd name="T46" fmla="+- 0 -1626 -1696"/>
                                <a:gd name="T47" fmla="*/ -1626 h 1488"/>
                                <a:gd name="T48" fmla="+- 0 3997 3132"/>
                                <a:gd name="T49" fmla="*/ T48 w 912"/>
                                <a:gd name="T50" fmla="+- 0 -1670 -1696"/>
                                <a:gd name="T51" fmla="*/ -1670 h 1488"/>
                                <a:gd name="T52" fmla="+- 0 3997 3132"/>
                                <a:gd name="T53" fmla="*/ T52 w 912"/>
                                <a:gd name="T54" fmla="+- 0 -1463 -1696"/>
                                <a:gd name="T55" fmla="*/ -1463 h 1488"/>
                                <a:gd name="T56" fmla="+- 0 3997 3132"/>
                                <a:gd name="T57" fmla="*/ T56 w 912"/>
                                <a:gd name="T58" fmla="+- 0 -1092 -1696"/>
                                <a:gd name="T59" fmla="*/ -1092 h 1488"/>
                                <a:gd name="T60" fmla="+- 0 3997 3132"/>
                                <a:gd name="T61" fmla="*/ T60 w 912"/>
                                <a:gd name="T62" fmla="+- 0 -394 -1696"/>
                                <a:gd name="T63" fmla="*/ -394 h 1488"/>
                                <a:gd name="T64" fmla="+- 0 3977 3132"/>
                                <a:gd name="T65" fmla="*/ T64 w 912"/>
                                <a:gd name="T66" fmla="+- 0 -274 -1696"/>
                                <a:gd name="T67" fmla="*/ -274 h 1488"/>
                                <a:gd name="T68" fmla="+- 0 3609 3132"/>
                                <a:gd name="T69" fmla="*/ T68 w 912"/>
                                <a:gd name="T70" fmla="+- 0 -254 -1696"/>
                                <a:gd name="T71" fmla="*/ -254 h 1488"/>
                                <a:gd name="T72" fmla="+- 0 3655 3132"/>
                                <a:gd name="T73" fmla="*/ T72 w 912"/>
                                <a:gd name="T74" fmla="+- 0 -296 -1696"/>
                                <a:gd name="T75" fmla="*/ -296 h 1488"/>
                                <a:gd name="T76" fmla="+- 0 3657 3132"/>
                                <a:gd name="T77" fmla="*/ T76 w 912"/>
                                <a:gd name="T78" fmla="+- 0 -348 -1696"/>
                                <a:gd name="T79" fmla="*/ -348 h 1488"/>
                                <a:gd name="T80" fmla="+- 0 3630 3132"/>
                                <a:gd name="T81" fmla="*/ T80 w 912"/>
                                <a:gd name="T82" fmla="+- 0 -384 -1696"/>
                                <a:gd name="T83" fmla="*/ -384 h 1488"/>
                                <a:gd name="T84" fmla="+- 0 3615 3132"/>
                                <a:gd name="T85" fmla="*/ T84 w 912"/>
                                <a:gd name="T86" fmla="+- 0 -308 -1696"/>
                                <a:gd name="T87" fmla="*/ -308 h 1488"/>
                                <a:gd name="T88" fmla="+- 0 3559 3132"/>
                                <a:gd name="T89" fmla="*/ T88 w 912"/>
                                <a:gd name="T90" fmla="+- 0 -308 -1696"/>
                                <a:gd name="T91" fmla="*/ -308 h 1488"/>
                                <a:gd name="T92" fmla="+- 0 3603 3132"/>
                                <a:gd name="T93" fmla="*/ T92 w 912"/>
                                <a:gd name="T94" fmla="+- 0 -352 -1696"/>
                                <a:gd name="T95" fmla="*/ -352 h 1488"/>
                                <a:gd name="T96" fmla="+- 0 3609 3132"/>
                                <a:gd name="T97" fmla="*/ T96 w 912"/>
                                <a:gd name="T98" fmla="+- 0 -394 -1696"/>
                                <a:gd name="T99" fmla="*/ -394 h 1488"/>
                                <a:gd name="T100" fmla="+- 0 3566 3132"/>
                                <a:gd name="T101" fmla="*/ T100 w 912"/>
                                <a:gd name="T102" fmla="+- 0 -440 -1696"/>
                                <a:gd name="T103" fmla="*/ -440 h 1488"/>
                                <a:gd name="T104" fmla="+- 0 3528 3132"/>
                                <a:gd name="T105" fmla="*/ T104 w 912"/>
                                <a:gd name="T106" fmla="+- 0 -368 -1696"/>
                                <a:gd name="T107" fmla="*/ -368 h 1488"/>
                                <a:gd name="T108" fmla="+- 0 3517 3132"/>
                                <a:gd name="T109" fmla="*/ T108 w 912"/>
                                <a:gd name="T110" fmla="+- 0 -300 -1696"/>
                                <a:gd name="T111" fmla="*/ -300 h 1488"/>
                                <a:gd name="T112" fmla="+- 0 3566 3132"/>
                                <a:gd name="T113" fmla="*/ T112 w 912"/>
                                <a:gd name="T114" fmla="+- 0 -254 -1696"/>
                                <a:gd name="T115" fmla="*/ -254 h 1488"/>
                                <a:gd name="T116" fmla="+- 0 3198 3132"/>
                                <a:gd name="T117" fmla="*/ T116 w 912"/>
                                <a:gd name="T118" fmla="+- 0 -274 -1696"/>
                                <a:gd name="T119" fmla="*/ -274 h 1488"/>
                                <a:gd name="T120" fmla="+- 0 3177 3132"/>
                                <a:gd name="T121" fmla="*/ T120 w 912"/>
                                <a:gd name="T122" fmla="+- 0 -394 -1696"/>
                                <a:gd name="T123" fmla="*/ -394 h 1488"/>
                                <a:gd name="T124" fmla="+- 0 3516 3132"/>
                                <a:gd name="T125" fmla="*/ T124 w 912"/>
                                <a:gd name="T126" fmla="+- 0 -440 -1696"/>
                                <a:gd name="T127" fmla="*/ -440 h 1488"/>
                                <a:gd name="T128" fmla="+- 0 3997 3132"/>
                                <a:gd name="T129" fmla="*/ T128 w 912"/>
                                <a:gd name="T130" fmla="+- 0 -1028 -1696"/>
                                <a:gd name="T131" fmla="*/ -1028 h 1488"/>
                                <a:gd name="T132" fmla="+- 0 3451 3132"/>
                                <a:gd name="T133" fmla="*/ T132 w 912"/>
                                <a:gd name="T134" fmla="+- 0 -440 -1696"/>
                                <a:gd name="T135" fmla="*/ -440 h 1488"/>
                                <a:gd name="T136" fmla="+- 0 3212 3132"/>
                                <a:gd name="T137" fmla="*/ T136 w 912"/>
                                <a:gd name="T138" fmla="+- 0 -679 -1696"/>
                                <a:gd name="T139" fmla="*/ -679 h 1488"/>
                                <a:gd name="T140" fmla="+- 0 3430 3132"/>
                                <a:gd name="T141" fmla="*/ T140 w 912"/>
                                <a:gd name="T142" fmla="+- 0 -526 -1696"/>
                                <a:gd name="T143" fmla="*/ -526 h 1488"/>
                                <a:gd name="T144" fmla="+- 0 3428 3132"/>
                                <a:gd name="T145" fmla="*/ T144 w 912"/>
                                <a:gd name="T146" fmla="+- 0 -528 -1696"/>
                                <a:gd name="T147" fmla="*/ -528 h 1488"/>
                                <a:gd name="T148" fmla="+- 0 3277 3132"/>
                                <a:gd name="T149" fmla="*/ T148 w 912"/>
                                <a:gd name="T150" fmla="+- 0 -679 -1696"/>
                                <a:gd name="T151" fmla="*/ -679 h 1488"/>
                                <a:gd name="T152" fmla="+- 0 3250 3132"/>
                                <a:gd name="T153" fmla="*/ T152 w 912"/>
                                <a:gd name="T154" fmla="+- 0 -1226 -1696"/>
                                <a:gd name="T155" fmla="*/ -1226 h 1488"/>
                                <a:gd name="T156" fmla="+- 0 3997 3132"/>
                                <a:gd name="T157" fmla="*/ T156 w 912"/>
                                <a:gd name="T158" fmla="+- 0 -1215 -1696"/>
                                <a:gd name="T159" fmla="*/ -1215 h 1488"/>
                                <a:gd name="T160" fmla="+- 0 3997 3132"/>
                                <a:gd name="T161" fmla="*/ T160 w 912"/>
                                <a:gd name="T162" fmla="+- 0 -1463 -1696"/>
                                <a:gd name="T163" fmla="*/ -1463 h 1488"/>
                                <a:gd name="T164" fmla="+- 0 3423 3132"/>
                                <a:gd name="T165" fmla="*/ T164 w 912"/>
                                <a:gd name="T166" fmla="+- 0 -1463 -1696"/>
                                <a:gd name="T167" fmla="*/ -1463 h 1488"/>
                                <a:gd name="T168" fmla="+- 0 3177 3132"/>
                                <a:gd name="T169" fmla="*/ T168 w 912"/>
                                <a:gd name="T170" fmla="+- 0 -1463 -1696"/>
                                <a:gd name="T171" fmla="*/ -1463 h 1488"/>
                                <a:gd name="T172" fmla="+- 0 3177 3132"/>
                                <a:gd name="T173" fmla="*/ T172 w 912"/>
                                <a:gd name="T174" fmla="+- 0 -1509 -1696"/>
                                <a:gd name="T175" fmla="*/ -1509 h 1488"/>
                                <a:gd name="T176" fmla="+- 0 3198 3132"/>
                                <a:gd name="T177" fmla="*/ T176 w 912"/>
                                <a:gd name="T178" fmla="+- 0 -1630 -1696"/>
                                <a:gd name="T179" fmla="*/ -1630 h 1488"/>
                                <a:gd name="T180" fmla="+- 0 3928 3132"/>
                                <a:gd name="T181" fmla="*/ T180 w 912"/>
                                <a:gd name="T182" fmla="+- 0 -1650 -1696"/>
                                <a:gd name="T183" fmla="*/ -1650 h 1488"/>
                                <a:gd name="T184" fmla="+- 0 3992 3132"/>
                                <a:gd name="T185" fmla="*/ T184 w 912"/>
                                <a:gd name="T186" fmla="+- 0 -1608 -1696"/>
                                <a:gd name="T187" fmla="*/ -1608 h 1488"/>
                                <a:gd name="T188" fmla="+- 0 3973 3132"/>
                                <a:gd name="T189" fmla="*/ T188 w 912"/>
                                <a:gd name="T190" fmla="+- 0 -1687 -1696"/>
                                <a:gd name="T191" fmla="*/ -1687 h 1488"/>
                                <a:gd name="T192" fmla="+- 0 3202 3132"/>
                                <a:gd name="T193" fmla="*/ T192 w 912"/>
                                <a:gd name="T194" fmla="+- 0 -1687 -1696"/>
                                <a:gd name="T195" fmla="*/ -1687 h 1488"/>
                                <a:gd name="T196" fmla="+- 0 3132 3132"/>
                                <a:gd name="T197" fmla="*/ T196 w 912"/>
                                <a:gd name="T198" fmla="+- 0 -1581 -1696"/>
                                <a:gd name="T199" fmla="*/ -1581 h 1488"/>
                                <a:gd name="T200" fmla="+- 0 3165 3132"/>
                                <a:gd name="T201" fmla="*/ T200 w 912"/>
                                <a:gd name="T202" fmla="+- 0 -241 -1696"/>
                                <a:gd name="T203" fmla="*/ -241 h 1488"/>
                                <a:gd name="T204" fmla="+- 0 3928 3132"/>
                                <a:gd name="T205" fmla="*/ T204 w 912"/>
                                <a:gd name="T206" fmla="+- 0 -208 -1696"/>
                                <a:gd name="T207" fmla="*/ -208 h 1488"/>
                                <a:gd name="T208" fmla="+- 0 4017 3132"/>
                                <a:gd name="T209" fmla="*/ T208 w 912"/>
                                <a:gd name="T210" fmla="+- 0 -254 -1696"/>
                                <a:gd name="T211" fmla="*/ -254 h 1488"/>
                                <a:gd name="T212" fmla="+- 0 4043 3132"/>
                                <a:gd name="T213" fmla="*/ T212 w 912"/>
                                <a:gd name="T214" fmla="+- 0 -394 -1696"/>
                                <a:gd name="T215" fmla="*/ -394 h 1488"/>
                                <a:gd name="T216" fmla="+- 0 4043 3132"/>
                                <a:gd name="T217" fmla="*/ T216 w 912"/>
                                <a:gd name="T218" fmla="+- 0 -1280 -1696"/>
                                <a:gd name="T219" fmla="*/ -1280 h 1488"/>
                                <a:gd name="T220" fmla="+- 0 4043 3132"/>
                                <a:gd name="T221" fmla="*/ T220 w 912"/>
                                <a:gd name="T222" fmla="+- 0 -1581 -1696"/>
                                <a:gd name="T223" fmla="*/ -1581 h 14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</a:cxnLst>
                              <a:rect l="0" t="0" r="r" b="b"/>
                              <a:pathLst>
                                <a:path w="912" h="1488">
                                  <a:moveTo>
                                    <a:pt x="297" y="1169"/>
                                  </a:moveTo>
                                  <a:lnTo>
                                    <a:pt x="297" y="1169"/>
                                  </a:lnTo>
                                  <a:close/>
                                  <a:moveTo>
                                    <a:pt x="552" y="104"/>
                                  </a:moveTo>
                                  <a:lnTo>
                                    <a:pt x="541" y="93"/>
                                  </a:lnTo>
                                  <a:lnTo>
                                    <a:pt x="529" y="93"/>
                                  </a:lnTo>
                                  <a:lnTo>
                                    <a:pt x="369" y="93"/>
                                  </a:lnTo>
                                  <a:lnTo>
                                    <a:pt x="359" y="104"/>
                                  </a:lnTo>
                                  <a:lnTo>
                                    <a:pt x="359" y="129"/>
                                  </a:lnTo>
                                  <a:lnTo>
                                    <a:pt x="369" y="139"/>
                                  </a:lnTo>
                                  <a:lnTo>
                                    <a:pt x="541" y="139"/>
                                  </a:lnTo>
                                  <a:lnTo>
                                    <a:pt x="552" y="129"/>
                                  </a:lnTo>
                                  <a:lnTo>
                                    <a:pt x="552" y="104"/>
                                  </a:lnTo>
                                  <a:close/>
                                  <a:moveTo>
                                    <a:pt x="625" y="104"/>
                                  </a:moveTo>
                                  <a:lnTo>
                                    <a:pt x="614" y="93"/>
                                  </a:lnTo>
                                  <a:lnTo>
                                    <a:pt x="602" y="93"/>
                                  </a:lnTo>
                                  <a:lnTo>
                                    <a:pt x="589" y="93"/>
                                  </a:lnTo>
                                  <a:lnTo>
                                    <a:pt x="579" y="104"/>
                                  </a:lnTo>
                                  <a:lnTo>
                                    <a:pt x="579" y="129"/>
                                  </a:lnTo>
                                  <a:lnTo>
                                    <a:pt x="589" y="139"/>
                                  </a:lnTo>
                                  <a:lnTo>
                                    <a:pt x="614" y="139"/>
                                  </a:lnTo>
                                  <a:lnTo>
                                    <a:pt x="625" y="129"/>
                                  </a:lnTo>
                                  <a:lnTo>
                                    <a:pt x="625" y="104"/>
                                  </a:lnTo>
                                  <a:close/>
                                  <a:moveTo>
                                    <a:pt x="672" y="104"/>
                                  </a:moveTo>
                                  <a:lnTo>
                                    <a:pt x="661" y="93"/>
                                  </a:lnTo>
                                  <a:lnTo>
                                    <a:pt x="649" y="93"/>
                                  </a:lnTo>
                                  <a:lnTo>
                                    <a:pt x="636" y="93"/>
                                  </a:lnTo>
                                  <a:lnTo>
                                    <a:pt x="626" y="104"/>
                                  </a:lnTo>
                                  <a:lnTo>
                                    <a:pt x="626" y="129"/>
                                  </a:lnTo>
                                  <a:lnTo>
                                    <a:pt x="636" y="139"/>
                                  </a:lnTo>
                                  <a:lnTo>
                                    <a:pt x="661" y="139"/>
                                  </a:lnTo>
                                  <a:lnTo>
                                    <a:pt x="672" y="129"/>
                                  </a:lnTo>
                                  <a:lnTo>
                                    <a:pt x="672" y="104"/>
                                  </a:lnTo>
                                  <a:close/>
                                  <a:moveTo>
                                    <a:pt x="911" y="115"/>
                                  </a:moveTo>
                                  <a:lnTo>
                                    <a:pt x="902" y="70"/>
                                  </a:lnTo>
                                  <a:lnTo>
                                    <a:pt x="885" y="46"/>
                                  </a:lnTo>
                                  <a:lnTo>
                                    <a:pt x="877" y="34"/>
                                  </a:lnTo>
                                  <a:lnTo>
                                    <a:pt x="865" y="26"/>
                                  </a:lnTo>
                                  <a:lnTo>
                                    <a:pt x="865" y="115"/>
                                  </a:lnTo>
                                  <a:lnTo>
                                    <a:pt x="865" y="187"/>
                                  </a:lnTo>
                                  <a:lnTo>
                                    <a:pt x="865" y="233"/>
                                  </a:lnTo>
                                  <a:lnTo>
                                    <a:pt x="865" y="416"/>
                                  </a:lnTo>
                                  <a:lnTo>
                                    <a:pt x="865" y="481"/>
                                  </a:lnTo>
                                  <a:lnTo>
                                    <a:pt x="865" y="604"/>
                                  </a:lnTo>
                                  <a:lnTo>
                                    <a:pt x="865" y="668"/>
                                  </a:lnTo>
                                  <a:lnTo>
                                    <a:pt x="865" y="1256"/>
                                  </a:lnTo>
                                  <a:lnTo>
                                    <a:pt x="865" y="1302"/>
                                  </a:lnTo>
                                  <a:lnTo>
                                    <a:pt x="865" y="1374"/>
                                  </a:lnTo>
                                  <a:lnTo>
                                    <a:pt x="860" y="1400"/>
                                  </a:lnTo>
                                  <a:lnTo>
                                    <a:pt x="845" y="1422"/>
                                  </a:lnTo>
                                  <a:lnTo>
                                    <a:pt x="823" y="1437"/>
                                  </a:lnTo>
                                  <a:lnTo>
                                    <a:pt x="796" y="1442"/>
                                  </a:lnTo>
                                  <a:lnTo>
                                    <a:pt x="477" y="1442"/>
                                  </a:lnTo>
                                  <a:lnTo>
                                    <a:pt x="498" y="1432"/>
                                  </a:lnTo>
                                  <a:lnTo>
                                    <a:pt x="514" y="1416"/>
                                  </a:lnTo>
                                  <a:lnTo>
                                    <a:pt x="523" y="1400"/>
                                  </a:lnTo>
                                  <a:lnTo>
                                    <a:pt x="525" y="1396"/>
                                  </a:lnTo>
                                  <a:lnTo>
                                    <a:pt x="529" y="1372"/>
                                  </a:lnTo>
                                  <a:lnTo>
                                    <a:pt x="525" y="1348"/>
                                  </a:lnTo>
                                  <a:lnTo>
                                    <a:pt x="523" y="1344"/>
                                  </a:lnTo>
                                  <a:lnTo>
                                    <a:pt x="514" y="1328"/>
                                  </a:lnTo>
                                  <a:lnTo>
                                    <a:pt x="498" y="1312"/>
                                  </a:lnTo>
                                  <a:lnTo>
                                    <a:pt x="483" y="1305"/>
                                  </a:lnTo>
                                  <a:lnTo>
                                    <a:pt x="483" y="1357"/>
                                  </a:lnTo>
                                  <a:lnTo>
                                    <a:pt x="483" y="1388"/>
                                  </a:lnTo>
                                  <a:lnTo>
                                    <a:pt x="471" y="1400"/>
                                  </a:lnTo>
                                  <a:lnTo>
                                    <a:pt x="440" y="1400"/>
                                  </a:lnTo>
                                  <a:lnTo>
                                    <a:pt x="427" y="1388"/>
                                  </a:lnTo>
                                  <a:lnTo>
                                    <a:pt x="427" y="1357"/>
                                  </a:lnTo>
                                  <a:lnTo>
                                    <a:pt x="440" y="1344"/>
                                  </a:lnTo>
                                  <a:lnTo>
                                    <a:pt x="471" y="1344"/>
                                  </a:lnTo>
                                  <a:lnTo>
                                    <a:pt x="483" y="1357"/>
                                  </a:lnTo>
                                  <a:lnTo>
                                    <a:pt x="483" y="1305"/>
                                  </a:lnTo>
                                  <a:lnTo>
                                    <a:pt x="477" y="1302"/>
                                  </a:lnTo>
                                  <a:lnTo>
                                    <a:pt x="865" y="1302"/>
                                  </a:lnTo>
                                  <a:lnTo>
                                    <a:pt x="865" y="1256"/>
                                  </a:lnTo>
                                  <a:lnTo>
                                    <a:pt x="434" y="1256"/>
                                  </a:lnTo>
                                  <a:lnTo>
                                    <a:pt x="434" y="1302"/>
                                  </a:lnTo>
                                  <a:lnTo>
                                    <a:pt x="413" y="1312"/>
                                  </a:lnTo>
                                  <a:lnTo>
                                    <a:pt x="396" y="1328"/>
                                  </a:lnTo>
                                  <a:lnTo>
                                    <a:pt x="385" y="1348"/>
                                  </a:lnTo>
                                  <a:lnTo>
                                    <a:pt x="381" y="1372"/>
                                  </a:lnTo>
                                  <a:lnTo>
                                    <a:pt x="385" y="1396"/>
                                  </a:lnTo>
                                  <a:lnTo>
                                    <a:pt x="396" y="1416"/>
                                  </a:lnTo>
                                  <a:lnTo>
                                    <a:pt x="413" y="1432"/>
                                  </a:lnTo>
                                  <a:lnTo>
                                    <a:pt x="434" y="1442"/>
                                  </a:lnTo>
                                  <a:lnTo>
                                    <a:pt x="114" y="1442"/>
                                  </a:lnTo>
                                  <a:lnTo>
                                    <a:pt x="87" y="1437"/>
                                  </a:lnTo>
                                  <a:lnTo>
                                    <a:pt x="66" y="1422"/>
                                  </a:lnTo>
                                  <a:lnTo>
                                    <a:pt x="51" y="1400"/>
                                  </a:lnTo>
                                  <a:lnTo>
                                    <a:pt x="45" y="1374"/>
                                  </a:lnTo>
                                  <a:lnTo>
                                    <a:pt x="45" y="1302"/>
                                  </a:lnTo>
                                  <a:lnTo>
                                    <a:pt x="434" y="1302"/>
                                  </a:lnTo>
                                  <a:lnTo>
                                    <a:pt x="434" y="1256"/>
                                  </a:lnTo>
                                  <a:lnTo>
                                    <a:pt x="384" y="1256"/>
                                  </a:lnTo>
                                  <a:lnTo>
                                    <a:pt x="331" y="1203"/>
                                  </a:lnTo>
                                  <a:lnTo>
                                    <a:pt x="363" y="1170"/>
                                  </a:lnTo>
                                  <a:lnTo>
                                    <a:pt x="865" y="668"/>
                                  </a:lnTo>
                                  <a:lnTo>
                                    <a:pt x="865" y="604"/>
                                  </a:lnTo>
                                  <a:lnTo>
                                    <a:pt x="319" y="1149"/>
                                  </a:lnTo>
                                  <a:lnTo>
                                    <a:pt x="319" y="1256"/>
                                  </a:lnTo>
                                  <a:lnTo>
                                    <a:pt x="45" y="1256"/>
                                  </a:lnTo>
                                  <a:lnTo>
                                    <a:pt x="45" y="1052"/>
                                  </a:lnTo>
                                  <a:lnTo>
                                    <a:pt x="80" y="1017"/>
                                  </a:lnTo>
                                  <a:lnTo>
                                    <a:pt x="319" y="1256"/>
                                  </a:lnTo>
                                  <a:lnTo>
                                    <a:pt x="319" y="1149"/>
                                  </a:lnTo>
                                  <a:lnTo>
                                    <a:pt x="298" y="1170"/>
                                  </a:lnTo>
                                  <a:lnTo>
                                    <a:pt x="297" y="1169"/>
                                  </a:lnTo>
                                  <a:lnTo>
                                    <a:pt x="296" y="1168"/>
                                  </a:lnTo>
                                  <a:lnTo>
                                    <a:pt x="294" y="1166"/>
                                  </a:lnTo>
                                  <a:lnTo>
                                    <a:pt x="145" y="1017"/>
                                  </a:lnTo>
                                  <a:lnTo>
                                    <a:pt x="45" y="918"/>
                                  </a:lnTo>
                                  <a:lnTo>
                                    <a:pt x="45" y="543"/>
                                  </a:lnTo>
                                  <a:lnTo>
                                    <a:pt x="118" y="470"/>
                                  </a:lnTo>
                                  <a:lnTo>
                                    <a:pt x="356" y="233"/>
                                  </a:lnTo>
                                  <a:lnTo>
                                    <a:pt x="617" y="233"/>
                                  </a:lnTo>
                                  <a:lnTo>
                                    <a:pt x="865" y="481"/>
                                  </a:lnTo>
                                  <a:lnTo>
                                    <a:pt x="865" y="416"/>
                                  </a:lnTo>
                                  <a:lnTo>
                                    <a:pt x="681" y="233"/>
                                  </a:lnTo>
                                  <a:lnTo>
                                    <a:pt x="865" y="233"/>
                                  </a:lnTo>
                                  <a:lnTo>
                                    <a:pt x="865" y="187"/>
                                  </a:lnTo>
                                  <a:lnTo>
                                    <a:pt x="291" y="187"/>
                                  </a:lnTo>
                                  <a:lnTo>
                                    <a:pt x="291" y="233"/>
                                  </a:lnTo>
                                  <a:lnTo>
                                    <a:pt x="53" y="470"/>
                                  </a:lnTo>
                                  <a:lnTo>
                                    <a:pt x="45" y="463"/>
                                  </a:lnTo>
                                  <a:lnTo>
                                    <a:pt x="45" y="233"/>
                                  </a:lnTo>
                                  <a:lnTo>
                                    <a:pt x="291" y="233"/>
                                  </a:lnTo>
                                  <a:lnTo>
                                    <a:pt x="291" y="187"/>
                                  </a:lnTo>
                                  <a:lnTo>
                                    <a:pt x="45" y="187"/>
                                  </a:lnTo>
                                  <a:lnTo>
                                    <a:pt x="45" y="115"/>
                                  </a:lnTo>
                                  <a:lnTo>
                                    <a:pt x="51" y="88"/>
                                  </a:lnTo>
                                  <a:lnTo>
                                    <a:pt x="66" y="66"/>
                                  </a:lnTo>
                                  <a:lnTo>
                                    <a:pt x="87" y="51"/>
                                  </a:lnTo>
                                  <a:lnTo>
                                    <a:pt x="114" y="46"/>
                                  </a:lnTo>
                                  <a:lnTo>
                                    <a:pt x="796" y="46"/>
                                  </a:lnTo>
                                  <a:lnTo>
                                    <a:pt x="823" y="51"/>
                                  </a:lnTo>
                                  <a:lnTo>
                                    <a:pt x="845" y="66"/>
                                  </a:lnTo>
                                  <a:lnTo>
                                    <a:pt x="860" y="88"/>
                                  </a:lnTo>
                                  <a:lnTo>
                                    <a:pt x="865" y="115"/>
                                  </a:lnTo>
                                  <a:lnTo>
                                    <a:pt x="865" y="26"/>
                                  </a:lnTo>
                                  <a:lnTo>
                                    <a:pt x="841" y="9"/>
                                  </a:lnTo>
                                  <a:lnTo>
                                    <a:pt x="796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70" y="9"/>
                                  </a:lnTo>
                                  <a:lnTo>
                                    <a:pt x="33" y="34"/>
                                  </a:lnTo>
                                  <a:lnTo>
                                    <a:pt x="9" y="70"/>
                                  </a:lnTo>
                                  <a:lnTo>
                                    <a:pt x="0" y="115"/>
                                  </a:lnTo>
                                  <a:lnTo>
                                    <a:pt x="0" y="1374"/>
                                  </a:lnTo>
                                  <a:lnTo>
                                    <a:pt x="9" y="1418"/>
                                  </a:lnTo>
                                  <a:lnTo>
                                    <a:pt x="33" y="1455"/>
                                  </a:lnTo>
                                  <a:lnTo>
                                    <a:pt x="70" y="1479"/>
                                  </a:lnTo>
                                  <a:lnTo>
                                    <a:pt x="114" y="1488"/>
                                  </a:lnTo>
                                  <a:lnTo>
                                    <a:pt x="796" y="1488"/>
                                  </a:lnTo>
                                  <a:lnTo>
                                    <a:pt x="841" y="1479"/>
                                  </a:lnTo>
                                  <a:lnTo>
                                    <a:pt x="877" y="1455"/>
                                  </a:lnTo>
                                  <a:lnTo>
                                    <a:pt x="885" y="1442"/>
                                  </a:lnTo>
                                  <a:lnTo>
                                    <a:pt x="902" y="1418"/>
                                  </a:lnTo>
                                  <a:lnTo>
                                    <a:pt x="911" y="1374"/>
                                  </a:lnTo>
                                  <a:lnTo>
                                    <a:pt x="911" y="1302"/>
                                  </a:lnTo>
                                  <a:lnTo>
                                    <a:pt x="911" y="1256"/>
                                  </a:lnTo>
                                  <a:lnTo>
                                    <a:pt x="911" y="668"/>
                                  </a:lnTo>
                                  <a:lnTo>
                                    <a:pt x="911" y="416"/>
                                  </a:lnTo>
                                  <a:lnTo>
                                    <a:pt x="911" y="233"/>
                                  </a:lnTo>
                                  <a:lnTo>
                                    <a:pt x="911" y="187"/>
                                  </a:lnTo>
                                  <a:lnTo>
                                    <a:pt x="911" y="1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6" name="Picture 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38" y="-1185"/>
                              <a:ext cx="125" cy="1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97" name="AutoShape 29"/>
                          <wps:cNvSpPr>
                            <a:spLocks/>
                          </wps:cNvSpPr>
                          <wps:spPr bwMode="auto">
                            <a:xfrm>
                              <a:off x="2547" y="-1505"/>
                              <a:ext cx="2174" cy="1128"/>
                            </a:xfrm>
                            <a:custGeom>
                              <a:avLst/>
                              <a:gdLst>
                                <a:gd name="T0" fmla="+- 0 2693 2548"/>
                                <a:gd name="T1" fmla="*/ T0 w 2174"/>
                                <a:gd name="T2" fmla="+- 0 -735 -1504"/>
                                <a:gd name="T3" fmla="*/ -735 h 1128"/>
                                <a:gd name="T4" fmla="+- 0 2662 2548"/>
                                <a:gd name="T5" fmla="*/ T4 w 2174"/>
                                <a:gd name="T6" fmla="+- 0 -689 -1504"/>
                                <a:gd name="T7" fmla="*/ -689 h 1128"/>
                                <a:gd name="T8" fmla="+- 0 2716 2548"/>
                                <a:gd name="T9" fmla="*/ T8 w 2174"/>
                                <a:gd name="T10" fmla="+- 0 -678 -1504"/>
                                <a:gd name="T11" fmla="*/ -678 h 1128"/>
                                <a:gd name="T12" fmla="+- 0 2851 2548"/>
                                <a:gd name="T13" fmla="*/ T12 w 2174"/>
                                <a:gd name="T14" fmla="+- 0 -725 -1504"/>
                                <a:gd name="T15" fmla="*/ -725 h 1128"/>
                                <a:gd name="T16" fmla="+- 0 2797 2548"/>
                                <a:gd name="T17" fmla="*/ T16 w 2174"/>
                                <a:gd name="T18" fmla="+- 0 -714 -1504"/>
                                <a:gd name="T19" fmla="*/ -714 h 1128"/>
                                <a:gd name="T20" fmla="+- 0 2827 2548"/>
                                <a:gd name="T21" fmla="*/ T20 w 2174"/>
                                <a:gd name="T22" fmla="+- 0 -669 -1504"/>
                                <a:gd name="T23" fmla="*/ -669 h 1128"/>
                                <a:gd name="T24" fmla="+- 0 2995 2548"/>
                                <a:gd name="T25" fmla="*/ T24 w 2174"/>
                                <a:gd name="T26" fmla="+- 0 -696 -1504"/>
                                <a:gd name="T27" fmla="*/ -696 h 1128"/>
                                <a:gd name="T28" fmla="+- 0 2955 2548"/>
                                <a:gd name="T29" fmla="*/ T28 w 2174"/>
                                <a:gd name="T30" fmla="+- 0 -734 -1504"/>
                                <a:gd name="T31" fmla="*/ -734 h 1128"/>
                                <a:gd name="T32" fmla="+- 0 2935 2548"/>
                                <a:gd name="T33" fmla="*/ T32 w 2174"/>
                                <a:gd name="T34" fmla="+- 0 -682 -1504"/>
                                <a:gd name="T35" fmla="*/ -682 h 1128"/>
                                <a:gd name="T36" fmla="+- 0 2990 2548"/>
                                <a:gd name="T37" fmla="*/ T36 w 2174"/>
                                <a:gd name="T38" fmla="+- 0 -684 -1504"/>
                                <a:gd name="T39" fmla="*/ -684 h 1128"/>
                                <a:gd name="T40" fmla="+- 0 3055 2548"/>
                                <a:gd name="T41" fmla="*/ T40 w 2174"/>
                                <a:gd name="T42" fmla="+- 0 -702 -1504"/>
                                <a:gd name="T43" fmla="*/ -702 h 1128"/>
                                <a:gd name="T44" fmla="+- 0 2917 2548"/>
                                <a:gd name="T45" fmla="*/ T44 w 2174"/>
                                <a:gd name="T46" fmla="+- 0 -565 -1504"/>
                                <a:gd name="T47" fmla="*/ -565 h 1128"/>
                                <a:gd name="T48" fmla="+- 0 2940 2548"/>
                                <a:gd name="T49" fmla="*/ T48 w 2174"/>
                                <a:gd name="T50" fmla="+- 0 -441 -1504"/>
                                <a:gd name="T51" fmla="*/ -441 h 1128"/>
                                <a:gd name="T52" fmla="+- 0 2830 2548"/>
                                <a:gd name="T53" fmla="*/ T52 w 2174"/>
                                <a:gd name="T54" fmla="+- 0 -553 -1504"/>
                                <a:gd name="T55" fmla="*/ -553 h 1128"/>
                                <a:gd name="T56" fmla="+- 0 2591 2548"/>
                                <a:gd name="T57" fmla="*/ T56 w 2174"/>
                                <a:gd name="T58" fmla="+- 0 -702 -1504"/>
                                <a:gd name="T59" fmla="*/ -702 h 1128"/>
                                <a:gd name="T60" fmla="+- 0 2913 2548"/>
                                <a:gd name="T61" fmla="*/ T60 w 2174"/>
                                <a:gd name="T62" fmla="+- 0 -839 -1504"/>
                                <a:gd name="T63" fmla="*/ -839 h 1128"/>
                                <a:gd name="T64" fmla="+- 0 3045 2548"/>
                                <a:gd name="T65" fmla="*/ T64 w 2174"/>
                                <a:gd name="T66" fmla="+- 0 -815 -1504"/>
                                <a:gd name="T67" fmla="*/ -815 h 1128"/>
                                <a:gd name="T68" fmla="+- 0 2736 2548"/>
                                <a:gd name="T69" fmla="*/ T68 w 2174"/>
                                <a:gd name="T70" fmla="+- 0 -884 -1504"/>
                                <a:gd name="T71" fmla="*/ -884 h 1128"/>
                                <a:gd name="T72" fmla="+- 0 2561 2548"/>
                                <a:gd name="T73" fmla="*/ T72 w 2174"/>
                                <a:gd name="T74" fmla="+- 0 -643 -1504"/>
                                <a:gd name="T75" fmla="*/ -643 h 1128"/>
                                <a:gd name="T76" fmla="+- 0 2842 2548"/>
                                <a:gd name="T77" fmla="*/ T76 w 2174"/>
                                <a:gd name="T78" fmla="+- 0 -461 -1504"/>
                                <a:gd name="T79" fmla="*/ -461 h 1128"/>
                                <a:gd name="T80" fmla="+- 0 2989 2548"/>
                                <a:gd name="T81" fmla="*/ T80 w 2174"/>
                                <a:gd name="T82" fmla="+- 0 -378 -1504"/>
                                <a:gd name="T83" fmla="*/ -378 h 1128"/>
                                <a:gd name="T84" fmla="+- 0 3001 2548"/>
                                <a:gd name="T85" fmla="*/ T84 w 2174"/>
                                <a:gd name="T86" fmla="+- 0 -416 -1504"/>
                                <a:gd name="T87" fmla="*/ -416 h 1128"/>
                                <a:gd name="T88" fmla="+- 0 2958 2548"/>
                                <a:gd name="T89" fmla="*/ T88 w 2174"/>
                                <a:gd name="T90" fmla="+- 0 -534 -1504"/>
                                <a:gd name="T91" fmla="*/ -534 h 1128"/>
                                <a:gd name="T92" fmla="+- 0 3727 2548"/>
                                <a:gd name="T93" fmla="*/ T92 w 2174"/>
                                <a:gd name="T94" fmla="+- 0 -1115 -1504"/>
                                <a:gd name="T95" fmla="*/ -1115 h 1128"/>
                                <a:gd name="T96" fmla="+- 0 3681 2548"/>
                                <a:gd name="T97" fmla="*/ T96 w 2174"/>
                                <a:gd name="T98" fmla="+- 0 -1115 -1504"/>
                                <a:gd name="T99" fmla="*/ -1115 h 1128"/>
                                <a:gd name="T100" fmla="+- 0 3648 2548"/>
                                <a:gd name="T101" fmla="*/ T100 w 2174"/>
                                <a:gd name="T102" fmla="+- 0 -848 -1504"/>
                                <a:gd name="T103" fmla="*/ -848 h 1128"/>
                                <a:gd name="T104" fmla="+- 0 3539 2548"/>
                                <a:gd name="T105" fmla="*/ T104 w 2174"/>
                                <a:gd name="T106" fmla="+- 0 -869 -1504"/>
                                <a:gd name="T107" fmla="*/ -869 h 1128"/>
                                <a:gd name="T108" fmla="+- 0 3548 2548"/>
                                <a:gd name="T109" fmla="*/ T108 w 2174"/>
                                <a:gd name="T110" fmla="+- 0 -937 -1504"/>
                                <a:gd name="T111" fmla="*/ -937 h 1128"/>
                                <a:gd name="T112" fmla="+- 0 3585 2548"/>
                                <a:gd name="T113" fmla="*/ T112 w 2174"/>
                                <a:gd name="T114" fmla="+- 0 -876 -1504"/>
                                <a:gd name="T115" fmla="*/ -876 h 1128"/>
                                <a:gd name="T116" fmla="+- 0 3629 2548"/>
                                <a:gd name="T117" fmla="*/ T116 w 2174"/>
                                <a:gd name="T118" fmla="+- 0 -897 -1504"/>
                                <a:gd name="T119" fmla="*/ -897 h 1128"/>
                                <a:gd name="T120" fmla="+- 0 3663 2548"/>
                                <a:gd name="T121" fmla="*/ T120 w 2174"/>
                                <a:gd name="T122" fmla="+- 0 -917 -1504"/>
                                <a:gd name="T123" fmla="*/ -917 h 1128"/>
                                <a:gd name="T124" fmla="+- 0 3621 2548"/>
                                <a:gd name="T125" fmla="*/ T124 w 2174"/>
                                <a:gd name="T126" fmla="+- 0 -975 -1504"/>
                                <a:gd name="T127" fmla="*/ -975 h 1128"/>
                                <a:gd name="T128" fmla="+- 0 3520 2548"/>
                                <a:gd name="T129" fmla="*/ T128 w 2174"/>
                                <a:gd name="T130" fmla="+- 0 -1115 -1504"/>
                                <a:gd name="T131" fmla="*/ -1115 h 1128"/>
                                <a:gd name="T132" fmla="+- 0 3632 2548"/>
                                <a:gd name="T133" fmla="*/ T132 w 2174"/>
                                <a:gd name="T134" fmla="+- 0 -1189 -1504"/>
                                <a:gd name="T135" fmla="*/ -1189 h 1128"/>
                                <a:gd name="T136" fmla="+- 0 3650 2548"/>
                                <a:gd name="T137" fmla="*/ T136 w 2174"/>
                                <a:gd name="T138" fmla="+- 0 -1232 -1504"/>
                                <a:gd name="T139" fmla="*/ -1232 h 1128"/>
                                <a:gd name="T140" fmla="+- 0 3474 2548"/>
                                <a:gd name="T141" fmla="*/ T140 w 2174"/>
                                <a:gd name="T142" fmla="+- 0 -1115 -1504"/>
                                <a:gd name="T143" fmla="*/ -1115 h 1128"/>
                                <a:gd name="T144" fmla="+- 0 3510 2548"/>
                                <a:gd name="T145" fmla="*/ T144 w 2174"/>
                                <a:gd name="T146" fmla="+- 0 -961 -1504"/>
                                <a:gd name="T147" fmla="*/ -961 h 1128"/>
                                <a:gd name="T148" fmla="+- 0 3521 2548"/>
                                <a:gd name="T149" fmla="*/ T148 w 2174"/>
                                <a:gd name="T150" fmla="+- 0 -816 -1504"/>
                                <a:gd name="T151" fmla="*/ -816 h 1128"/>
                                <a:gd name="T152" fmla="+- 0 3689 2548"/>
                                <a:gd name="T153" fmla="*/ T152 w 2174"/>
                                <a:gd name="T154" fmla="+- 0 -828 -1504"/>
                                <a:gd name="T155" fmla="*/ -828 h 1128"/>
                                <a:gd name="T156" fmla="+- 0 3704 2548"/>
                                <a:gd name="T157" fmla="*/ T156 w 2174"/>
                                <a:gd name="T158" fmla="+- 0 -939 -1504"/>
                                <a:gd name="T159" fmla="*/ -939 h 1128"/>
                                <a:gd name="T160" fmla="+- 0 3718 2548"/>
                                <a:gd name="T161" fmla="*/ T160 w 2174"/>
                                <a:gd name="T162" fmla="+- 0 -1072 -1504"/>
                                <a:gd name="T163" fmla="*/ -1072 h 1128"/>
                                <a:gd name="T164" fmla="+- 0 4238 2548"/>
                                <a:gd name="T165" fmla="*/ T164 w 2174"/>
                                <a:gd name="T166" fmla="+- 0 -1392 -1504"/>
                                <a:gd name="T167" fmla="*/ -1392 h 1128"/>
                                <a:gd name="T168" fmla="+- 0 4383 2548"/>
                                <a:gd name="T169" fmla="*/ T168 w 2174"/>
                                <a:gd name="T170" fmla="+- 0 -1349 -1504"/>
                                <a:gd name="T171" fmla="*/ -1349 h 1128"/>
                                <a:gd name="T172" fmla="+- 0 4568 2548"/>
                                <a:gd name="T173" fmla="*/ T172 w 2174"/>
                                <a:gd name="T174" fmla="+- 0 -1223 -1504"/>
                                <a:gd name="T175" fmla="*/ -1223 h 1128"/>
                                <a:gd name="T176" fmla="+- 0 4579 2548"/>
                                <a:gd name="T177" fmla="*/ T176 w 2174"/>
                                <a:gd name="T178" fmla="+- 0 -1180 -1504"/>
                                <a:gd name="T179" fmla="*/ -1180 h 1128"/>
                                <a:gd name="T180" fmla="+- 0 4568 2548"/>
                                <a:gd name="T181" fmla="*/ T180 w 2174"/>
                                <a:gd name="T182" fmla="+- 0 -1307 -1504"/>
                                <a:gd name="T183" fmla="*/ -1307 h 1128"/>
                                <a:gd name="T184" fmla="+- 0 4579 2548"/>
                                <a:gd name="T185" fmla="*/ T184 w 2174"/>
                                <a:gd name="T186" fmla="+- 0 -1264 -1504"/>
                                <a:gd name="T187" fmla="*/ -1264 h 1128"/>
                                <a:gd name="T188" fmla="+- 0 4715 2548"/>
                                <a:gd name="T189" fmla="*/ T188 w 2174"/>
                                <a:gd name="T190" fmla="+- 0 -1461 -1504"/>
                                <a:gd name="T191" fmla="*/ -1461 h 1128"/>
                                <a:gd name="T192" fmla="+- 0 4678 2548"/>
                                <a:gd name="T193" fmla="*/ T192 w 2174"/>
                                <a:gd name="T194" fmla="+- 0 -1124 -1504"/>
                                <a:gd name="T195" fmla="*/ -1124 h 1128"/>
                                <a:gd name="T196" fmla="+- 0 4337 2548"/>
                                <a:gd name="T197" fmla="*/ T196 w 2174"/>
                                <a:gd name="T198" fmla="+- 0 -1096 -1504"/>
                                <a:gd name="T199" fmla="*/ -1096 h 1128"/>
                                <a:gd name="T200" fmla="+- 0 4168 2548"/>
                                <a:gd name="T201" fmla="*/ T200 w 2174"/>
                                <a:gd name="T202" fmla="+- 0 -1096 -1504"/>
                                <a:gd name="T203" fmla="*/ -1096 h 1128"/>
                                <a:gd name="T204" fmla="+- 0 4139 2548"/>
                                <a:gd name="T205" fmla="*/ T204 w 2174"/>
                                <a:gd name="T206" fmla="+- 0 -1433 -1504"/>
                                <a:gd name="T207" fmla="*/ -1433 h 1128"/>
                                <a:gd name="T208" fmla="+- 0 4649 2548"/>
                                <a:gd name="T209" fmla="*/ T208 w 2174"/>
                                <a:gd name="T210" fmla="+- 0 -1461 -1504"/>
                                <a:gd name="T211" fmla="*/ -1461 h 1128"/>
                                <a:gd name="T212" fmla="+- 0 4678 2548"/>
                                <a:gd name="T213" fmla="*/ T212 w 2174"/>
                                <a:gd name="T214" fmla="+- 0 -1498 -1504"/>
                                <a:gd name="T215" fmla="*/ -1498 h 1128"/>
                                <a:gd name="T216" fmla="+- 0 4117 2548"/>
                                <a:gd name="T217" fmla="*/ T216 w 2174"/>
                                <a:gd name="T218" fmla="+- 0 -1483 -1504"/>
                                <a:gd name="T219" fmla="*/ -1483 h 1128"/>
                                <a:gd name="T220" fmla="+- 0 4117 2548"/>
                                <a:gd name="T221" fmla="*/ T220 w 2174"/>
                                <a:gd name="T222" fmla="+- 0 -1073 -1504"/>
                                <a:gd name="T223" fmla="*/ -1073 h 1128"/>
                                <a:gd name="T224" fmla="+- 0 4185 2548"/>
                                <a:gd name="T225" fmla="*/ T224 w 2174"/>
                                <a:gd name="T226" fmla="+- 0 -930 -1504"/>
                                <a:gd name="T227" fmla="*/ -930 h 1128"/>
                                <a:gd name="T228" fmla="+- 0 4215 2548"/>
                                <a:gd name="T229" fmla="*/ T228 w 2174"/>
                                <a:gd name="T230" fmla="+- 0 -930 -1504"/>
                                <a:gd name="T231" fmla="*/ -930 h 1128"/>
                                <a:gd name="T232" fmla="+- 0 4700 2548"/>
                                <a:gd name="T233" fmla="*/ T232 w 2174"/>
                                <a:gd name="T234" fmla="+- 0 -1073 -1504"/>
                                <a:gd name="T235" fmla="*/ -1073 h 11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</a:cxnLst>
                              <a:rect l="0" t="0" r="r" b="b"/>
                              <a:pathLst>
                                <a:path w="2174" h="1128">
                                  <a:moveTo>
                                    <a:pt x="178" y="802"/>
                                  </a:moveTo>
                                  <a:lnTo>
                                    <a:pt x="175" y="790"/>
                                  </a:lnTo>
                                  <a:lnTo>
                                    <a:pt x="168" y="779"/>
                                  </a:lnTo>
                                  <a:lnTo>
                                    <a:pt x="157" y="772"/>
                                  </a:lnTo>
                                  <a:lnTo>
                                    <a:pt x="145" y="769"/>
                                  </a:lnTo>
                                  <a:lnTo>
                                    <a:pt x="132" y="772"/>
                                  </a:lnTo>
                                  <a:lnTo>
                                    <a:pt x="121" y="779"/>
                                  </a:lnTo>
                                  <a:lnTo>
                                    <a:pt x="114" y="790"/>
                                  </a:lnTo>
                                  <a:lnTo>
                                    <a:pt x="112" y="802"/>
                                  </a:lnTo>
                                  <a:lnTo>
                                    <a:pt x="114" y="815"/>
                                  </a:lnTo>
                                  <a:lnTo>
                                    <a:pt x="121" y="826"/>
                                  </a:lnTo>
                                  <a:lnTo>
                                    <a:pt x="132" y="833"/>
                                  </a:lnTo>
                                  <a:lnTo>
                                    <a:pt x="145" y="835"/>
                                  </a:lnTo>
                                  <a:lnTo>
                                    <a:pt x="157" y="833"/>
                                  </a:lnTo>
                                  <a:lnTo>
                                    <a:pt x="168" y="826"/>
                                  </a:lnTo>
                                  <a:lnTo>
                                    <a:pt x="175" y="815"/>
                                  </a:lnTo>
                                  <a:lnTo>
                                    <a:pt x="178" y="802"/>
                                  </a:lnTo>
                                  <a:close/>
                                  <a:moveTo>
                                    <a:pt x="313" y="802"/>
                                  </a:moveTo>
                                  <a:lnTo>
                                    <a:pt x="310" y="790"/>
                                  </a:lnTo>
                                  <a:lnTo>
                                    <a:pt x="303" y="779"/>
                                  </a:lnTo>
                                  <a:lnTo>
                                    <a:pt x="292" y="772"/>
                                  </a:lnTo>
                                  <a:lnTo>
                                    <a:pt x="279" y="769"/>
                                  </a:lnTo>
                                  <a:lnTo>
                                    <a:pt x="267" y="772"/>
                                  </a:lnTo>
                                  <a:lnTo>
                                    <a:pt x="256" y="779"/>
                                  </a:lnTo>
                                  <a:lnTo>
                                    <a:pt x="249" y="790"/>
                                  </a:lnTo>
                                  <a:lnTo>
                                    <a:pt x="246" y="802"/>
                                  </a:lnTo>
                                  <a:lnTo>
                                    <a:pt x="249" y="815"/>
                                  </a:lnTo>
                                  <a:lnTo>
                                    <a:pt x="256" y="826"/>
                                  </a:lnTo>
                                  <a:lnTo>
                                    <a:pt x="267" y="833"/>
                                  </a:lnTo>
                                  <a:lnTo>
                                    <a:pt x="279" y="835"/>
                                  </a:lnTo>
                                  <a:lnTo>
                                    <a:pt x="292" y="833"/>
                                  </a:lnTo>
                                  <a:lnTo>
                                    <a:pt x="303" y="826"/>
                                  </a:lnTo>
                                  <a:lnTo>
                                    <a:pt x="310" y="815"/>
                                  </a:lnTo>
                                  <a:lnTo>
                                    <a:pt x="313" y="802"/>
                                  </a:lnTo>
                                  <a:close/>
                                  <a:moveTo>
                                    <a:pt x="447" y="808"/>
                                  </a:moveTo>
                                  <a:lnTo>
                                    <a:pt x="446" y="795"/>
                                  </a:lnTo>
                                  <a:lnTo>
                                    <a:pt x="441" y="783"/>
                                  </a:lnTo>
                                  <a:lnTo>
                                    <a:pt x="432" y="774"/>
                                  </a:lnTo>
                                  <a:lnTo>
                                    <a:pt x="420" y="770"/>
                                  </a:lnTo>
                                  <a:lnTo>
                                    <a:pt x="407" y="770"/>
                                  </a:lnTo>
                                  <a:lnTo>
                                    <a:pt x="395" y="776"/>
                                  </a:lnTo>
                                  <a:lnTo>
                                    <a:pt x="386" y="785"/>
                                  </a:lnTo>
                                  <a:lnTo>
                                    <a:pt x="382" y="797"/>
                                  </a:lnTo>
                                  <a:lnTo>
                                    <a:pt x="382" y="810"/>
                                  </a:lnTo>
                                  <a:lnTo>
                                    <a:pt x="387" y="822"/>
                                  </a:lnTo>
                                  <a:lnTo>
                                    <a:pt x="397" y="830"/>
                                  </a:lnTo>
                                  <a:lnTo>
                                    <a:pt x="409" y="835"/>
                                  </a:lnTo>
                                  <a:lnTo>
                                    <a:pt x="422" y="835"/>
                                  </a:lnTo>
                                  <a:lnTo>
                                    <a:pt x="434" y="829"/>
                                  </a:lnTo>
                                  <a:lnTo>
                                    <a:pt x="442" y="820"/>
                                  </a:lnTo>
                                  <a:lnTo>
                                    <a:pt x="447" y="808"/>
                                  </a:lnTo>
                                  <a:close/>
                                  <a:moveTo>
                                    <a:pt x="550" y="802"/>
                                  </a:moveTo>
                                  <a:lnTo>
                                    <a:pt x="536" y="742"/>
                                  </a:lnTo>
                                  <a:lnTo>
                                    <a:pt x="507" y="703"/>
                                  </a:lnTo>
                                  <a:lnTo>
                                    <a:pt x="507" y="802"/>
                                  </a:lnTo>
                                  <a:lnTo>
                                    <a:pt x="498" y="843"/>
                                  </a:lnTo>
                                  <a:lnTo>
                                    <a:pt x="473" y="879"/>
                                  </a:lnTo>
                                  <a:lnTo>
                                    <a:pt x="434" y="910"/>
                                  </a:lnTo>
                                  <a:lnTo>
                                    <a:pt x="382" y="934"/>
                                  </a:lnTo>
                                  <a:lnTo>
                                    <a:pt x="369" y="939"/>
                                  </a:lnTo>
                                  <a:lnTo>
                                    <a:pt x="368" y="951"/>
                                  </a:lnTo>
                                  <a:lnTo>
                                    <a:pt x="368" y="981"/>
                                  </a:lnTo>
                                  <a:lnTo>
                                    <a:pt x="373" y="1010"/>
                                  </a:lnTo>
                                  <a:lnTo>
                                    <a:pt x="381" y="1037"/>
                                  </a:lnTo>
                                  <a:lnTo>
                                    <a:pt x="392" y="1063"/>
                                  </a:lnTo>
                                  <a:lnTo>
                                    <a:pt x="363" y="1045"/>
                                  </a:lnTo>
                                  <a:lnTo>
                                    <a:pt x="334" y="1023"/>
                                  </a:lnTo>
                                  <a:lnTo>
                                    <a:pt x="308" y="995"/>
                                  </a:lnTo>
                                  <a:lnTo>
                                    <a:pt x="288" y="963"/>
                                  </a:lnTo>
                                  <a:lnTo>
                                    <a:pt x="282" y="951"/>
                                  </a:lnTo>
                                  <a:lnTo>
                                    <a:pt x="269" y="951"/>
                                  </a:lnTo>
                                  <a:lnTo>
                                    <a:pt x="181" y="938"/>
                                  </a:lnTo>
                                  <a:lnTo>
                                    <a:pt x="109" y="906"/>
                                  </a:lnTo>
                                  <a:lnTo>
                                    <a:pt x="60" y="859"/>
                                  </a:lnTo>
                                  <a:lnTo>
                                    <a:pt x="43" y="802"/>
                                  </a:lnTo>
                                  <a:lnTo>
                                    <a:pt x="61" y="744"/>
                                  </a:lnTo>
                                  <a:lnTo>
                                    <a:pt x="111" y="697"/>
                                  </a:lnTo>
                                  <a:lnTo>
                                    <a:pt x="185" y="665"/>
                                  </a:lnTo>
                                  <a:lnTo>
                                    <a:pt x="275" y="653"/>
                                  </a:lnTo>
                                  <a:lnTo>
                                    <a:pt x="365" y="665"/>
                                  </a:lnTo>
                                  <a:lnTo>
                                    <a:pt x="439" y="697"/>
                                  </a:lnTo>
                                  <a:lnTo>
                                    <a:pt x="489" y="744"/>
                                  </a:lnTo>
                                  <a:lnTo>
                                    <a:pt x="507" y="802"/>
                                  </a:lnTo>
                                  <a:lnTo>
                                    <a:pt x="507" y="703"/>
                                  </a:lnTo>
                                  <a:lnTo>
                                    <a:pt x="497" y="689"/>
                                  </a:lnTo>
                                  <a:lnTo>
                                    <a:pt x="445" y="653"/>
                                  </a:lnTo>
                                  <a:lnTo>
                                    <a:pt x="437" y="648"/>
                                  </a:lnTo>
                                  <a:lnTo>
                                    <a:pt x="362" y="620"/>
                                  </a:lnTo>
                                  <a:lnTo>
                                    <a:pt x="275" y="610"/>
                                  </a:lnTo>
                                  <a:lnTo>
                                    <a:pt x="188" y="620"/>
                                  </a:lnTo>
                                  <a:lnTo>
                                    <a:pt x="113" y="648"/>
                                  </a:lnTo>
                                  <a:lnTo>
                                    <a:pt x="53" y="689"/>
                                  </a:lnTo>
                                  <a:lnTo>
                                    <a:pt x="14" y="742"/>
                                  </a:lnTo>
                                  <a:lnTo>
                                    <a:pt x="0" y="802"/>
                                  </a:lnTo>
                                  <a:lnTo>
                                    <a:pt x="13" y="861"/>
                                  </a:lnTo>
                                  <a:lnTo>
                                    <a:pt x="48" y="912"/>
                                  </a:lnTo>
                                  <a:lnTo>
                                    <a:pt x="103" y="953"/>
                                  </a:lnTo>
                                  <a:lnTo>
                                    <a:pt x="173" y="981"/>
                                  </a:lnTo>
                                  <a:lnTo>
                                    <a:pt x="255" y="994"/>
                                  </a:lnTo>
                                  <a:lnTo>
                                    <a:pt x="294" y="1043"/>
                                  </a:lnTo>
                                  <a:lnTo>
                                    <a:pt x="341" y="1082"/>
                                  </a:lnTo>
                                  <a:lnTo>
                                    <a:pt x="386" y="1109"/>
                                  </a:lnTo>
                                  <a:lnTo>
                                    <a:pt x="422" y="1126"/>
                                  </a:lnTo>
                                  <a:lnTo>
                                    <a:pt x="432" y="1127"/>
                                  </a:lnTo>
                                  <a:lnTo>
                                    <a:pt x="441" y="1126"/>
                                  </a:lnTo>
                                  <a:lnTo>
                                    <a:pt x="450" y="1120"/>
                                  </a:lnTo>
                                  <a:lnTo>
                                    <a:pt x="455" y="1112"/>
                                  </a:lnTo>
                                  <a:lnTo>
                                    <a:pt x="458" y="1104"/>
                                  </a:lnTo>
                                  <a:lnTo>
                                    <a:pt x="458" y="1095"/>
                                  </a:lnTo>
                                  <a:lnTo>
                                    <a:pt x="453" y="1088"/>
                                  </a:lnTo>
                                  <a:lnTo>
                                    <a:pt x="443" y="1069"/>
                                  </a:lnTo>
                                  <a:lnTo>
                                    <a:pt x="440" y="1063"/>
                                  </a:lnTo>
                                  <a:lnTo>
                                    <a:pt x="428" y="1040"/>
                                  </a:lnTo>
                                  <a:lnTo>
                                    <a:pt x="416" y="1006"/>
                                  </a:lnTo>
                                  <a:lnTo>
                                    <a:pt x="410" y="970"/>
                                  </a:lnTo>
                                  <a:lnTo>
                                    <a:pt x="468" y="939"/>
                                  </a:lnTo>
                                  <a:lnTo>
                                    <a:pt x="512" y="900"/>
                                  </a:lnTo>
                                  <a:lnTo>
                                    <a:pt x="540" y="853"/>
                                  </a:lnTo>
                                  <a:lnTo>
                                    <a:pt x="550" y="802"/>
                                  </a:lnTo>
                                  <a:close/>
                                  <a:moveTo>
                                    <a:pt x="1179" y="389"/>
                                  </a:moveTo>
                                  <a:lnTo>
                                    <a:pt x="1169" y="340"/>
                                  </a:lnTo>
                                  <a:lnTo>
                                    <a:pt x="1148" y="308"/>
                                  </a:lnTo>
                                  <a:lnTo>
                                    <a:pt x="1142" y="300"/>
                                  </a:lnTo>
                                  <a:lnTo>
                                    <a:pt x="1133" y="294"/>
                                  </a:lnTo>
                                  <a:lnTo>
                                    <a:pt x="1133" y="389"/>
                                  </a:lnTo>
                                  <a:lnTo>
                                    <a:pt x="1123" y="428"/>
                                  </a:lnTo>
                                  <a:lnTo>
                                    <a:pt x="1119" y="437"/>
                                  </a:lnTo>
                                  <a:lnTo>
                                    <a:pt x="1119" y="609"/>
                                  </a:lnTo>
                                  <a:lnTo>
                                    <a:pt x="1114" y="635"/>
                                  </a:lnTo>
                                  <a:lnTo>
                                    <a:pt x="1100" y="656"/>
                                  </a:lnTo>
                                  <a:lnTo>
                                    <a:pt x="1078" y="670"/>
                                  </a:lnTo>
                                  <a:lnTo>
                                    <a:pt x="1052" y="676"/>
                                  </a:lnTo>
                                  <a:lnTo>
                                    <a:pt x="1026" y="670"/>
                                  </a:lnTo>
                                  <a:lnTo>
                                    <a:pt x="1005" y="656"/>
                                  </a:lnTo>
                                  <a:lnTo>
                                    <a:pt x="991" y="635"/>
                                  </a:lnTo>
                                  <a:lnTo>
                                    <a:pt x="986" y="609"/>
                                  </a:lnTo>
                                  <a:lnTo>
                                    <a:pt x="987" y="598"/>
                                  </a:lnTo>
                                  <a:lnTo>
                                    <a:pt x="990" y="587"/>
                                  </a:lnTo>
                                  <a:lnTo>
                                    <a:pt x="994" y="576"/>
                                  </a:lnTo>
                                  <a:lnTo>
                                    <a:pt x="1000" y="567"/>
                                  </a:lnTo>
                                  <a:lnTo>
                                    <a:pt x="1008" y="580"/>
                                  </a:lnTo>
                                  <a:lnTo>
                                    <a:pt x="1016" y="594"/>
                                  </a:lnTo>
                                  <a:lnTo>
                                    <a:pt x="1024" y="607"/>
                                  </a:lnTo>
                                  <a:lnTo>
                                    <a:pt x="1033" y="621"/>
                                  </a:lnTo>
                                  <a:lnTo>
                                    <a:pt x="1037" y="628"/>
                                  </a:lnTo>
                                  <a:lnTo>
                                    <a:pt x="1045" y="632"/>
                                  </a:lnTo>
                                  <a:lnTo>
                                    <a:pt x="1060" y="632"/>
                                  </a:lnTo>
                                  <a:lnTo>
                                    <a:pt x="1068" y="628"/>
                                  </a:lnTo>
                                  <a:lnTo>
                                    <a:pt x="1073" y="620"/>
                                  </a:lnTo>
                                  <a:lnTo>
                                    <a:pt x="1081" y="607"/>
                                  </a:lnTo>
                                  <a:lnTo>
                                    <a:pt x="1089" y="594"/>
                                  </a:lnTo>
                                  <a:lnTo>
                                    <a:pt x="1097" y="580"/>
                                  </a:lnTo>
                                  <a:lnTo>
                                    <a:pt x="1104" y="567"/>
                                  </a:lnTo>
                                  <a:lnTo>
                                    <a:pt x="1111" y="576"/>
                                  </a:lnTo>
                                  <a:lnTo>
                                    <a:pt x="1115" y="587"/>
                                  </a:lnTo>
                                  <a:lnTo>
                                    <a:pt x="1118" y="598"/>
                                  </a:lnTo>
                                  <a:lnTo>
                                    <a:pt x="1119" y="609"/>
                                  </a:lnTo>
                                  <a:lnTo>
                                    <a:pt x="1119" y="437"/>
                                  </a:lnTo>
                                  <a:lnTo>
                                    <a:pt x="1100" y="479"/>
                                  </a:lnTo>
                                  <a:lnTo>
                                    <a:pt x="1073" y="529"/>
                                  </a:lnTo>
                                  <a:lnTo>
                                    <a:pt x="1052" y="565"/>
                                  </a:lnTo>
                                  <a:lnTo>
                                    <a:pt x="1032" y="529"/>
                                  </a:lnTo>
                                  <a:lnTo>
                                    <a:pt x="1005" y="479"/>
                                  </a:lnTo>
                                  <a:lnTo>
                                    <a:pt x="982" y="428"/>
                                  </a:lnTo>
                                  <a:lnTo>
                                    <a:pt x="972" y="389"/>
                                  </a:lnTo>
                                  <a:lnTo>
                                    <a:pt x="978" y="358"/>
                                  </a:lnTo>
                                  <a:lnTo>
                                    <a:pt x="995" y="332"/>
                                  </a:lnTo>
                                  <a:lnTo>
                                    <a:pt x="1021" y="315"/>
                                  </a:lnTo>
                                  <a:lnTo>
                                    <a:pt x="1052" y="308"/>
                                  </a:lnTo>
                                  <a:lnTo>
                                    <a:pt x="1084" y="315"/>
                                  </a:lnTo>
                                  <a:lnTo>
                                    <a:pt x="1109" y="332"/>
                                  </a:lnTo>
                                  <a:lnTo>
                                    <a:pt x="1127" y="358"/>
                                  </a:lnTo>
                                  <a:lnTo>
                                    <a:pt x="1133" y="389"/>
                                  </a:lnTo>
                                  <a:lnTo>
                                    <a:pt x="1133" y="294"/>
                                  </a:lnTo>
                                  <a:lnTo>
                                    <a:pt x="1102" y="272"/>
                                  </a:lnTo>
                                  <a:lnTo>
                                    <a:pt x="1052" y="262"/>
                                  </a:lnTo>
                                  <a:lnTo>
                                    <a:pt x="1003" y="272"/>
                                  </a:lnTo>
                                  <a:lnTo>
                                    <a:pt x="963" y="300"/>
                                  </a:lnTo>
                                  <a:lnTo>
                                    <a:pt x="936" y="340"/>
                                  </a:lnTo>
                                  <a:lnTo>
                                    <a:pt x="926" y="389"/>
                                  </a:lnTo>
                                  <a:lnTo>
                                    <a:pt x="928" y="406"/>
                                  </a:lnTo>
                                  <a:lnTo>
                                    <a:pt x="935" y="432"/>
                                  </a:lnTo>
                                  <a:lnTo>
                                    <a:pt x="950" y="470"/>
                                  </a:lnTo>
                                  <a:lnTo>
                                    <a:pt x="977" y="526"/>
                                  </a:lnTo>
                                  <a:lnTo>
                                    <a:pt x="962" y="543"/>
                                  </a:lnTo>
                                  <a:lnTo>
                                    <a:pt x="950" y="563"/>
                                  </a:lnTo>
                                  <a:lnTo>
                                    <a:pt x="943" y="585"/>
                                  </a:lnTo>
                                  <a:lnTo>
                                    <a:pt x="940" y="609"/>
                                  </a:lnTo>
                                  <a:lnTo>
                                    <a:pt x="949" y="653"/>
                                  </a:lnTo>
                                  <a:lnTo>
                                    <a:pt x="973" y="688"/>
                                  </a:lnTo>
                                  <a:lnTo>
                                    <a:pt x="1009" y="712"/>
                                  </a:lnTo>
                                  <a:lnTo>
                                    <a:pt x="1052" y="721"/>
                                  </a:lnTo>
                                  <a:lnTo>
                                    <a:pt x="1096" y="712"/>
                                  </a:lnTo>
                                  <a:lnTo>
                                    <a:pt x="1132" y="688"/>
                                  </a:lnTo>
                                  <a:lnTo>
                                    <a:pt x="1141" y="676"/>
                                  </a:lnTo>
                                  <a:lnTo>
                                    <a:pt x="1156" y="653"/>
                                  </a:lnTo>
                                  <a:lnTo>
                                    <a:pt x="1165" y="609"/>
                                  </a:lnTo>
                                  <a:lnTo>
                                    <a:pt x="1162" y="585"/>
                                  </a:lnTo>
                                  <a:lnTo>
                                    <a:pt x="1156" y="567"/>
                                  </a:lnTo>
                                  <a:lnTo>
                                    <a:pt x="1156" y="565"/>
                                  </a:lnTo>
                                  <a:lnTo>
                                    <a:pt x="1155" y="563"/>
                                  </a:lnTo>
                                  <a:lnTo>
                                    <a:pt x="1143" y="543"/>
                                  </a:lnTo>
                                  <a:lnTo>
                                    <a:pt x="1127" y="526"/>
                                  </a:lnTo>
                                  <a:lnTo>
                                    <a:pt x="1155" y="470"/>
                                  </a:lnTo>
                                  <a:lnTo>
                                    <a:pt x="1170" y="432"/>
                                  </a:lnTo>
                                  <a:lnTo>
                                    <a:pt x="1177" y="406"/>
                                  </a:lnTo>
                                  <a:lnTo>
                                    <a:pt x="1179" y="389"/>
                                  </a:lnTo>
                                  <a:close/>
                                  <a:moveTo>
                                    <a:pt x="1845" y="122"/>
                                  </a:moveTo>
                                  <a:lnTo>
                                    <a:pt x="1835" y="112"/>
                                  </a:lnTo>
                                  <a:lnTo>
                                    <a:pt x="1690" y="112"/>
                                  </a:lnTo>
                                  <a:lnTo>
                                    <a:pt x="1680" y="122"/>
                                  </a:lnTo>
                                  <a:lnTo>
                                    <a:pt x="1680" y="146"/>
                                  </a:lnTo>
                                  <a:lnTo>
                                    <a:pt x="1690" y="155"/>
                                  </a:lnTo>
                                  <a:lnTo>
                                    <a:pt x="1702" y="155"/>
                                  </a:lnTo>
                                  <a:lnTo>
                                    <a:pt x="1835" y="155"/>
                                  </a:lnTo>
                                  <a:lnTo>
                                    <a:pt x="1845" y="146"/>
                                  </a:lnTo>
                                  <a:lnTo>
                                    <a:pt x="1845" y="122"/>
                                  </a:lnTo>
                                  <a:close/>
                                  <a:moveTo>
                                    <a:pt x="2041" y="290"/>
                                  </a:moveTo>
                                  <a:lnTo>
                                    <a:pt x="2032" y="281"/>
                                  </a:lnTo>
                                  <a:lnTo>
                                    <a:pt x="2020" y="281"/>
                                  </a:lnTo>
                                  <a:lnTo>
                                    <a:pt x="1690" y="281"/>
                                  </a:lnTo>
                                  <a:lnTo>
                                    <a:pt x="1680" y="290"/>
                                  </a:lnTo>
                                  <a:lnTo>
                                    <a:pt x="1680" y="314"/>
                                  </a:lnTo>
                                  <a:lnTo>
                                    <a:pt x="1690" y="324"/>
                                  </a:lnTo>
                                  <a:lnTo>
                                    <a:pt x="2031" y="324"/>
                                  </a:lnTo>
                                  <a:lnTo>
                                    <a:pt x="2041" y="314"/>
                                  </a:lnTo>
                                  <a:lnTo>
                                    <a:pt x="2041" y="290"/>
                                  </a:lnTo>
                                  <a:close/>
                                  <a:moveTo>
                                    <a:pt x="2041" y="207"/>
                                  </a:moveTo>
                                  <a:lnTo>
                                    <a:pt x="2032" y="197"/>
                                  </a:lnTo>
                                  <a:lnTo>
                                    <a:pt x="2020" y="197"/>
                                  </a:lnTo>
                                  <a:lnTo>
                                    <a:pt x="1690" y="197"/>
                                  </a:lnTo>
                                  <a:lnTo>
                                    <a:pt x="1680" y="207"/>
                                  </a:lnTo>
                                  <a:lnTo>
                                    <a:pt x="1680" y="231"/>
                                  </a:lnTo>
                                  <a:lnTo>
                                    <a:pt x="1690" y="240"/>
                                  </a:lnTo>
                                  <a:lnTo>
                                    <a:pt x="2031" y="240"/>
                                  </a:lnTo>
                                  <a:lnTo>
                                    <a:pt x="2041" y="231"/>
                                  </a:lnTo>
                                  <a:lnTo>
                                    <a:pt x="2041" y="207"/>
                                  </a:lnTo>
                                  <a:close/>
                                  <a:moveTo>
                                    <a:pt x="2173" y="71"/>
                                  </a:moveTo>
                                  <a:lnTo>
                                    <a:pt x="2168" y="43"/>
                                  </a:lnTo>
                                  <a:lnTo>
                                    <a:pt x="2167" y="43"/>
                                  </a:lnTo>
                                  <a:lnTo>
                                    <a:pt x="2152" y="21"/>
                                  </a:lnTo>
                                  <a:lnTo>
                                    <a:pt x="2130" y="6"/>
                                  </a:lnTo>
                                  <a:lnTo>
                                    <a:pt x="2130" y="71"/>
                                  </a:lnTo>
                                  <a:lnTo>
                                    <a:pt x="2130" y="380"/>
                                  </a:lnTo>
                                  <a:lnTo>
                                    <a:pt x="2128" y="391"/>
                                  </a:lnTo>
                                  <a:lnTo>
                                    <a:pt x="2122" y="400"/>
                                  </a:lnTo>
                                  <a:lnTo>
                                    <a:pt x="2113" y="406"/>
                                  </a:lnTo>
                                  <a:lnTo>
                                    <a:pt x="2101" y="408"/>
                                  </a:lnTo>
                                  <a:lnTo>
                                    <a:pt x="1789" y="408"/>
                                  </a:lnTo>
                                  <a:lnTo>
                                    <a:pt x="1783" y="411"/>
                                  </a:lnTo>
                                  <a:lnTo>
                                    <a:pt x="1675" y="510"/>
                                  </a:lnTo>
                                  <a:lnTo>
                                    <a:pt x="1675" y="419"/>
                                  </a:lnTo>
                                  <a:lnTo>
                                    <a:pt x="1665" y="408"/>
                                  </a:lnTo>
                                  <a:lnTo>
                                    <a:pt x="1620" y="408"/>
                                  </a:lnTo>
                                  <a:lnTo>
                                    <a:pt x="1609" y="406"/>
                                  </a:lnTo>
                                  <a:lnTo>
                                    <a:pt x="1599" y="400"/>
                                  </a:lnTo>
                                  <a:lnTo>
                                    <a:pt x="1593" y="391"/>
                                  </a:lnTo>
                                  <a:lnTo>
                                    <a:pt x="1591" y="380"/>
                                  </a:lnTo>
                                  <a:lnTo>
                                    <a:pt x="1591" y="71"/>
                                  </a:lnTo>
                                  <a:lnTo>
                                    <a:pt x="1593" y="60"/>
                                  </a:lnTo>
                                  <a:lnTo>
                                    <a:pt x="1599" y="51"/>
                                  </a:lnTo>
                                  <a:lnTo>
                                    <a:pt x="1609" y="45"/>
                                  </a:lnTo>
                                  <a:lnTo>
                                    <a:pt x="1620" y="43"/>
                                  </a:lnTo>
                                  <a:lnTo>
                                    <a:pt x="2101" y="43"/>
                                  </a:lnTo>
                                  <a:lnTo>
                                    <a:pt x="2113" y="45"/>
                                  </a:lnTo>
                                  <a:lnTo>
                                    <a:pt x="2122" y="51"/>
                                  </a:lnTo>
                                  <a:lnTo>
                                    <a:pt x="2128" y="60"/>
                                  </a:lnTo>
                                  <a:lnTo>
                                    <a:pt x="2130" y="71"/>
                                  </a:lnTo>
                                  <a:lnTo>
                                    <a:pt x="2130" y="6"/>
                                  </a:lnTo>
                                  <a:lnTo>
                                    <a:pt x="2129" y="5"/>
                                  </a:lnTo>
                                  <a:lnTo>
                                    <a:pt x="2101" y="0"/>
                                  </a:lnTo>
                                  <a:lnTo>
                                    <a:pt x="1620" y="0"/>
                                  </a:lnTo>
                                  <a:lnTo>
                                    <a:pt x="1592" y="5"/>
                                  </a:lnTo>
                                  <a:lnTo>
                                    <a:pt x="1569" y="21"/>
                                  </a:lnTo>
                                  <a:lnTo>
                                    <a:pt x="1554" y="43"/>
                                  </a:lnTo>
                                  <a:lnTo>
                                    <a:pt x="1548" y="71"/>
                                  </a:lnTo>
                                  <a:lnTo>
                                    <a:pt x="1548" y="380"/>
                                  </a:lnTo>
                                  <a:lnTo>
                                    <a:pt x="1554" y="408"/>
                                  </a:lnTo>
                                  <a:lnTo>
                                    <a:pt x="1569" y="431"/>
                                  </a:lnTo>
                                  <a:lnTo>
                                    <a:pt x="1592" y="446"/>
                                  </a:lnTo>
                                  <a:lnTo>
                                    <a:pt x="1620" y="452"/>
                                  </a:lnTo>
                                  <a:lnTo>
                                    <a:pt x="1632" y="452"/>
                                  </a:lnTo>
                                  <a:lnTo>
                                    <a:pt x="1632" y="567"/>
                                  </a:lnTo>
                                  <a:lnTo>
                                    <a:pt x="1637" y="574"/>
                                  </a:lnTo>
                                  <a:lnTo>
                                    <a:pt x="1647" y="579"/>
                                  </a:lnTo>
                                  <a:lnTo>
                                    <a:pt x="1650" y="580"/>
                                  </a:lnTo>
                                  <a:lnTo>
                                    <a:pt x="1658" y="580"/>
                                  </a:lnTo>
                                  <a:lnTo>
                                    <a:pt x="1663" y="577"/>
                                  </a:lnTo>
                                  <a:lnTo>
                                    <a:pt x="1667" y="574"/>
                                  </a:lnTo>
                                  <a:lnTo>
                                    <a:pt x="1738" y="510"/>
                                  </a:lnTo>
                                  <a:lnTo>
                                    <a:pt x="1802" y="452"/>
                                  </a:lnTo>
                                  <a:lnTo>
                                    <a:pt x="2101" y="452"/>
                                  </a:lnTo>
                                  <a:lnTo>
                                    <a:pt x="2129" y="446"/>
                                  </a:lnTo>
                                  <a:lnTo>
                                    <a:pt x="2152" y="431"/>
                                  </a:lnTo>
                                  <a:lnTo>
                                    <a:pt x="2168" y="408"/>
                                  </a:lnTo>
                                  <a:lnTo>
                                    <a:pt x="2173" y="380"/>
                                  </a:lnTo>
                                  <a:lnTo>
                                    <a:pt x="2173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6700" y="895350"/>
                            <a:ext cx="1419225" cy="710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253C64" w14:textId="27115FD1" w:rsidR="0041068C" w:rsidRPr="008D3A51" w:rsidRDefault="0041068C" w:rsidP="0041068C">
                              <w:pPr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Suggestions (comments) from the public left online via social map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28700" y="409575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DEC868" w14:textId="764CC683" w:rsidR="000816C6" w:rsidRPr="000816C6" w:rsidRDefault="003F1745" w:rsidP="000816C6">
                              <w:pPr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AFE8B1" id="Group 248" o:spid="_x0000_s1026" style="position:absolute;margin-left:239.05pt;margin-top:9.7pt;width:132.75pt;height:135pt;z-index:251673600;mso-height-relative:margin" coordsize="16859,160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">
                <v:group id="Group 194" o:spid="_x0000_s1027" style="position:absolute;width:12096;height:8279" coordorigin="2548,-1696" coordsize="2174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AutoShape 27" o:spid="_x0000_s1028" style="position:absolute;left:3131;top:-1696;width:912;height:1488;visibility:visible;mso-wrap-style:square;v-text-anchor:top" coordsize="912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" path="m297,1169r,xm552,104l541,93r-12,l369,93r-10,11l359,129r10,10l541,139r11,-10l552,104xm625,104l614,93r-12,l589,93r-10,11l579,129r10,10l614,139r11,-10l625,104xm672,104l661,93r-12,l636,93r-10,11l626,129r10,10l661,139r11,-10l672,104xm911,115l902,70,885,46,877,34,865,26r,89l865,187r,46l865,416r,65l865,604r,64l865,1256r,46l865,1374r-5,26l845,1422r-22,15l796,1442r-319,l498,1432r16,-16l523,1400r2,-4l529,1372r-4,-24l523,1344r-9,-16l498,1312r-15,-7l483,1357r,31l471,1400r-31,l427,1388r,-31l440,1344r31,l483,1357r,-52l477,1302r388,l865,1256r-431,l434,1302r-21,10l396,1328r-11,20l381,1372r4,24l396,1416r17,16l434,1442r-320,l87,1437,66,1422,51,1400r-6,-26l45,1302r389,l434,1256r-50,l331,1203r32,-33l865,668r,-64l319,1149r,107l45,1256r,-204l80,1017r239,239l319,1149r-21,21l297,1169r-1,-1l294,1166,145,1017,45,918r,-375l118,470,356,233r261,l865,481r,-65l681,233r184,l865,187r-574,l291,233,53,470r-8,-7l45,233r246,l291,187r-246,l45,115,51,88,66,66,87,51r27,-5l796,46r27,5l845,66r15,22l865,115r,-89l841,9,796,,114,,70,9,33,34,9,70,,115,,1374r9,44l33,1455r37,24l114,1488r682,l841,1479r36,-24l885,1442r17,-24l911,1374r,-72l911,1256r,-588l911,416r,-183l911,187r,-72xe" fillcolor="#003263" stroked="f">
                    <v:path arrowok="t" o:connecttype="custom" o:connectlocs="297,-527;541,-1603;359,-1592;541,-1557;625,-1592;589,-1603;589,-1557;625,-1592;649,-1603;626,-1567;672,-1567;902,-1626;865,-1670;865,-1463;865,-1092;865,-394;845,-274;477,-254;523,-296;525,-348;498,-384;483,-308;427,-308;471,-352;477,-394;434,-440;396,-368;385,-300;434,-254;66,-274;45,-394;384,-440;865,-1028;319,-440;80,-679;298,-526;296,-528;145,-679;118,-1226;865,-1215;865,-1463;291,-1463;45,-1463;45,-1509;66,-1630;796,-1650;860,-1608;841,-1687;70,-1687;0,-1581;33,-241;796,-208;885,-254;911,-394;911,-1280;911,-1581" o:connectangles="0,0,0,0,0,0,0,0,0,0,0,0,0,0,0,0,0,0,0,0,0,0,0,0,0,0,0,0,0,0,0,0,0,0,0,0,0,0,0,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8" o:spid="_x0000_s1029" type="#_x0000_t75" style="position:absolute;left:3538;top:-1185;width:125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">
                    <v:imagedata r:id="rId12" o:title=""/>
                  </v:shape>
                  <v:shape id="AutoShape 29" o:spid="_x0000_s1030" style="position:absolute;left:2547;top:-1505;width:2174;height:1128;visibility:visible;mso-wrap-style:square;v-text-anchor:top" coordsize="2174,1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" path="m178,802r-3,-12l168,779r-11,-7l145,769r-13,3l121,779r-7,11l112,802r2,13l121,826r11,7l145,835r12,-2l168,826r7,-11l178,802xm313,802r-3,-12l303,779r-11,-7l279,769r-12,3l256,779r-7,11l246,802r3,13l256,826r11,7l279,835r13,-2l303,826r7,-11l313,802xm447,808r-1,-13l441,783r-9,-9l420,770r-13,l395,776r-9,9l382,797r,13l387,822r10,8l409,835r13,l434,829r8,-9l447,808xm550,802l536,742,507,703r,99l498,843r-25,36l434,910r-52,24l369,939r-1,12l368,981r5,29l381,1037r11,26l363,1045r-29,-22l308,995,288,963r-6,-12l269,951,181,938,109,906,60,859,43,802,61,744r50,-47l185,665r90,-12l365,665r74,32l489,744r18,58l507,703,497,689,445,653r-8,-5l362,620,275,610r-87,10l113,648,53,689,14,742,,802r13,59l48,912r55,41l173,981r82,13l294,1043r47,39l386,1109r36,17l432,1127r9,-1l450,1120r5,-8l458,1104r,-9l453,1088r-10,-19l440,1063r-12,-23l416,1006r-6,-36l468,939r44,-39l540,853r10,-51xm1179,389r-10,-49l1148,308r-6,-8l1133,294r,95l1123,428r-4,9l1119,609r-5,26l1100,656r-22,14l1052,676r-26,-6l1005,656,991,635r-5,-26l987,598r3,-11l994,576r6,-9l1008,580r8,14l1024,607r9,14l1037,628r8,4l1060,632r8,-4l1073,620r8,-13l1089,594r8,-14l1104,567r7,9l1115,587r3,11l1119,609r,-172l1100,479r-27,50l1052,565r-20,-36l1005,479,982,428,972,389r6,-31l995,332r26,-17l1052,308r32,7l1109,332r18,26l1133,389r,-95l1102,272r-50,-10l1003,272r-40,28l936,340r-10,49l928,406r7,26l950,470r27,56l962,543r-12,20l943,585r-3,24l949,653r24,35l1009,712r43,9l1096,712r36,-24l1141,676r15,-23l1165,609r-3,-24l1156,567r,-2l1155,563r-12,-20l1127,526r28,-56l1170,432r7,-26l1179,389xm1845,122r-10,-10l1690,112r-10,10l1680,146r10,9l1702,155r133,l1845,146r,-24xm2041,290r-9,-9l2020,281r-330,l1680,290r,24l1690,324r341,l2041,314r,-24xm2041,207r-9,-10l2020,197r-330,l1680,207r,24l1690,240r341,l2041,231r,-24xm2173,71r-5,-28l2167,43,2152,21,2130,6r,65l2130,380r-2,11l2122,400r-9,6l2101,408r-312,l1783,411r-108,99l1675,419r-10,-11l1620,408r-11,-2l1599,400r-6,-9l1591,380r,-309l1593,60r6,-9l1609,45r11,-2l2101,43r12,2l2122,51r6,9l2130,71r,-65l2129,5,2101,,1620,r-28,5l1569,21r-15,22l1548,71r,309l1554,408r15,23l1592,446r28,6l1632,452r,115l1637,574r10,5l1650,580r8,l1663,577r4,-3l1738,510r64,-58l2101,452r28,-6l2152,431r16,-23l2173,380r,-309xe" fillcolor="#003263" stroked="f">
                    <v:path arrowok="t" o:connecttype="custom" o:connectlocs="145,-735;114,-689;168,-678;303,-725;249,-714;279,-669;447,-696;407,-734;387,-682;442,-684;507,-702;369,-565;392,-441;282,-553;43,-702;365,-839;497,-815;188,-884;13,-643;294,-461;441,-378;453,-416;410,-534;1179,-1115;1133,-1115;1100,-848;991,-869;1000,-937;1037,-876;1081,-897;1115,-917;1073,-975;972,-1115;1084,-1189;1102,-1232;926,-1115;962,-961;973,-816;1141,-828;1156,-939;1170,-1072;1690,-1392;1835,-1349;2020,-1223;2031,-1180;2020,-1307;2031,-1264;2167,-1461;2130,-1124;1789,-1096;1620,-1096;1591,-1433;2101,-1461;2130,-1498;1569,-1483;1569,-1073;1637,-930;1667,-930;2152,-1073" o:connectangles="0,0,0,0,0,0,0,0,0,0,0,0,0,0,0,0,0,0,0,0,0,0,0,0,0,0,0,0,0,0,0,0,0,0,0,0,0,0,0,0,0,0,0,0,0,0,0,0,0,0,0,0,0,0,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1" type="#_x0000_t202" style="position:absolute;left:2667;top:8953;width:14192;height:7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<v:textbox inset="0,0,0,0">
                    <w:txbxContent>
                      <w:p w14:paraId="02253C64" w14:textId="27115FD1" w:rsidR="0041068C" w:rsidRPr="008D3A51" w:rsidRDefault="0041068C" w:rsidP="0041068C">
                        <w:pPr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Suggestions (comments) from the public left online via social map</w:t>
                        </w:r>
                      </w:p>
                    </w:txbxContent>
                  </v:textbox>
                </v:shape>
                <v:shape id="Text Box 2" o:spid="_x0000_s1032" type="#_x0000_t202" style="position:absolute;left:10287;top:4095;width:5905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XW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C9VBdbEAAAA3AAAAA8A&#10;AAAAAAAAAAAAAAAABwIAAGRycy9kb3ducmV2LnhtbFBLBQYAAAAAAwADALcAAAD4AgAAAAA=&#10;" filled="f" stroked="f">
                  <v:textbox inset="0,0,0,0">
                    <w:txbxContent>
                      <w:p w14:paraId="55DEC868" w14:textId="764CC683" w:rsidR="000816C6" w:rsidRPr="000816C6" w:rsidRDefault="003F1745" w:rsidP="000816C6">
                        <w:pPr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A522C"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7FD8252C" wp14:editId="7A52AE4F">
                <wp:simplePos x="0" y="0"/>
                <wp:positionH relativeFrom="column">
                  <wp:posOffset>5100320</wp:posOffset>
                </wp:positionH>
                <wp:positionV relativeFrom="paragraph">
                  <wp:posOffset>18098</wp:posOffset>
                </wp:positionV>
                <wp:extent cx="1076325" cy="1812290"/>
                <wp:effectExtent l="0" t="0" r="9525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6325" cy="1812290"/>
                          <a:chOff x="0" y="0"/>
                          <a:chExt cx="1076325" cy="1812897"/>
                        </a:xfrm>
                      </wpg:grpSpPr>
                      <pic:pic xmlns:pic="http://schemas.openxmlformats.org/drawingml/2006/picture">
                        <pic:nvPicPr>
                          <pic:cNvPr id="4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876300"/>
                            <a:ext cx="1047750" cy="9365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39320C" w14:textId="19416668" w:rsidR="001A522C" w:rsidRPr="0041068C" w:rsidRDefault="00C81FF0" w:rsidP="001A522C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15</w:t>
                              </w:r>
                              <w:r w:rsidR="003F1745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  <w:p w14:paraId="7241B406" w14:textId="75FAE196" w:rsidR="001A522C" w:rsidRPr="008D3A51" w:rsidRDefault="001A522C" w:rsidP="001A522C">
                              <w:pPr>
                                <w:spacing w:line="240" w:lineRule="auto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Number of 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completed online surveys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D8252C" id="Group 2" o:spid="_x0000_s1033" style="position:absolute;margin-left:401.6pt;margin-top:1.45pt;width:84.75pt;height:142.7pt;z-index:251704320;mso-height-relative:margin" coordsize="10763,18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">
                <v:shape id="image2.png" o:spid="_x0000_s1034" type="#_x0000_t75" style="position:absolute;width:8286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">
                  <v:imagedata r:id="rId14" o:title=""/>
                </v:shape>
                <v:shape id="Text Box 2" o:spid="_x0000_s1035" type="#_x0000_t202" style="position:absolute;left:285;top:8763;width:10478;height:9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939320C" w14:textId="19416668" w:rsidR="001A522C" w:rsidRPr="0041068C" w:rsidRDefault="00C81FF0" w:rsidP="001A522C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15</w:t>
                        </w:r>
                        <w:r w:rsidR="003F1745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</w:t>
                        </w:r>
                      </w:p>
                      <w:p w14:paraId="7241B406" w14:textId="75FAE196" w:rsidR="001A522C" w:rsidRPr="008D3A51" w:rsidRDefault="001A522C" w:rsidP="001A522C">
                        <w:pPr>
                          <w:spacing w:line="240" w:lineRule="auto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Number of </w:t>
                        </w: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completed online surveys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A522C"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B5E6130" wp14:editId="5715C9E6">
                <wp:simplePos x="0" y="0"/>
                <wp:positionH relativeFrom="column">
                  <wp:posOffset>1497330</wp:posOffset>
                </wp:positionH>
                <wp:positionV relativeFrom="paragraph">
                  <wp:posOffset>70485</wp:posOffset>
                </wp:positionV>
                <wp:extent cx="1076325" cy="1981199"/>
                <wp:effectExtent l="0" t="0" r="9525" b="635"/>
                <wp:wrapNone/>
                <wp:docPr id="249" name="Group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6325" cy="1981199"/>
                          <a:chOff x="0" y="0"/>
                          <a:chExt cx="1076325" cy="1981862"/>
                        </a:xfrm>
                      </wpg:grpSpPr>
                      <pic:pic xmlns:pic="http://schemas.openxmlformats.org/drawingml/2006/picture">
                        <pic:nvPicPr>
                          <pic:cNvPr id="1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876299"/>
                            <a:ext cx="1047750" cy="1105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64FB89" w14:textId="6C28263E" w:rsidR="000816C6" w:rsidRPr="0041068C" w:rsidRDefault="00075B9C" w:rsidP="000816C6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702</w:t>
                              </w:r>
                            </w:p>
                            <w:p w14:paraId="6112B09A" w14:textId="2B35CEBF" w:rsidR="000816C6" w:rsidRPr="008D3A51" w:rsidRDefault="00C81FF0" w:rsidP="000816C6">
                              <w:pPr>
                                <w:spacing w:line="240" w:lineRule="auto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P</w:t>
                              </w:r>
                              <w:r w:rsidR="000816C6"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eople </w:t>
                              </w:r>
                              <w:r w:rsidR="001A522C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visited the 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Have Your Say (</w:t>
                              </w:r>
                              <w:r w:rsidR="001A522C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HYS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)</w:t>
                              </w:r>
                              <w:r w:rsidR="001A522C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 page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5E6130" id="Group 249" o:spid="_x0000_s1036" style="position:absolute;margin-left:117.9pt;margin-top:5.55pt;width:84.75pt;height:156pt;z-index:251676672;mso-height-relative:margin" coordsize="10763,198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">
                <v:shape id="image2.png" o:spid="_x0000_s1037" type="#_x0000_t75" style="position:absolute;width:8286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">
                  <v:imagedata r:id="rId14" o:title=""/>
                </v:shape>
                <v:shape id="Text Box 2" o:spid="_x0000_s1038" type="#_x0000_t202" style="position:absolute;left:285;top:8762;width:10478;height:110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7464FB89" w14:textId="6C28263E" w:rsidR="000816C6" w:rsidRPr="0041068C" w:rsidRDefault="00075B9C" w:rsidP="000816C6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702</w:t>
                        </w:r>
                      </w:p>
                      <w:p w14:paraId="6112B09A" w14:textId="2B35CEBF" w:rsidR="000816C6" w:rsidRPr="008D3A51" w:rsidRDefault="00C81FF0" w:rsidP="000816C6">
                        <w:pPr>
                          <w:spacing w:line="240" w:lineRule="auto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P</w:t>
                        </w:r>
                        <w:r w:rsidR="000816C6"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eople </w:t>
                        </w:r>
                        <w:r w:rsidR="001A522C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visited the </w:t>
                        </w: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Have Your Say (</w:t>
                        </w:r>
                        <w:r w:rsidR="001A522C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HYS</w:t>
                        </w: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)</w:t>
                        </w:r>
                        <w:r w:rsidR="001A522C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 page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1AE2"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08FB942" wp14:editId="5DA335CC">
                <wp:simplePos x="0" y="0"/>
                <wp:positionH relativeFrom="column">
                  <wp:posOffset>78105</wp:posOffset>
                </wp:positionH>
                <wp:positionV relativeFrom="paragraph">
                  <wp:posOffset>226060</wp:posOffset>
                </wp:positionV>
                <wp:extent cx="981075" cy="1524000"/>
                <wp:effectExtent l="0" t="0" r="9525" b="0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1524000"/>
                          <a:chOff x="0" y="0"/>
                          <a:chExt cx="981075" cy="152400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3900"/>
                            <a:ext cx="9810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307EFE" w14:textId="3334D59E" w:rsidR="006C6D3E" w:rsidRPr="006C6D3E" w:rsidRDefault="003F1745" w:rsidP="006C6D3E">
                              <w:pPr>
                                <w:jc w:val="center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31</w:t>
                              </w:r>
                              <w:r w:rsidR="006C6D3E" w:rsidRPr="006C6D3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DAYS</w:t>
                              </w:r>
                              <w:r w:rsidR="006C6D3E" w:rsidRPr="006C6D3E">
                                <w:rPr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C6D3E">
                                <w:rPr>
                                  <w:color w:val="003263" w:themeColor="text2"/>
                                </w:rPr>
                                <w:br/>
                              </w:r>
                              <w:r w:rsidR="006C6D3E"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of engagement (Stage </w:t>
                              </w:r>
                              <w:r w:rsidR="001A522C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1</w:t>
                              </w:r>
                              <w:r w:rsidR="006C6D3E"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3825" y="0"/>
                            <a:ext cx="739140" cy="731775"/>
                            <a:chOff x="695" y="-1591"/>
                            <a:chExt cx="1405" cy="1391"/>
                          </a:xfrm>
                        </wpg:grpSpPr>
                        <wps:wsp>
                          <wps:cNvPr id="8" name="Freeform 3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51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51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51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51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51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51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51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51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51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51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51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51"/>
                                <a:gd name="T46" fmla="+- 0 -309 -1521"/>
                                <a:gd name="T47" fmla="*/ -309 h 1294"/>
                                <a:gd name="T48" fmla="+- 0 2066 722"/>
                                <a:gd name="T49" fmla="*/ T48 w 1351"/>
                                <a:gd name="T50" fmla="+- 0 -1065 -1521"/>
                                <a:gd name="T51" fmla="*/ -1065 h 1294"/>
                                <a:gd name="T52" fmla="+- 0 2073 722"/>
                                <a:gd name="T53" fmla="*/ T52 w 1351"/>
                                <a:gd name="T54" fmla="+- 0 -1113 -1521"/>
                                <a:gd name="T55" fmla="*/ -1113 h 1294"/>
                                <a:gd name="T56" fmla="+- 0 2061 722"/>
                                <a:gd name="T57" fmla="*/ T56 w 1351"/>
                                <a:gd name="T58" fmla="+- 0 -1158 -1521"/>
                                <a:gd name="T59" fmla="*/ -1158 h 1294"/>
                                <a:gd name="T60" fmla="+- 0 2033 722"/>
                                <a:gd name="T61" fmla="*/ T60 w 1351"/>
                                <a:gd name="T62" fmla="+- 0 -1196 -1521"/>
                                <a:gd name="T63" fmla="*/ -1196 h 1294"/>
                                <a:gd name="T64" fmla="+- 0 1991 722"/>
                                <a:gd name="T65" fmla="*/ T64 w 1351"/>
                                <a:gd name="T66" fmla="+- 0 -1220 -1521"/>
                                <a:gd name="T67" fmla="*/ -1220 h 1294"/>
                                <a:gd name="T68" fmla="+- 0 1147 722"/>
                                <a:gd name="T69" fmla="*/ T68 w 1351"/>
                                <a:gd name="T70" fmla="+- 0 -1514 -1521"/>
                                <a:gd name="T71" fmla="*/ -1514 h 1294"/>
                                <a:gd name="T72" fmla="+- 0 1099 722"/>
                                <a:gd name="T73" fmla="*/ T72 w 1351"/>
                                <a:gd name="T74" fmla="+- 0 -1521 -1521"/>
                                <a:gd name="T75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12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12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12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12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12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12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12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12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12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12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12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12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12"/>
                                <a:gd name="T46" fmla="+- 0 -309 -1521"/>
                                <a:gd name="T47" fmla="*/ -309 h 1294"/>
                                <a:gd name="T48" fmla="+- 0 2033 722"/>
                                <a:gd name="T49" fmla="*/ T48 w 1312"/>
                                <a:gd name="T50" fmla="+- 0 -971 -1521"/>
                                <a:gd name="T51" fmla="*/ -971 h 1294"/>
                                <a:gd name="T52" fmla="+- 0 959 722"/>
                                <a:gd name="T53" fmla="*/ T52 w 1312"/>
                                <a:gd name="T54" fmla="+- 0 -1345 -1521"/>
                                <a:gd name="T55" fmla="*/ -1345 h 1294"/>
                                <a:gd name="T56" fmla="+- 0 1632 722"/>
                                <a:gd name="T57" fmla="*/ T56 w 1312"/>
                                <a:gd name="T58" fmla="+- 0 -1345 -1521"/>
                                <a:gd name="T59" fmla="*/ -1345 h 1294"/>
                                <a:gd name="T60" fmla="+- 0 1147 722"/>
                                <a:gd name="T61" fmla="*/ T60 w 1312"/>
                                <a:gd name="T62" fmla="+- 0 -1514 -1521"/>
                                <a:gd name="T63" fmla="*/ -1514 h 1294"/>
                                <a:gd name="T64" fmla="+- 0 1099 722"/>
                                <a:gd name="T65" fmla="*/ T64 w 1312"/>
                                <a:gd name="T66" fmla="+- 0 -1521 -1521"/>
                                <a:gd name="T67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12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11" y="550"/>
                                  </a:lnTo>
                                  <a:lnTo>
                                    <a:pt x="237" y="176"/>
                                  </a:lnTo>
                                  <a:lnTo>
                                    <a:pt x="910" y="176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  <a:gd name="T84" fmla="+- 0 959 722"/>
                                <a:gd name="T85" fmla="*/ T84 w 1351"/>
                                <a:gd name="T86" fmla="+- 0 -1345 -1521"/>
                                <a:gd name="T87" fmla="*/ -1345 h 1294"/>
                                <a:gd name="T88" fmla="+- 0 2044 722"/>
                                <a:gd name="T89" fmla="*/ T88 w 1351"/>
                                <a:gd name="T90" fmla="+- 0 -968 -1521"/>
                                <a:gd name="T91" fmla="*/ -968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  <a:moveTo>
                                    <a:pt x="237" y="176"/>
                                  </a:moveTo>
                                  <a:lnTo>
                                    <a:pt x="1322" y="553"/>
                                  </a:lnTo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73" y="-1565"/>
                              <a:ext cx="0" cy="158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0" y="-1335"/>
                              <a:ext cx="0" cy="157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1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08FB942" id="Group 247" o:spid="_x0000_s1039" style="position:absolute;margin-left:6.15pt;margin-top:17.8pt;width:77.25pt;height:120pt;z-index:251654144" coordsize="981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">
                <v:shape id="Text Box 2" o:spid="_x0000_s1040" type="#_x0000_t202" style="position:absolute;top:7239;width:9810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2D307EFE" w14:textId="3334D59E" w:rsidR="006C6D3E" w:rsidRPr="006C6D3E" w:rsidRDefault="003F1745" w:rsidP="006C6D3E">
                        <w:pPr>
                          <w:jc w:val="center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31</w:t>
                        </w:r>
                        <w:r w:rsidR="006C6D3E" w:rsidRPr="006C6D3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 xml:space="preserve"> DAYS</w:t>
                        </w:r>
                        <w:r w:rsidR="006C6D3E" w:rsidRPr="006C6D3E">
                          <w:rPr>
                            <w:color w:val="003263" w:themeColor="text2"/>
                            <w:sz w:val="36"/>
                            <w:szCs w:val="36"/>
                          </w:rPr>
                          <w:t xml:space="preserve"> </w:t>
                        </w:r>
                        <w:r w:rsidR="006C6D3E">
                          <w:rPr>
                            <w:color w:val="003263" w:themeColor="text2"/>
                          </w:rPr>
                          <w:br/>
                        </w:r>
                        <w:r w:rsidR="006C6D3E"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of engagement (Stage </w:t>
                        </w:r>
                        <w:r w:rsidR="001A522C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1</w:t>
                        </w:r>
                        <w:r w:rsidR="006C6D3E"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group id="Group 7" o:spid="_x0000_s1041" style="position:absolute;left:1238;width:7391;height:7317" coordorigin="695,-1591" coordsize="140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" o:spid="_x0000_s1042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</v:shape>
                  <v:shape id="Freeform 4" o:spid="_x0000_s1043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</v:shape>
                  <v:shape id="Freeform 5" o:spid="_x0000_s1044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</v:shape>
                  <v:shape id="AutoShape 6" o:spid="_x0000_s1045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</v:shape>
                  <v:line id="Line 7" o:spid="_x0000_s1046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<v:line id="Line 8" o:spid="_x0000_s1047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<v:shape id="Freeform 9" o:spid="_x0000_s1048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<v:path arrowok="t" o:connecttype="custom" o:connectlocs="81,-1147;0,-912;242,-829;323,-1064;81,-1147" o:connectangles="0,0,0,0,0"/>
                  </v:shape>
                  <v:shape id="Freeform 10" o:spid="_x0000_s1049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<v:path arrowok="t" o:connecttype="custom" o:connectlocs="81,-1147;0,-912;242,-829;323,-1064;81,-1147" o:connectangles="0,0,0,0,0"/>
                  </v:shape>
                  <v:shape id="Freeform 11" o:spid="_x0000_s1050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<v:path arrowok="t" o:connecttype="custom" o:connectlocs="81,-1066;0,-831;241,-747;322,-982;81,-1066" o:connectangles="0,0,0,0,0"/>
                  </v:shape>
                  <v:shape id="Freeform 12" o:spid="_x0000_s1051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<v:path arrowok="t" o:connecttype="custom" o:connectlocs="81,-1066;0,-831;241,-747;322,-982;81,-1066" o:connectangles="0,0,0,0,0"/>
                  </v:shape>
                  <v:shape id="Freeform 13" o:spid="_x0000_s1052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<v:path arrowok="t" o:connecttype="custom" o:connectlocs="81,-984;0,-749;242,-666;322,-901;81,-984" o:connectangles="0,0,0,0,0"/>
                  </v:shape>
                  <v:shape id="Freeform 14" o:spid="_x0000_s1053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<v:path arrowok="t" o:connecttype="custom" o:connectlocs="81,-984;0,-749;242,-666;322,-901;81,-984" o:connectangles="0,0,0,0,0"/>
                  </v:shape>
                  <v:shape id="Freeform 15" o:spid="_x0000_s1054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<v:path arrowok="t" o:connecttype="custom" o:connectlocs="81,-917;0,-682;242,-598;323,-833;81,-917" o:connectangles="0,0,0,0,0"/>
                  </v:shape>
                  <v:shape id="Freeform 16" o:spid="_x0000_s1055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<v:path arrowok="t" o:connecttype="custom" o:connectlocs="81,-917;0,-682;242,-598;323,-833;81,-917" o:connectangles="0,0,0,0,0"/>
                  </v:shape>
                  <v:shape id="Freeform 17" o:spid="_x0000_s1056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<v:path arrowok="t" o:connecttype="custom" o:connectlocs="81,-835;0,-600;242,-517;323,-752;81,-835" o:connectangles="0,0,0,0,0"/>
                  </v:shape>
                  <v:shape id="Freeform 18" o:spid="_x0000_s1057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<v:path arrowok="t" o:connecttype="custom" o:connectlocs="81,-835;0,-600;242,-517;323,-752;81,-835" o:connectangles="0,0,0,0,0"/>
                  </v:shape>
                  <v:shape id="Freeform 19" o:spid="_x0000_s1058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<v:path arrowok="t" o:connecttype="custom" o:connectlocs="81,-753;0,-518;242,-435;323,-670;81,-753" o:connectangles="0,0,0,0,0"/>
                  </v:shape>
                  <v:shape id="Freeform 20" o:spid="_x0000_s1059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<v:path arrowok="t" o:connecttype="custom" o:connectlocs="81,-753;0,-518;242,-435;323,-670;81,-753" o:connectangles="0,0,0,0,0"/>
                  </v:shape>
                </v:group>
              </v:group>
            </w:pict>
          </mc:Fallback>
        </mc:AlternateContent>
      </w:r>
    </w:p>
    <w:p w14:paraId="03D4DB26" w14:textId="7ECB2DE5" w:rsidR="006C6D3E" w:rsidRPr="008D3A51" w:rsidRDefault="006C6D3E" w:rsidP="00D334B0">
      <w:pPr>
        <w:pStyle w:val="BodyText"/>
        <w:rPr>
          <w:sz w:val="24"/>
          <w:szCs w:val="24"/>
        </w:rPr>
      </w:pPr>
    </w:p>
    <w:p w14:paraId="384E42EF" w14:textId="5631B3F7" w:rsidR="006C6D3E" w:rsidRPr="008D3A51" w:rsidRDefault="006C6D3E" w:rsidP="00D334B0">
      <w:pPr>
        <w:pStyle w:val="BodyText"/>
        <w:rPr>
          <w:sz w:val="24"/>
          <w:szCs w:val="24"/>
        </w:rPr>
      </w:pPr>
    </w:p>
    <w:p w14:paraId="6CBDBC23" w14:textId="6BFF13DF" w:rsidR="006C6D3E" w:rsidRPr="008D3A51" w:rsidRDefault="006C6D3E" w:rsidP="00D334B0">
      <w:pPr>
        <w:pStyle w:val="BodyText"/>
        <w:rPr>
          <w:sz w:val="24"/>
          <w:szCs w:val="24"/>
        </w:rPr>
      </w:pPr>
    </w:p>
    <w:p w14:paraId="5DD7B5FB" w14:textId="79875FCB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527A30C" w14:textId="1DA8D6BD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A8907CA" w14:textId="1E2EAB05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C3D1A72" w14:textId="373741DC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6CF3302" w14:textId="21BD9874" w:rsidR="006C6D3E" w:rsidRPr="008D3A51" w:rsidRDefault="00880882" w:rsidP="00D334B0">
      <w:pPr>
        <w:pStyle w:val="BodyText"/>
        <w:rPr>
          <w:sz w:val="24"/>
          <w:szCs w:val="24"/>
        </w:rPr>
      </w:pPr>
      <w:r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B32CB05" wp14:editId="500D00FA">
                <wp:simplePos x="0" y="0"/>
                <wp:positionH relativeFrom="column">
                  <wp:posOffset>527685</wp:posOffset>
                </wp:positionH>
                <wp:positionV relativeFrom="paragraph">
                  <wp:posOffset>5715</wp:posOffset>
                </wp:positionV>
                <wp:extent cx="2552700" cy="1558456"/>
                <wp:effectExtent l="0" t="0" r="0" b="3810"/>
                <wp:wrapNone/>
                <wp:docPr id="255" name="Group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0" cy="1558456"/>
                          <a:chOff x="0" y="0"/>
                          <a:chExt cx="2552700" cy="1558456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57225"/>
                            <a:ext cx="742950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7429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D6A6A3" w14:textId="1F604341" w:rsidR="006615E8" w:rsidRPr="006C6D3E" w:rsidRDefault="006615E8" w:rsidP="0036663C">
                              <w:pPr>
                                <w:spacing w:line="168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>SOCIAL MEDIA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0"/>
                            <a:ext cx="13525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1A192C" w14:textId="6111FDD4" w:rsidR="006615E8" w:rsidRPr="0041068C" w:rsidRDefault="003F1745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2,401</w:t>
                              </w:r>
                            </w:p>
                            <w:p w14:paraId="36449DD3" w14:textId="25C0A820" w:rsidR="006615E8" w:rsidRPr="008D3A51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Reach/Impressions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628650"/>
                            <a:ext cx="1447800" cy="9298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BE3DD9" w14:textId="1BA5A0CF" w:rsidR="006615E8" w:rsidRPr="0041068C" w:rsidRDefault="00CA0C5B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34</w:t>
                              </w:r>
                            </w:p>
                            <w:p w14:paraId="395799BB" w14:textId="233AC754" w:rsidR="006615E8" w:rsidRPr="008D3A51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Actions (Clicks, reactions,</w:t>
                              </w:r>
                              <w:r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br/>
                                <w:t>shares, comments 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32CB05" id="Group 255" o:spid="_x0000_s1060" style="position:absolute;margin-left:41.55pt;margin-top:.45pt;width:201pt;height:122.7pt;z-index:251662336;mso-height-relative:margin" coordsize="25527,15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">
                <v:shape id="Picture 30" o:spid="_x0000_s1061" type="#_x0000_t75" style="position:absolute;top:6572;width:7429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">
                  <v:imagedata r:id="rId16" o:title=""/>
                </v:shape>
                <v:shape id="Text Box 2" o:spid="_x0000_s1062" type="#_x0000_t202" style="position:absolute;top:1333;width:742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BD6A6A3" w14:textId="1F604341" w:rsidR="006615E8" w:rsidRPr="006C6D3E" w:rsidRDefault="006615E8" w:rsidP="0036663C">
                        <w:pPr>
                          <w:spacing w:line="168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>SOCIAL MEDIA</w:t>
                        </w:r>
                      </w:p>
                    </w:txbxContent>
                  </v:textbox>
                </v:shape>
                <v:shape id="Text Box 2" o:spid="_x0000_s1063" type="#_x0000_t202" style="position:absolute;left:11049;width:1352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311A192C" w14:textId="6111FDD4" w:rsidR="006615E8" w:rsidRPr="0041068C" w:rsidRDefault="003F1745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2,401</w:t>
                        </w:r>
                      </w:p>
                      <w:p w14:paraId="36449DD3" w14:textId="25C0A820" w:rsidR="006615E8" w:rsidRPr="008D3A51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Reach/Impressions</w:t>
                        </w:r>
                      </w:p>
                    </w:txbxContent>
                  </v:textbox>
                </v:shape>
                <v:shape id="Text Box 2" o:spid="_x0000_s1064" type="#_x0000_t202" style="position:absolute;left:11049;top:6286;width:14478;height:9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4CBE3DD9" w14:textId="1BA5A0CF" w:rsidR="006615E8" w:rsidRPr="0041068C" w:rsidRDefault="00CA0C5B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34</w:t>
                        </w:r>
                      </w:p>
                      <w:p w14:paraId="395799BB" w14:textId="233AC754" w:rsidR="006615E8" w:rsidRPr="008D3A51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Actions (Clicks, reactions,</w:t>
                        </w:r>
                        <w:r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br/>
                          <w:t>shares, comments etc.)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74CBBA7" w14:textId="018E6D8A" w:rsidR="006C6D3E" w:rsidRPr="008D3A51" w:rsidRDefault="004757E1" w:rsidP="00D334B0">
      <w:pPr>
        <w:pStyle w:val="BodyText"/>
        <w:rPr>
          <w:sz w:val="24"/>
          <w:szCs w:val="24"/>
        </w:rPr>
      </w:pPr>
      <w:r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1E98AD0" wp14:editId="58D433A4">
                <wp:simplePos x="0" y="0"/>
                <wp:positionH relativeFrom="column">
                  <wp:posOffset>4082453</wp:posOffset>
                </wp:positionH>
                <wp:positionV relativeFrom="paragraph">
                  <wp:posOffset>6985</wp:posOffset>
                </wp:positionV>
                <wp:extent cx="2152650" cy="475615"/>
                <wp:effectExtent l="0" t="0" r="0" b="635"/>
                <wp:wrapNone/>
                <wp:docPr id="253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2650" cy="475615"/>
                          <a:chOff x="0" y="0"/>
                          <a:chExt cx="2152650" cy="475615"/>
                        </a:xfrm>
                      </wpg:grpSpPr>
                      <wpg:grpSp>
                        <wpg:cNvPr id="207" name="Group 20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74015" cy="475615"/>
                            <a:chOff x="5455" y="334"/>
                            <a:chExt cx="589" cy="749"/>
                          </a:xfrm>
                        </wpg:grpSpPr>
                        <wps:wsp>
                          <wps:cNvPr id="208" name="AutoShape 40"/>
                          <wps:cNvSpPr>
                            <a:spLocks/>
                          </wps:cNvSpPr>
                          <wps:spPr bwMode="auto">
                            <a:xfrm>
                              <a:off x="5455" y="333"/>
                              <a:ext cx="589" cy="749"/>
                            </a:xfrm>
                            <a:custGeom>
                              <a:avLst/>
                              <a:gdLst>
                                <a:gd name="T0" fmla="+- 0 5616 5455"/>
                                <a:gd name="T1" fmla="*/ T0 w 589"/>
                                <a:gd name="T2" fmla="+- 0 346 334"/>
                                <a:gd name="T3" fmla="*/ 346 h 749"/>
                                <a:gd name="T4" fmla="+- 0 5535 5455"/>
                                <a:gd name="T5" fmla="*/ T4 w 589"/>
                                <a:gd name="T6" fmla="+- 0 427 334"/>
                                <a:gd name="T7" fmla="*/ 427 h 749"/>
                                <a:gd name="T8" fmla="+- 0 5526 5455"/>
                                <a:gd name="T9" fmla="*/ T8 w 589"/>
                                <a:gd name="T10" fmla="+- 0 519 334"/>
                                <a:gd name="T11" fmla="*/ 519 h 749"/>
                                <a:gd name="T12" fmla="+- 0 5552 5455"/>
                                <a:gd name="T13" fmla="*/ T12 w 589"/>
                                <a:gd name="T14" fmla="+- 0 576 334"/>
                                <a:gd name="T15" fmla="*/ 576 h 749"/>
                                <a:gd name="T16" fmla="+- 0 5534 5455"/>
                                <a:gd name="T17" fmla="*/ T16 w 589"/>
                                <a:gd name="T18" fmla="+- 0 620 334"/>
                                <a:gd name="T19" fmla="*/ 620 h 749"/>
                                <a:gd name="T20" fmla="+- 0 5480 5455"/>
                                <a:gd name="T21" fmla="*/ T20 w 589"/>
                                <a:gd name="T22" fmla="+- 0 687 334"/>
                                <a:gd name="T23" fmla="*/ 687 h 749"/>
                                <a:gd name="T24" fmla="+- 0 5455 5455"/>
                                <a:gd name="T25" fmla="*/ T24 w 589"/>
                                <a:gd name="T26" fmla="+- 0 833 334"/>
                                <a:gd name="T27" fmla="*/ 833 h 749"/>
                                <a:gd name="T28" fmla="+- 0 5467 5455"/>
                                <a:gd name="T29" fmla="*/ T28 w 589"/>
                                <a:gd name="T30" fmla="+- 0 878 334"/>
                                <a:gd name="T31" fmla="*/ 878 h 749"/>
                                <a:gd name="T32" fmla="+- 0 5505 5455"/>
                                <a:gd name="T33" fmla="*/ T32 w 589"/>
                                <a:gd name="T34" fmla="+- 0 903 334"/>
                                <a:gd name="T35" fmla="*/ 903 h 749"/>
                                <a:gd name="T36" fmla="+- 0 5585 5455"/>
                                <a:gd name="T37" fmla="*/ T36 w 589"/>
                                <a:gd name="T38" fmla="+- 0 914 334"/>
                                <a:gd name="T39" fmla="*/ 914 h 749"/>
                                <a:gd name="T40" fmla="+- 0 5668 5455"/>
                                <a:gd name="T41" fmla="*/ T40 w 589"/>
                                <a:gd name="T42" fmla="+- 0 919 334"/>
                                <a:gd name="T43" fmla="*/ 919 h 749"/>
                                <a:gd name="T44" fmla="+- 0 5730 5455"/>
                                <a:gd name="T45" fmla="*/ T44 w 589"/>
                                <a:gd name="T46" fmla="+- 0 1035 334"/>
                                <a:gd name="T47" fmla="*/ 1035 h 749"/>
                                <a:gd name="T48" fmla="+- 0 5855 5455"/>
                                <a:gd name="T49" fmla="*/ T48 w 589"/>
                                <a:gd name="T50" fmla="+- 0 1082 334"/>
                                <a:gd name="T51" fmla="*/ 1082 h 749"/>
                                <a:gd name="T52" fmla="+- 0 5981 5455"/>
                                <a:gd name="T53" fmla="*/ T52 w 589"/>
                                <a:gd name="T54" fmla="+- 0 1032 334"/>
                                <a:gd name="T55" fmla="*/ 1032 h 749"/>
                                <a:gd name="T56" fmla="+- 0 5800 5455"/>
                                <a:gd name="T57" fmla="*/ T56 w 589"/>
                                <a:gd name="T58" fmla="+- 0 1021 334"/>
                                <a:gd name="T59" fmla="*/ 1021 h 749"/>
                                <a:gd name="T60" fmla="+- 0 5726 5455"/>
                                <a:gd name="T61" fmla="*/ T60 w 589"/>
                                <a:gd name="T62" fmla="+- 0 948 334"/>
                                <a:gd name="T63" fmla="*/ 948 h 749"/>
                                <a:gd name="T64" fmla="+- 0 5715 5455"/>
                                <a:gd name="T65" fmla="*/ T64 w 589"/>
                                <a:gd name="T66" fmla="+- 0 894 334"/>
                                <a:gd name="T67" fmla="*/ 894 h 749"/>
                                <a:gd name="T68" fmla="+- 0 5668 5455"/>
                                <a:gd name="T69" fmla="*/ T68 w 589"/>
                                <a:gd name="T70" fmla="+- 0 868 334"/>
                                <a:gd name="T71" fmla="*/ 868 h 749"/>
                                <a:gd name="T72" fmla="+- 0 5590 5455"/>
                                <a:gd name="T73" fmla="*/ T72 w 589"/>
                                <a:gd name="T74" fmla="+- 0 864 334"/>
                                <a:gd name="T75" fmla="*/ 864 h 749"/>
                                <a:gd name="T76" fmla="+- 0 5514 5455"/>
                                <a:gd name="T77" fmla="*/ T76 w 589"/>
                                <a:gd name="T78" fmla="+- 0 853 334"/>
                                <a:gd name="T79" fmla="*/ 853 h 749"/>
                                <a:gd name="T80" fmla="+- 0 5503 5455"/>
                                <a:gd name="T81" fmla="*/ T80 w 589"/>
                                <a:gd name="T82" fmla="+- 0 846 334"/>
                                <a:gd name="T83" fmla="*/ 846 h 749"/>
                                <a:gd name="T84" fmla="+- 0 5517 5455"/>
                                <a:gd name="T85" fmla="*/ T84 w 589"/>
                                <a:gd name="T86" fmla="+- 0 736 334"/>
                                <a:gd name="T87" fmla="*/ 736 h 749"/>
                                <a:gd name="T88" fmla="+- 0 5554 5455"/>
                                <a:gd name="T89" fmla="*/ T88 w 589"/>
                                <a:gd name="T90" fmla="+- 0 666 334"/>
                                <a:gd name="T91" fmla="*/ 666 h 749"/>
                                <a:gd name="T92" fmla="+- 0 5628 5455"/>
                                <a:gd name="T93" fmla="*/ T92 w 589"/>
                                <a:gd name="T94" fmla="+- 0 639 334"/>
                                <a:gd name="T95" fmla="*/ 639 h 749"/>
                                <a:gd name="T96" fmla="+- 0 5814 5455"/>
                                <a:gd name="T97" fmla="*/ T96 w 589"/>
                                <a:gd name="T98" fmla="+- 0 617 334"/>
                                <a:gd name="T99" fmla="*/ 617 h 749"/>
                                <a:gd name="T100" fmla="+- 0 5789 5455"/>
                                <a:gd name="T101" fmla="*/ T100 w 589"/>
                                <a:gd name="T102" fmla="+- 0 589 334"/>
                                <a:gd name="T103" fmla="*/ 589 h 749"/>
                                <a:gd name="T104" fmla="+- 0 5635 5455"/>
                                <a:gd name="T105" fmla="*/ T104 w 589"/>
                                <a:gd name="T106" fmla="+- 0 581 334"/>
                                <a:gd name="T107" fmla="*/ 581 h 749"/>
                                <a:gd name="T108" fmla="+- 0 5580 5455"/>
                                <a:gd name="T109" fmla="*/ T108 w 589"/>
                                <a:gd name="T110" fmla="+- 0 526 334"/>
                                <a:gd name="T111" fmla="*/ 526 h 749"/>
                                <a:gd name="T112" fmla="+- 0 5580 5455"/>
                                <a:gd name="T113" fmla="*/ T112 w 589"/>
                                <a:gd name="T114" fmla="+- 0 446 334"/>
                                <a:gd name="T115" fmla="*/ 446 h 749"/>
                                <a:gd name="T116" fmla="+- 0 5635 5455"/>
                                <a:gd name="T117" fmla="*/ T116 w 589"/>
                                <a:gd name="T118" fmla="+- 0 391 334"/>
                                <a:gd name="T119" fmla="*/ 391 h 749"/>
                                <a:gd name="T120" fmla="+- 0 5788 5455"/>
                                <a:gd name="T121" fmla="*/ T120 w 589"/>
                                <a:gd name="T122" fmla="+- 0 382 334"/>
                                <a:gd name="T123" fmla="*/ 382 h 749"/>
                                <a:gd name="T124" fmla="+- 0 5736 5455"/>
                                <a:gd name="T125" fmla="*/ T124 w 589"/>
                                <a:gd name="T126" fmla="+- 0 346 334"/>
                                <a:gd name="T127" fmla="*/ 346 h 749"/>
                                <a:gd name="T128" fmla="+- 0 5978 5455"/>
                                <a:gd name="T129" fmla="*/ T128 w 589"/>
                                <a:gd name="T130" fmla="+- 0 756 334"/>
                                <a:gd name="T131" fmla="*/ 756 h 749"/>
                                <a:gd name="T132" fmla="+- 0 5908 5455"/>
                                <a:gd name="T133" fmla="*/ T132 w 589"/>
                                <a:gd name="T134" fmla="+- 0 767 334"/>
                                <a:gd name="T135" fmla="*/ 767 h 749"/>
                                <a:gd name="T136" fmla="+- 0 5982 5455"/>
                                <a:gd name="T137" fmla="*/ T136 w 589"/>
                                <a:gd name="T138" fmla="+- 0 840 334"/>
                                <a:gd name="T139" fmla="*/ 840 h 749"/>
                                <a:gd name="T140" fmla="+- 0 5993 5455"/>
                                <a:gd name="T141" fmla="*/ T140 w 589"/>
                                <a:gd name="T142" fmla="+- 0 895 334"/>
                                <a:gd name="T143" fmla="*/ 895 h 749"/>
                                <a:gd name="T144" fmla="+- 0 5952 5455"/>
                                <a:gd name="T145" fmla="*/ T144 w 589"/>
                                <a:gd name="T146" fmla="+- 0 992 334"/>
                                <a:gd name="T147" fmla="*/ 992 h 749"/>
                                <a:gd name="T148" fmla="+- 0 5854 5455"/>
                                <a:gd name="T149" fmla="*/ T148 w 589"/>
                                <a:gd name="T150" fmla="+- 0 1032 334"/>
                                <a:gd name="T151" fmla="*/ 1032 h 749"/>
                                <a:gd name="T152" fmla="+- 0 5988 5455"/>
                                <a:gd name="T153" fmla="*/ T152 w 589"/>
                                <a:gd name="T154" fmla="+- 0 1027 334"/>
                                <a:gd name="T155" fmla="*/ 1027 h 749"/>
                                <a:gd name="T156" fmla="+- 0 6044 5455"/>
                                <a:gd name="T157" fmla="*/ T156 w 589"/>
                                <a:gd name="T158" fmla="+- 0 895 334"/>
                                <a:gd name="T159" fmla="*/ 895 h 749"/>
                                <a:gd name="T160" fmla="+- 0 5996 5455"/>
                                <a:gd name="T161" fmla="*/ T160 w 589"/>
                                <a:gd name="T162" fmla="+- 0 771 334"/>
                                <a:gd name="T163" fmla="*/ 771 h 749"/>
                                <a:gd name="T164" fmla="+- 0 5840 5455"/>
                                <a:gd name="T165" fmla="*/ T164 w 589"/>
                                <a:gd name="T166" fmla="+- 0 639 334"/>
                                <a:gd name="T167" fmla="*/ 639 h 749"/>
                                <a:gd name="T168" fmla="+- 0 5757 5455"/>
                                <a:gd name="T169" fmla="*/ T168 w 589"/>
                                <a:gd name="T170" fmla="+- 0 644 334"/>
                                <a:gd name="T171" fmla="*/ 644 h 749"/>
                                <a:gd name="T172" fmla="+- 0 5810 5455"/>
                                <a:gd name="T173" fmla="*/ T172 w 589"/>
                                <a:gd name="T174" fmla="+- 0 680 334"/>
                                <a:gd name="T175" fmla="*/ 680 h 749"/>
                                <a:gd name="T176" fmla="+- 0 5769 5455"/>
                                <a:gd name="T177" fmla="*/ T176 w 589"/>
                                <a:gd name="T178" fmla="+- 0 727 334"/>
                                <a:gd name="T179" fmla="*/ 727 h 749"/>
                                <a:gd name="T180" fmla="+- 0 5685 5455"/>
                                <a:gd name="T181" fmla="*/ T180 w 589"/>
                                <a:gd name="T182" fmla="+- 0 810 334"/>
                                <a:gd name="T183" fmla="*/ 810 h 749"/>
                                <a:gd name="T184" fmla="+- 0 5720 5455"/>
                                <a:gd name="T185" fmla="*/ T184 w 589"/>
                                <a:gd name="T186" fmla="+- 0 868 334"/>
                                <a:gd name="T187" fmla="*/ 868 h 749"/>
                                <a:gd name="T188" fmla="+- 0 5756 5455"/>
                                <a:gd name="T189" fmla="*/ T188 w 589"/>
                                <a:gd name="T190" fmla="+- 0 796 334"/>
                                <a:gd name="T191" fmla="*/ 796 h 749"/>
                                <a:gd name="T192" fmla="+- 0 5854 5455"/>
                                <a:gd name="T193" fmla="*/ T192 w 589"/>
                                <a:gd name="T194" fmla="+- 0 756 334"/>
                                <a:gd name="T195" fmla="*/ 756 h 749"/>
                                <a:gd name="T196" fmla="+- 0 5944 5455"/>
                                <a:gd name="T197" fmla="*/ T196 w 589"/>
                                <a:gd name="T198" fmla="+- 0 730 334"/>
                                <a:gd name="T199" fmla="*/ 730 h 749"/>
                                <a:gd name="T200" fmla="+- 0 5866 5455"/>
                                <a:gd name="T201" fmla="*/ T200 w 589"/>
                                <a:gd name="T202" fmla="+- 0 673 334"/>
                                <a:gd name="T203" fmla="*/ 673 h 749"/>
                                <a:gd name="T204" fmla="+- 0 5840 5455"/>
                                <a:gd name="T205" fmla="*/ T204 w 589"/>
                                <a:gd name="T206" fmla="+- 0 639 334"/>
                                <a:gd name="T207" fmla="*/ 639 h 749"/>
                                <a:gd name="T208" fmla="+- 0 5676 5455"/>
                                <a:gd name="T209" fmla="*/ T208 w 589"/>
                                <a:gd name="T210" fmla="+- 0 382 334"/>
                                <a:gd name="T211" fmla="*/ 382 h 749"/>
                                <a:gd name="T212" fmla="+- 0 5749 5455"/>
                                <a:gd name="T213" fmla="*/ T212 w 589"/>
                                <a:gd name="T214" fmla="+- 0 413 334"/>
                                <a:gd name="T215" fmla="*/ 413 h 749"/>
                                <a:gd name="T216" fmla="+- 0 5779 5455"/>
                                <a:gd name="T217" fmla="*/ T216 w 589"/>
                                <a:gd name="T218" fmla="+- 0 486 334"/>
                                <a:gd name="T219" fmla="*/ 486 h 749"/>
                                <a:gd name="T220" fmla="+- 0 5749 5455"/>
                                <a:gd name="T221" fmla="*/ T220 w 589"/>
                                <a:gd name="T222" fmla="+- 0 559 334"/>
                                <a:gd name="T223" fmla="*/ 559 h 749"/>
                                <a:gd name="T224" fmla="+- 0 5676 5455"/>
                                <a:gd name="T225" fmla="*/ T224 w 589"/>
                                <a:gd name="T226" fmla="+- 0 589 334"/>
                                <a:gd name="T227" fmla="*/ 589 h 749"/>
                                <a:gd name="T228" fmla="+- 0 5800 5455"/>
                                <a:gd name="T229" fmla="*/ T228 w 589"/>
                                <a:gd name="T230" fmla="+- 0 576 334"/>
                                <a:gd name="T231" fmla="*/ 576 h 749"/>
                                <a:gd name="T232" fmla="+- 0 5827 5455"/>
                                <a:gd name="T233" fmla="*/ T232 w 589"/>
                                <a:gd name="T234" fmla="+- 0 519 334"/>
                                <a:gd name="T235" fmla="*/ 519 h 749"/>
                                <a:gd name="T236" fmla="+- 0 5818 5455"/>
                                <a:gd name="T237" fmla="*/ T236 w 589"/>
                                <a:gd name="T238" fmla="+- 0 427 334"/>
                                <a:gd name="T239" fmla="*/ 427 h 7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589" h="749">
                                  <a:moveTo>
                                    <a:pt x="221" y="0"/>
                                  </a:moveTo>
                                  <a:lnTo>
                                    <a:pt x="161" y="12"/>
                                  </a:lnTo>
                                  <a:lnTo>
                                    <a:pt x="113" y="44"/>
                                  </a:lnTo>
                                  <a:lnTo>
                                    <a:pt x="80" y="93"/>
                                  </a:lnTo>
                                  <a:lnTo>
                                    <a:pt x="67" y="152"/>
                                  </a:lnTo>
                                  <a:lnTo>
                                    <a:pt x="71" y="185"/>
                                  </a:lnTo>
                                  <a:lnTo>
                                    <a:pt x="81" y="215"/>
                                  </a:lnTo>
                                  <a:lnTo>
                                    <a:pt x="97" y="242"/>
                                  </a:lnTo>
                                  <a:lnTo>
                                    <a:pt x="118" y="265"/>
                                  </a:lnTo>
                                  <a:lnTo>
                                    <a:pt x="79" y="286"/>
                                  </a:lnTo>
                                  <a:lnTo>
                                    <a:pt x="48" y="316"/>
                                  </a:lnTo>
                                  <a:lnTo>
                                    <a:pt x="25" y="353"/>
                                  </a:lnTo>
                                  <a:lnTo>
                                    <a:pt x="13" y="397"/>
                                  </a:lnTo>
                                  <a:lnTo>
                                    <a:pt x="0" y="499"/>
                                  </a:lnTo>
                                  <a:lnTo>
                                    <a:pt x="2" y="523"/>
                                  </a:lnTo>
                                  <a:lnTo>
                                    <a:pt x="12" y="544"/>
                                  </a:lnTo>
                                  <a:lnTo>
                                    <a:pt x="28" y="560"/>
                                  </a:lnTo>
                                  <a:lnTo>
                                    <a:pt x="50" y="569"/>
                                  </a:lnTo>
                                  <a:lnTo>
                                    <a:pt x="90" y="575"/>
                                  </a:lnTo>
                                  <a:lnTo>
                                    <a:pt x="130" y="580"/>
                                  </a:lnTo>
                                  <a:lnTo>
                                    <a:pt x="171" y="584"/>
                                  </a:lnTo>
                                  <a:lnTo>
                                    <a:pt x="213" y="585"/>
                                  </a:lnTo>
                                  <a:lnTo>
                                    <a:pt x="233" y="649"/>
                                  </a:lnTo>
                                  <a:lnTo>
                                    <a:pt x="275" y="701"/>
                                  </a:lnTo>
                                  <a:lnTo>
                                    <a:pt x="332" y="736"/>
                                  </a:lnTo>
                                  <a:lnTo>
                                    <a:pt x="400" y="748"/>
                                  </a:lnTo>
                                  <a:lnTo>
                                    <a:pt x="473" y="734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345" y="687"/>
                                  </a:lnTo>
                                  <a:lnTo>
                                    <a:pt x="301" y="658"/>
                                  </a:lnTo>
                                  <a:lnTo>
                                    <a:pt x="271" y="614"/>
                                  </a:lnTo>
                                  <a:lnTo>
                                    <a:pt x="260" y="561"/>
                                  </a:lnTo>
                                  <a:lnTo>
                                    <a:pt x="260" y="560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174" y="533"/>
                                  </a:lnTo>
                                  <a:lnTo>
                                    <a:pt x="135" y="530"/>
                                  </a:lnTo>
                                  <a:lnTo>
                                    <a:pt x="97" y="525"/>
                                  </a:lnTo>
                                  <a:lnTo>
                                    <a:pt x="59" y="519"/>
                                  </a:lnTo>
                                  <a:lnTo>
                                    <a:pt x="53" y="518"/>
                                  </a:lnTo>
                                  <a:lnTo>
                                    <a:pt x="48" y="512"/>
                                  </a:lnTo>
                                  <a:lnTo>
                                    <a:pt x="49" y="505"/>
                                  </a:lnTo>
                                  <a:lnTo>
                                    <a:pt x="62" y="402"/>
                                  </a:lnTo>
                                  <a:lnTo>
                                    <a:pt x="74" y="363"/>
                                  </a:lnTo>
                                  <a:lnTo>
                                    <a:pt x="99" y="332"/>
                                  </a:lnTo>
                                  <a:lnTo>
                                    <a:pt x="133" y="312"/>
                                  </a:lnTo>
                                  <a:lnTo>
                                    <a:pt x="173" y="305"/>
                                  </a:lnTo>
                                  <a:lnTo>
                                    <a:pt x="385" y="305"/>
                                  </a:lnTo>
                                  <a:lnTo>
                                    <a:pt x="359" y="283"/>
                                  </a:lnTo>
                                  <a:lnTo>
                                    <a:pt x="324" y="26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180" y="247"/>
                                  </a:lnTo>
                                  <a:lnTo>
                                    <a:pt x="147" y="225"/>
                                  </a:lnTo>
                                  <a:lnTo>
                                    <a:pt x="125" y="192"/>
                                  </a:lnTo>
                                  <a:lnTo>
                                    <a:pt x="117" y="152"/>
                                  </a:lnTo>
                                  <a:lnTo>
                                    <a:pt x="125" y="112"/>
                                  </a:lnTo>
                                  <a:lnTo>
                                    <a:pt x="147" y="79"/>
                                  </a:lnTo>
                                  <a:lnTo>
                                    <a:pt x="180" y="57"/>
                                  </a:lnTo>
                                  <a:lnTo>
                                    <a:pt x="221" y="48"/>
                                  </a:lnTo>
                                  <a:lnTo>
                                    <a:pt x="333" y="48"/>
                                  </a:lnTo>
                                  <a:lnTo>
                                    <a:pt x="330" y="44"/>
                                  </a:lnTo>
                                  <a:lnTo>
                                    <a:pt x="281" y="12"/>
                                  </a:lnTo>
                                  <a:lnTo>
                                    <a:pt x="221" y="0"/>
                                  </a:lnTo>
                                  <a:close/>
                                  <a:moveTo>
                                    <a:pt x="523" y="422"/>
                                  </a:moveTo>
                                  <a:lnTo>
                                    <a:pt x="399" y="422"/>
                                  </a:lnTo>
                                  <a:lnTo>
                                    <a:pt x="453" y="433"/>
                                  </a:lnTo>
                                  <a:lnTo>
                                    <a:pt x="497" y="462"/>
                                  </a:lnTo>
                                  <a:lnTo>
                                    <a:pt x="527" y="506"/>
                                  </a:lnTo>
                                  <a:lnTo>
                                    <a:pt x="538" y="560"/>
                                  </a:lnTo>
                                  <a:lnTo>
                                    <a:pt x="538" y="561"/>
                                  </a:lnTo>
                                  <a:lnTo>
                                    <a:pt x="527" y="614"/>
                                  </a:lnTo>
                                  <a:lnTo>
                                    <a:pt x="497" y="658"/>
                                  </a:lnTo>
                                  <a:lnTo>
                                    <a:pt x="453" y="687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533" y="693"/>
                                  </a:lnTo>
                                  <a:lnTo>
                                    <a:pt x="574" y="634"/>
                                  </a:lnTo>
                                  <a:lnTo>
                                    <a:pt x="589" y="561"/>
                                  </a:lnTo>
                                  <a:lnTo>
                                    <a:pt x="576" y="493"/>
                                  </a:lnTo>
                                  <a:lnTo>
                                    <a:pt x="541" y="437"/>
                                  </a:lnTo>
                                  <a:lnTo>
                                    <a:pt x="523" y="422"/>
                                  </a:lnTo>
                                  <a:close/>
                                  <a:moveTo>
                                    <a:pt x="385" y="305"/>
                                  </a:moveTo>
                                  <a:lnTo>
                                    <a:pt x="269" y="305"/>
                                  </a:lnTo>
                                  <a:lnTo>
                                    <a:pt x="302" y="310"/>
                                  </a:lnTo>
                                  <a:lnTo>
                                    <a:pt x="331" y="324"/>
                                  </a:lnTo>
                                  <a:lnTo>
                                    <a:pt x="355" y="346"/>
                                  </a:lnTo>
                                  <a:lnTo>
                                    <a:pt x="372" y="374"/>
                                  </a:lnTo>
                                  <a:lnTo>
                                    <a:pt x="314" y="393"/>
                                  </a:lnTo>
                                  <a:lnTo>
                                    <a:pt x="265" y="428"/>
                                  </a:lnTo>
                                  <a:lnTo>
                                    <a:pt x="230" y="476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71" y="506"/>
                                  </a:lnTo>
                                  <a:lnTo>
                                    <a:pt x="301" y="462"/>
                                  </a:lnTo>
                                  <a:lnTo>
                                    <a:pt x="345" y="433"/>
                                  </a:lnTo>
                                  <a:lnTo>
                                    <a:pt x="399" y="422"/>
                                  </a:lnTo>
                                  <a:lnTo>
                                    <a:pt x="523" y="422"/>
                                  </a:lnTo>
                                  <a:lnTo>
                                    <a:pt x="489" y="396"/>
                                  </a:lnTo>
                                  <a:lnTo>
                                    <a:pt x="425" y="375"/>
                                  </a:lnTo>
                                  <a:lnTo>
                                    <a:pt x="411" y="339"/>
                                  </a:lnTo>
                                  <a:lnTo>
                                    <a:pt x="388" y="308"/>
                                  </a:lnTo>
                                  <a:lnTo>
                                    <a:pt x="385" y="305"/>
                                  </a:lnTo>
                                  <a:close/>
                                  <a:moveTo>
                                    <a:pt x="333" y="48"/>
                                  </a:moveTo>
                                  <a:lnTo>
                                    <a:pt x="221" y="48"/>
                                  </a:lnTo>
                                  <a:lnTo>
                                    <a:pt x="261" y="57"/>
                                  </a:lnTo>
                                  <a:lnTo>
                                    <a:pt x="294" y="79"/>
                                  </a:lnTo>
                                  <a:lnTo>
                                    <a:pt x="316" y="112"/>
                                  </a:lnTo>
                                  <a:lnTo>
                                    <a:pt x="324" y="152"/>
                                  </a:lnTo>
                                  <a:lnTo>
                                    <a:pt x="316" y="192"/>
                                  </a:lnTo>
                                  <a:lnTo>
                                    <a:pt x="294" y="225"/>
                                  </a:lnTo>
                                  <a:lnTo>
                                    <a:pt x="261" y="247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345" y="242"/>
                                  </a:lnTo>
                                  <a:lnTo>
                                    <a:pt x="361" y="215"/>
                                  </a:lnTo>
                                  <a:lnTo>
                                    <a:pt x="372" y="185"/>
                                  </a:lnTo>
                                  <a:lnTo>
                                    <a:pt x="375" y="152"/>
                                  </a:lnTo>
                                  <a:lnTo>
                                    <a:pt x="363" y="93"/>
                                  </a:lnTo>
                                  <a:lnTo>
                                    <a:pt x="33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9" name="Picture 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64" y="804"/>
                              <a:ext cx="180" cy="1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180975"/>
                            <a:ext cx="10477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DA0883" w14:textId="35B036B1" w:rsidR="00981AE2" w:rsidRPr="006C6D3E" w:rsidRDefault="00981AE2" w:rsidP="00981AE2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People following the project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76200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272754" w14:textId="317981AB" w:rsidR="00981AE2" w:rsidRPr="00C81FF0" w:rsidRDefault="00C81FF0" w:rsidP="00981AE2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 w:rsidRPr="00C81FF0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6</w:t>
                              </w:r>
                              <w:r w:rsidR="003F1745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E98AD0" id="Group 253" o:spid="_x0000_s1065" style="position:absolute;margin-left:321.45pt;margin-top:.55pt;width:169.5pt;height:37.45pt;z-index:251693056" coordsize="21526,4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">
                <v:group id="Group 207" o:spid="_x0000_s1066" style="position:absolute;width:3740;height:4756" coordorigin="5455,334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AutoShape 40" o:spid="_x0000_s1067" style="position:absolute;left:5455;top:333;width:589;height:749;visibility:visible;mso-wrap-style:square;v-text-anchor:top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" path="m221,l161,12,113,44,80,93,67,152r4,33l81,215r16,27l118,265,79,286,48,316,25,353,13,397,,499r2,24l12,544r16,16l50,569r40,6l130,580r41,4l213,585r20,64l275,701r57,35l400,748r73,-14l526,698r-127,l345,687,301,658,271,614,260,561r,-1l265,534r-52,l174,533r-39,-3l97,525,59,519r-6,-1l48,512r1,-7l62,402,74,363,99,332r34,-20l173,305r212,l359,283,324,265r10,-10l221,255r-41,-8l147,225,125,192r-8,-40l125,112,147,79,180,57r41,-9l333,48r-3,-4l281,12,221,xm523,422r-124,l453,433r44,29l527,506r11,54l538,561r-11,53l497,658r-44,29l399,698r127,l533,693r41,-59l589,561,576,493,541,437,523,422xm385,305r-116,l302,310r29,14l355,346r17,28l314,393r-49,35l230,476r-17,58l265,534r6,-28l301,462r44,-29l399,422r124,l489,396,425,375,411,339,388,308r-3,-3xm333,48r-112,l261,57r33,22l316,112r8,40l316,192r-22,33l261,247r-40,8l334,255r11,-13l361,215r11,-30l375,152,363,93,333,48xe" fillcolor="#003263" stroked="f">
                    <v:path arrowok="t" o:connecttype="custom" o:connectlocs="161,346;80,427;71,519;97,576;79,620;25,687;0,833;12,878;50,903;130,914;213,919;275,1035;400,1082;526,1032;345,1021;271,948;260,894;213,868;135,864;59,853;48,846;62,736;99,666;173,639;359,617;334,589;180,581;125,526;125,446;180,391;333,382;281,346;523,756;453,767;527,840;538,895;497,992;399,1032;533,1027;589,895;541,771;385,639;302,644;355,680;314,727;230,810;265,868;301,796;399,756;489,730;411,673;385,639;221,382;294,413;324,486;294,559;221,589;345,576;372,519;363,427" o:connectangles="0,0,0,0,0,0,0,0,0,0,0,0,0,0,0,0,0,0,0,0,0,0,0,0,0,0,0,0,0,0,0,0,0,0,0,0,0,0,0,0,0,0,0,0,0,0,0,0,0,0,0,0,0,0,0,0,0,0,0,0"/>
                  </v:shape>
                  <v:shape id="Picture 41" o:spid="_x0000_s1068" type="#_x0000_t75" style="position:absolute;left:5764;top:804;width:180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">
                    <v:imagedata r:id="rId18" o:title=""/>
                  </v:shape>
                </v:group>
                <v:shape id="Text Box 2" o:spid="_x0000_s1069" type="#_x0000_t202" style="position:absolute;left:11049;top:1809;width:1047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60DA0883" w14:textId="35B036B1" w:rsidR="00981AE2" w:rsidRPr="006C6D3E" w:rsidRDefault="00981AE2" w:rsidP="00981AE2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People following the project</w:t>
                        </w:r>
                      </w:p>
                    </w:txbxContent>
                  </v:textbox>
                </v:shape>
                <v:shape id="Text Box 2" o:spid="_x0000_s1070" type="#_x0000_t202" style="position:absolute;left:5143;top:762;width:5906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43272754" w14:textId="317981AB" w:rsidR="00981AE2" w:rsidRPr="00C81FF0" w:rsidRDefault="00C81FF0" w:rsidP="00981AE2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 w:rsidRPr="00C81FF0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6</w:t>
                        </w:r>
                        <w:r w:rsidR="003F1745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D849EFF" w14:textId="281D9AAA" w:rsidR="006C6D3E" w:rsidRPr="008D3A51" w:rsidRDefault="006C6D3E" w:rsidP="00D334B0">
      <w:pPr>
        <w:pStyle w:val="BodyText"/>
        <w:rPr>
          <w:sz w:val="24"/>
          <w:szCs w:val="24"/>
        </w:rPr>
      </w:pPr>
    </w:p>
    <w:p w14:paraId="146E0A90" w14:textId="3BCDEBEA" w:rsidR="006C6D3E" w:rsidRPr="008D3A51" w:rsidRDefault="006C6D3E" w:rsidP="00D334B0">
      <w:pPr>
        <w:pStyle w:val="BodyText"/>
        <w:rPr>
          <w:sz w:val="24"/>
          <w:szCs w:val="24"/>
        </w:rPr>
      </w:pPr>
    </w:p>
    <w:p w14:paraId="65E03145" w14:textId="690377B0" w:rsidR="00E90178" w:rsidRDefault="00E90178" w:rsidP="00D334B0">
      <w:pPr>
        <w:pStyle w:val="BodyText"/>
        <w:rPr>
          <w:sz w:val="24"/>
          <w:szCs w:val="24"/>
        </w:rPr>
      </w:pPr>
    </w:p>
    <w:p w14:paraId="41B1A4AB" w14:textId="77777777" w:rsidR="009324C3" w:rsidRDefault="009324C3" w:rsidP="00D334B0">
      <w:pPr>
        <w:pStyle w:val="BodyText"/>
        <w:rPr>
          <w:sz w:val="24"/>
          <w:szCs w:val="24"/>
        </w:rPr>
      </w:pPr>
    </w:p>
    <w:p w14:paraId="470B0CE1" w14:textId="77777777" w:rsidR="009324C3" w:rsidRPr="008D3A51" w:rsidRDefault="009324C3" w:rsidP="00D334B0">
      <w:pPr>
        <w:pStyle w:val="BodyText"/>
        <w:rPr>
          <w:sz w:val="24"/>
          <w:szCs w:val="24"/>
        </w:rPr>
      </w:pPr>
    </w:p>
    <w:tbl>
      <w:tblPr>
        <w:tblStyle w:val="TableGrid"/>
        <w:tblW w:w="10848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848"/>
      </w:tblGrid>
      <w:tr w:rsidR="00834B70" w:rsidRPr="008D3A51" w14:paraId="6ADE0D6F" w14:textId="77777777" w:rsidTr="008D3A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8" w:type="dxa"/>
            <w:shd w:val="clear" w:color="auto" w:fill="D5E8F1"/>
            <w:tcMar>
              <w:top w:w="0" w:type="dxa"/>
              <w:bottom w:w="0" w:type="dxa"/>
            </w:tcMar>
          </w:tcPr>
          <w:p w14:paraId="6E6D1C28" w14:textId="4C2F743B" w:rsidR="00834B70" w:rsidRPr="008D3A51" w:rsidRDefault="000443F5" w:rsidP="009E00EC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r w:rsidRPr="008D3A51">
              <w:rPr>
                <w:color w:val="003263" w:themeColor="text2"/>
                <w:sz w:val="24"/>
                <w:szCs w:val="24"/>
              </w:rPr>
              <w:lastRenderedPageBreak/>
              <w:t xml:space="preserve">Next Steps </w:t>
            </w:r>
          </w:p>
        </w:tc>
      </w:tr>
    </w:tbl>
    <w:p w14:paraId="2B11663A" w14:textId="77777777" w:rsidR="00E76010" w:rsidRDefault="00075B9C" w:rsidP="00822C7A">
      <w:pPr>
        <w:pStyle w:val="BodyText"/>
        <w:rPr>
          <w:sz w:val="24"/>
          <w:szCs w:val="24"/>
        </w:rPr>
      </w:pPr>
      <w:r w:rsidRPr="00075B9C">
        <w:rPr>
          <w:sz w:val="24"/>
          <w:szCs w:val="24"/>
        </w:rPr>
        <w:t>Thank you to everyone who contributed to our recent community engagement.</w:t>
      </w:r>
      <w:r>
        <w:rPr>
          <w:sz w:val="24"/>
          <w:szCs w:val="24"/>
        </w:rPr>
        <w:t xml:space="preserve"> The</w:t>
      </w:r>
      <w:r w:rsidR="003E401F" w:rsidRPr="00880882">
        <w:rPr>
          <w:sz w:val="24"/>
          <w:szCs w:val="24"/>
        </w:rPr>
        <w:t xml:space="preserve"> engagement is</w:t>
      </w:r>
      <w:r>
        <w:rPr>
          <w:sz w:val="24"/>
          <w:szCs w:val="24"/>
        </w:rPr>
        <w:t xml:space="preserve"> now</w:t>
      </w:r>
      <w:r w:rsidR="003E401F" w:rsidRPr="00880882">
        <w:rPr>
          <w:sz w:val="24"/>
          <w:szCs w:val="24"/>
        </w:rPr>
        <w:t xml:space="preserve"> closed </w:t>
      </w:r>
      <w:r>
        <w:rPr>
          <w:sz w:val="24"/>
          <w:szCs w:val="24"/>
        </w:rPr>
        <w:t>as we move into the</w:t>
      </w:r>
      <w:r w:rsidR="003E401F" w:rsidRPr="00880882">
        <w:rPr>
          <w:sz w:val="24"/>
          <w:szCs w:val="24"/>
        </w:rPr>
        <w:t xml:space="preserve"> evaluation and review</w:t>
      </w:r>
      <w:r>
        <w:rPr>
          <w:sz w:val="24"/>
          <w:szCs w:val="24"/>
        </w:rPr>
        <w:t xml:space="preserve"> phase</w:t>
      </w:r>
      <w:r w:rsidR="003E401F" w:rsidRPr="00880882">
        <w:rPr>
          <w:sz w:val="24"/>
          <w:szCs w:val="24"/>
        </w:rPr>
        <w:t xml:space="preserve">. </w:t>
      </w:r>
    </w:p>
    <w:p w14:paraId="3577F048" w14:textId="22B59492" w:rsidR="00880882" w:rsidRDefault="00F419A3" w:rsidP="00822C7A">
      <w:pPr>
        <w:pStyle w:val="BodyText"/>
        <w:rPr>
          <w:sz w:val="24"/>
          <w:szCs w:val="24"/>
        </w:rPr>
      </w:pPr>
      <w:r w:rsidRPr="00880882">
        <w:rPr>
          <w:sz w:val="24"/>
          <w:szCs w:val="24"/>
        </w:rPr>
        <w:t>We really value the experiences shared by our community</w:t>
      </w:r>
      <w:r w:rsidR="00075B9C">
        <w:rPr>
          <w:sz w:val="24"/>
          <w:szCs w:val="24"/>
        </w:rPr>
        <w:t xml:space="preserve"> members</w:t>
      </w:r>
      <w:r w:rsidRPr="00880882">
        <w:rPr>
          <w:sz w:val="24"/>
          <w:szCs w:val="24"/>
        </w:rPr>
        <w:t xml:space="preserve">. </w:t>
      </w:r>
      <w:r w:rsidR="00075B9C">
        <w:rPr>
          <w:sz w:val="24"/>
          <w:szCs w:val="24"/>
        </w:rPr>
        <w:t>Your</w:t>
      </w:r>
      <w:r w:rsidRPr="00880882">
        <w:rPr>
          <w:sz w:val="24"/>
          <w:szCs w:val="24"/>
        </w:rPr>
        <w:t xml:space="preserve"> feedback will</w:t>
      </w:r>
      <w:r w:rsidR="00075B9C">
        <w:rPr>
          <w:sz w:val="24"/>
          <w:szCs w:val="24"/>
        </w:rPr>
        <w:t xml:space="preserve"> play a key role</w:t>
      </w:r>
      <w:r w:rsidRPr="00880882">
        <w:rPr>
          <w:sz w:val="24"/>
          <w:szCs w:val="24"/>
        </w:rPr>
        <w:t xml:space="preserve"> in validating the catchment model</w:t>
      </w:r>
      <w:r w:rsidR="00075B9C">
        <w:rPr>
          <w:sz w:val="24"/>
          <w:szCs w:val="24"/>
        </w:rPr>
        <w:t xml:space="preserve"> and shaping</w:t>
      </w:r>
      <w:r w:rsidR="00880882" w:rsidRPr="00880882">
        <w:rPr>
          <w:sz w:val="24"/>
          <w:szCs w:val="24"/>
        </w:rPr>
        <w:t xml:space="preserve"> the deliverables of the strategy. </w:t>
      </w:r>
    </w:p>
    <w:p w14:paraId="0B9EBF54" w14:textId="5B370E19" w:rsidR="003E401F" w:rsidRPr="008D3A51" w:rsidRDefault="00B737AB" w:rsidP="00822C7A">
      <w:pPr>
        <w:pStyle w:val="BodyText"/>
        <w:rPr>
          <w:sz w:val="24"/>
          <w:szCs w:val="24"/>
        </w:rPr>
      </w:pPr>
      <w:r w:rsidRPr="00B737AB">
        <w:rPr>
          <w:sz w:val="24"/>
          <w:szCs w:val="24"/>
        </w:rPr>
        <w:t>A summary of the key insights from the engagement will be published on our website once the evaluation process is complete.</w:t>
      </w:r>
    </w:p>
    <w:sectPr w:rsidR="003E401F" w:rsidRPr="008D3A51" w:rsidSect="00834B7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8FE64" w14:textId="77777777" w:rsidR="00BE55FA" w:rsidRDefault="00BE55FA" w:rsidP="00CE604F">
      <w:r>
        <w:separator/>
      </w:r>
    </w:p>
    <w:p w14:paraId="37743A70" w14:textId="77777777" w:rsidR="00BE55FA" w:rsidRDefault="00BE55FA" w:rsidP="00CE604F"/>
    <w:p w14:paraId="00F2BB0D" w14:textId="77777777" w:rsidR="00BE55FA" w:rsidRDefault="00BE55FA" w:rsidP="00CE604F"/>
    <w:p w14:paraId="7AFE8576" w14:textId="77777777" w:rsidR="00BE55FA" w:rsidRDefault="00BE55FA" w:rsidP="00CE604F"/>
  </w:endnote>
  <w:endnote w:type="continuationSeparator" w:id="0">
    <w:p w14:paraId="3628876B" w14:textId="77777777" w:rsidR="00BE55FA" w:rsidRDefault="00BE55FA" w:rsidP="00CE604F">
      <w:r>
        <w:continuationSeparator/>
      </w:r>
    </w:p>
    <w:p w14:paraId="4BDFDF19" w14:textId="77777777" w:rsidR="00BE55FA" w:rsidRDefault="00BE55FA" w:rsidP="00CE604F"/>
    <w:p w14:paraId="667EAA01" w14:textId="77777777" w:rsidR="00BE55FA" w:rsidRDefault="00BE55FA" w:rsidP="00CE604F"/>
    <w:p w14:paraId="244CE618" w14:textId="77777777" w:rsidR="00BE55FA" w:rsidRDefault="00BE55FA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BD227B3-B15F-4D8B-BB72-20902FDA2AEF}"/>
    <w:embedBold r:id="rId2" w:fontKey="{48B9FB18-004A-4F1A-BB34-E678D578B760}"/>
    <w:embedItalic r:id="rId3" w:fontKey="{318D4EB2-4C97-48C0-AAB3-8FF9E7BE1E4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3A6CC" w14:textId="77777777" w:rsidR="00844530" w:rsidRDefault="00844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7B22D" w14:textId="77777777" w:rsidR="00844530" w:rsidRDefault="00844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25D33" w14:textId="77777777" w:rsidR="00BE55FA" w:rsidRDefault="00BE55FA" w:rsidP="00CE604F">
      <w:r>
        <w:separator/>
      </w:r>
    </w:p>
    <w:p w14:paraId="37BE2F8A" w14:textId="77777777" w:rsidR="00BE55FA" w:rsidRDefault="00BE55FA" w:rsidP="00CE604F"/>
    <w:p w14:paraId="16329BF3" w14:textId="77777777" w:rsidR="00BE55FA" w:rsidRDefault="00BE55FA" w:rsidP="00CE604F"/>
    <w:p w14:paraId="2E957273" w14:textId="77777777" w:rsidR="00BE55FA" w:rsidRDefault="00BE55FA" w:rsidP="00CE604F"/>
  </w:footnote>
  <w:footnote w:type="continuationSeparator" w:id="0">
    <w:p w14:paraId="6057DD19" w14:textId="77777777" w:rsidR="00BE55FA" w:rsidRDefault="00BE55FA" w:rsidP="00CE604F">
      <w:r>
        <w:continuationSeparator/>
      </w:r>
    </w:p>
    <w:p w14:paraId="25C9F2C8" w14:textId="77777777" w:rsidR="00BE55FA" w:rsidRDefault="00BE55FA" w:rsidP="00CE604F"/>
    <w:p w14:paraId="4F73AF4F" w14:textId="77777777" w:rsidR="00BE55FA" w:rsidRDefault="00BE55FA" w:rsidP="00CE604F"/>
    <w:p w14:paraId="24193C92" w14:textId="77777777" w:rsidR="00BE55FA" w:rsidRDefault="00BE55FA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FE889" w14:textId="77777777" w:rsidR="00844530" w:rsidRDefault="00844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DB03B" w14:textId="77777777" w:rsidR="00844530" w:rsidRDefault="00844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2CA27" w14:textId="77777777" w:rsidR="00844530" w:rsidRDefault="00844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DDD5BEE"/>
    <w:multiLevelType w:val="multilevel"/>
    <w:tmpl w:val="EF60C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1379088893">
    <w:abstractNumId w:val="14"/>
  </w:num>
  <w:num w:numId="2" w16cid:durableId="1633169682">
    <w:abstractNumId w:val="11"/>
  </w:num>
  <w:num w:numId="3" w16cid:durableId="821583842">
    <w:abstractNumId w:val="19"/>
  </w:num>
  <w:num w:numId="4" w16cid:durableId="203949122">
    <w:abstractNumId w:val="15"/>
  </w:num>
  <w:num w:numId="5" w16cid:durableId="440682201">
    <w:abstractNumId w:val="10"/>
  </w:num>
  <w:num w:numId="6" w16cid:durableId="604651836">
    <w:abstractNumId w:val="17"/>
  </w:num>
  <w:num w:numId="7" w16cid:durableId="61677941">
    <w:abstractNumId w:val="3"/>
  </w:num>
  <w:num w:numId="8" w16cid:durableId="1367564031">
    <w:abstractNumId w:val="9"/>
  </w:num>
  <w:num w:numId="9" w16cid:durableId="1731877205">
    <w:abstractNumId w:val="8"/>
  </w:num>
  <w:num w:numId="10" w16cid:durableId="1749418016">
    <w:abstractNumId w:val="2"/>
  </w:num>
  <w:num w:numId="11" w16cid:durableId="1167597542">
    <w:abstractNumId w:val="13"/>
  </w:num>
  <w:num w:numId="12" w16cid:durableId="13728165">
    <w:abstractNumId w:val="16"/>
  </w:num>
  <w:num w:numId="13" w16cid:durableId="2145728805">
    <w:abstractNumId w:val="7"/>
  </w:num>
  <w:num w:numId="14" w16cid:durableId="330257478">
    <w:abstractNumId w:val="6"/>
  </w:num>
  <w:num w:numId="15" w16cid:durableId="1818183915">
    <w:abstractNumId w:val="9"/>
    <w:lvlOverride w:ilvl="0">
      <w:startOverride w:val="1"/>
    </w:lvlOverride>
  </w:num>
  <w:num w:numId="16" w16cid:durableId="359867518">
    <w:abstractNumId w:val="16"/>
  </w:num>
  <w:num w:numId="17" w16cid:durableId="1624725687">
    <w:abstractNumId w:val="16"/>
  </w:num>
  <w:num w:numId="18" w16cid:durableId="1586959233">
    <w:abstractNumId w:val="16"/>
  </w:num>
  <w:num w:numId="19" w16cid:durableId="722867485">
    <w:abstractNumId w:val="13"/>
  </w:num>
  <w:num w:numId="20" w16cid:durableId="1807965023">
    <w:abstractNumId w:val="13"/>
  </w:num>
  <w:num w:numId="21" w16cid:durableId="1535071666">
    <w:abstractNumId w:val="13"/>
  </w:num>
  <w:num w:numId="22" w16cid:durableId="1137988173">
    <w:abstractNumId w:val="5"/>
  </w:num>
  <w:num w:numId="23" w16cid:durableId="1267925721">
    <w:abstractNumId w:val="4"/>
  </w:num>
  <w:num w:numId="24" w16cid:durableId="2084527363">
    <w:abstractNumId w:val="1"/>
  </w:num>
  <w:num w:numId="25" w16cid:durableId="1476920749">
    <w:abstractNumId w:val="0"/>
  </w:num>
  <w:num w:numId="26" w16cid:durableId="666978530">
    <w:abstractNumId w:val="12"/>
  </w:num>
  <w:num w:numId="27" w16cid:durableId="1852716126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trackRevisions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578C"/>
    <w:rsid w:val="00010362"/>
    <w:rsid w:val="00012493"/>
    <w:rsid w:val="00015395"/>
    <w:rsid w:val="00015489"/>
    <w:rsid w:val="00021629"/>
    <w:rsid w:val="000340A9"/>
    <w:rsid w:val="00035765"/>
    <w:rsid w:val="00035E23"/>
    <w:rsid w:val="00041675"/>
    <w:rsid w:val="000443F5"/>
    <w:rsid w:val="00051849"/>
    <w:rsid w:val="00056673"/>
    <w:rsid w:val="00063A55"/>
    <w:rsid w:val="00072C00"/>
    <w:rsid w:val="00075B9C"/>
    <w:rsid w:val="000767E6"/>
    <w:rsid w:val="000816C6"/>
    <w:rsid w:val="0008298C"/>
    <w:rsid w:val="000830C8"/>
    <w:rsid w:val="000841E1"/>
    <w:rsid w:val="000846FE"/>
    <w:rsid w:val="000873E7"/>
    <w:rsid w:val="0009559C"/>
    <w:rsid w:val="00095E19"/>
    <w:rsid w:val="000A0633"/>
    <w:rsid w:val="000A73E8"/>
    <w:rsid w:val="000B5463"/>
    <w:rsid w:val="000C2502"/>
    <w:rsid w:val="000C4EFB"/>
    <w:rsid w:val="000C7DD4"/>
    <w:rsid w:val="000D6AA3"/>
    <w:rsid w:val="000D6EA5"/>
    <w:rsid w:val="000E22A7"/>
    <w:rsid w:val="000E46A7"/>
    <w:rsid w:val="000F52FE"/>
    <w:rsid w:val="000F71C6"/>
    <w:rsid w:val="00103137"/>
    <w:rsid w:val="00104560"/>
    <w:rsid w:val="00113B8E"/>
    <w:rsid w:val="00114534"/>
    <w:rsid w:val="0011699E"/>
    <w:rsid w:val="001207DA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08BC"/>
    <w:rsid w:val="00171B11"/>
    <w:rsid w:val="001864B5"/>
    <w:rsid w:val="00191177"/>
    <w:rsid w:val="0019445B"/>
    <w:rsid w:val="001946CF"/>
    <w:rsid w:val="00194A12"/>
    <w:rsid w:val="00196728"/>
    <w:rsid w:val="001976D9"/>
    <w:rsid w:val="001A3E10"/>
    <w:rsid w:val="001A522C"/>
    <w:rsid w:val="001B0978"/>
    <w:rsid w:val="001B0E1A"/>
    <w:rsid w:val="001B1BE4"/>
    <w:rsid w:val="001B3939"/>
    <w:rsid w:val="001B547E"/>
    <w:rsid w:val="001B60DF"/>
    <w:rsid w:val="001C5632"/>
    <w:rsid w:val="001C6741"/>
    <w:rsid w:val="001C6D0A"/>
    <w:rsid w:val="001E0483"/>
    <w:rsid w:val="001E444C"/>
    <w:rsid w:val="001E5696"/>
    <w:rsid w:val="001F09FA"/>
    <w:rsid w:val="001F19D7"/>
    <w:rsid w:val="001F427B"/>
    <w:rsid w:val="001F5141"/>
    <w:rsid w:val="001F6962"/>
    <w:rsid w:val="002024C2"/>
    <w:rsid w:val="00206A5B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40500"/>
    <w:rsid w:val="002417C3"/>
    <w:rsid w:val="002435F7"/>
    <w:rsid w:val="00250A74"/>
    <w:rsid w:val="00250D31"/>
    <w:rsid w:val="00260B9B"/>
    <w:rsid w:val="00271541"/>
    <w:rsid w:val="0027230C"/>
    <w:rsid w:val="00275B0E"/>
    <w:rsid w:val="0027603E"/>
    <w:rsid w:val="00283B16"/>
    <w:rsid w:val="00284A44"/>
    <w:rsid w:val="002862A5"/>
    <w:rsid w:val="002877DD"/>
    <w:rsid w:val="002900A6"/>
    <w:rsid w:val="002914EA"/>
    <w:rsid w:val="002922E2"/>
    <w:rsid w:val="00294100"/>
    <w:rsid w:val="002A29EE"/>
    <w:rsid w:val="002A5BE4"/>
    <w:rsid w:val="002A6254"/>
    <w:rsid w:val="002B3442"/>
    <w:rsid w:val="002C3604"/>
    <w:rsid w:val="002C3D86"/>
    <w:rsid w:val="002C720A"/>
    <w:rsid w:val="002D2753"/>
    <w:rsid w:val="002D627C"/>
    <w:rsid w:val="002E0EFD"/>
    <w:rsid w:val="002E1732"/>
    <w:rsid w:val="002E2D7B"/>
    <w:rsid w:val="002F61B9"/>
    <w:rsid w:val="003007A4"/>
    <w:rsid w:val="00306FD8"/>
    <w:rsid w:val="00307A5C"/>
    <w:rsid w:val="00307C95"/>
    <w:rsid w:val="00312DB3"/>
    <w:rsid w:val="003162EE"/>
    <w:rsid w:val="00316A00"/>
    <w:rsid w:val="0031759E"/>
    <w:rsid w:val="0032261C"/>
    <w:rsid w:val="0033198A"/>
    <w:rsid w:val="00332763"/>
    <w:rsid w:val="0033295D"/>
    <w:rsid w:val="003357C3"/>
    <w:rsid w:val="00343F6C"/>
    <w:rsid w:val="003563BF"/>
    <w:rsid w:val="00357DC2"/>
    <w:rsid w:val="00361EB0"/>
    <w:rsid w:val="00363D19"/>
    <w:rsid w:val="0036663C"/>
    <w:rsid w:val="00366F31"/>
    <w:rsid w:val="0037157C"/>
    <w:rsid w:val="0038612E"/>
    <w:rsid w:val="00386225"/>
    <w:rsid w:val="003937FC"/>
    <w:rsid w:val="00395614"/>
    <w:rsid w:val="00395B75"/>
    <w:rsid w:val="003A1C7A"/>
    <w:rsid w:val="003A1DE6"/>
    <w:rsid w:val="003A2B8D"/>
    <w:rsid w:val="003A75BE"/>
    <w:rsid w:val="003B403F"/>
    <w:rsid w:val="003C5A9B"/>
    <w:rsid w:val="003C6348"/>
    <w:rsid w:val="003D00CA"/>
    <w:rsid w:val="003D282E"/>
    <w:rsid w:val="003D48DA"/>
    <w:rsid w:val="003D720C"/>
    <w:rsid w:val="003E401F"/>
    <w:rsid w:val="003E4573"/>
    <w:rsid w:val="003F017A"/>
    <w:rsid w:val="003F1745"/>
    <w:rsid w:val="003F3636"/>
    <w:rsid w:val="004004EE"/>
    <w:rsid w:val="00406F2C"/>
    <w:rsid w:val="0041053A"/>
    <w:rsid w:val="0041068C"/>
    <w:rsid w:val="004107B6"/>
    <w:rsid w:val="00411F2C"/>
    <w:rsid w:val="00411FFB"/>
    <w:rsid w:val="0041214E"/>
    <w:rsid w:val="0042172C"/>
    <w:rsid w:val="00421F96"/>
    <w:rsid w:val="00423980"/>
    <w:rsid w:val="00426496"/>
    <w:rsid w:val="00436650"/>
    <w:rsid w:val="00444C5F"/>
    <w:rsid w:val="004470FA"/>
    <w:rsid w:val="00447B04"/>
    <w:rsid w:val="00456338"/>
    <w:rsid w:val="004568F3"/>
    <w:rsid w:val="00461C05"/>
    <w:rsid w:val="00462820"/>
    <w:rsid w:val="00466A5F"/>
    <w:rsid w:val="004735CE"/>
    <w:rsid w:val="004757E1"/>
    <w:rsid w:val="0048346E"/>
    <w:rsid w:val="00484C6E"/>
    <w:rsid w:val="004853D9"/>
    <w:rsid w:val="0048747B"/>
    <w:rsid w:val="00487805"/>
    <w:rsid w:val="00490898"/>
    <w:rsid w:val="0049166C"/>
    <w:rsid w:val="0049315B"/>
    <w:rsid w:val="00494757"/>
    <w:rsid w:val="00495432"/>
    <w:rsid w:val="004A1855"/>
    <w:rsid w:val="004A1ADD"/>
    <w:rsid w:val="004A1F23"/>
    <w:rsid w:val="004A4AE1"/>
    <w:rsid w:val="004B497A"/>
    <w:rsid w:val="004B545B"/>
    <w:rsid w:val="004B6B3F"/>
    <w:rsid w:val="004C34A2"/>
    <w:rsid w:val="004C5421"/>
    <w:rsid w:val="004D13DC"/>
    <w:rsid w:val="004D2DEE"/>
    <w:rsid w:val="004D392B"/>
    <w:rsid w:val="004D3EED"/>
    <w:rsid w:val="004E0DF1"/>
    <w:rsid w:val="004E1E84"/>
    <w:rsid w:val="004E3189"/>
    <w:rsid w:val="004E57CE"/>
    <w:rsid w:val="004E735A"/>
    <w:rsid w:val="004F46FF"/>
    <w:rsid w:val="004F52AC"/>
    <w:rsid w:val="004F6746"/>
    <w:rsid w:val="005129D9"/>
    <w:rsid w:val="00512BC7"/>
    <w:rsid w:val="0051345A"/>
    <w:rsid w:val="00523A60"/>
    <w:rsid w:val="00531BEE"/>
    <w:rsid w:val="00533CE6"/>
    <w:rsid w:val="005353AA"/>
    <w:rsid w:val="005409CE"/>
    <w:rsid w:val="00543B8F"/>
    <w:rsid w:val="00552ED1"/>
    <w:rsid w:val="00555916"/>
    <w:rsid w:val="005562F1"/>
    <w:rsid w:val="005567C3"/>
    <w:rsid w:val="00557B84"/>
    <w:rsid w:val="00561C65"/>
    <w:rsid w:val="00563121"/>
    <w:rsid w:val="00585605"/>
    <w:rsid w:val="00593EDF"/>
    <w:rsid w:val="00595475"/>
    <w:rsid w:val="00595895"/>
    <w:rsid w:val="005B281C"/>
    <w:rsid w:val="005B374E"/>
    <w:rsid w:val="005B4482"/>
    <w:rsid w:val="005B7F2F"/>
    <w:rsid w:val="005C11CA"/>
    <w:rsid w:val="005C428F"/>
    <w:rsid w:val="005D1147"/>
    <w:rsid w:val="005D1993"/>
    <w:rsid w:val="005D35B0"/>
    <w:rsid w:val="005D47B0"/>
    <w:rsid w:val="005D4B4A"/>
    <w:rsid w:val="005E308E"/>
    <w:rsid w:val="005E5955"/>
    <w:rsid w:val="005F5864"/>
    <w:rsid w:val="00603066"/>
    <w:rsid w:val="00607FD8"/>
    <w:rsid w:val="0061505F"/>
    <w:rsid w:val="0061751B"/>
    <w:rsid w:val="0062297D"/>
    <w:rsid w:val="006251CD"/>
    <w:rsid w:val="006338FE"/>
    <w:rsid w:val="00634604"/>
    <w:rsid w:val="00645D96"/>
    <w:rsid w:val="00651249"/>
    <w:rsid w:val="00653A59"/>
    <w:rsid w:val="00654462"/>
    <w:rsid w:val="006545E3"/>
    <w:rsid w:val="0065589F"/>
    <w:rsid w:val="00660489"/>
    <w:rsid w:val="006608C0"/>
    <w:rsid w:val="006615E8"/>
    <w:rsid w:val="00662EC6"/>
    <w:rsid w:val="0067249B"/>
    <w:rsid w:val="00676B87"/>
    <w:rsid w:val="00677EE0"/>
    <w:rsid w:val="00680DFB"/>
    <w:rsid w:val="0068456E"/>
    <w:rsid w:val="0068762B"/>
    <w:rsid w:val="00692792"/>
    <w:rsid w:val="006950AB"/>
    <w:rsid w:val="006A0287"/>
    <w:rsid w:val="006A1C58"/>
    <w:rsid w:val="006A2BF7"/>
    <w:rsid w:val="006B1C7B"/>
    <w:rsid w:val="006B5921"/>
    <w:rsid w:val="006B5B56"/>
    <w:rsid w:val="006C059A"/>
    <w:rsid w:val="006C596B"/>
    <w:rsid w:val="006C6D3E"/>
    <w:rsid w:val="006C7FD1"/>
    <w:rsid w:val="006D39B9"/>
    <w:rsid w:val="006E58AA"/>
    <w:rsid w:val="006E6E31"/>
    <w:rsid w:val="006F0469"/>
    <w:rsid w:val="006F2C20"/>
    <w:rsid w:val="007003CF"/>
    <w:rsid w:val="00701A83"/>
    <w:rsid w:val="00702575"/>
    <w:rsid w:val="00703498"/>
    <w:rsid w:val="00705479"/>
    <w:rsid w:val="00705838"/>
    <w:rsid w:val="0070694E"/>
    <w:rsid w:val="00706BE0"/>
    <w:rsid w:val="00706FD3"/>
    <w:rsid w:val="00710616"/>
    <w:rsid w:val="00712E1C"/>
    <w:rsid w:val="00717673"/>
    <w:rsid w:val="007207EC"/>
    <w:rsid w:val="00730BC4"/>
    <w:rsid w:val="00735058"/>
    <w:rsid w:val="00740BE0"/>
    <w:rsid w:val="00742416"/>
    <w:rsid w:val="00743140"/>
    <w:rsid w:val="00746CAB"/>
    <w:rsid w:val="00754905"/>
    <w:rsid w:val="007573FE"/>
    <w:rsid w:val="007641F5"/>
    <w:rsid w:val="00765E2C"/>
    <w:rsid w:val="00773F6E"/>
    <w:rsid w:val="0077461F"/>
    <w:rsid w:val="00774933"/>
    <w:rsid w:val="0077640A"/>
    <w:rsid w:val="00781A61"/>
    <w:rsid w:val="00783165"/>
    <w:rsid w:val="007861DF"/>
    <w:rsid w:val="00787A5E"/>
    <w:rsid w:val="00790D82"/>
    <w:rsid w:val="007A1CDE"/>
    <w:rsid w:val="007A4A19"/>
    <w:rsid w:val="007A7DD9"/>
    <w:rsid w:val="007B12C6"/>
    <w:rsid w:val="007C0A4C"/>
    <w:rsid w:val="007C1EB3"/>
    <w:rsid w:val="007C5426"/>
    <w:rsid w:val="007C5AF5"/>
    <w:rsid w:val="007C5D2E"/>
    <w:rsid w:val="007D5312"/>
    <w:rsid w:val="007D788F"/>
    <w:rsid w:val="007E0193"/>
    <w:rsid w:val="007E23B9"/>
    <w:rsid w:val="007E34EA"/>
    <w:rsid w:val="007F05D2"/>
    <w:rsid w:val="008046A0"/>
    <w:rsid w:val="008066AA"/>
    <w:rsid w:val="008115C3"/>
    <w:rsid w:val="008143BB"/>
    <w:rsid w:val="008169A6"/>
    <w:rsid w:val="00822C7A"/>
    <w:rsid w:val="00830EAA"/>
    <w:rsid w:val="0083162B"/>
    <w:rsid w:val="00834B70"/>
    <w:rsid w:val="00841D8C"/>
    <w:rsid w:val="008428C4"/>
    <w:rsid w:val="008429D4"/>
    <w:rsid w:val="00844530"/>
    <w:rsid w:val="00847025"/>
    <w:rsid w:val="00847D90"/>
    <w:rsid w:val="00854CEA"/>
    <w:rsid w:val="00860935"/>
    <w:rsid w:val="008616F3"/>
    <w:rsid w:val="00861F48"/>
    <w:rsid w:val="00862661"/>
    <w:rsid w:val="00864767"/>
    <w:rsid w:val="00866CB7"/>
    <w:rsid w:val="0087344F"/>
    <w:rsid w:val="00880882"/>
    <w:rsid w:val="008832AA"/>
    <w:rsid w:val="008B12C3"/>
    <w:rsid w:val="008B1448"/>
    <w:rsid w:val="008B2A9A"/>
    <w:rsid w:val="008D3A51"/>
    <w:rsid w:val="008D5F8A"/>
    <w:rsid w:val="008E13E8"/>
    <w:rsid w:val="008E31E1"/>
    <w:rsid w:val="008F3B94"/>
    <w:rsid w:val="008F5002"/>
    <w:rsid w:val="008F6661"/>
    <w:rsid w:val="00903687"/>
    <w:rsid w:val="00905BB9"/>
    <w:rsid w:val="00910D31"/>
    <w:rsid w:val="009115AB"/>
    <w:rsid w:val="00912336"/>
    <w:rsid w:val="009172F6"/>
    <w:rsid w:val="00922F59"/>
    <w:rsid w:val="00927879"/>
    <w:rsid w:val="00930869"/>
    <w:rsid w:val="0093235E"/>
    <w:rsid w:val="009324C3"/>
    <w:rsid w:val="00937703"/>
    <w:rsid w:val="0093771A"/>
    <w:rsid w:val="00945D06"/>
    <w:rsid w:val="0094605E"/>
    <w:rsid w:val="00953ABE"/>
    <w:rsid w:val="00954C94"/>
    <w:rsid w:val="00963ABA"/>
    <w:rsid w:val="00966C88"/>
    <w:rsid w:val="00970733"/>
    <w:rsid w:val="00971677"/>
    <w:rsid w:val="00972889"/>
    <w:rsid w:val="00981378"/>
    <w:rsid w:val="00981AE2"/>
    <w:rsid w:val="0098415F"/>
    <w:rsid w:val="00984A8A"/>
    <w:rsid w:val="00985876"/>
    <w:rsid w:val="00986C85"/>
    <w:rsid w:val="00994CB7"/>
    <w:rsid w:val="00995A1B"/>
    <w:rsid w:val="009976E0"/>
    <w:rsid w:val="009A2615"/>
    <w:rsid w:val="009A2FBA"/>
    <w:rsid w:val="009A38C0"/>
    <w:rsid w:val="009A4A34"/>
    <w:rsid w:val="009B5D92"/>
    <w:rsid w:val="009C5C32"/>
    <w:rsid w:val="009D6278"/>
    <w:rsid w:val="009E0153"/>
    <w:rsid w:val="009E3888"/>
    <w:rsid w:val="009E4906"/>
    <w:rsid w:val="009F184B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F56"/>
    <w:rsid w:val="00A24C55"/>
    <w:rsid w:val="00A26D88"/>
    <w:rsid w:val="00A27EBF"/>
    <w:rsid w:val="00A27FD0"/>
    <w:rsid w:val="00A33B33"/>
    <w:rsid w:val="00A377BC"/>
    <w:rsid w:val="00A37C70"/>
    <w:rsid w:val="00A41F86"/>
    <w:rsid w:val="00A4340C"/>
    <w:rsid w:val="00A4776F"/>
    <w:rsid w:val="00A47B8A"/>
    <w:rsid w:val="00A529E9"/>
    <w:rsid w:val="00A54310"/>
    <w:rsid w:val="00A61E23"/>
    <w:rsid w:val="00A64876"/>
    <w:rsid w:val="00A744A8"/>
    <w:rsid w:val="00A75C29"/>
    <w:rsid w:val="00A82BB2"/>
    <w:rsid w:val="00A83926"/>
    <w:rsid w:val="00A855D3"/>
    <w:rsid w:val="00A93988"/>
    <w:rsid w:val="00A93C0B"/>
    <w:rsid w:val="00A94C7E"/>
    <w:rsid w:val="00A97124"/>
    <w:rsid w:val="00AA751F"/>
    <w:rsid w:val="00AB458A"/>
    <w:rsid w:val="00AB4A85"/>
    <w:rsid w:val="00AB5839"/>
    <w:rsid w:val="00AC0510"/>
    <w:rsid w:val="00AC1E0E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2D78"/>
    <w:rsid w:val="00B14589"/>
    <w:rsid w:val="00B15409"/>
    <w:rsid w:val="00B21E43"/>
    <w:rsid w:val="00B21E88"/>
    <w:rsid w:val="00B21F67"/>
    <w:rsid w:val="00B21F6A"/>
    <w:rsid w:val="00B27D4E"/>
    <w:rsid w:val="00B32E22"/>
    <w:rsid w:val="00B47952"/>
    <w:rsid w:val="00B50EB7"/>
    <w:rsid w:val="00B5359B"/>
    <w:rsid w:val="00B60586"/>
    <w:rsid w:val="00B60F65"/>
    <w:rsid w:val="00B67069"/>
    <w:rsid w:val="00B670B4"/>
    <w:rsid w:val="00B67D19"/>
    <w:rsid w:val="00B72E76"/>
    <w:rsid w:val="00B7301C"/>
    <w:rsid w:val="00B734A1"/>
    <w:rsid w:val="00B737AB"/>
    <w:rsid w:val="00B85B84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C34BA"/>
    <w:rsid w:val="00BD2821"/>
    <w:rsid w:val="00BE1CD2"/>
    <w:rsid w:val="00BE55FA"/>
    <w:rsid w:val="00BF3A65"/>
    <w:rsid w:val="00BF3F49"/>
    <w:rsid w:val="00C04A64"/>
    <w:rsid w:val="00C04F80"/>
    <w:rsid w:val="00C05C35"/>
    <w:rsid w:val="00C07297"/>
    <w:rsid w:val="00C1594A"/>
    <w:rsid w:val="00C162F8"/>
    <w:rsid w:val="00C21EBD"/>
    <w:rsid w:val="00C223F7"/>
    <w:rsid w:val="00C25111"/>
    <w:rsid w:val="00C25162"/>
    <w:rsid w:val="00C303C2"/>
    <w:rsid w:val="00C34ACD"/>
    <w:rsid w:val="00C34DD9"/>
    <w:rsid w:val="00C424D2"/>
    <w:rsid w:val="00C46957"/>
    <w:rsid w:val="00C5027F"/>
    <w:rsid w:val="00C513DF"/>
    <w:rsid w:val="00C559D8"/>
    <w:rsid w:val="00C6066F"/>
    <w:rsid w:val="00C609EC"/>
    <w:rsid w:val="00C6312A"/>
    <w:rsid w:val="00C65F7E"/>
    <w:rsid w:val="00C73186"/>
    <w:rsid w:val="00C73616"/>
    <w:rsid w:val="00C7497D"/>
    <w:rsid w:val="00C76782"/>
    <w:rsid w:val="00C7698C"/>
    <w:rsid w:val="00C807A8"/>
    <w:rsid w:val="00C815F2"/>
    <w:rsid w:val="00C81FF0"/>
    <w:rsid w:val="00C83561"/>
    <w:rsid w:val="00C851C0"/>
    <w:rsid w:val="00C85B0C"/>
    <w:rsid w:val="00C86E4D"/>
    <w:rsid w:val="00C877ED"/>
    <w:rsid w:val="00C9089B"/>
    <w:rsid w:val="00C911BB"/>
    <w:rsid w:val="00C92BE5"/>
    <w:rsid w:val="00CA0C5B"/>
    <w:rsid w:val="00CA3449"/>
    <w:rsid w:val="00CA7121"/>
    <w:rsid w:val="00CA7859"/>
    <w:rsid w:val="00CB1160"/>
    <w:rsid w:val="00CB57CB"/>
    <w:rsid w:val="00CB5A5B"/>
    <w:rsid w:val="00CB6F87"/>
    <w:rsid w:val="00CC3035"/>
    <w:rsid w:val="00CC3849"/>
    <w:rsid w:val="00CD0B85"/>
    <w:rsid w:val="00CD4B89"/>
    <w:rsid w:val="00CD7688"/>
    <w:rsid w:val="00CE0BDC"/>
    <w:rsid w:val="00CE2F73"/>
    <w:rsid w:val="00CE3F4B"/>
    <w:rsid w:val="00CE604F"/>
    <w:rsid w:val="00CE6C8C"/>
    <w:rsid w:val="00CF0500"/>
    <w:rsid w:val="00CF2B50"/>
    <w:rsid w:val="00CF3059"/>
    <w:rsid w:val="00CF54C2"/>
    <w:rsid w:val="00CF5E4E"/>
    <w:rsid w:val="00D02339"/>
    <w:rsid w:val="00D034A7"/>
    <w:rsid w:val="00D04820"/>
    <w:rsid w:val="00D06AD4"/>
    <w:rsid w:val="00D10B3F"/>
    <w:rsid w:val="00D17B78"/>
    <w:rsid w:val="00D20815"/>
    <w:rsid w:val="00D24945"/>
    <w:rsid w:val="00D26389"/>
    <w:rsid w:val="00D2719A"/>
    <w:rsid w:val="00D30873"/>
    <w:rsid w:val="00D334B0"/>
    <w:rsid w:val="00D3557F"/>
    <w:rsid w:val="00D37654"/>
    <w:rsid w:val="00D42FA1"/>
    <w:rsid w:val="00D46BB0"/>
    <w:rsid w:val="00D51C03"/>
    <w:rsid w:val="00D52465"/>
    <w:rsid w:val="00D64540"/>
    <w:rsid w:val="00D6642E"/>
    <w:rsid w:val="00D72DB9"/>
    <w:rsid w:val="00D7569B"/>
    <w:rsid w:val="00D90123"/>
    <w:rsid w:val="00D914F2"/>
    <w:rsid w:val="00D918DE"/>
    <w:rsid w:val="00D91CAC"/>
    <w:rsid w:val="00D9361E"/>
    <w:rsid w:val="00D93B10"/>
    <w:rsid w:val="00D94981"/>
    <w:rsid w:val="00DA1A48"/>
    <w:rsid w:val="00DB0119"/>
    <w:rsid w:val="00DB03DC"/>
    <w:rsid w:val="00DB2401"/>
    <w:rsid w:val="00DB329F"/>
    <w:rsid w:val="00DB5D80"/>
    <w:rsid w:val="00DB6164"/>
    <w:rsid w:val="00DB63C0"/>
    <w:rsid w:val="00DC6238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671C"/>
    <w:rsid w:val="00DF1357"/>
    <w:rsid w:val="00DF43C8"/>
    <w:rsid w:val="00DF5912"/>
    <w:rsid w:val="00DF59B9"/>
    <w:rsid w:val="00DF6574"/>
    <w:rsid w:val="00DF669F"/>
    <w:rsid w:val="00E002F7"/>
    <w:rsid w:val="00E1112D"/>
    <w:rsid w:val="00E1361A"/>
    <w:rsid w:val="00E1394D"/>
    <w:rsid w:val="00E20F8F"/>
    <w:rsid w:val="00E23E90"/>
    <w:rsid w:val="00E26469"/>
    <w:rsid w:val="00E26BAA"/>
    <w:rsid w:val="00E30C03"/>
    <w:rsid w:val="00E32337"/>
    <w:rsid w:val="00E33C5A"/>
    <w:rsid w:val="00E3775C"/>
    <w:rsid w:val="00E4067B"/>
    <w:rsid w:val="00E46529"/>
    <w:rsid w:val="00E46C48"/>
    <w:rsid w:val="00E51F76"/>
    <w:rsid w:val="00E52EEE"/>
    <w:rsid w:val="00E64FA8"/>
    <w:rsid w:val="00E75FD9"/>
    <w:rsid w:val="00E76010"/>
    <w:rsid w:val="00E7768B"/>
    <w:rsid w:val="00E8179E"/>
    <w:rsid w:val="00E85B22"/>
    <w:rsid w:val="00E90178"/>
    <w:rsid w:val="00E95F23"/>
    <w:rsid w:val="00E96E92"/>
    <w:rsid w:val="00EA1085"/>
    <w:rsid w:val="00EA40AC"/>
    <w:rsid w:val="00EB082E"/>
    <w:rsid w:val="00EB134B"/>
    <w:rsid w:val="00EB4577"/>
    <w:rsid w:val="00EB7290"/>
    <w:rsid w:val="00EC1D8C"/>
    <w:rsid w:val="00ED14CD"/>
    <w:rsid w:val="00ED47A9"/>
    <w:rsid w:val="00EE7207"/>
    <w:rsid w:val="00EF0CBD"/>
    <w:rsid w:val="00EF31D4"/>
    <w:rsid w:val="00EF6258"/>
    <w:rsid w:val="00EF6E8B"/>
    <w:rsid w:val="00EF7C07"/>
    <w:rsid w:val="00F023C8"/>
    <w:rsid w:val="00F04026"/>
    <w:rsid w:val="00F14500"/>
    <w:rsid w:val="00F20E6E"/>
    <w:rsid w:val="00F21594"/>
    <w:rsid w:val="00F219C5"/>
    <w:rsid w:val="00F232F4"/>
    <w:rsid w:val="00F32305"/>
    <w:rsid w:val="00F33924"/>
    <w:rsid w:val="00F33B65"/>
    <w:rsid w:val="00F344F5"/>
    <w:rsid w:val="00F375CF"/>
    <w:rsid w:val="00F419A3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3718"/>
    <w:rsid w:val="00F74686"/>
    <w:rsid w:val="00F757B1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77C1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34B7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E9017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A52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B737A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6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header" Target="header3.xml"/><Relationship Id="rId10" Type="http://schemas.openxmlformats.org/officeDocument/2006/relationships/hyperlink" Target="https://yoursay.geelongaustralia.com.au/stormwater/faqs-and-key-terms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2463A30D-BF58-4709-B4AF-50F0F22F11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B663D0-8D45-4382-8D17-660A309544B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46</TotalTime>
  <Pages>2</Pages>
  <Words>190</Words>
  <Characters>1151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Barkley</dc:creator>
  <cp:lastModifiedBy>Jenny Zeinstra</cp:lastModifiedBy>
  <cp:revision>2</cp:revision>
  <cp:lastPrinted>2017-03-27T12:03:00Z</cp:lastPrinted>
  <dcterms:created xsi:type="dcterms:W3CDTF">2025-07-08T01:48:00Z</dcterms:created>
  <dcterms:modified xsi:type="dcterms:W3CDTF">2025-07-08T01:48:00Z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D20-391551</vt:lpwstr>
  </property>
</Properties>
</file>