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BF2B" w14:textId="1265BDA9" w:rsidR="001503F4" w:rsidRDefault="004D2DEE" w:rsidP="000443F5">
      <w:pPr>
        <w:pStyle w:val="Title"/>
        <w:tabs>
          <w:tab w:val="left" w:pos="6405"/>
        </w:tabs>
        <w:spacing w:before="800"/>
        <w:rPr>
          <w:noProof/>
        </w:rPr>
      </w:pPr>
      <w:r>
        <w:rPr>
          <w:noProof/>
        </w:rPr>
        <w:drawing>
          <wp:anchor distT="0" distB="0" distL="114300" distR="114300" simplePos="0" relativeHeight="251649024" behindDoc="1" locked="0" layoutInCell="1" allowOverlap="1" wp14:anchorId="0B1B9DA2" wp14:editId="61EE77C3">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1503F4">
        <w:rPr>
          <w:noProof/>
        </w:rPr>
        <w:t xml:space="preserve">geelong city market </w:t>
      </w:r>
    </w:p>
    <w:p w14:paraId="12E4377A" w14:textId="77777777" w:rsidR="001920ED" w:rsidRDefault="001503F4" w:rsidP="000443F5">
      <w:pPr>
        <w:pStyle w:val="Title"/>
        <w:tabs>
          <w:tab w:val="left" w:pos="6405"/>
        </w:tabs>
        <w:spacing w:before="800"/>
        <w:rPr>
          <w:noProof/>
        </w:rPr>
      </w:pPr>
      <w:r>
        <w:rPr>
          <w:noProof/>
        </w:rPr>
        <w:t xml:space="preserve">enagement </w:t>
      </w:r>
      <w:r w:rsidR="001920ED">
        <w:rPr>
          <w:noProof/>
        </w:rPr>
        <w:t>Summary</w:t>
      </w:r>
    </w:p>
    <w:p w14:paraId="1C63A961" w14:textId="3BEA98F9" w:rsidR="00113B8E" w:rsidRDefault="001920ED" w:rsidP="000443F5">
      <w:pPr>
        <w:pStyle w:val="Title"/>
        <w:tabs>
          <w:tab w:val="left" w:pos="6405"/>
        </w:tabs>
        <w:spacing w:before="800"/>
        <w:rPr>
          <w:noProof/>
        </w:rPr>
      </w:pPr>
      <w:r w:rsidRPr="001D59D1">
        <w:rPr>
          <w:noProof/>
          <w:sz w:val="24"/>
          <w:szCs w:val="28"/>
        </w:rPr>
        <w:t>June 2026</w:t>
      </w:r>
      <w:r w:rsidR="008143BB">
        <w:tab/>
      </w: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5E0D6FB3" w:rsidR="00834B70" w:rsidRPr="008D3A51" w:rsidRDefault="00834B70" w:rsidP="00D334B0">
            <w:pPr>
              <w:pStyle w:val="BodyText"/>
              <w:rPr>
                <w:color w:val="003263" w:themeColor="text2"/>
                <w:sz w:val="24"/>
                <w:szCs w:val="24"/>
              </w:rPr>
            </w:pPr>
            <w:bookmarkStart w:id="0" w:name="_Hlk50365580"/>
            <w:r w:rsidRPr="008D3A51">
              <w:rPr>
                <w:color w:val="003263" w:themeColor="text2"/>
                <w:sz w:val="24"/>
                <w:szCs w:val="24"/>
              </w:rPr>
              <w:t>community</w:t>
            </w:r>
            <w:r w:rsidR="00B85009">
              <w:rPr>
                <w:color w:val="003263" w:themeColor="text2"/>
                <w:sz w:val="24"/>
                <w:szCs w:val="24"/>
              </w:rPr>
              <w:t xml:space="preserve"> and Stallholder</w:t>
            </w:r>
            <w:r w:rsidRPr="008D3A51">
              <w:rPr>
                <w:color w:val="003263" w:themeColor="text2"/>
                <w:sz w:val="24"/>
                <w:szCs w:val="24"/>
              </w:rPr>
              <w:t xml:space="preserve"> engagement summary </w:t>
            </w:r>
          </w:p>
        </w:tc>
      </w:tr>
    </w:tbl>
    <w:bookmarkEnd w:id="0"/>
    <w:p w14:paraId="1DF95160" w14:textId="2CEBC038" w:rsidR="00F22022" w:rsidRPr="00F22022" w:rsidRDefault="00F22022" w:rsidP="00F22022">
      <w:pPr>
        <w:spacing w:after="240"/>
        <w:jc w:val="both"/>
        <w:rPr>
          <w:sz w:val="24"/>
          <w:szCs w:val="24"/>
        </w:rPr>
      </w:pPr>
      <w:r w:rsidRPr="00F22022">
        <w:rPr>
          <w:sz w:val="24"/>
          <w:szCs w:val="24"/>
        </w:rPr>
        <w:t xml:space="preserve">The City engaged with the </w:t>
      </w:r>
      <w:r w:rsidR="0057276F">
        <w:rPr>
          <w:sz w:val="24"/>
          <w:szCs w:val="24"/>
        </w:rPr>
        <w:t xml:space="preserve">attendees </w:t>
      </w:r>
      <w:r w:rsidRPr="00F22022">
        <w:rPr>
          <w:sz w:val="24"/>
          <w:szCs w:val="24"/>
        </w:rPr>
        <w:t xml:space="preserve">and stallholders </w:t>
      </w:r>
      <w:r w:rsidR="0057276F">
        <w:rPr>
          <w:sz w:val="24"/>
          <w:szCs w:val="24"/>
        </w:rPr>
        <w:t>at</w:t>
      </w:r>
      <w:r w:rsidRPr="00F22022">
        <w:rPr>
          <w:sz w:val="24"/>
          <w:szCs w:val="24"/>
        </w:rPr>
        <w:t xml:space="preserve"> the Geelong City Market in January and May 2026 through the Have Your Say </w:t>
      </w:r>
      <w:r w:rsidR="007E239B">
        <w:rPr>
          <w:sz w:val="24"/>
          <w:szCs w:val="24"/>
        </w:rPr>
        <w:t xml:space="preserve">online </w:t>
      </w:r>
      <w:r w:rsidRPr="00F22022">
        <w:rPr>
          <w:sz w:val="24"/>
          <w:szCs w:val="24"/>
        </w:rPr>
        <w:t>platform and in-person engagement.</w:t>
      </w:r>
    </w:p>
    <w:p w14:paraId="00B3884D" w14:textId="77777777" w:rsidR="00F22022" w:rsidRPr="00F22022" w:rsidRDefault="00F22022" w:rsidP="00F22022">
      <w:pPr>
        <w:spacing w:after="240"/>
        <w:jc w:val="both"/>
        <w:rPr>
          <w:sz w:val="24"/>
          <w:szCs w:val="24"/>
        </w:rPr>
      </w:pPr>
      <w:r w:rsidRPr="00F22022">
        <w:rPr>
          <w:sz w:val="24"/>
          <w:szCs w:val="24"/>
        </w:rPr>
        <w:t>Held every Saturday, the market features local and sustainable producers, creatives, and makers offering fresh produce, handmade goods, street food, and entertainment. It provides a vibrant weekly activation for Central Geelong and serves as an important community gathering space.</w:t>
      </w:r>
    </w:p>
    <w:p w14:paraId="02809CD6" w14:textId="2261C134" w:rsidR="00F22022" w:rsidRPr="00F22022" w:rsidRDefault="00F22022" w:rsidP="00F22022">
      <w:pPr>
        <w:spacing w:after="240"/>
        <w:jc w:val="both"/>
        <w:rPr>
          <w:sz w:val="24"/>
          <w:szCs w:val="24"/>
        </w:rPr>
      </w:pPr>
      <w:r w:rsidRPr="00F22022">
        <w:rPr>
          <w:sz w:val="24"/>
          <w:szCs w:val="24"/>
        </w:rPr>
        <w:t xml:space="preserve">To support continuous improvement, the City </w:t>
      </w:r>
      <w:r w:rsidR="008369CC">
        <w:rPr>
          <w:sz w:val="24"/>
          <w:szCs w:val="24"/>
        </w:rPr>
        <w:t>designed surveys to gather</w:t>
      </w:r>
      <w:r w:rsidRPr="00F22022">
        <w:rPr>
          <w:sz w:val="24"/>
          <w:szCs w:val="24"/>
        </w:rPr>
        <w:t xml:space="preserve"> community</w:t>
      </w:r>
      <w:r w:rsidR="00755B09">
        <w:rPr>
          <w:sz w:val="24"/>
          <w:szCs w:val="24"/>
        </w:rPr>
        <w:t xml:space="preserve"> feedbac</w:t>
      </w:r>
      <w:r w:rsidR="00FD0101">
        <w:rPr>
          <w:sz w:val="24"/>
          <w:szCs w:val="24"/>
        </w:rPr>
        <w:t>k</w:t>
      </w:r>
      <w:r w:rsidRPr="00F22022">
        <w:rPr>
          <w:sz w:val="24"/>
          <w:szCs w:val="24"/>
        </w:rPr>
        <w:t xml:space="preserve"> on what they value about the market, ideas for future programming, opportunities to enhance the customer experience, and</w:t>
      </w:r>
      <w:r w:rsidR="00755B09">
        <w:rPr>
          <w:sz w:val="24"/>
          <w:szCs w:val="24"/>
        </w:rPr>
        <w:t xml:space="preserve"> how</w:t>
      </w:r>
      <w:r w:rsidRPr="00F22022">
        <w:rPr>
          <w:sz w:val="24"/>
          <w:szCs w:val="24"/>
        </w:rPr>
        <w:t xml:space="preserve"> to better support both stallholders and visitor</w:t>
      </w:r>
      <w:r w:rsidR="00A754B7">
        <w:rPr>
          <w:sz w:val="24"/>
          <w:szCs w:val="24"/>
        </w:rPr>
        <w:t>s</w:t>
      </w:r>
      <w:r w:rsidRPr="00F22022">
        <w:rPr>
          <w:sz w:val="24"/>
          <w:szCs w:val="24"/>
        </w:rPr>
        <w:t>.</w:t>
      </w:r>
    </w:p>
    <w:p w14:paraId="3BC2B5AE" w14:textId="71BFA272" w:rsidR="003402F9" w:rsidRDefault="006903B0" w:rsidP="003402F9">
      <w:pPr>
        <w:spacing w:after="240"/>
        <w:jc w:val="both"/>
        <w:rPr>
          <w:sz w:val="24"/>
          <w:szCs w:val="24"/>
        </w:rPr>
      </w:pPr>
      <w:r w:rsidRPr="008D3A51">
        <w:rPr>
          <w:noProof/>
          <w:sz w:val="24"/>
          <w:szCs w:val="24"/>
        </w:rPr>
        <mc:AlternateContent>
          <mc:Choice Requires="wpg">
            <w:drawing>
              <wp:anchor distT="0" distB="0" distL="114300" distR="114300" simplePos="0" relativeHeight="251676672" behindDoc="0" locked="0" layoutInCell="1" allowOverlap="1" wp14:anchorId="7B5E6130" wp14:editId="7EDF188A">
                <wp:simplePos x="0" y="0"/>
                <wp:positionH relativeFrom="margin">
                  <wp:align>right</wp:align>
                </wp:positionH>
                <wp:positionV relativeFrom="paragraph">
                  <wp:posOffset>38100</wp:posOffset>
                </wp:positionV>
                <wp:extent cx="2162175" cy="1914524"/>
                <wp:effectExtent l="0" t="0" r="9525" b="10160"/>
                <wp:wrapNone/>
                <wp:docPr id="249" name="Group 249"/>
                <wp:cNvGraphicFramePr/>
                <a:graphic xmlns:a="http://schemas.openxmlformats.org/drawingml/2006/main">
                  <a:graphicData uri="http://schemas.microsoft.com/office/word/2010/wordprocessingGroup">
                    <wpg:wgp>
                      <wpg:cNvGrpSpPr/>
                      <wpg:grpSpPr>
                        <a:xfrm>
                          <a:off x="0" y="0"/>
                          <a:ext cx="2162175" cy="1914524"/>
                          <a:chOff x="-611050" y="21703"/>
                          <a:chExt cx="1856706" cy="1915483"/>
                        </a:xfrm>
                      </wpg:grpSpPr>
                      <pic:pic xmlns:pic="http://schemas.openxmlformats.org/drawingml/2006/picture">
                        <pic:nvPicPr>
                          <pic:cNvPr id="1" name="image2.png"/>
                          <pic:cNvPicPr>
                            <a:picLocks noChangeAspect="1"/>
                          </pic:cNvPicPr>
                        </pic:nvPicPr>
                        <pic:blipFill>
                          <a:blip r:embed="rId10" cstate="print"/>
                          <a:stretch>
                            <a:fillRect/>
                          </a:stretch>
                        </pic:blipFill>
                        <pic:spPr>
                          <a:xfrm>
                            <a:off x="-244789" y="21703"/>
                            <a:ext cx="828675" cy="828675"/>
                          </a:xfrm>
                          <a:prstGeom prst="rect">
                            <a:avLst/>
                          </a:prstGeom>
                        </pic:spPr>
                      </pic:pic>
                      <wps:wsp>
                        <wps:cNvPr id="216" name="Text Box 2"/>
                        <wps:cNvSpPr txBox="1">
                          <a:spLocks noChangeArrowheads="1"/>
                        </wps:cNvSpPr>
                        <wps:spPr bwMode="auto">
                          <a:xfrm>
                            <a:off x="-611050" y="761710"/>
                            <a:ext cx="1856706" cy="1175476"/>
                          </a:xfrm>
                          <a:prstGeom prst="rect">
                            <a:avLst/>
                          </a:prstGeom>
                          <a:noFill/>
                          <a:ln w="9525">
                            <a:noFill/>
                            <a:miter lim="800000"/>
                            <a:headEnd/>
                            <a:tailEnd/>
                          </a:ln>
                        </wps:spPr>
                        <wps:txbx>
                          <w:txbxContent>
                            <w:p w14:paraId="0074C167" w14:textId="77777777" w:rsidR="006903B0" w:rsidRDefault="00E37827" w:rsidP="00E37827">
                              <w:pPr>
                                <w:spacing w:line="240" w:lineRule="auto"/>
                                <w:jc w:val="center"/>
                                <w:rPr>
                                  <w:color w:val="003263" w:themeColor="text2"/>
                                  <w:w w:val="105"/>
                                  <w:sz w:val="20"/>
                                  <w:szCs w:val="20"/>
                                </w:rPr>
                              </w:pPr>
                              <w:r>
                                <w:rPr>
                                  <w:rFonts w:asciiTheme="majorHAnsi" w:hAnsiTheme="majorHAnsi" w:cstheme="majorHAnsi"/>
                                  <w:b/>
                                  <w:bCs/>
                                  <w:color w:val="003263" w:themeColor="text2"/>
                                  <w:sz w:val="56"/>
                                  <w:szCs w:val="56"/>
                                </w:rPr>
                                <w:t>60</w:t>
                              </w:r>
                              <w:r w:rsidR="008606E0">
                                <w:rPr>
                                  <w:rFonts w:asciiTheme="majorHAnsi" w:hAnsiTheme="majorHAnsi" w:cstheme="majorHAnsi"/>
                                  <w:b/>
                                  <w:bCs/>
                                  <w:color w:val="003263" w:themeColor="text2"/>
                                  <w:sz w:val="56"/>
                                  <w:szCs w:val="56"/>
                                </w:rPr>
                                <w:t xml:space="preserve">% </w:t>
                              </w:r>
                              <w:r w:rsidR="008606E0" w:rsidRPr="008606E0">
                                <w:rPr>
                                  <w:color w:val="003263" w:themeColor="text2"/>
                                  <w:w w:val="105"/>
                                  <w:sz w:val="20"/>
                                  <w:szCs w:val="20"/>
                                </w:rPr>
                                <w:t>respondents report</w:t>
                              </w:r>
                              <w:r w:rsidR="00C95758">
                                <w:rPr>
                                  <w:color w:val="003263" w:themeColor="text2"/>
                                  <w:w w:val="105"/>
                                  <w:sz w:val="20"/>
                                  <w:szCs w:val="20"/>
                                </w:rPr>
                                <w:t>ed</w:t>
                              </w:r>
                              <w:r>
                                <w:rPr>
                                  <w:color w:val="003263" w:themeColor="text2"/>
                                  <w:w w:val="105"/>
                                  <w:sz w:val="20"/>
                                  <w:szCs w:val="20"/>
                                </w:rPr>
                                <w:t xml:space="preserve"> being</w:t>
                              </w:r>
                              <w:r w:rsidR="008606E0" w:rsidRPr="008606E0">
                                <w:rPr>
                                  <w:color w:val="003263" w:themeColor="text2"/>
                                  <w:w w:val="105"/>
                                  <w:sz w:val="20"/>
                                  <w:szCs w:val="20"/>
                                </w:rPr>
                                <w:t xml:space="preserve"> </w:t>
                              </w:r>
                              <w:r>
                                <w:rPr>
                                  <w:color w:val="003263" w:themeColor="text2"/>
                                  <w:w w:val="105"/>
                                  <w:sz w:val="20"/>
                                  <w:szCs w:val="20"/>
                                </w:rPr>
                                <w:t xml:space="preserve">very </w:t>
                              </w:r>
                              <w:r w:rsidR="008606E0" w:rsidRPr="008606E0">
                                <w:rPr>
                                  <w:color w:val="003263" w:themeColor="text2"/>
                                  <w:w w:val="105"/>
                                  <w:sz w:val="20"/>
                                  <w:szCs w:val="20"/>
                                </w:rPr>
                                <w:t>satisf</w:t>
                              </w:r>
                              <w:r>
                                <w:rPr>
                                  <w:color w:val="003263" w:themeColor="text2"/>
                                  <w:w w:val="105"/>
                                  <w:sz w:val="20"/>
                                  <w:szCs w:val="20"/>
                                </w:rPr>
                                <w:t>ied</w:t>
                              </w:r>
                            </w:p>
                            <w:p w14:paraId="6112B09A" w14:textId="4D73EE8F" w:rsidR="000816C6" w:rsidRPr="008606E0" w:rsidRDefault="006903B0" w:rsidP="00E37827">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40%</w:t>
                              </w:r>
                              <w:r w:rsidR="008606E0" w:rsidRPr="008606E0">
                                <w:rPr>
                                  <w:color w:val="003263" w:themeColor="text2"/>
                                  <w:w w:val="105"/>
                                  <w:sz w:val="20"/>
                                  <w:szCs w:val="20"/>
                                </w:rPr>
                                <w:t xml:space="preserve"> </w:t>
                              </w:r>
                              <w:r w:rsidR="00E37827">
                                <w:rPr>
                                  <w:color w:val="003263" w:themeColor="text2"/>
                                  <w:w w:val="105"/>
                                  <w:sz w:val="20"/>
                                  <w:szCs w:val="20"/>
                                </w:rPr>
                                <w:t>report</w:t>
                              </w:r>
                              <w:r w:rsidR="00C95758">
                                <w:rPr>
                                  <w:color w:val="003263" w:themeColor="text2"/>
                                  <w:w w:val="105"/>
                                  <w:sz w:val="20"/>
                                  <w:szCs w:val="20"/>
                                </w:rPr>
                                <w:t>ed</w:t>
                              </w:r>
                              <w:r w:rsidR="00E37827">
                                <w:rPr>
                                  <w:color w:val="003263" w:themeColor="text2"/>
                                  <w:w w:val="105"/>
                                  <w:sz w:val="20"/>
                                  <w:szCs w:val="20"/>
                                </w:rPr>
                                <w:t xml:space="preserve"> being satisfied</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5E6130" id="Group 249" o:spid="_x0000_s1026" style="position:absolute;left:0;text-align:left;margin-left:119.05pt;margin-top:3pt;width:170.25pt;height:150.75pt;z-index:251676672;mso-position-horizontal:right;mso-position-horizontal-relative:margin;mso-width-relative:margin;mso-height-relative:margin" coordorigin="-6110,217" coordsize="18567,19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&#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2447;top:217;width:8285;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1" o:title=""/>
                </v:shape>
                <v:shapetype id="_x0000_t202" coordsize="21600,21600" o:spt="202" path="m,l,21600r21600,l21600,xe">
                  <v:stroke joinstyle="miter"/>
                  <v:path gradientshapeok="t" o:connecttype="rect"/>
                </v:shapetype>
                <v:shape id="_x0000_s1028" type="#_x0000_t202" style="position:absolute;left:-6110;top:7617;width:18566;height:1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074C167" w14:textId="77777777" w:rsidR="006903B0" w:rsidRDefault="00E37827" w:rsidP="00E37827">
                        <w:pPr>
                          <w:spacing w:line="240" w:lineRule="auto"/>
                          <w:jc w:val="center"/>
                          <w:rPr>
                            <w:color w:val="003263" w:themeColor="text2"/>
                            <w:w w:val="105"/>
                            <w:sz w:val="20"/>
                            <w:szCs w:val="20"/>
                          </w:rPr>
                        </w:pPr>
                        <w:r>
                          <w:rPr>
                            <w:rFonts w:asciiTheme="majorHAnsi" w:hAnsiTheme="majorHAnsi" w:cstheme="majorHAnsi"/>
                            <w:b/>
                            <w:bCs/>
                            <w:color w:val="003263" w:themeColor="text2"/>
                            <w:sz w:val="56"/>
                            <w:szCs w:val="56"/>
                          </w:rPr>
                          <w:t>60</w:t>
                        </w:r>
                        <w:r w:rsidR="008606E0">
                          <w:rPr>
                            <w:rFonts w:asciiTheme="majorHAnsi" w:hAnsiTheme="majorHAnsi" w:cstheme="majorHAnsi"/>
                            <w:b/>
                            <w:bCs/>
                            <w:color w:val="003263" w:themeColor="text2"/>
                            <w:sz w:val="56"/>
                            <w:szCs w:val="56"/>
                          </w:rPr>
                          <w:t xml:space="preserve">% </w:t>
                        </w:r>
                        <w:r w:rsidR="008606E0" w:rsidRPr="008606E0">
                          <w:rPr>
                            <w:color w:val="003263" w:themeColor="text2"/>
                            <w:w w:val="105"/>
                            <w:sz w:val="20"/>
                            <w:szCs w:val="20"/>
                          </w:rPr>
                          <w:t>respondents report</w:t>
                        </w:r>
                        <w:r w:rsidR="00C95758">
                          <w:rPr>
                            <w:color w:val="003263" w:themeColor="text2"/>
                            <w:w w:val="105"/>
                            <w:sz w:val="20"/>
                            <w:szCs w:val="20"/>
                          </w:rPr>
                          <w:t>ed</w:t>
                        </w:r>
                        <w:r>
                          <w:rPr>
                            <w:color w:val="003263" w:themeColor="text2"/>
                            <w:w w:val="105"/>
                            <w:sz w:val="20"/>
                            <w:szCs w:val="20"/>
                          </w:rPr>
                          <w:t xml:space="preserve"> being</w:t>
                        </w:r>
                        <w:r w:rsidR="008606E0" w:rsidRPr="008606E0">
                          <w:rPr>
                            <w:color w:val="003263" w:themeColor="text2"/>
                            <w:w w:val="105"/>
                            <w:sz w:val="20"/>
                            <w:szCs w:val="20"/>
                          </w:rPr>
                          <w:t xml:space="preserve"> </w:t>
                        </w:r>
                        <w:r>
                          <w:rPr>
                            <w:color w:val="003263" w:themeColor="text2"/>
                            <w:w w:val="105"/>
                            <w:sz w:val="20"/>
                            <w:szCs w:val="20"/>
                          </w:rPr>
                          <w:t xml:space="preserve">very </w:t>
                        </w:r>
                        <w:r w:rsidR="008606E0" w:rsidRPr="008606E0">
                          <w:rPr>
                            <w:color w:val="003263" w:themeColor="text2"/>
                            <w:w w:val="105"/>
                            <w:sz w:val="20"/>
                            <w:szCs w:val="20"/>
                          </w:rPr>
                          <w:t>satisf</w:t>
                        </w:r>
                        <w:r>
                          <w:rPr>
                            <w:color w:val="003263" w:themeColor="text2"/>
                            <w:w w:val="105"/>
                            <w:sz w:val="20"/>
                            <w:szCs w:val="20"/>
                          </w:rPr>
                          <w:t>ied</w:t>
                        </w:r>
                      </w:p>
                      <w:p w14:paraId="6112B09A" w14:textId="4D73EE8F" w:rsidR="000816C6" w:rsidRPr="008606E0" w:rsidRDefault="006903B0" w:rsidP="00E37827">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40%</w:t>
                        </w:r>
                        <w:r w:rsidR="008606E0" w:rsidRPr="008606E0">
                          <w:rPr>
                            <w:color w:val="003263" w:themeColor="text2"/>
                            <w:w w:val="105"/>
                            <w:sz w:val="20"/>
                            <w:szCs w:val="20"/>
                          </w:rPr>
                          <w:t xml:space="preserve"> </w:t>
                        </w:r>
                        <w:r w:rsidR="00E37827">
                          <w:rPr>
                            <w:color w:val="003263" w:themeColor="text2"/>
                            <w:w w:val="105"/>
                            <w:sz w:val="20"/>
                            <w:szCs w:val="20"/>
                          </w:rPr>
                          <w:t>report</w:t>
                        </w:r>
                        <w:r w:rsidR="00C95758">
                          <w:rPr>
                            <w:color w:val="003263" w:themeColor="text2"/>
                            <w:w w:val="105"/>
                            <w:sz w:val="20"/>
                            <w:szCs w:val="20"/>
                          </w:rPr>
                          <w:t>ed</w:t>
                        </w:r>
                        <w:r w:rsidR="00E37827">
                          <w:rPr>
                            <w:color w:val="003263" w:themeColor="text2"/>
                            <w:w w:val="105"/>
                            <w:sz w:val="20"/>
                            <w:szCs w:val="20"/>
                          </w:rPr>
                          <w:t xml:space="preserve"> being satisfied</w:t>
                        </w:r>
                      </w:p>
                    </w:txbxContent>
                  </v:textbox>
                </v:shape>
                <w10:wrap anchorx="margin"/>
              </v:group>
            </w:pict>
          </mc:Fallback>
        </mc:AlternateContent>
      </w:r>
      <w:r w:rsidR="00F22022" w:rsidRPr="008D3A51">
        <w:rPr>
          <w:noProof/>
          <w:sz w:val="24"/>
          <w:szCs w:val="24"/>
        </w:rPr>
        <mc:AlternateContent>
          <mc:Choice Requires="wpg">
            <w:drawing>
              <wp:anchor distT="0" distB="0" distL="114300" distR="114300" simplePos="0" relativeHeight="251687936" behindDoc="0" locked="0" layoutInCell="1" allowOverlap="1" wp14:anchorId="35FF8E77" wp14:editId="7EA06702">
                <wp:simplePos x="0" y="0"/>
                <wp:positionH relativeFrom="margin">
                  <wp:align>center</wp:align>
                </wp:positionH>
                <wp:positionV relativeFrom="paragraph">
                  <wp:posOffset>146050</wp:posOffset>
                </wp:positionV>
                <wp:extent cx="2108200" cy="1879600"/>
                <wp:effectExtent l="0" t="0" r="6350" b="6350"/>
                <wp:wrapNone/>
                <wp:docPr id="251" name="Group 251"/>
                <wp:cNvGraphicFramePr/>
                <a:graphic xmlns:a="http://schemas.openxmlformats.org/drawingml/2006/main">
                  <a:graphicData uri="http://schemas.microsoft.com/office/word/2010/wordprocessingGroup">
                    <wpg:wgp>
                      <wpg:cNvGrpSpPr/>
                      <wpg:grpSpPr>
                        <a:xfrm>
                          <a:off x="0" y="0"/>
                          <a:ext cx="2108200" cy="1879600"/>
                          <a:chOff x="-549055" y="-552"/>
                          <a:chExt cx="1945142" cy="2069040"/>
                        </a:xfrm>
                      </wpg:grpSpPr>
                      <wpg:grpSp>
                        <wpg:cNvPr id="239" name="Group 239"/>
                        <wpg:cNvGrpSpPr/>
                        <wpg:grpSpPr>
                          <a:xfrm>
                            <a:off x="0" y="-552"/>
                            <a:ext cx="819150" cy="994248"/>
                            <a:chOff x="0" y="-635"/>
                            <a:chExt cx="941705" cy="1143000"/>
                          </a:xfrm>
                        </wpg:grpSpPr>
                        <wpg:grpSp>
                          <wpg:cNvPr id="231" name="Group 231"/>
                          <wpg:cNvGrpSpPr>
                            <a:grpSpLocks/>
                          </wpg:cNvGrpSpPr>
                          <wpg:grpSpPr bwMode="auto">
                            <a:xfrm>
                              <a:off x="0" y="-635"/>
                              <a:ext cx="274955" cy="655955"/>
                              <a:chOff x="9583" y="-1716"/>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46FA5" w14:textId="77777777" w:rsidR="0036663C" w:rsidRDefault="0036663C" w:rsidP="0036663C">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549055" y="647456"/>
                            <a:ext cx="1945142" cy="1421032"/>
                          </a:xfrm>
                          <a:prstGeom prst="rect">
                            <a:avLst/>
                          </a:prstGeom>
                          <a:noFill/>
                          <a:ln w="9525">
                            <a:noFill/>
                            <a:miter lim="800000"/>
                            <a:headEnd/>
                            <a:tailEnd/>
                          </a:ln>
                        </wps:spPr>
                        <wps:txbx>
                          <w:txbxContent>
                            <w:p w14:paraId="3ECF43AC" w14:textId="58E8E85A" w:rsidR="00C95758" w:rsidRDefault="001D59D1" w:rsidP="001D59D1">
                              <w:pPr>
                                <w:spacing w:line="240" w:lineRule="auto"/>
                                <w:jc w:val="center"/>
                                <w:rPr>
                                  <w:rFonts w:cstheme="minorHAnsi"/>
                                  <w:b/>
                                  <w:bCs/>
                                  <w:color w:val="003263" w:themeColor="text2"/>
                                  <w:sz w:val="36"/>
                                  <w:szCs w:val="36"/>
                                </w:rPr>
                              </w:pPr>
                              <w:r w:rsidRPr="00C95758">
                                <w:rPr>
                                  <w:rFonts w:cstheme="minorHAnsi"/>
                                  <w:b/>
                                  <w:bCs/>
                                  <w:color w:val="003263" w:themeColor="text2"/>
                                  <w:sz w:val="56"/>
                                  <w:szCs w:val="56"/>
                                </w:rPr>
                                <w:t xml:space="preserve">208 </w:t>
                              </w:r>
                              <w:r w:rsidR="00C95758" w:rsidRPr="00C95758">
                                <w:rPr>
                                  <w:rFonts w:cstheme="minorHAnsi"/>
                                  <w:b/>
                                  <w:bCs/>
                                  <w:color w:val="003263" w:themeColor="text2"/>
                                  <w:sz w:val="28"/>
                                  <w:szCs w:val="28"/>
                                </w:rPr>
                                <w:t>People Engaged</w:t>
                              </w:r>
                              <w:r w:rsidR="00FE778B" w:rsidRPr="00C95758">
                                <w:rPr>
                                  <w:rFonts w:cstheme="minorHAnsi"/>
                                  <w:b/>
                                  <w:bCs/>
                                  <w:color w:val="003263" w:themeColor="text2"/>
                                  <w:sz w:val="48"/>
                                  <w:szCs w:val="48"/>
                                </w:rPr>
                                <w:t xml:space="preserve"> </w:t>
                              </w:r>
                            </w:p>
                            <w:p w14:paraId="6EC027B1" w14:textId="3FCD5B97" w:rsidR="0036663C" w:rsidRDefault="00C95758" w:rsidP="001D59D1">
                              <w:pPr>
                                <w:spacing w:line="240" w:lineRule="auto"/>
                                <w:jc w:val="center"/>
                                <w:rPr>
                                  <w:rFonts w:cstheme="minorHAnsi"/>
                                  <w:color w:val="003263" w:themeColor="text2"/>
                                  <w:sz w:val="20"/>
                                  <w:szCs w:val="20"/>
                                </w:rPr>
                              </w:pPr>
                              <w:r>
                                <w:rPr>
                                  <w:rFonts w:cstheme="minorHAnsi"/>
                                  <w:color w:val="003263" w:themeColor="text2"/>
                                  <w:sz w:val="20"/>
                                  <w:szCs w:val="20"/>
                                </w:rPr>
                                <w:t>S</w:t>
                              </w:r>
                              <w:r w:rsidR="001D59D1" w:rsidRPr="00C95758">
                                <w:rPr>
                                  <w:rFonts w:cstheme="minorHAnsi"/>
                                  <w:color w:val="003263" w:themeColor="text2"/>
                                  <w:sz w:val="20"/>
                                  <w:szCs w:val="20"/>
                                </w:rPr>
                                <w:t>tage 1</w:t>
                              </w:r>
                              <w:r>
                                <w:rPr>
                                  <w:rFonts w:cstheme="minorHAnsi"/>
                                  <w:color w:val="003263" w:themeColor="text2"/>
                                  <w:sz w:val="20"/>
                                  <w:szCs w:val="20"/>
                                </w:rPr>
                                <w:t xml:space="preserve">: </w:t>
                              </w:r>
                              <w:r w:rsidR="001D59D1" w:rsidRPr="00C95758">
                                <w:rPr>
                                  <w:rFonts w:cstheme="minorHAnsi"/>
                                  <w:color w:val="003263" w:themeColor="text2"/>
                                  <w:sz w:val="20"/>
                                  <w:szCs w:val="20"/>
                                </w:rPr>
                                <w:t>174</w:t>
                              </w:r>
                              <w:r w:rsidR="00447559" w:rsidRPr="00C95758">
                                <w:rPr>
                                  <w:rFonts w:cstheme="minorHAnsi"/>
                                  <w:color w:val="003263" w:themeColor="text2"/>
                                  <w:sz w:val="20"/>
                                  <w:szCs w:val="20"/>
                                </w:rPr>
                                <w:t xml:space="preserve"> people</w:t>
                              </w:r>
                            </w:p>
                            <w:p w14:paraId="11E9D291" w14:textId="77777777" w:rsidR="00C95758" w:rsidRPr="00C95758" w:rsidRDefault="00C95758" w:rsidP="00C95758">
                              <w:pPr>
                                <w:spacing w:line="240" w:lineRule="auto"/>
                                <w:jc w:val="center"/>
                                <w:rPr>
                                  <w:rFonts w:cstheme="minorHAnsi"/>
                                  <w:color w:val="003263" w:themeColor="text2"/>
                                  <w:sz w:val="20"/>
                                  <w:szCs w:val="20"/>
                                </w:rPr>
                              </w:pPr>
                              <w:r w:rsidRPr="00C95758">
                                <w:rPr>
                                  <w:rFonts w:cstheme="minorHAnsi"/>
                                  <w:color w:val="003263" w:themeColor="text2"/>
                                  <w:sz w:val="20"/>
                                  <w:szCs w:val="20"/>
                                </w:rPr>
                                <w:t>Stage 2</w:t>
                              </w:r>
                              <w:r>
                                <w:rPr>
                                  <w:rFonts w:cstheme="minorHAnsi"/>
                                  <w:color w:val="003263" w:themeColor="text2"/>
                                  <w:sz w:val="20"/>
                                  <w:szCs w:val="20"/>
                                </w:rPr>
                                <w:t xml:space="preserve">: </w:t>
                              </w:r>
                              <w:r w:rsidRPr="00C95758">
                                <w:rPr>
                                  <w:rFonts w:cstheme="minorHAnsi"/>
                                  <w:color w:val="003263" w:themeColor="text2"/>
                                  <w:sz w:val="20"/>
                                  <w:szCs w:val="20"/>
                                </w:rPr>
                                <w:t xml:space="preserve"> 34 people </w:t>
                              </w:r>
                            </w:p>
                            <w:p w14:paraId="55CF6F33" w14:textId="77777777" w:rsidR="00C95758" w:rsidRPr="00C95758" w:rsidRDefault="00C95758" w:rsidP="00C95758">
                              <w:pPr>
                                <w:spacing w:line="240" w:lineRule="auto"/>
                                <w:rPr>
                                  <w:rFonts w:cstheme="minorHAnsi"/>
                                  <w:color w:val="003263" w:themeColor="text2"/>
                                  <w:w w:val="105"/>
                                  <w:sz w:val="20"/>
                                  <w:szCs w:val="20"/>
                                </w:rPr>
                              </w:pP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5FF8E77" id="Group 251" o:spid="_x0000_s1029" style="position:absolute;left:0;text-align:left;margin-left:0;margin-top:11.5pt;width:166pt;height:148pt;z-index:251687936;mso-position-horizontal:center;mso-position-horizontal-relative:margin;mso-width-relative:margin;mso-height-relative:margin" coordorigin="-5490,-5" coordsize="19451,20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">
                <v:group id="Group 239" o:spid="_x0000_s1030" style="position:absolute;top:-5;width:8191;height:9941" coordorigin=",-6" coordsize="9417,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31" style="position:absolute;top:-6;width:2749;height:6559" coordorigin="9583,-1716"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32"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3"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14" o:title=""/>
                    </v:shape>
                  </v:group>
                  <v:group id="Group 234" o:spid="_x0000_s1034"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35"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6"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15" o:title=""/>
                    </v:shape>
                    <v:shape id="Text Box 63" o:spid="_x0000_s1037"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5946FA5" w14:textId="77777777" w:rsidR="0036663C" w:rsidRDefault="0036663C" w:rsidP="0036663C">
                            <w:pPr>
                              <w:spacing w:before="2"/>
                              <w:rPr>
                                <w:rFonts w:ascii="Brandon Grotesque Bold"/>
                                <w:b/>
                                <w:sz w:val="66"/>
                              </w:rPr>
                            </w:pPr>
                          </w:p>
                        </w:txbxContent>
                      </v:textbox>
                    </v:shape>
                  </v:group>
                  <v:shape id="Freeform: Shape 238" o:spid="_x0000_s1038"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39" type="#_x0000_t202" style="position:absolute;left:-5490;top:6474;width:19450;height:1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3ECF43AC" w14:textId="58E8E85A" w:rsidR="00C95758" w:rsidRDefault="001D59D1" w:rsidP="001D59D1">
                        <w:pPr>
                          <w:spacing w:line="240" w:lineRule="auto"/>
                          <w:jc w:val="center"/>
                          <w:rPr>
                            <w:rFonts w:cstheme="minorHAnsi"/>
                            <w:b/>
                            <w:bCs/>
                            <w:color w:val="003263" w:themeColor="text2"/>
                            <w:sz w:val="36"/>
                            <w:szCs w:val="36"/>
                          </w:rPr>
                        </w:pPr>
                        <w:r w:rsidRPr="00C95758">
                          <w:rPr>
                            <w:rFonts w:cstheme="minorHAnsi"/>
                            <w:b/>
                            <w:bCs/>
                            <w:color w:val="003263" w:themeColor="text2"/>
                            <w:sz w:val="56"/>
                            <w:szCs w:val="56"/>
                          </w:rPr>
                          <w:t xml:space="preserve">208 </w:t>
                        </w:r>
                        <w:r w:rsidR="00C95758" w:rsidRPr="00C95758">
                          <w:rPr>
                            <w:rFonts w:cstheme="minorHAnsi"/>
                            <w:b/>
                            <w:bCs/>
                            <w:color w:val="003263" w:themeColor="text2"/>
                            <w:sz w:val="28"/>
                            <w:szCs w:val="28"/>
                          </w:rPr>
                          <w:t>People Engaged</w:t>
                        </w:r>
                        <w:r w:rsidR="00FE778B" w:rsidRPr="00C95758">
                          <w:rPr>
                            <w:rFonts w:cstheme="minorHAnsi"/>
                            <w:b/>
                            <w:bCs/>
                            <w:color w:val="003263" w:themeColor="text2"/>
                            <w:sz w:val="48"/>
                            <w:szCs w:val="48"/>
                          </w:rPr>
                          <w:t xml:space="preserve"> </w:t>
                        </w:r>
                      </w:p>
                      <w:p w14:paraId="6EC027B1" w14:textId="3FCD5B97" w:rsidR="0036663C" w:rsidRDefault="00C95758" w:rsidP="001D59D1">
                        <w:pPr>
                          <w:spacing w:line="240" w:lineRule="auto"/>
                          <w:jc w:val="center"/>
                          <w:rPr>
                            <w:rFonts w:cstheme="minorHAnsi"/>
                            <w:color w:val="003263" w:themeColor="text2"/>
                            <w:sz w:val="20"/>
                            <w:szCs w:val="20"/>
                          </w:rPr>
                        </w:pPr>
                        <w:r>
                          <w:rPr>
                            <w:rFonts w:cstheme="minorHAnsi"/>
                            <w:color w:val="003263" w:themeColor="text2"/>
                            <w:sz w:val="20"/>
                            <w:szCs w:val="20"/>
                          </w:rPr>
                          <w:t>S</w:t>
                        </w:r>
                        <w:r w:rsidR="001D59D1" w:rsidRPr="00C95758">
                          <w:rPr>
                            <w:rFonts w:cstheme="minorHAnsi"/>
                            <w:color w:val="003263" w:themeColor="text2"/>
                            <w:sz w:val="20"/>
                            <w:szCs w:val="20"/>
                          </w:rPr>
                          <w:t>tage 1</w:t>
                        </w:r>
                        <w:r>
                          <w:rPr>
                            <w:rFonts w:cstheme="minorHAnsi"/>
                            <w:color w:val="003263" w:themeColor="text2"/>
                            <w:sz w:val="20"/>
                            <w:szCs w:val="20"/>
                          </w:rPr>
                          <w:t xml:space="preserve">: </w:t>
                        </w:r>
                        <w:r w:rsidR="001D59D1" w:rsidRPr="00C95758">
                          <w:rPr>
                            <w:rFonts w:cstheme="minorHAnsi"/>
                            <w:color w:val="003263" w:themeColor="text2"/>
                            <w:sz w:val="20"/>
                            <w:szCs w:val="20"/>
                          </w:rPr>
                          <w:t>174</w:t>
                        </w:r>
                        <w:r w:rsidR="00447559" w:rsidRPr="00C95758">
                          <w:rPr>
                            <w:rFonts w:cstheme="minorHAnsi"/>
                            <w:color w:val="003263" w:themeColor="text2"/>
                            <w:sz w:val="20"/>
                            <w:szCs w:val="20"/>
                          </w:rPr>
                          <w:t xml:space="preserve"> people</w:t>
                        </w:r>
                      </w:p>
                      <w:p w14:paraId="11E9D291" w14:textId="77777777" w:rsidR="00C95758" w:rsidRPr="00C95758" w:rsidRDefault="00C95758" w:rsidP="00C95758">
                        <w:pPr>
                          <w:spacing w:line="240" w:lineRule="auto"/>
                          <w:jc w:val="center"/>
                          <w:rPr>
                            <w:rFonts w:cstheme="minorHAnsi"/>
                            <w:color w:val="003263" w:themeColor="text2"/>
                            <w:sz w:val="20"/>
                            <w:szCs w:val="20"/>
                          </w:rPr>
                        </w:pPr>
                        <w:r w:rsidRPr="00C95758">
                          <w:rPr>
                            <w:rFonts w:cstheme="minorHAnsi"/>
                            <w:color w:val="003263" w:themeColor="text2"/>
                            <w:sz w:val="20"/>
                            <w:szCs w:val="20"/>
                          </w:rPr>
                          <w:t>Stage 2</w:t>
                        </w:r>
                        <w:r>
                          <w:rPr>
                            <w:rFonts w:cstheme="minorHAnsi"/>
                            <w:color w:val="003263" w:themeColor="text2"/>
                            <w:sz w:val="20"/>
                            <w:szCs w:val="20"/>
                          </w:rPr>
                          <w:t xml:space="preserve">: </w:t>
                        </w:r>
                        <w:r w:rsidRPr="00C95758">
                          <w:rPr>
                            <w:rFonts w:cstheme="minorHAnsi"/>
                            <w:color w:val="003263" w:themeColor="text2"/>
                            <w:sz w:val="20"/>
                            <w:szCs w:val="20"/>
                          </w:rPr>
                          <w:t xml:space="preserve"> 34 people </w:t>
                        </w:r>
                      </w:p>
                      <w:p w14:paraId="55CF6F33" w14:textId="77777777" w:rsidR="00C95758" w:rsidRPr="00C95758" w:rsidRDefault="00C95758" w:rsidP="00C95758">
                        <w:pPr>
                          <w:spacing w:line="240" w:lineRule="auto"/>
                          <w:rPr>
                            <w:rFonts w:cstheme="minorHAnsi"/>
                            <w:color w:val="003263" w:themeColor="text2"/>
                            <w:w w:val="105"/>
                            <w:sz w:val="20"/>
                            <w:szCs w:val="20"/>
                          </w:rPr>
                        </w:pPr>
                      </w:p>
                    </w:txbxContent>
                  </v:textbox>
                </v:shape>
                <w10:wrap anchorx="margin"/>
              </v:group>
            </w:pict>
          </mc:Fallback>
        </mc:AlternateContent>
      </w:r>
      <w:r w:rsidR="00F22022" w:rsidRPr="008D3A51">
        <w:rPr>
          <w:noProof/>
          <w:sz w:val="24"/>
          <w:szCs w:val="24"/>
        </w:rPr>
        <mc:AlternateContent>
          <mc:Choice Requires="wpg">
            <w:drawing>
              <wp:anchor distT="0" distB="0" distL="114300" distR="114300" simplePos="0" relativeHeight="251653120" behindDoc="0" locked="0" layoutInCell="1" allowOverlap="1" wp14:anchorId="508FB942" wp14:editId="5FC7DBFC">
                <wp:simplePos x="0" y="0"/>
                <wp:positionH relativeFrom="margin">
                  <wp:posOffset>114300</wp:posOffset>
                </wp:positionH>
                <wp:positionV relativeFrom="paragraph">
                  <wp:posOffset>5715</wp:posOffset>
                </wp:positionV>
                <wp:extent cx="1924050" cy="1651000"/>
                <wp:effectExtent l="0" t="0" r="0" b="6350"/>
                <wp:wrapNone/>
                <wp:docPr id="247" name="Group 247"/>
                <wp:cNvGraphicFramePr/>
                <a:graphic xmlns:a="http://schemas.openxmlformats.org/drawingml/2006/main">
                  <a:graphicData uri="http://schemas.microsoft.com/office/word/2010/wordprocessingGroup">
                    <wpg:wgp>
                      <wpg:cNvGrpSpPr/>
                      <wpg:grpSpPr>
                        <a:xfrm>
                          <a:off x="0" y="0"/>
                          <a:ext cx="1924050" cy="1651000"/>
                          <a:chOff x="-411019" y="13678"/>
                          <a:chExt cx="2320636" cy="1837722"/>
                        </a:xfrm>
                      </wpg:grpSpPr>
                      <wps:wsp>
                        <wps:cNvPr id="217" name="Text Box 2"/>
                        <wps:cNvSpPr txBox="1">
                          <a:spLocks noChangeArrowheads="1"/>
                        </wps:cNvSpPr>
                        <wps:spPr bwMode="auto">
                          <a:xfrm>
                            <a:off x="-411019" y="717504"/>
                            <a:ext cx="2320636" cy="1133896"/>
                          </a:xfrm>
                          <a:prstGeom prst="rect">
                            <a:avLst/>
                          </a:prstGeom>
                          <a:noFill/>
                          <a:ln w="9525">
                            <a:noFill/>
                            <a:miter lim="800000"/>
                            <a:headEnd/>
                            <a:tailEnd/>
                          </a:ln>
                        </wps:spPr>
                        <wps:txbx>
                          <w:txbxContent>
                            <w:p w14:paraId="3F134927" w14:textId="7083934A" w:rsidR="00E37827" w:rsidRDefault="001F5ECF" w:rsidP="006C6D3E">
                              <w:pPr>
                                <w:jc w:val="center"/>
                                <w:rPr>
                                  <w:color w:val="003263" w:themeColor="text2"/>
                                  <w:w w:val="105"/>
                                  <w:sz w:val="20"/>
                                  <w:szCs w:val="20"/>
                                </w:rPr>
                              </w:pPr>
                              <w:r>
                                <w:rPr>
                                  <w:rFonts w:asciiTheme="majorHAnsi" w:hAnsiTheme="majorHAnsi" w:cstheme="majorHAnsi"/>
                                  <w:b/>
                                  <w:bCs/>
                                  <w:color w:val="003263" w:themeColor="text2"/>
                                  <w:sz w:val="56"/>
                                  <w:szCs w:val="56"/>
                                </w:rPr>
                                <w:t>25</w:t>
                              </w:r>
                              <w:r w:rsidR="006C6D3E" w:rsidRPr="006C6D3E">
                                <w:rPr>
                                  <w:rFonts w:asciiTheme="majorHAnsi" w:hAnsiTheme="majorHAnsi" w:cstheme="majorHAnsi"/>
                                  <w:b/>
                                  <w:bCs/>
                                  <w:color w:val="003263" w:themeColor="text2"/>
                                  <w:sz w:val="36"/>
                                  <w:szCs w:val="36"/>
                                </w:rPr>
                                <w:t xml:space="preserve"> </w:t>
                              </w:r>
                              <w:r w:rsidR="00FE778B">
                                <w:rPr>
                                  <w:rFonts w:asciiTheme="majorHAnsi" w:hAnsiTheme="majorHAnsi" w:cstheme="majorHAnsi"/>
                                  <w:b/>
                                  <w:bCs/>
                                  <w:color w:val="003263" w:themeColor="text2"/>
                                  <w:sz w:val="36"/>
                                  <w:szCs w:val="36"/>
                                </w:rPr>
                                <w:t xml:space="preserve">Total </w:t>
                              </w:r>
                              <w:r w:rsidR="006C6D3E" w:rsidRPr="006C6D3E">
                                <w:rPr>
                                  <w:rFonts w:asciiTheme="majorHAnsi" w:hAnsiTheme="majorHAnsi" w:cstheme="majorHAnsi"/>
                                  <w:b/>
                                  <w:bCs/>
                                  <w:color w:val="003263" w:themeColor="text2"/>
                                  <w:sz w:val="36"/>
                                  <w:szCs w:val="36"/>
                                </w:rPr>
                                <w:t>D</w:t>
                              </w:r>
                              <w:r w:rsidR="00C95758">
                                <w:rPr>
                                  <w:rFonts w:asciiTheme="majorHAnsi" w:hAnsiTheme="majorHAnsi" w:cstheme="majorHAnsi"/>
                                  <w:b/>
                                  <w:bCs/>
                                  <w:color w:val="003263" w:themeColor="text2"/>
                                  <w:sz w:val="36"/>
                                  <w:szCs w:val="36"/>
                                </w:rPr>
                                <w:t>ays</w:t>
                              </w:r>
                              <w:r w:rsidR="006C6D3E" w:rsidRPr="006C6D3E">
                                <w:rPr>
                                  <w:color w:val="003263" w:themeColor="text2"/>
                                  <w:sz w:val="36"/>
                                  <w:szCs w:val="36"/>
                                </w:rPr>
                                <w:t xml:space="preserve"> </w:t>
                              </w:r>
                              <w:r w:rsidR="006C6D3E">
                                <w:rPr>
                                  <w:color w:val="003263" w:themeColor="text2"/>
                                </w:rPr>
                                <w:br/>
                              </w:r>
                              <w:r w:rsidR="006C6D3E" w:rsidRPr="008D3A51">
                                <w:rPr>
                                  <w:color w:val="003263" w:themeColor="text2"/>
                                  <w:w w:val="105"/>
                                  <w:sz w:val="20"/>
                                  <w:szCs w:val="20"/>
                                </w:rPr>
                                <w:t xml:space="preserve">of engagement </w:t>
                              </w:r>
                            </w:p>
                            <w:p w14:paraId="41D0D0A6" w14:textId="02E1534A" w:rsidR="00C95758" w:rsidRDefault="001F5ECF" w:rsidP="00C95758">
                              <w:pPr>
                                <w:jc w:val="center"/>
                                <w:rPr>
                                  <w:color w:val="003263" w:themeColor="text2"/>
                                  <w:w w:val="105"/>
                                  <w:sz w:val="20"/>
                                  <w:szCs w:val="20"/>
                                </w:rPr>
                              </w:pPr>
                              <w:r w:rsidRPr="001F5ECF">
                                <w:rPr>
                                  <w:color w:val="003263" w:themeColor="text2"/>
                                  <w:w w:val="105"/>
                                  <w:sz w:val="20"/>
                                  <w:szCs w:val="20"/>
                                </w:rPr>
                                <w:t xml:space="preserve">Stage 1: 24 online, 2 in-person </w:t>
                              </w:r>
                            </w:p>
                            <w:p w14:paraId="2D307EFE" w14:textId="51E11028" w:rsidR="006C6D3E" w:rsidRPr="00C95758" w:rsidRDefault="001F5ECF" w:rsidP="00C95758">
                              <w:pPr>
                                <w:jc w:val="center"/>
                                <w:rPr>
                                  <w:color w:val="003263" w:themeColor="text2"/>
                                  <w:w w:val="105"/>
                                  <w:sz w:val="20"/>
                                  <w:szCs w:val="20"/>
                                </w:rPr>
                              </w:pPr>
                              <w:r w:rsidRPr="001F5ECF">
                                <w:rPr>
                                  <w:color w:val="003263" w:themeColor="text2"/>
                                  <w:w w:val="105"/>
                                  <w:sz w:val="20"/>
                                  <w:szCs w:val="20"/>
                                </w:rPr>
                                <w:t xml:space="preserve">Stage 2: 1 in-person </w:t>
                              </w:r>
                            </w:p>
                          </w:txbxContent>
                        </wps:txbx>
                        <wps:bodyPr rot="0" vert="horz" wrap="square" lIns="0" tIns="0" rIns="0" bIns="0" anchor="t" anchorCtr="0">
                          <a:noAutofit/>
                        </wps:bodyPr>
                      </wps:wsp>
                      <wpg:grpSp>
                        <wpg:cNvPr id="7" name="Group 7"/>
                        <wpg:cNvGrpSpPr>
                          <a:grpSpLocks/>
                        </wpg:cNvGrpSpPr>
                        <wpg:grpSpPr bwMode="auto">
                          <a:xfrm>
                            <a:off x="137503" y="13678"/>
                            <a:ext cx="710732" cy="703893"/>
                            <a:chOff x="721" y="-1565"/>
                            <a:chExt cx="1351" cy="1338"/>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508FB942" id="Group 247" o:spid="_x0000_s1040" style="position:absolute;left:0;text-align:left;margin-left:9pt;margin-top:.45pt;width:151.5pt;height:130pt;z-index:251653120;mso-position-horizontal-relative:margin;mso-width-relative:margin;mso-height-relative:margin" coordorigin="-4110,136" coordsize="23206,18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">
                <v:shape id="_x0000_s1041" type="#_x0000_t202" style="position:absolute;left:-4110;top:7175;width:23206;height:1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F134927" w14:textId="7083934A" w:rsidR="00E37827" w:rsidRDefault="001F5ECF" w:rsidP="006C6D3E">
                        <w:pPr>
                          <w:jc w:val="center"/>
                          <w:rPr>
                            <w:color w:val="003263" w:themeColor="text2"/>
                            <w:w w:val="105"/>
                            <w:sz w:val="20"/>
                            <w:szCs w:val="20"/>
                          </w:rPr>
                        </w:pPr>
                        <w:r>
                          <w:rPr>
                            <w:rFonts w:asciiTheme="majorHAnsi" w:hAnsiTheme="majorHAnsi" w:cstheme="majorHAnsi"/>
                            <w:b/>
                            <w:bCs/>
                            <w:color w:val="003263" w:themeColor="text2"/>
                            <w:sz w:val="56"/>
                            <w:szCs w:val="56"/>
                          </w:rPr>
                          <w:t>25</w:t>
                        </w:r>
                        <w:r w:rsidR="006C6D3E" w:rsidRPr="006C6D3E">
                          <w:rPr>
                            <w:rFonts w:asciiTheme="majorHAnsi" w:hAnsiTheme="majorHAnsi" w:cstheme="majorHAnsi"/>
                            <w:b/>
                            <w:bCs/>
                            <w:color w:val="003263" w:themeColor="text2"/>
                            <w:sz w:val="36"/>
                            <w:szCs w:val="36"/>
                          </w:rPr>
                          <w:t xml:space="preserve"> </w:t>
                        </w:r>
                        <w:r w:rsidR="00FE778B">
                          <w:rPr>
                            <w:rFonts w:asciiTheme="majorHAnsi" w:hAnsiTheme="majorHAnsi" w:cstheme="majorHAnsi"/>
                            <w:b/>
                            <w:bCs/>
                            <w:color w:val="003263" w:themeColor="text2"/>
                            <w:sz w:val="36"/>
                            <w:szCs w:val="36"/>
                          </w:rPr>
                          <w:t xml:space="preserve">Total </w:t>
                        </w:r>
                        <w:r w:rsidR="006C6D3E" w:rsidRPr="006C6D3E">
                          <w:rPr>
                            <w:rFonts w:asciiTheme="majorHAnsi" w:hAnsiTheme="majorHAnsi" w:cstheme="majorHAnsi"/>
                            <w:b/>
                            <w:bCs/>
                            <w:color w:val="003263" w:themeColor="text2"/>
                            <w:sz w:val="36"/>
                            <w:szCs w:val="36"/>
                          </w:rPr>
                          <w:t>D</w:t>
                        </w:r>
                        <w:r w:rsidR="00C95758">
                          <w:rPr>
                            <w:rFonts w:asciiTheme="majorHAnsi" w:hAnsiTheme="majorHAnsi" w:cstheme="majorHAnsi"/>
                            <w:b/>
                            <w:bCs/>
                            <w:color w:val="003263" w:themeColor="text2"/>
                            <w:sz w:val="36"/>
                            <w:szCs w:val="36"/>
                          </w:rPr>
                          <w:t>ays</w:t>
                        </w:r>
                        <w:r w:rsidR="006C6D3E" w:rsidRPr="006C6D3E">
                          <w:rPr>
                            <w:color w:val="003263" w:themeColor="text2"/>
                            <w:sz w:val="36"/>
                            <w:szCs w:val="36"/>
                          </w:rPr>
                          <w:t xml:space="preserve"> </w:t>
                        </w:r>
                        <w:r w:rsidR="006C6D3E">
                          <w:rPr>
                            <w:color w:val="003263" w:themeColor="text2"/>
                          </w:rPr>
                          <w:br/>
                        </w:r>
                        <w:r w:rsidR="006C6D3E" w:rsidRPr="008D3A51">
                          <w:rPr>
                            <w:color w:val="003263" w:themeColor="text2"/>
                            <w:w w:val="105"/>
                            <w:sz w:val="20"/>
                            <w:szCs w:val="20"/>
                          </w:rPr>
                          <w:t xml:space="preserve">of engagement </w:t>
                        </w:r>
                      </w:p>
                      <w:p w14:paraId="41D0D0A6" w14:textId="02E1534A" w:rsidR="00C95758" w:rsidRDefault="001F5ECF" w:rsidP="00C95758">
                        <w:pPr>
                          <w:jc w:val="center"/>
                          <w:rPr>
                            <w:color w:val="003263" w:themeColor="text2"/>
                            <w:w w:val="105"/>
                            <w:sz w:val="20"/>
                            <w:szCs w:val="20"/>
                          </w:rPr>
                        </w:pPr>
                        <w:r w:rsidRPr="001F5ECF">
                          <w:rPr>
                            <w:color w:val="003263" w:themeColor="text2"/>
                            <w:w w:val="105"/>
                            <w:sz w:val="20"/>
                            <w:szCs w:val="20"/>
                          </w:rPr>
                          <w:t xml:space="preserve">Stage 1: 24 online, 2 in-person </w:t>
                        </w:r>
                      </w:p>
                      <w:p w14:paraId="2D307EFE" w14:textId="51E11028" w:rsidR="006C6D3E" w:rsidRPr="00C95758" w:rsidRDefault="001F5ECF" w:rsidP="00C95758">
                        <w:pPr>
                          <w:jc w:val="center"/>
                          <w:rPr>
                            <w:color w:val="003263" w:themeColor="text2"/>
                            <w:w w:val="105"/>
                            <w:sz w:val="20"/>
                            <w:szCs w:val="20"/>
                          </w:rPr>
                        </w:pPr>
                        <w:r w:rsidRPr="001F5ECF">
                          <w:rPr>
                            <w:color w:val="003263" w:themeColor="text2"/>
                            <w:w w:val="105"/>
                            <w:sz w:val="20"/>
                            <w:szCs w:val="20"/>
                          </w:rPr>
                          <w:t xml:space="preserve">Stage 2: 1 in-person </w:t>
                        </w:r>
                      </w:p>
                    </w:txbxContent>
                  </v:textbox>
                </v:shape>
                <v:group id="Group 7" o:spid="_x0000_s1042" style="position:absolute;left:1375;top:136;width:7107;height:7039" coordorigin="721,-1565" coordsize="135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43"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44"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45"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46"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47"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48"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49"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50"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51"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52"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53"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54"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55"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56"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57"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58"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59"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60"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w10:wrap anchorx="margin"/>
              </v:group>
            </w:pict>
          </mc:Fallback>
        </mc:AlternateContent>
      </w:r>
    </w:p>
    <w:p w14:paraId="1CC8896A" w14:textId="696E2817" w:rsidR="00211D39" w:rsidRPr="00211D39" w:rsidRDefault="00211D39" w:rsidP="003402F9">
      <w:pPr>
        <w:spacing w:after="240"/>
        <w:jc w:val="both"/>
        <w:rPr>
          <w:sz w:val="24"/>
          <w:szCs w:val="24"/>
        </w:rPr>
      </w:pPr>
    </w:p>
    <w:p w14:paraId="173FFE1E" w14:textId="6C52B389" w:rsidR="006C6D3E" w:rsidRPr="008D3A51" w:rsidRDefault="008606E0" w:rsidP="00D334B0">
      <w:pPr>
        <w:pStyle w:val="BodyText"/>
        <w:rPr>
          <w:sz w:val="24"/>
          <w:szCs w:val="24"/>
        </w:rPr>
      </w:pPr>
      <w:r>
        <w:rPr>
          <w:rFonts w:ascii="Times New Roman"/>
          <w:noProof/>
          <w:position w:val="22"/>
          <w:sz w:val="20"/>
        </w:rPr>
        <mc:AlternateContent>
          <mc:Choice Requires="wps">
            <w:drawing>
              <wp:anchor distT="0" distB="0" distL="0" distR="0" simplePos="0" relativeHeight="251704320" behindDoc="0" locked="0" layoutInCell="1" allowOverlap="1" wp14:anchorId="6C315C3A" wp14:editId="7917C864">
                <wp:simplePos x="0" y="0"/>
                <wp:positionH relativeFrom="page">
                  <wp:posOffset>6471667</wp:posOffset>
                </wp:positionH>
                <wp:positionV relativeFrom="paragraph">
                  <wp:posOffset>49516</wp:posOffset>
                </wp:positionV>
                <wp:extent cx="352425" cy="323850"/>
                <wp:effectExtent l="0" t="0" r="9525" b="0"/>
                <wp:wrapNone/>
                <wp:docPr id="326" name="Freeform: Shape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323850"/>
                        </a:xfrm>
                        <a:custGeom>
                          <a:avLst/>
                          <a:gdLst>
                            <a:gd name="T0" fmla="+- 0 6267 5971"/>
                            <a:gd name="T1" fmla="*/ T0 w 555"/>
                            <a:gd name="T2" fmla="+- 0 836 330"/>
                            <a:gd name="T3" fmla="*/ 836 h 510"/>
                            <a:gd name="T4" fmla="+- 0 6448 5971"/>
                            <a:gd name="T5" fmla="*/ T4 w 555"/>
                            <a:gd name="T6" fmla="+- 0 839 330"/>
                            <a:gd name="T7" fmla="*/ 839 h 510"/>
                            <a:gd name="T8" fmla="+- 0 6485 5971"/>
                            <a:gd name="T9" fmla="*/ T8 w 555"/>
                            <a:gd name="T10" fmla="+- 0 819 330"/>
                            <a:gd name="T11" fmla="*/ 819 h 510"/>
                            <a:gd name="T12" fmla="+- 0 6245 5971"/>
                            <a:gd name="T13" fmla="*/ T12 w 555"/>
                            <a:gd name="T14" fmla="+- 0 783 330"/>
                            <a:gd name="T15" fmla="*/ 783 h 510"/>
                            <a:gd name="T16" fmla="+- 0 5971 5971"/>
                            <a:gd name="T17" fmla="*/ T16 w 555"/>
                            <a:gd name="T18" fmla="+- 0 811 330"/>
                            <a:gd name="T19" fmla="*/ 811 h 510"/>
                            <a:gd name="T20" fmla="+- 0 6245 5971"/>
                            <a:gd name="T21" fmla="*/ T20 w 555"/>
                            <a:gd name="T22" fmla="+- 0 783 330"/>
                            <a:gd name="T23" fmla="*/ 783 h 510"/>
                            <a:gd name="T24" fmla="+- 0 6000 5971"/>
                            <a:gd name="T25" fmla="*/ T24 w 555"/>
                            <a:gd name="T26" fmla="+- 0 544 330"/>
                            <a:gd name="T27" fmla="*/ 544 h 510"/>
                            <a:gd name="T28" fmla="+- 0 6500 5971"/>
                            <a:gd name="T29" fmla="*/ T28 w 555"/>
                            <a:gd name="T30" fmla="+- 0 766 330"/>
                            <a:gd name="T31" fmla="*/ 766 h 510"/>
                            <a:gd name="T32" fmla="+- 0 6455 5971"/>
                            <a:gd name="T33" fmla="*/ T32 w 555"/>
                            <a:gd name="T34" fmla="+- 0 810 330"/>
                            <a:gd name="T35" fmla="*/ 810 h 510"/>
                            <a:gd name="T36" fmla="+- 0 6500 5971"/>
                            <a:gd name="T37" fmla="*/ T36 w 555"/>
                            <a:gd name="T38" fmla="+- 0 766 330"/>
                            <a:gd name="T39" fmla="*/ 766 h 510"/>
                            <a:gd name="T40" fmla="+- 0 6121 5971"/>
                            <a:gd name="T41" fmla="*/ T40 w 555"/>
                            <a:gd name="T42" fmla="+- 0 782 330"/>
                            <a:gd name="T43" fmla="*/ 782 h 510"/>
                            <a:gd name="T44" fmla="+- 0 6209 5971"/>
                            <a:gd name="T45" fmla="*/ T44 w 555"/>
                            <a:gd name="T46" fmla="+- 0 755 330"/>
                            <a:gd name="T47" fmla="*/ 755 h 510"/>
                            <a:gd name="T48" fmla="+- 0 6148 5971"/>
                            <a:gd name="T49" fmla="*/ T48 w 555"/>
                            <a:gd name="T50" fmla="+- 0 579 330"/>
                            <a:gd name="T51" fmla="*/ 579 h 510"/>
                            <a:gd name="T52" fmla="+- 0 6194 5971"/>
                            <a:gd name="T53" fmla="*/ T52 w 555"/>
                            <a:gd name="T54" fmla="+- 0 577 330"/>
                            <a:gd name="T55" fmla="*/ 577 h 510"/>
                            <a:gd name="T56" fmla="+- 0 6206 5971"/>
                            <a:gd name="T57" fmla="*/ T56 w 555"/>
                            <a:gd name="T58" fmla="+- 0 550 330"/>
                            <a:gd name="T59" fmla="*/ 550 h 510"/>
                            <a:gd name="T60" fmla="+- 0 6518 5971"/>
                            <a:gd name="T61" fmla="*/ T60 w 555"/>
                            <a:gd name="T62" fmla="+- 0 693 330"/>
                            <a:gd name="T63" fmla="*/ 693 h 510"/>
                            <a:gd name="T64" fmla="+- 0 6402 5971"/>
                            <a:gd name="T65" fmla="*/ T64 w 555"/>
                            <a:gd name="T66" fmla="+- 0 738 330"/>
                            <a:gd name="T67" fmla="*/ 738 h 510"/>
                            <a:gd name="T68" fmla="+- 0 6500 5971"/>
                            <a:gd name="T69" fmla="*/ T68 w 555"/>
                            <a:gd name="T70" fmla="+- 0 766 330"/>
                            <a:gd name="T71" fmla="*/ 766 h 510"/>
                            <a:gd name="T72" fmla="+- 0 6524 5971"/>
                            <a:gd name="T73" fmla="*/ T72 w 555"/>
                            <a:gd name="T74" fmla="+- 0 622 330"/>
                            <a:gd name="T75" fmla="*/ 622 h 510"/>
                            <a:gd name="T76" fmla="+- 0 6402 5971"/>
                            <a:gd name="T77" fmla="*/ T76 w 555"/>
                            <a:gd name="T78" fmla="+- 0 665 330"/>
                            <a:gd name="T79" fmla="*/ 665 h 510"/>
                            <a:gd name="T80" fmla="+- 0 6518 5971"/>
                            <a:gd name="T81" fmla="*/ T80 w 555"/>
                            <a:gd name="T82" fmla="+- 0 693 330"/>
                            <a:gd name="T83" fmla="*/ 693 h 510"/>
                            <a:gd name="T84" fmla="+- 0 6521 5971"/>
                            <a:gd name="T85" fmla="*/ T84 w 555"/>
                            <a:gd name="T86" fmla="+- 0 679 330"/>
                            <a:gd name="T87" fmla="*/ 679 h 510"/>
                            <a:gd name="T88" fmla="+- 0 6478 5971"/>
                            <a:gd name="T89" fmla="*/ T88 w 555"/>
                            <a:gd name="T90" fmla="+- 0 533 330"/>
                            <a:gd name="T91" fmla="*/ 533 h 510"/>
                            <a:gd name="T92" fmla="+- 0 6492 5971"/>
                            <a:gd name="T93" fmla="*/ T92 w 555"/>
                            <a:gd name="T94" fmla="+- 0 593 330"/>
                            <a:gd name="T95" fmla="*/ 593 h 510"/>
                            <a:gd name="T96" fmla="+- 0 6493 5971"/>
                            <a:gd name="T97" fmla="*/ T96 w 555"/>
                            <a:gd name="T98" fmla="+- 0 622 330"/>
                            <a:gd name="T99" fmla="*/ 622 h 510"/>
                            <a:gd name="T100" fmla="+- 0 6517 5971"/>
                            <a:gd name="T101" fmla="*/ T100 w 555"/>
                            <a:gd name="T102" fmla="+- 0 547 330"/>
                            <a:gd name="T103" fmla="*/ 547 h 510"/>
                            <a:gd name="T104" fmla="+- 0 6322 5971"/>
                            <a:gd name="T105" fmla="*/ T104 w 555"/>
                            <a:gd name="T106" fmla="+- 0 334 330"/>
                            <a:gd name="T107" fmla="*/ 334 h 510"/>
                            <a:gd name="T108" fmla="+- 0 6306 5971"/>
                            <a:gd name="T109" fmla="*/ T108 w 555"/>
                            <a:gd name="T110" fmla="+- 0 368 330"/>
                            <a:gd name="T111" fmla="*/ 368 h 510"/>
                            <a:gd name="T112" fmla="+- 0 6236 5971"/>
                            <a:gd name="T113" fmla="*/ T112 w 555"/>
                            <a:gd name="T114" fmla="+- 0 458 330"/>
                            <a:gd name="T115" fmla="*/ 458 h 510"/>
                            <a:gd name="T116" fmla="+- 0 6175 5971"/>
                            <a:gd name="T117" fmla="*/ T116 w 555"/>
                            <a:gd name="T118" fmla="+- 0 550 330"/>
                            <a:gd name="T119" fmla="*/ 550 h 510"/>
                            <a:gd name="T120" fmla="+- 0 6231 5971"/>
                            <a:gd name="T121" fmla="*/ T120 w 555"/>
                            <a:gd name="T122" fmla="+- 0 499 330"/>
                            <a:gd name="T123" fmla="*/ 499 h 510"/>
                            <a:gd name="T124" fmla="+- 0 6282 5971"/>
                            <a:gd name="T125" fmla="*/ T124 w 555"/>
                            <a:gd name="T126" fmla="+- 0 461 330"/>
                            <a:gd name="T127" fmla="*/ 461 h 510"/>
                            <a:gd name="T128" fmla="+- 0 6305 5971"/>
                            <a:gd name="T129" fmla="*/ T128 w 555"/>
                            <a:gd name="T130" fmla="+- 0 427 330"/>
                            <a:gd name="T131" fmla="*/ 427 h 510"/>
                            <a:gd name="T132" fmla="+- 0 6340 5971"/>
                            <a:gd name="T133" fmla="*/ T132 w 555"/>
                            <a:gd name="T134" fmla="+- 0 363 330"/>
                            <a:gd name="T135" fmla="*/ 363 h 510"/>
                            <a:gd name="T136" fmla="+- 0 6364 5971"/>
                            <a:gd name="T137" fmla="*/ T136 w 555"/>
                            <a:gd name="T138" fmla="+- 0 344 330"/>
                            <a:gd name="T139" fmla="*/ 344 h 510"/>
                            <a:gd name="T140" fmla="+- 0 6328 5971"/>
                            <a:gd name="T141" fmla="*/ T140 w 555"/>
                            <a:gd name="T142" fmla="+- 0 330 330"/>
                            <a:gd name="T143" fmla="*/ 330 h 510"/>
                            <a:gd name="T144" fmla="+- 0 6347 5971"/>
                            <a:gd name="T145" fmla="*/ T144 w 555"/>
                            <a:gd name="T146" fmla="+- 0 366 330"/>
                            <a:gd name="T147" fmla="*/ 366 h 510"/>
                            <a:gd name="T148" fmla="+- 0 6357 5971"/>
                            <a:gd name="T149" fmla="*/ T148 w 555"/>
                            <a:gd name="T150" fmla="+- 0 399 330"/>
                            <a:gd name="T151" fmla="*/ 399 h 510"/>
                            <a:gd name="T152" fmla="+- 0 6337 5971"/>
                            <a:gd name="T153" fmla="*/ T152 w 555"/>
                            <a:gd name="T154" fmla="+- 0 467 330"/>
                            <a:gd name="T155" fmla="*/ 467 h 510"/>
                            <a:gd name="T156" fmla="+- 0 6302 5971"/>
                            <a:gd name="T157" fmla="*/ T156 w 555"/>
                            <a:gd name="T158" fmla="+- 0 531 330"/>
                            <a:gd name="T159" fmla="*/ 531 h 510"/>
                            <a:gd name="T160" fmla="+- 0 6469 5971"/>
                            <a:gd name="T161" fmla="*/ T160 w 555"/>
                            <a:gd name="T162" fmla="+- 0 533 330"/>
                            <a:gd name="T163" fmla="*/ 533 h 510"/>
                            <a:gd name="T164" fmla="+- 0 6500 5971"/>
                            <a:gd name="T165" fmla="*/ T164 w 555"/>
                            <a:gd name="T166" fmla="+- 0 516 330"/>
                            <a:gd name="T167" fmla="*/ 516 h 510"/>
                            <a:gd name="T168" fmla="+- 0 6351 5971"/>
                            <a:gd name="T169" fmla="*/ T168 w 555"/>
                            <a:gd name="T170" fmla="+- 0 509 330"/>
                            <a:gd name="T171" fmla="*/ 509 h 510"/>
                            <a:gd name="T172" fmla="+- 0 6306 5971"/>
                            <a:gd name="T173" fmla="*/ T172 w 555"/>
                            <a:gd name="T174" fmla="+- 0 501 330"/>
                            <a:gd name="T175" fmla="*/ 501 h 510"/>
                            <a:gd name="T176" fmla="+- 0 6382 5971"/>
                            <a:gd name="T177" fmla="*/ T176 w 555"/>
                            <a:gd name="T178" fmla="+- 0 429 330"/>
                            <a:gd name="T179" fmla="*/ 429 h 510"/>
                            <a:gd name="T180" fmla="+- 0 6381 5971"/>
                            <a:gd name="T181" fmla="*/ T180 w 555"/>
                            <a:gd name="T182" fmla="+- 0 363 330"/>
                            <a:gd name="T183" fmla="*/ 363 h 510"/>
                            <a:gd name="T184" fmla="+- 0 6494 5971"/>
                            <a:gd name="T185" fmla="*/ T184 w 555"/>
                            <a:gd name="T186" fmla="+- 0 512 330"/>
                            <a:gd name="T187" fmla="*/ 512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55" h="510">
                              <a:moveTo>
                                <a:pt x="274" y="453"/>
                              </a:moveTo>
                              <a:lnTo>
                                <a:pt x="227" y="453"/>
                              </a:lnTo>
                              <a:lnTo>
                                <a:pt x="296" y="506"/>
                              </a:lnTo>
                              <a:lnTo>
                                <a:pt x="298" y="509"/>
                              </a:lnTo>
                              <a:lnTo>
                                <a:pt x="302" y="509"/>
                              </a:lnTo>
                              <a:lnTo>
                                <a:pt x="477" y="509"/>
                              </a:lnTo>
                              <a:lnTo>
                                <a:pt x="492" y="507"/>
                              </a:lnTo>
                              <a:lnTo>
                                <a:pt x="504" y="500"/>
                              </a:lnTo>
                              <a:lnTo>
                                <a:pt x="514" y="489"/>
                              </a:lnTo>
                              <a:lnTo>
                                <a:pt x="518" y="480"/>
                              </a:lnTo>
                              <a:lnTo>
                                <a:pt x="310" y="480"/>
                              </a:lnTo>
                              <a:lnTo>
                                <a:pt x="274" y="453"/>
                              </a:lnTo>
                              <a:close/>
                              <a:moveTo>
                                <a:pt x="177" y="185"/>
                              </a:moveTo>
                              <a:lnTo>
                                <a:pt x="0" y="185"/>
                              </a:lnTo>
                              <a:lnTo>
                                <a:pt x="0" y="481"/>
                              </a:lnTo>
                              <a:lnTo>
                                <a:pt x="179" y="481"/>
                              </a:lnTo>
                              <a:lnTo>
                                <a:pt x="179" y="453"/>
                              </a:lnTo>
                              <a:lnTo>
                                <a:pt x="274" y="453"/>
                              </a:lnTo>
                              <a:lnTo>
                                <a:pt x="272" y="452"/>
                              </a:lnTo>
                              <a:lnTo>
                                <a:pt x="29" y="452"/>
                              </a:lnTo>
                              <a:lnTo>
                                <a:pt x="29" y="214"/>
                              </a:lnTo>
                              <a:lnTo>
                                <a:pt x="177" y="214"/>
                              </a:lnTo>
                              <a:lnTo>
                                <a:pt x="177" y="185"/>
                              </a:lnTo>
                              <a:close/>
                              <a:moveTo>
                                <a:pt x="529" y="436"/>
                              </a:moveTo>
                              <a:lnTo>
                                <a:pt x="498" y="436"/>
                              </a:lnTo>
                              <a:lnTo>
                                <a:pt x="490" y="475"/>
                              </a:lnTo>
                              <a:lnTo>
                                <a:pt x="484" y="480"/>
                              </a:lnTo>
                              <a:lnTo>
                                <a:pt x="518" y="480"/>
                              </a:lnTo>
                              <a:lnTo>
                                <a:pt x="520" y="475"/>
                              </a:lnTo>
                              <a:lnTo>
                                <a:pt x="529" y="436"/>
                              </a:lnTo>
                              <a:close/>
                              <a:moveTo>
                                <a:pt x="177" y="214"/>
                              </a:moveTo>
                              <a:lnTo>
                                <a:pt x="148" y="214"/>
                              </a:lnTo>
                              <a:lnTo>
                                <a:pt x="150" y="452"/>
                              </a:lnTo>
                              <a:lnTo>
                                <a:pt x="272" y="452"/>
                              </a:lnTo>
                              <a:lnTo>
                                <a:pt x="240" y="427"/>
                              </a:lnTo>
                              <a:lnTo>
                                <a:pt x="238" y="425"/>
                              </a:lnTo>
                              <a:lnTo>
                                <a:pt x="234" y="424"/>
                              </a:lnTo>
                              <a:lnTo>
                                <a:pt x="178" y="424"/>
                              </a:lnTo>
                              <a:lnTo>
                                <a:pt x="177" y="249"/>
                              </a:lnTo>
                              <a:lnTo>
                                <a:pt x="211" y="249"/>
                              </a:lnTo>
                              <a:lnTo>
                                <a:pt x="217" y="248"/>
                              </a:lnTo>
                              <a:lnTo>
                                <a:pt x="223" y="247"/>
                              </a:lnTo>
                              <a:lnTo>
                                <a:pt x="228" y="243"/>
                              </a:lnTo>
                              <a:lnTo>
                                <a:pt x="230" y="236"/>
                              </a:lnTo>
                              <a:lnTo>
                                <a:pt x="235" y="220"/>
                              </a:lnTo>
                              <a:lnTo>
                                <a:pt x="177" y="220"/>
                              </a:lnTo>
                              <a:lnTo>
                                <a:pt x="177" y="214"/>
                              </a:lnTo>
                              <a:close/>
                              <a:moveTo>
                                <a:pt x="547" y="363"/>
                              </a:moveTo>
                              <a:lnTo>
                                <a:pt x="516" y="363"/>
                              </a:lnTo>
                              <a:lnTo>
                                <a:pt x="505" y="407"/>
                              </a:lnTo>
                              <a:lnTo>
                                <a:pt x="431" y="408"/>
                              </a:lnTo>
                              <a:lnTo>
                                <a:pt x="431" y="437"/>
                              </a:lnTo>
                              <a:lnTo>
                                <a:pt x="498" y="436"/>
                              </a:lnTo>
                              <a:lnTo>
                                <a:pt x="529" y="436"/>
                              </a:lnTo>
                              <a:lnTo>
                                <a:pt x="531" y="424"/>
                              </a:lnTo>
                              <a:lnTo>
                                <a:pt x="547" y="363"/>
                              </a:lnTo>
                              <a:close/>
                              <a:moveTo>
                                <a:pt x="553" y="292"/>
                              </a:moveTo>
                              <a:lnTo>
                                <a:pt x="522" y="292"/>
                              </a:lnTo>
                              <a:lnTo>
                                <a:pt x="520" y="334"/>
                              </a:lnTo>
                              <a:lnTo>
                                <a:pt x="431" y="335"/>
                              </a:lnTo>
                              <a:lnTo>
                                <a:pt x="431" y="364"/>
                              </a:lnTo>
                              <a:lnTo>
                                <a:pt x="516" y="363"/>
                              </a:lnTo>
                              <a:lnTo>
                                <a:pt x="547" y="363"/>
                              </a:lnTo>
                              <a:lnTo>
                                <a:pt x="549" y="352"/>
                              </a:lnTo>
                              <a:lnTo>
                                <a:pt x="549" y="351"/>
                              </a:lnTo>
                              <a:lnTo>
                                <a:pt x="550" y="349"/>
                              </a:lnTo>
                              <a:lnTo>
                                <a:pt x="553" y="292"/>
                              </a:lnTo>
                              <a:close/>
                              <a:moveTo>
                                <a:pt x="541" y="203"/>
                              </a:moveTo>
                              <a:lnTo>
                                <a:pt x="507" y="203"/>
                              </a:lnTo>
                              <a:lnTo>
                                <a:pt x="515" y="211"/>
                              </a:lnTo>
                              <a:lnTo>
                                <a:pt x="517" y="220"/>
                              </a:lnTo>
                              <a:lnTo>
                                <a:pt x="521" y="263"/>
                              </a:lnTo>
                              <a:lnTo>
                                <a:pt x="430" y="265"/>
                              </a:lnTo>
                              <a:lnTo>
                                <a:pt x="431" y="294"/>
                              </a:lnTo>
                              <a:lnTo>
                                <a:pt x="522" y="292"/>
                              </a:lnTo>
                              <a:lnTo>
                                <a:pt x="553" y="292"/>
                              </a:lnTo>
                              <a:lnTo>
                                <a:pt x="554" y="278"/>
                              </a:lnTo>
                              <a:lnTo>
                                <a:pt x="546" y="217"/>
                              </a:lnTo>
                              <a:lnTo>
                                <a:pt x="541" y="203"/>
                              </a:lnTo>
                              <a:close/>
                              <a:moveTo>
                                <a:pt x="357" y="0"/>
                              </a:moveTo>
                              <a:lnTo>
                                <a:pt x="351" y="4"/>
                              </a:lnTo>
                              <a:lnTo>
                                <a:pt x="348" y="10"/>
                              </a:lnTo>
                              <a:lnTo>
                                <a:pt x="345" y="18"/>
                              </a:lnTo>
                              <a:lnTo>
                                <a:pt x="335" y="38"/>
                              </a:lnTo>
                              <a:lnTo>
                                <a:pt x="317" y="69"/>
                              </a:lnTo>
                              <a:lnTo>
                                <a:pt x="292" y="110"/>
                              </a:lnTo>
                              <a:lnTo>
                                <a:pt x="265" y="128"/>
                              </a:lnTo>
                              <a:lnTo>
                                <a:pt x="241" y="149"/>
                              </a:lnTo>
                              <a:lnTo>
                                <a:pt x="220" y="179"/>
                              </a:lnTo>
                              <a:lnTo>
                                <a:pt x="204" y="220"/>
                              </a:lnTo>
                              <a:lnTo>
                                <a:pt x="235" y="220"/>
                              </a:lnTo>
                              <a:lnTo>
                                <a:pt x="243" y="197"/>
                              </a:lnTo>
                              <a:lnTo>
                                <a:pt x="260" y="169"/>
                              </a:lnTo>
                              <a:lnTo>
                                <a:pt x="283" y="150"/>
                              </a:lnTo>
                              <a:lnTo>
                                <a:pt x="309" y="133"/>
                              </a:lnTo>
                              <a:lnTo>
                                <a:pt x="311" y="131"/>
                              </a:lnTo>
                              <a:lnTo>
                                <a:pt x="313" y="130"/>
                              </a:lnTo>
                              <a:lnTo>
                                <a:pt x="313" y="128"/>
                              </a:lnTo>
                              <a:lnTo>
                                <a:pt x="334" y="97"/>
                              </a:lnTo>
                              <a:lnTo>
                                <a:pt x="349" y="71"/>
                              </a:lnTo>
                              <a:lnTo>
                                <a:pt x="361" y="49"/>
                              </a:lnTo>
                              <a:lnTo>
                                <a:pt x="369" y="33"/>
                              </a:lnTo>
                              <a:lnTo>
                                <a:pt x="410" y="33"/>
                              </a:lnTo>
                              <a:lnTo>
                                <a:pt x="403" y="23"/>
                              </a:lnTo>
                              <a:lnTo>
                                <a:pt x="393" y="14"/>
                              </a:lnTo>
                              <a:lnTo>
                                <a:pt x="380" y="7"/>
                              </a:lnTo>
                              <a:lnTo>
                                <a:pt x="364" y="2"/>
                              </a:lnTo>
                              <a:lnTo>
                                <a:pt x="357" y="0"/>
                              </a:lnTo>
                              <a:close/>
                              <a:moveTo>
                                <a:pt x="410" y="33"/>
                              </a:moveTo>
                              <a:lnTo>
                                <a:pt x="369" y="33"/>
                              </a:lnTo>
                              <a:lnTo>
                                <a:pt x="376" y="36"/>
                              </a:lnTo>
                              <a:lnTo>
                                <a:pt x="380" y="40"/>
                              </a:lnTo>
                              <a:lnTo>
                                <a:pt x="383" y="46"/>
                              </a:lnTo>
                              <a:lnTo>
                                <a:pt x="386" y="69"/>
                              </a:lnTo>
                              <a:lnTo>
                                <a:pt x="386" y="71"/>
                              </a:lnTo>
                              <a:lnTo>
                                <a:pt x="379" y="101"/>
                              </a:lnTo>
                              <a:lnTo>
                                <a:pt x="366" y="137"/>
                              </a:lnTo>
                              <a:lnTo>
                                <a:pt x="349" y="174"/>
                              </a:lnTo>
                              <a:lnTo>
                                <a:pt x="335" y="174"/>
                              </a:lnTo>
                              <a:lnTo>
                                <a:pt x="331" y="201"/>
                              </a:lnTo>
                              <a:lnTo>
                                <a:pt x="402" y="211"/>
                              </a:lnTo>
                              <a:lnTo>
                                <a:pt x="406" y="211"/>
                              </a:lnTo>
                              <a:lnTo>
                                <a:pt x="498" y="203"/>
                              </a:lnTo>
                              <a:lnTo>
                                <a:pt x="541" y="203"/>
                              </a:lnTo>
                              <a:lnTo>
                                <a:pt x="540" y="200"/>
                              </a:lnTo>
                              <a:lnTo>
                                <a:pt x="529" y="186"/>
                              </a:lnTo>
                              <a:lnTo>
                                <a:pt x="523" y="182"/>
                              </a:lnTo>
                              <a:lnTo>
                                <a:pt x="405" y="182"/>
                              </a:lnTo>
                              <a:lnTo>
                                <a:pt x="380" y="179"/>
                              </a:lnTo>
                              <a:lnTo>
                                <a:pt x="382" y="174"/>
                              </a:lnTo>
                              <a:lnTo>
                                <a:pt x="349" y="174"/>
                              </a:lnTo>
                              <a:lnTo>
                                <a:pt x="335" y="171"/>
                              </a:lnTo>
                              <a:lnTo>
                                <a:pt x="383" y="171"/>
                              </a:lnTo>
                              <a:lnTo>
                                <a:pt x="398" y="137"/>
                              </a:lnTo>
                              <a:lnTo>
                                <a:pt x="411" y="99"/>
                              </a:lnTo>
                              <a:lnTo>
                                <a:pt x="417" y="64"/>
                              </a:lnTo>
                              <a:lnTo>
                                <a:pt x="410" y="34"/>
                              </a:lnTo>
                              <a:lnTo>
                                <a:pt x="410" y="33"/>
                              </a:lnTo>
                              <a:close/>
                              <a:moveTo>
                                <a:pt x="496" y="174"/>
                              </a:moveTo>
                              <a:lnTo>
                                <a:pt x="405" y="182"/>
                              </a:lnTo>
                              <a:lnTo>
                                <a:pt x="523" y="182"/>
                              </a:lnTo>
                              <a:lnTo>
                                <a:pt x="514" y="177"/>
                              </a:lnTo>
                              <a:lnTo>
                                <a:pt x="496" y="174"/>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2B106" id="Freeform: Shape 326" o:spid="_x0000_s1026" style="position:absolute;margin-left:509.6pt;margin-top:3.9pt;width:27.75pt;height:25.5pt;z-index:251704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" path="m274,453r-47,l296,506r2,3l302,509r175,l492,507r12,-7l514,489r4,-9l310,480,274,453xm177,185l,185,,481r179,l179,453r95,l272,452r-243,l29,214r148,l177,185xm529,436r-31,l490,475r-6,5l518,480r2,-5l529,436xm177,214r-29,l150,452r122,l240,427r-2,-2l234,424r-56,l177,249r34,l217,248r6,-1l228,243r2,-7l235,220r-58,l177,214xm547,363r-31,l505,407r-74,1l431,437r67,-1l529,436r2,-12l547,363xm553,292r-31,l520,334r-89,1l431,364r85,-1l547,363r2,-11l549,351r1,-2l553,292xm541,203r-34,l515,211r2,9l521,263r-91,2l431,294r91,-2l553,292r1,-14l546,217r-5,-14xm357,r-6,4l348,10r-3,8l335,38,317,69r-25,41l265,128r-24,21l220,179r-16,41l235,220r8,-23l260,169r23,-19l309,133r2,-2l313,130r,-2l334,97,349,71,361,49r8,-16l410,33,403,23,393,14,380,7,364,2,357,xm410,33r-41,l376,36r4,4l383,46r3,23l386,71r-7,30l366,137r-17,37l335,174r-4,27l402,211r4,l498,203r43,l540,200,529,186r-6,-4l405,182r-25,-3l382,174r-33,l335,171r48,l398,137,411,99r6,-35l410,34r,-1xm496,174r-91,8l523,182r-9,-5l496,174xe" fillcolor="#003263" stroked="f">
                <v:path arrowok="t" o:connecttype="custom" o:connectlocs="187960,530860;302895,532765;326390,520065;173990,497205;0,514985;173990,497205;18415,345440;335915,486410;307340,514350;335915,486410;95250,496570;151130,479425;112395,367665;141605,366395;149225,349250;347345,440055;273685,468630;335915,486410;351155,394970;273685,422275;347345,440055;349250,431165;321945,338455;330835,376555;331470,394970;346710,347345;222885,212090;212725,233680;168275,290830;129540,349250;165100,316865;197485,292735;212090,271145;234315,230505;249555,218440;226695,209550;238760,232410;245110,253365;232410,296545;210185,337185;316230,338455;335915,327660;241300,323215;212725,318135;260985,272415;260350,230505;332105,325120" o:connectangles="0,0,0,0,0,0,0,0,0,0,0,0,0,0,0,0,0,0,0,0,0,0,0,0,0,0,0,0,0,0,0,0,0,0,0,0,0,0,0,0,0,0,0,0,0,0,0"/>
                <w10:wrap anchorx="page"/>
              </v:shape>
            </w:pict>
          </mc:Fallback>
        </mc:AlternateContent>
      </w:r>
    </w:p>
    <w:p w14:paraId="03D4DB26" w14:textId="3707FACE" w:rsidR="006C6D3E" w:rsidRPr="008D3A51" w:rsidRDefault="006C6D3E" w:rsidP="00D334B0">
      <w:pPr>
        <w:pStyle w:val="BodyText"/>
        <w:rPr>
          <w:sz w:val="24"/>
          <w:szCs w:val="24"/>
        </w:rPr>
      </w:pPr>
    </w:p>
    <w:p w14:paraId="384E42EF" w14:textId="5631B3F7" w:rsidR="006C6D3E" w:rsidRPr="008D3A51" w:rsidRDefault="006C6D3E" w:rsidP="00D334B0">
      <w:pPr>
        <w:pStyle w:val="BodyText"/>
        <w:rPr>
          <w:sz w:val="24"/>
          <w:szCs w:val="24"/>
        </w:rPr>
      </w:pPr>
    </w:p>
    <w:p w14:paraId="6CBDBC23" w14:textId="36536D3C" w:rsidR="006C6D3E" w:rsidRPr="008D3A51" w:rsidRDefault="006C6D3E" w:rsidP="00D334B0">
      <w:pPr>
        <w:pStyle w:val="BodyText"/>
        <w:rPr>
          <w:sz w:val="24"/>
          <w:szCs w:val="24"/>
        </w:rPr>
      </w:pPr>
    </w:p>
    <w:p w14:paraId="5DD7B5FB" w14:textId="159FD7E9" w:rsidR="006C6D3E" w:rsidRPr="008D3A51" w:rsidRDefault="00755B09" w:rsidP="00F22022">
      <w:pPr>
        <w:pStyle w:val="BodyText"/>
        <w:ind w:firstLine="720"/>
        <w:rPr>
          <w:sz w:val="24"/>
          <w:szCs w:val="24"/>
        </w:rPr>
      </w:pPr>
      <w:r w:rsidRPr="008D3A51">
        <w:rPr>
          <w:noProof/>
          <w:sz w:val="24"/>
          <w:szCs w:val="24"/>
        </w:rPr>
        <mc:AlternateContent>
          <mc:Choice Requires="wpg">
            <w:drawing>
              <wp:anchor distT="0" distB="0" distL="114300" distR="114300" simplePos="0" relativeHeight="251702272" behindDoc="0" locked="0" layoutInCell="1" allowOverlap="1" wp14:anchorId="259DA983" wp14:editId="7FF7CDFA">
                <wp:simplePos x="0" y="0"/>
                <wp:positionH relativeFrom="margin">
                  <wp:posOffset>2580005</wp:posOffset>
                </wp:positionH>
                <wp:positionV relativeFrom="paragraph">
                  <wp:posOffset>40640</wp:posOffset>
                </wp:positionV>
                <wp:extent cx="2082800" cy="1403350"/>
                <wp:effectExtent l="0" t="0" r="12700" b="6350"/>
                <wp:wrapNone/>
                <wp:docPr id="252" name="Group 252"/>
                <wp:cNvGraphicFramePr/>
                <a:graphic xmlns:a="http://schemas.openxmlformats.org/drawingml/2006/main">
                  <a:graphicData uri="http://schemas.microsoft.com/office/word/2010/wordprocessingGroup">
                    <wpg:wgp>
                      <wpg:cNvGrpSpPr/>
                      <wpg:grpSpPr>
                        <a:xfrm>
                          <a:off x="0" y="0"/>
                          <a:ext cx="2082800" cy="1403350"/>
                          <a:chOff x="-212437" y="-96981"/>
                          <a:chExt cx="1813731" cy="1320800"/>
                        </a:xfrm>
                      </wpg:grpSpPr>
                      <pic:pic xmlns:pic="http://schemas.openxmlformats.org/drawingml/2006/picture">
                        <pic:nvPicPr>
                          <pic:cNvPr id="212" name="Picture 21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12437" y="274494"/>
                            <a:ext cx="590550" cy="590550"/>
                          </a:xfrm>
                          <a:prstGeom prst="rect">
                            <a:avLst/>
                          </a:prstGeom>
                          <a:noFill/>
                        </pic:spPr>
                      </pic:pic>
                      <wps:wsp>
                        <wps:cNvPr id="245" name="Text Box 2"/>
                        <wps:cNvSpPr txBox="1">
                          <a:spLocks noChangeArrowheads="1"/>
                        </wps:cNvSpPr>
                        <wps:spPr bwMode="auto">
                          <a:xfrm>
                            <a:off x="438727" y="254001"/>
                            <a:ext cx="1162567" cy="969818"/>
                          </a:xfrm>
                          <a:prstGeom prst="rect">
                            <a:avLst/>
                          </a:prstGeom>
                          <a:noFill/>
                          <a:ln w="9525">
                            <a:noFill/>
                            <a:miter lim="800000"/>
                            <a:headEnd/>
                            <a:tailEnd/>
                          </a:ln>
                        </wps:spPr>
                        <wps:txbx>
                          <w:txbxContent>
                            <w:p w14:paraId="4C75DD94" w14:textId="77777777" w:rsidR="00F22022" w:rsidRDefault="00F22022" w:rsidP="00F22022">
                              <w:pPr>
                                <w:spacing w:line="240" w:lineRule="auto"/>
                                <w:rPr>
                                  <w:b/>
                                  <w:bCs/>
                                  <w:color w:val="003263" w:themeColor="text2"/>
                                  <w:sz w:val="20"/>
                                  <w:szCs w:val="20"/>
                                </w:rPr>
                              </w:pPr>
                            </w:p>
                            <w:p w14:paraId="6A0A6FA4" w14:textId="587A4FE2" w:rsidR="00F22022" w:rsidRPr="00F22022" w:rsidRDefault="00F22022" w:rsidP="00F22022">
                              <w:pPr>
                                <w:spacing w:line="240" w:lineRule="auto"/>
                                <w:rPr>
                                  <w:color w:val="003263" w:themeColor="text2"/>
                                  <w:sz w:val="20"/>
                                  <w:szCs w:val="20"/>
                                </w:rPr>
                              </w:pPr>
                              <w:r w:rsidRPr="00F22022">
                                <w:rPr>
                                  <w:b/>
                                  <w:bCs/>
                                  <w:color w:val="003263" w:themeColor="text2"/>
                                  <w:sz w:val="20"/>
                                  <w:szCs w:val="20"/>
                                </w:rPr>
                                <w:t xml:space="preserve">74–75% (Stage 1) </w:t>
                              </w:r>
                              <w:r w:rsidR="00755B09">
                                <w:rPr>
                                  <w:b/>
                                  <w:bCs/>
                                  <w:color w:val="003263" w:themeColor="text2"/>
                                  <w:sz w:val="20"/>
                                  <w:szCs w:val="20"/>
                                </w:rPr>
                                <w:t>&amp;</w:t>
                              </w:r>
                              <w:r w:rsidRPr="00F22022">
                                <w:rPr>
                                  <w:b/>
                                  <w:bCs/>
                                  <w:color w:val="003263" w:themeColor="text2"/>
                                  <w:sz w:val="20"/>
                                  <w:szCs w:val="20"/>
                                </w:rPr>
                                <w:t xml:space="preserve"> 76.5% (Stage 2)</w:t>
                              </w:r>
                              <w:r w:rsidRPr="00F22022">
                                <w:rPr>
                                  <w:color w:val="003263" w:themeColor="text2"/>
                                  <w:sz w:val="20"/>
                                  <w:szCs w:val="20"/>
                                </w:rPr>
                                <w:t xml:space="preserve"> visited Central Geelong specifically for the market</w:t>
                              </w:r>
                            </w:p>
                            <w:p w14:paraId="279024E2" w14:textId="60D51819" w:rsidR="00981AE2" w:rsidRPr="00F537A8" w:rsidRDefault="00981AE2" w:rsidP="00981AE2">
                              <w:pPr>
                                <w:spacing w:line="240" w:lineRule="auto"/>
                                <w:rPr>
                                  <w:color w:val="003263" w:themeColor="text2"/>
                                  <w:sz w:val="20"/>
                                  <w:szCs w:val="20"/>
                                </w:rPr>
                              </w:pPr>
                            </w:p>
                          </w:txbxContent>
                        </wps:txbx>
                        <wps:bodyPr rot="0" vert="horz" wrap="square" lIns="0" tIns="0" rIns="0" bIns="0" anchor="t" anchorCtr="0">
                          <a:noAutofit/>
                        </wps:bodyPr>
                      </wps:wsp>
                      <wps:wsp>
                        <wps:cNvPr id="246" name="Text Box 2"/>
                        <wps:cNvSpPr txBox="1">
                          <a:spLocks noChangeArrowheads="1"/>
                        </wps:cNvSpPr>
                        <wps:spPr bwMode="auto">
                          <a:xfrm>
                            <a:off x="438727" y="-96981"/>
                            <a:ext cx="992459" cy="371475"/>
                          </a:xfrm>
                          <a:prstGeom prst="rect">
                            <a:avLst/>
                          </a:prstGeom>
                          <a:noFill/>
                          <a:ln w="9525">
                            <a:noFill/>
                            <a:miter lim="800000"/>
                            <a:headEnd/>
                            <a:tailEnd/>
                          </a:ln>
                        </wps:spPr>
                        <wps:txbx>
                          <w:txbxContent>
                            <w:p w14:paraId="025D25BD" w14:textId="6D5E3F38" w:rsidR="00981AE2" w:rsidRPr="000816C6" w:rsidRDefault="0078748A" w:rsidP="00981AE2">
                              <w:pPr>
                                <w:rPr>
                                  <w:color w:val="003263" w:themeColor="text2"/>
                                  <w:sz w:val="56"/>
                                  <w:szCs w:val="56"/>
                                </w:rPr>
                              </w:pPr>
                              <w:r>
                                <w:rPr>
                                  <w:rFonts w:asciiTheme="majorHAnsi" w:hAnsiTheme="majorHAnsi" w:cstheme="majorHAnsi"/>
                                  <w:b/>
                                  <w:bCs/>
                                  <w:color w:val="003263" w:themeColor="text2"/>
                                  <w:sz w:val="56"/>
                                  <w:szCs w:val="56"/>
                                </w:rPr>
                                <w:t>76.5% Quarters</w:t>
                              </w:r>
                              <w:r w:rsidR="00981AE2">
                                <w:rPr>
                                  <w:rFonts w:asciiTheme="majorHAnsi" w:hAnsiTheme="majorHAnsi" w:cstheme="majorHAnsi"/>
                                  <w:b/>
                                  <w:bCs/>
                                  <w:color w:val="003263" w:themeColor="text2"/>
                                  <w:sz w:val="56"/>
                                  <w:szCs w:val="56"/>
                                </w:rPr>
                                <w:t>1</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59DA983" id="Group 252" o:spid="_x0000_s1061" style="position:absolute;left:0;text-align:left;margin-left:203.15pt;margin-top:3.2pt;width:164pt;height:110.5pt;z-index:251702272;mso-position-horizontal-relative:margin;mso-width-relative:margin;mso-height-relative:margin" coordorigin="-2124,-969" coordsize="18137,13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">
                <v:shape id="Picture 212" o:spid="_x0000_s1062" type="#_x0000_t75" style="position:absolute;left:-2124;top:2744;width:5905;height: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17" o:title=""/>
                </v:shape>
                <v:shape id="_x0000_s1063" type="#_x0000_t202" style="position:absolute;left:4387;top:2540;width:11625;height:9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4C75DD94" w14:textId="77777777" w:rsidR="00F22022" w:rsidRDefault="00F22022" w:rsidP="00F22022">
                        <w:pPr>
                          <w:spacing w:line="240" w:lineRule="auto"/>
                          <w:rPr>
                            <w:b/>
                            <w:bCs/>
                            <w:color w:val="003263" w:themeColor="text2"/>
                            <w:sz w:val="20"/>
                            <w:szCs w:val="20"/>
                          </w:rPr>
                        </w:pPr>
                      </w:p>
                      <w:p w14:paraId="6A0A6FA4" w14:textId="587A4FE2" w:rsidR="00F22022" w:rsidRPr="00F22022" w:rsidRDefault="00F22022" w:rsidP="00F22022">
                        <w:pPr>
                          <w:spacing w:line="240" w:lineRule="auto"/>
                          <w:rPr>
                            <w:color w:val="003263" w:themeColor="text2"/>
                            <w:sz w:val="20"/>
                            <w:szCs w:val="20"/>
                          </w:rPr>
                        </w:pPr>
                        <w:r w:rsidRPr="00F22022">
                          <w:rPr>
                            <w:b/>
                            <w:bCs/>
                            <w:color w:val="003263" w:themeColor="text2"/>
                            <w:sz w:val="20"/>
                            <w:szCs w:val="20"/>
                          </w:rPr>
                          <w:t xml:space="preserve">74–75% (Stage 1) </w:t>
                        </w:r>
                        <w:r w:rsidR="00755B09">
                          <w:rPr>
                            <w:b/>
                            <w:bCs/>
                            <w:color w:val="003263" w:themeColor="text2"/>
                            <w:sz w:val="20"/>
                            <w:szCs w:val="20"/>
                          </w:rPr>
                          <w:t>&amp;</w:t>
                        </w:r>
                        <w:r w:rsidRPr="00F22022">
                          <w:rPr>
                            <w:b/>
                            <w:bCs/>
                            <w:color w:val="003263" w:themeColor="text2"/>
                            <w:sz w:val="20"/>
                            <w:szCs w:val="20"/>
                          </w:rPr>
                          <w:t xml:space="preserve"> 76.5% (Stage 2)</w:t>
                        </w:r>
                        <w:r w:rsidRPr="00F22022">
                          <w:rPr>
                            <w:color w:val="003263" w:themeColor="text2"/>
                            <w:sz w:val="20"/>
                            <w:szCs w:val="20"/>
                          </w:rPr>
                          <w:t xml:space="preserve"> visited Central Geelong specifically for the market</w:t>
                        </w:r>
                      </w:p>
                      <w:p w14:paraId="279024E2" w14:textId="60D51819" w:rsidR="00981AE2" w:rsidRPr="00F537A8" w:rsidRDefault="00981AE2" w:rsidP="00981AE2">
                        <w:pPr>
                          <w:spacing w:line="240" w:lineRule="auto"/>
                          <w:rPr>
                            <w:color w:val="003263" w:themeColor="text2"/>
                            <w:sz w:val="20"/>
                            <w:szCs w:val="20"/>
                          </w:rPr>
                        </w:pPr>
                      </w:p>
                    </w:txbxContent>
                  </v:textbox>
                </v:shape>
                <v:shape id="_x0000_s1064" type="#_x0000_t202" style="position:absolute;left:4387;top:-969;width:9924;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025D25BD" w14:textId="6D5E3F38" w:rsidR="00981AE2" w:rsidRPr="000816C6" w:rsidRDefault="0078748A" w:rsidP="00981AE2">
                        <w:pPr>
                          <w:rPr>
                            <w:color w:val="003263" w:themeColor="text2"/>
                            <w:sz w:val="56"/>
                            <w:szCs w:val="56"/>
                          </w:rPr>
                        </w:pPr>
                        <w:r>
                          <w:rPr>
                            <w:rFonts w:asciiTheme="majorHAnsi" w:hAnsiTheme="majorHAnsi" w:cstheme="majorHAnsi"/>
                            <w:b/>
                            <w:bCs/>
                            <w:color w:val="003263" w:themeColor="text2"/>
                            <w:sz w:val="56"/>
                            <w:szCs w:val="56"/>
                          </w:rPr>
                          <w:t>76.5% Quarters</w:t>
                        </w:r>
                        <w:r w:rsidR="00981AE2">
                          <w:rPr>
                            <w:rFonts w:asciiTheme="majorHAnsi" w:hAnsiTheme="majorHAnsi" w:cstheme="majorHAnsi"/>
                            <w:b/>
                            <w:bCs/>
                            <w:color w:val="003263" w:themeColor="text2"/>
                            <w:sz w:val="56"/>
                            <w:szCs w:val="56"/>
                          </w:rPr>
                          <w:t>1</w:t>
                        </w:r>
                      </w:p>
                    </w:txbxContent>
                  </v:textbox>
                </v:shape>
                <w10:wrap anchorx="margin"/>
              </v:group>
            </w:pict>
          </mc:Fallback>
        </mc:AlternateContent>
      </w:r>
      <w:r w:rsidR="006903B0">
        <w:rPr>
          <w:noProof/>
        </w:rPr>
        <mc:AlternateContent>
          <mc:Choice Requires="wps">
            <w:drawing>
              <wp:anchor distT="0" distB="0" distL="114300" distR="114300" simplePos="0" relativeHeight="251708416" behindDoc="0" locked="0" layoutInCell="1" allowOverlap="1" wp14:anchorId="43310A36" wp14:editId="296442C4">
                <wp:simplePos x="0" y="0"/>
                <wp:positionH relativeFrom="column">
                  <wp:posOffset>1158354</wp:posOffset>
                </wp:positionH>
                <wp:positionV relativeFrom="paragraph">
                  <wp:posOffset>160655</wp:posOffset>
                </wp:positionV>
                <wp:extent cx="1139691" cy="394692"/>
                <wp:effectExtent l="0" t="0" r="0" b="0"/>
                <wp:wrapNone/>
                <wp:docPr id="1042644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691" cy="394692"/>
                        </a:xfrm>
                        <a:prstGeom prst="rect">
                          <a:avLst/>
                        </a:prstGeom>
                        <a:noFill/>
                        <a:ln w="9525">
                          <a:noFill/>
                          <a:miter lim="800000"/>
                          <a:headEnd/>
                          <a:tailEnd/>
                        </a:ln>
                      </wps:spPr>
                      <wps:txbx>
                        <w:txbxContent>
                          <w:p w14:paraId="5F07B3E3" w14:textId="759AFB1F" w:rsidR="006903B0" w:rsidRPr="000816C6" w:rsidRDefault="006903B0" w:rsidP="006903B0">
                            <w:pPr>
                              <w:rPr>
                                <w:color w:val="003263" w:themeColor="text2"/>
                                <w:sz w:val="56"/>
                                <w:szCs w:val="56"/>
                              </w:rPr>
                            </w:pPr>
                            <w:r>
                              <w:rPr>
                                <w:rFonts w:asciiTheme="majorHAnsi" w:hAnsiTheme="majorHAnsi" w:cstheme="majorHAnsi"/>
                                <w:b/>
                                <w:bCs/>
                                <w:color w:val="003263" w:themeColor="text2"/>
                                <w:sz w:val="56"/>
                                <w:szCs w:val="56"/>
                              </w:rPr>
                              <w:t>62% Quarters1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10A36" id="Text Box 2" o:spid="_x0000_s1065" type="#_x0000_t202" style="position:absolute;left:0;text-align:left;margin-left:91.2pt;margin-top:12.65pt;width:89.75pt;height:31.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" filled="f" stroked="f">
                <v:textbox inset="0,0,0,0">
                  <w:txbxContent>
                    <w:p w14:paraId="5F07B3E3" w14:textId="759AFB1F" w:rsidR="006903B0" w:rsidRPr="000816C6" w:rsidRDefault="006903B0" w:rsidP="006903B0">
                      <w:pPr>
                        <w:rPr>
                          <w:color w:val="003263" w:themeColor="text2"/>
                          <w:sz w:val="56"/>
                          <w:szCs w:val="56"/>
                        </w:rPr>
                      </w:pPr>
                      <w:r>
                        <w:rPr>
                          <w:rFonts w:asciiTheme="majorHAnsi" w:hAnsiTheme="majorHAnsi" w:cstheme="majorHAnsi"/>
                          <w:b/>
                          <w:bCs/>
                          <w:color w:val="003263" w:themeColor="text2"/>
                          <w:sz w:val="56"/>
                          <w:szCs w:val="56"/>
                        </w:rPr>
                        <w:t>62% Quarters1</w:t>
                      </w:r>
                    </w:p>
                  </w:txbxContent>
                </v:textbox>
              </v:shape>
            </w:pict>
          </mc:Fallback>
        </mc:AlternateContent>
      </w:r>
      <w:r w:rsidR="006903B0" w:rsidRPr="008D3A51">
        <w:rPr>
          <w:noProof/>
          <w:sz w:val="24"/>
          <w:szCs w:val="24"/>
        </w:rPr>
        <mc:AlternateContent>
          <mc:Choice Requires="wpg">
            <w:drawing>
              <wp:anchor distT="0" distB="0" distL="114300" distR="114300" simplePos="0" relativeHeight="251693056" behindDoc="0" locked="0" layoutInCell="1" allowOverlap="1" wp14:anchorId="61E98AD0" wp14:editId="728AE106">
                <wp:simplePos x="0" y="0"/>
                <wp:positionH relativeFrom="margin">
                  <wp:posOffset>354330</wp:posOffset>
                </wp:positionH>
                <wp:positionV relativeFrom="paragraph">
                  <wp:posOffset>40969</wp:posOffset>
                </wp:positionV>
                <wp:extent cx="6162675" cy="1285546"/>
                <wp:effectExtent l="0" t="0" r="9525" b="10160"/>
                <wp:wrapNone/>
                <wp:docPr id="253" name="Group 253"/>
                <wp:cNvGraphicFramePr/>
                <a:graphic xmlns:a="http://schemas.openxmlformats.org/drawingml/2006/main">
                  <a:graphicData uri="http://schemas.microsoft.com/office/word/2010/wordprocessingGroup">
                    <wpg:wgp>
                      <wpg:cNvGrpSpPr/>
                      <wpg:grpSpPr>
                        <a:xfrm>
                          <a:off x="0" y="0"/>
                          <a:ext cx="6162675" cy="1285546"/>
                          <a:chOff x="-136326" y="67039"/>
                          <a:chExt cx="5480025" cy="1292979"/>
                        </a:xfrm>
                      </wpg:grpSpPr>
                      <wpg:grpSp>
                        <wpg:cNvPr id="207" name="Group 207"/>
                        <wpg:cNvGrpSpPr>
                          <a:grpSpLocks/>
                        </wpg:cNvGrpSpPr>
                        <wpg:grpSpPr bwMode="auto">
                          <a:xfrm>
                            <a:off x="4570730" y="138430"/>
                            <a:ext cx="485140" cy="475615"/>
                            <a:chOff x="12653" y="552"/>
                            <a:chExt cx="764" cy="749"/>
                          </a:xfrm>
                        </wpg:grpSpPr>
                        <wps:wsp>
                          <wps:cNvPr id="208" name="AutoShape 40"/>
                          <wps:cNvSpPr>
                            <a:spLocks/>
                          </wps:cNvSpPr>
                          <wps:spPr bwMode="auto">
                            <a:xfrm>
                              <a:off x="12653" y="552"/>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9"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3176" y="697"/>
                              <a:ext cx="241" cy="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41" name="Text Box 2"/>
                        <wps:cNvSpPr txBox="1">
                          <a:spLocks noChangeArrowheads="1"/>
                        </wps:cNvSpPr>
                        <wps:spPr bwMode="auto">
                          <a:xfrm>
                            <a:off x="-136326" y="676639"/>
                            <a:ext cx="1789972" cy="683379"/>
                          </a:xfrm>
                          <a:prstGeom prst="rect">
                            <a:avLst/>
                          </a:prstGeom>
                          <a:noFill/>
                          <a:ln w="9525">
                            <a:noFill/>
                            <a:miter lim="800000"/>
                            <a:headEnd/>
                            <a:tailEnd/>
                          </a:ln>
                        </wps:spPr>
                        <wps:txbx>
                          <w:txbxContent>
                            <w:p w14:paraId="366D177B" w14:textId="77777777" w:rsidR="00F22022" w:rsidRDefault="00F22022" w:rsidP="00F22022">
                              <w:pPr>
                                <w:spacing w:line="240" w:lineRule="auto"/>
                                <w:jc w:val="center"/>
                                <w:rPr>
                                  <w:color w:val="003263" w:themeColor="text2"/>
                                  <w:w w:val="105"/>
                                  <w:sz w:val="20"/>
                                  <w:szCs w:val="20"/>
                                </w:rPr>
                              </w:pPr>
                            </w:p>
                            <w:p w14:paraId="0F2B1412" w14:textId="14E52946" w:rsidR="00F22022" w:rsidRPr="00F22022" w:rsidRDefault="00F22022" w:rsidP="00F22022">
                              <w:pPr>
                                <w:spacing w:line="240" w:lineRule="auto"/>
                                <w:jc w:val="center"/>
                                <w:rPr>
                                  <w:color w:val="003263" w:themeColor="text2"/>
                                  <w:w w:val="105"/>
                                  <w:sz w:val="20"/>
                                  <w:szCs w:val="20"/>
                                </w:rPr>
                              </w:pPr>
                              <w:r w:rsidRPr="00F22022">
                                <w:rPr>
                                  <w:color w:val="003263" w:themeColor="text2"/>
                                  <w:w w:val="105"/>
                                  <w:sz w:val="20"/>
                                  <w:szCs w:val="20"/>
                                </w:rPr>
                                <w:t>62% of respondents indicated they stayed 30–60 minutes, with a further 24% staying 1–2 hours</w:t>
                              </w:r>
                            </w:p>
                            <w:p w14:paraId="60DA0883" w14:textId="3B0A249B" w:rsidR="00981AE2" w:rsidRPr="00F537A8" w:rsidRDefault="00981AE2" w:rsidP="00A71B20">
                              <w:pPr>
                                <w:spacing w:line="240" w:lineRule="auto"/>
                                <w:jc w:val="center"/>
                                <w:rPr>
                                  <w:color w:val="003263" w:themeColor="text2"/>
                                  <w:w w:val="105"/>
                                  <w:sz w:val="20"/>
                                  <w:szCs w:val="20"/>
                                </w:rPr>
                              </w:pPr>
                            </w:p>
                          </w:txbxContent>
                        </wps:txbx>
                        <wps:bodyPr rot="0" vert="horz" wrap="square" lIns="0" tIns="0" rIns="0" bIns="0" anchor="t" anchorCtr="0">
                          <a:noAutofit/>
                        </wps:bodyPr>
                      </wps:wsp>
                      <wps:wsp>
                        <wps:cNvPr id="242" name="Text Box 2"/>
                        <wps:cNvSpPr txBox="1">
                          <a:spLocks noChangeArrowheads="1"/>
                        </wps:cNvSpPr>
                        <wps:spPr bwMode="auto">
                          <a:xfrm>
                            <a:off x="5046131" y="67039"/>
                            <a:ext cx="297568" cy="609600"/>
                          </a:xfrm>
                          <a:prstGeom prst="rect">
                            <a:avLst/>
                          </a:prstGeom>
                          <a:noFill/>
                          <a:ln w="9525">
                            <a:noFill/>
                            <a:miter lim="800000"/>
                            <a:headEnd/>
                            <a:tailEnd/>
                          </a:ln>
                        </wps:spPr>
                        <wps:txbx>
                          <w:txbxContent>
                            <w:p w14:paraId="43272754" w14:textId="799BA033" w:rsidR="00981AE2" w:rsidRPr="000816C6" w:rsidRDefault="0078748A" w:rsidP="00981AE2">
                              <w:pPr>
                                <w:rPr>
                                  <w:color w:val="003263" w:themeColor="text2"/>
                                  <w:sz w:val="56"/>
                                  <w:szCs w:val="56"/>
                                </w:rPr>
                              </w:pPr>
                              <w:r>
                                <w:rPr>
                                  <w:rFonts w:asciiTheme="majorHAnsi" w:hAnsiTheme="majorHAnsi" w:cstheme="majorHAnsi"/>
                                  <w:b/>
                                  <w:bCs/>
                                  <w:color w:val="003263" w:themeColor="text2"/>
                                  <w:sz w:val="56"/>
                                  <w:szCs w:val="56"/>
                                </w:rPr>
                                <w:t xml:space="preserve"> $</w:t>
                              </w:r>
                              <w:r w:rsidR="00294321">
                                <w:rPr>
                                  <w:rFonts w:asciiTheme="majorHAnsi" w:hAnsiTheme="majorHAnsi" w:cstheme="majorHAnsi"/>
                                  <w:b/>
                                  <w:bCs/>
                                  <w:color w:val="003263" w:themeColor="text2"/>
                                  <w:sz w:val="56"/>
                                  <w:szCs w:val="56"/>
                                </w:rPr>
                                <w:t xml:space="preserve">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E98AD0" id="Group 253" o:spid="_x0000_s1066" style="position:absolute;left:0;text-align:left;margin-left:27.9pt;margin-top:3.25pt;width:485.25pt;height:101.2pt;z-index:251693056;mso-position-horizontal-relative:margin;mso-width-relative:margin;mso-height-relative:margin" coordorigin="-1363,670" coordsize="54800,12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">
                <v:group id="Group 207" o:spid="_x0000_s1067" style="position:absolute;left:45707;top:1384;width:4851;height:4756" coordorigin="12653,552" coordsize="764,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AutoShape 40" o:spid="_x0000_s1068" style="position:absolute;left:12653;top:552;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69" type="#_x0000_t75" style="position:absolute;left:13176;top:697;width:241;height: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">
                    <v:imagedata r:id="rId19" o:title=""/>
                  </v:shape>
                </v:group>
                <v:shape id="_x0000_s1070" type="#_x0000_t202" style="position:absolute;left:-1363;top:6766;width:17899;height:6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366D177B" w14:textId="77777777" w:rsidR="00F22022" w:rsidRDefault="00F22022" w:rsidP="00F22022">
                        <w:pPr>
                          <w:spacing w:line="240" w:lineRule="auto"/>
                          <w:jc w:val="center"/>
                          <w:rPr>
                            <w:color w:val="003263" w:themeColor="text2"/>
                            <w:w w:val="105"/>
                            <w:sz w:val="20"/>
                            <w:szCs w:val="20"/>
                          </w:rPr>
                        </w:pPr>
                      </w:p>
                      <w:p w14:paraId="0F2B1412" w14:textId="14E52946" w:rsidR="00F22022" w:rsidRPr="00F22022" w:rsidRDefault="00F22022" w:rsidP="00F22022">
                        <w:pPr>
                          <w:spacing w:line="240" w:lineRule="auto"/>
                          <w:jc w:val="center"/>
                          <w:rPr>
                            <w:color w:val="003263" w:themeColor="text2"/>
                            <w:w w:val="105"/>
                            <w:sz w:val="20"/>
                            <w:szCs w:val="20"/>
                          </w:rPr>
                        </w:pPr>
                        <w:r w:rsidRPr="00F22022">
                          <w:rPr>
                            <w:color w:val="003263" w:themeColor="text2"/>
                            <w:w w:val="105"/>
                            <w:sz w:val="20"/>
                            <w:szCs w:val="20"/>
                          </w:rPr>
                          <w:t>62% of respondents indicated they stayed 30–60 minutes, with a further 24% staying 1–2 hours</w:t>
                        </w:r>
                      </w:p>
                      <w:p w14:paraId="60DA0883" w14:textId="3B0A249B" w:rsidR="00981AE2" w:rsidRPr="00F537A8" w:rsidRDefault="00981AE2" w:rsidP="00A71B20">
                        <w:pPr>
                          <w:spacing w:line="240" w:lineRule="auto"/>
                          <w:jc w:val="center"/>
                          <w:rPr>
                            <w:color w:val="003263" w:themeColor="text2"/>
                            <w:w w:val="105"/>
                            <w:sz w:val="20"/>
                            <w:szCs w:val="20"/>
                          </w:rPr>
                        </w:pPr>
                      </w:p>
                    </w:txbxContent>
                  </v:textbox>
                </v:shape>
                <v:shape id="_x0000_s1071" type="#_x0000_t202" style="position:absolute;left:50461;top:670;width:297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43272754" w14:textId="799BA033" w:rsidR="00981AE2" w:rsidRPr="000816C6" w:rsidRDefault="0078748A" w:rsidP="00981AE2">
                        <w:pPr>
                          <w:rPr>
                            <w:color w:val="003263" w:themeColor="text2"/>
                            <w:sz w:val="56"/>
                            <w:szCs w:val="56"/>
                          </w:rPr>
                        </w:pPr>
                        <w:r>
                          <w:rPr>
                            <w:rFonts w:asciiTheme="majorHAnsi" w:hAnsiTheme="majorHAnsi" w:cstheme="majorHAnsi"/>
                            <w:b/>
                            <w:bCs/>
                            <w:color w:val="003263" w:themeColor="text2"/>
                            <w:sz w:val="56"/>
                            <w:szCs w:val="56"/>
                          </w:rPr>
                          <w:t xml:space="preserve"> $</w:t>
                        </w:r>
                        <w:r w:rsidR="00294321">
                          <w:rPr>
                            <w:rFonts w:asciiTheme="majorHAnsi" w:hAnsiTheme="majorHAnsi" w:cstheme="majorHAnsi"/>
                            <w:b/>
                            <w:bCs/>
                            <w:color w:val="003263" w:themeColor="text2"/>
                            <w:sz w:val="56"/>
                            <w:szCs w:val="56"/>
                          </w:rPr>
                          <w:t xml:space="preserve"> </w:t>
                        </w:r>
                      </w:p>
                    </w:txbxContent>
                  </v:textbox>
                </v:shape>
                <w10:wrap anchorx="margin"/>
              </v:group>
            </w:pict>
          </mc:Fallback>
        </mc:AlternateContent>
      </w:r>
      <w:r w:rsidR="006903B0">
        <w:rPr>
          <w:noProof/>
        </w:rPr>
        <mc:AlternateContent>
          <mc:Choice Requires="wps">
            <w:drawing>
              <wp:anchor distT="0" distB="0" distL="114300" distR="114300" simplePos="0" relativeHeight="251706368" behindDoc="0" locked="0" layoutInCell="1" allowOverlap="1" wp14:anchorId="283FD86B" wp14:editId="302ABDD8">
                <wp:simplePos x="0" y="0"/>
                <wp:positionH relativeFrom="column">
                  <wp:posOffset>4945380</wp:posOffset>
                </wp:positionH>
                <wp:positionV relativeFrom="paragraph">
                  <wp:posOffset>88265</wp:posOffset>
                </wp:positionV>
                <wp:extent cx="666750" cy="394692"/>
                <wp:effectExtent l="0" t="0" r="0" b="5715"/>
                <wp:wrapNone/>
                <wp:docPr id="620434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94692"/>
                        </a:xfrm>
                        <a:prstGeom prst="rect">
                          <a:avLst/>
                        </a:prstGeom>
                        <a:noFill/>
                        <a:ln w="9525">
                          <a:noFill/>
                          <a:miter lim="800000"/>
                          <a:headEnd/>
                          <a:tailEnd/>
                        </a:ln>
                      </wps:spPr>
                      <wps:txbx>
                        <w:txbxContent>
                          <w:p w14:paraId="345BAC97" w14:textId="120B56C4" w:rsidR="006903B0" w:rsidRPr="000816C6" w:rsidRDefault="006903B0" w:rsidP="006903B0">
                            <w:pPr>
                              <w:rPr>
                                <w:color w:val="003263" w:themeColor="text2"/>
                                <w:sz w:val="56"/>
                                <w:szCs w:val="56"/>
                              </w:rPr>
                            </w:pPr>
                            <w:r>
                              <w:rPr>
                                <w:rFonts w:asciiTheme="majorHAnsi" w:hAnsiTheme="majorHAnsi" w:cstheme="majorHAnsi"/>
                                <w:b/>
                                <w:bCs/>
                                <w:color w:val="003263" w:themeColor="text2"/>
                                <w:sz w:val="56"/>
                                <w:szCs w:val="56"/>
                              </w:rPr>
                              <w:t>68% Quarters1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FD86B" id="_x0000_s1072" type="#_x0000_t202" style="position:absolute;left:0;text-align:left;margin-left:389.4pt;margin-top:6.95pt;width:52.5pt;height:31.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" filled="f" stroked="f">
                <v:textbox inset="0,0,0,0">
                  <w:txbxContent>
                    <w:p w14:paraId="345BAC97" w14:textId="120B56C4" w:rsidR="006903B0" w:rsidRPr="000816C6" w:rsidRDefault="006903B0" w:rsidP="006903B0">
                      <w:pPr>
                        <w:rPr>
                          <w:color w:val="003263" w:themeColor="text2"/>
                          <w:sz w:val="56"/>
                          <w:szCs w:val="56"/>
                        </w:rPr>
                      </w:pPr>
                      <w:r>
                        <w:rPr>
                          <w:rFonts w:asciiTheme="majorHAnsi" w:hAnsiTheme="majorHAnsi" w:cstheme="majorHAnsi"/>
                          <w:b/>
                          <w:bCs/>
                          <w:color w:val="003263" w:themeColor="text2"/>
                          <w:sz w:val="56"/>
                          <w:szCs w:val="56"/>
                        </w:rPr>
                        <w:t>68% Quarters1</w:t>
                      </w:r>
                    </w:p>
                  </w:txbxContent>
                </v:textbox>
              </v:shape>
            </w:pict>
          </mc:Fallback>
        </mc:AlternateContent>
      </w:r>
      <w:r w:rsidR="00F22022">
        <w:rPr>
          <w:noProof/>
        </w:rPr>
        <w:drawing>
          <wp:inline distT="0" distB="0" distL="0" distR="0" wp14:anchorId="689B9DCF" wp14:editId="3501EF75">
            <wp:extent cx="762000" cy="762000"/>
            <wp:effectExtent l="0" t="0" r="0" b="0"/>
            <wp:docPr id="2140007244" name="Picture 21400072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20"/>
                    <a:stretch>
                      <a:fillRect/>
                    </a:stretch>
                  </pic:blipFill>
                  <pic:spPr>
                    <a:xfrm>
                      <a:off x="0" y="0"/>
                      <a:ext cx="767577" cy="767577"/>
                    </a:xfrm>
                    <a:prstGeom prst="rect">
                      <a:avLst/>
                    </a:prstGeom>
                  </pic:spPr>
                </pic:pic>
              </a:graphicData>
            </a:graphic>
          </wp:inline>
        </w:drawing>
      </w:r>
      <w:r w:rsidR="00F22022">
        <w:rPr>
          <w:noProof/>
          <w:sz w:val="24"/>
          <w:szCs w:val="24"/>
        </w:rPr>
        <mc:AlternateContent>
          <mc:Choice Requires="wps">
            <w:drawing>
              <wp:anchor distT="0" distB="0" distL="114300" distR="114300" simplePos="0" relativeHeight="251673600" behindDoc="0" locked="0" layoutInCell="1" allowOverlap="1" wp14:anchorId="31D26612" wp14:editId="1150F3D8">
                <wp:simplePos x="0" y="0"/>
                <wp:positionH relativeFrom="column">
                  <wp:posOffset>4690745</wp:posOffset>
                </wp:positionH>
                <wp:positionV relativeFrom="paragraph">
                  <wp:posOffset>59690</wp:posOffset>
                </wp:positionV>
                <wp:extent cx="2022764" cy="1436254"/>
                <wp:effectExtent l="0" t="0" r="0" b="12065"/>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2764" cy="1436254"/>
                        </a:xfrm>
                        <a:prstGeom prst="rect">
                          <a:avLst/>
                        </a:prstGeom>
                        <a:noFill/>
                        <a:ln w="9525">
                          <a:noFill/>
                          <a:miter lim="800000"/>
                          <a:headEnd/>
                          <a:tailEnd/>
                        </a:ln>
                      </wps:spPr>
                      <wps:txbx>
                        <w:txbxContent>
                          <w:p w14:paraId="7D6DB9B8" w14:textId="3447E5E1" w:rsidR="00F537A8" w:rsidRDefault="00F537A8" w:rsidP="006903B0">
                            <w:pPr>
                              <w:rPr>
                                <w:color w:val="003263" w:themeColor="text2"/>
                                <w:w w:val="105"/>
                                <w:sz w:val="20"/>
                                <w:szCs w:val="20"/>
                              </w:rPr>
                            </w:pPr>
                          </w:p>
                          <w:p w14:paraId="135A1ABF" w14:textId="2280C396" w:rsidR="00F22022" w:rsidRDefault="00F22022" w:rsidP="00F22022">
                            <w:pPr>
                              <w:jc w:val="center"/>
                              <w:rPr>
                                <w:b/>
                                <w:bCs/>
                                <w:color w:val="003263" w:themeColor="text2"/>
                                <w:w w:val="105"/>
                                <w:sz w:val="20"/>
                                <w:szCs w:val="20"/>
                              </w:rPr>
                            </w:pPr>
                          </w:p>
                          <w:p w14:paraId="37CBC9C7" w14:textId="77777777" w:rsidR="00F22022" w:rsidRDefault="00F22022" w:rsidP="00F22022">
                            <w:pPr>
                              <w:jc w:val="center"/>
                              <w:rPr>
                                <w:b/>
                                <w:bCs/>
                                <w:color w:val="003263" w:themeColor="text2"/>
                                <w:w w:val="105"/>
                                <w:sz w:val="20"/>
                                <w:szCs w:val="20"/>
                              </w:rPr>
                            </w:pPr>
                          </w:p>
                          <w:p w14:paraId="02253C64" w14:textId="0C1261A2" w:rsidR="0041068C" w:rsidRPr="00F537A8" w:rsidRDefault="006903B0" w:rsidP="00F22022">
                            <w:pPr>
                              <w:jc w:val="center"/>
                              <w:rPr>
                                <w:color w:val="003263" w:themeColor="text2"/>
                                <w:sz w:val="20"/>
                                <w:szCs w:val="20"/>
                              </w:rPr>
                            </w:pPr>
                            <w:r>
                              <w:rPr>
                                <w:color w:val="003263" w:themeColor="text2"/>
                                <w:w w:val="105"/>
                                <w:sz w:val="20"/>
                                <w:szCs w:val="20"/>
                              </w:rPr>
                              <w:t>Average of 68% participants across both engagement stages also spent locally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26612" id="_x0000_s1073" type="#_x0000_t202" style="position:absolute;left:0;text-align:left;margin-left:369.35pt;margin-top:4.7pt;width:159.25pt;height:11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" filled="f" stroked="f">
                <v:textbox inset="0,0,0,0">
                  <w:txbxContent>
                    <w:p w14:paraId="7D6DB9B8" w14:textId="3447E5E1" w:rsidR="00F537A8" w:rsidRDefault="00F537A8" w:rsidP="006903B0">
                      <w:pPr>
                        <w:rPr>
                          <w:color w:val="003263" w:themeColor="text2"/>
                          <w:w w:val="105"/>
                          <w:sz w:val="20"/>
                          <w:szCs w:val="20"/>
                        </w:rPr>
                      </w:pPr>
                    </w:p>
                    <w:p w14:paraId="135A1ABF" w14:textId="2280C396" w:rsidR="00F22022" w:rsidRDefault="00F22022" w:rsidP="00F22022">
                      <w:pPr>
                        <w:jc w:val="center"/>
                        <w:rPr>
                          <w:b/>
                          <w:bCs/>
                          <w:color w:val="003263" w:themeColor="text2"/>
                          <w:w w:val="105"/>
                          <w:sz w:val="20"/>
                          <w:szCs w:val="20"/>
                        </w:rPr>
                      </w:pPr>
                    </w:p>
                    <w:p w14:paraId="37CBC9C7" w14:textId="77777777" w:rsidR="00F22022" w:rsidRDefault="00F22022" w:rsidP="00F22022">
                      <w:pPr>
                        <w:jc w:val="center"/>
                        <w:rPr>
                          <w:b/>
                          <w:bCs/>
                          <w:color w:val="003263" w:themeColor="text2"/>
                          <w:w w:val="105"/>
                          <w:sz w:val="20"/>
                          <w:szCs w:val="20"/>
                        </w:rPr>
                      </w:pPr>
                    </w:p>
                    <w:p w14:paraId="02253C64" w14:textId="0C1261A2" w:rsidR="0041068C" w:rsidRPr="00F537A8" w:rsidRDefault="006903B0" w:rsidP="00F22022">
                      <w:pPr>
                        <w:jc w:val="center"/>
                        <w:rPr>
                          <w:color w:val="003263" w:themeColor="text2"/>
                          <w:sz w:val="20"/>
                          <w:szCs w:val="20"/>
                        </w:rPr>
                      </w:pPr>
                      <w:r>
                        <w:rPr>
                          <w:color w:val="003263" w:themeColor="text2"/>
                          <w:w w:val="105"/>
                          <w:sz w:val="20"/>
                          <w:szCs w:val="20"/>
                        </w:rPr>
                        <w:t>Average of 68% participants across both engagement stages also spent locally</w:t>
                      </w:r>
                    </w:p>
                  </w:txbxContent>
                </v:textbox>
              </v:shape>
            </w:pict>
          </mc:Fallback>
        </mc:AlternateContent>
      </w:r>
    </w:p>
    <w:p w14:paraId="7A8907CA" w14:textId="7D20EA07" w:rsidR="006C6D3E" w:rsidRPr="008D3A51" w:rsidRDefault="006C6D3E" w:rsidP="00D334B0">
      <w:pPr>
        <w:pStyle w:val="BodyText"/>
        <w:rPr>
          <w:sz w:val="24"/>
          <w:szCs w:val="24"/>
        </w:rPr>
      </w:pPr>
    </w:p>
    <w:p w14:paraId="7C3D1A72" w14:textId="62077CD1" w:rsidR="006C6D3E" w:rsidRPr="008D3A51" w:rsidRDefault="006C6D3E" w:rsidP="00D334B0">
      <w:pPr>
        <w:pStyle w:val="BodyText"/>
        <w:rPr>
          <w:sz w:val="24"/>
          <w:szCs w:val="24"/>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834B70" w:rsidRPr="008D3A51" w14:paraId="6ADE0D6F" w14:textId="77777777" w:rsidTr="008D3A51">
        <w:trPr>
          <w:cnfStyle w:val="100000000000" w:firstRow="1" w:lastRow="0" w:firstColumn="0" w:lastColumn="0" w:oddVBand="0" w:evenVBand="0" w:oddHBand="0" w:evenHBand="0" w:firstRowFirstColumn="0" w:firstRowLastColumn="0" w:lastRowFirstColumn="0" w:lastRowLastColumn="0"/>
          <w:trHeight w:hRule="exact" w:val="777"/>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6E6D1C28" w14:textId="2BB6F14A" w:rsidR="00834B70" w:rsidRPr="008D3A51" w:rsidRDefault="00F537A8" w:rsidP="009E00EC">
            <w:pPr>
              <w:pStyle w:val="BodyText"/>
              <w:rPr>
                <w:color w:val="003263" w:themeColor="text2"/>
                <w:sz w:val="24"/>
                <w:szCs w:val="24"/>
              </w:rPr>
            </w:pPr>
            <w:r>
              <w:rPr>
                <w:color w:val="003263" w:themeColor="text2"/>
                <w:sz w:val="24"/>
                <w:szCs w:val="24"/>
              </w:rPr>
              <w:t>Next STEPS</w:t>
            </w:r>
          </w:p>
        </w:tc>
      </w:tr>
    </w:tbl>
    <w:p w14:paraId="70A71384" w14:textId="0D082EAB" w:rsidR="00834B70" w:rsidRPr="00F537A8" w:rsidRDefault="00910065" w:rsidP="00910065">
      <w:pPr>
        <w:pStyle w:val="BodyText"/>
        <w:jc w:val="both"/>
        <w:rPr>
          <w:sz w:val="24"/>
          <w:szCs w:val="24"/>
        </w:rPr>
      </w:pPr>
      <w:r w:rsidRPr="00910065">
        <w:rPr>
          <w:sz w:val="24"/>
          <w:szCs w:val="24"/>
        </w:rPr>
        <w:t>Community engagement for the Geelong City Market, undertaken in January and May 2026, is now complete. Insights from this engagement, together with visitation, economic, and operational data, are informing ongoing improvements.</w:t>
      </w:r>
      <w:r>
        <w:rPr>
          <w:sz w:val="24"/>
          <w:szCs w:val="24"/>
        </w:rPr>
        <w:t xml:space="preserve"> </w:t>
      </w:r>
      <w:r w:rsidRPr="00910065">
        <w:rPr>
          <w:sz w:val="24"/>
          <w:szCs w:val="24"/>
        </w:rPr>
        <w:t>The City</w:t>
      </w:r>
      <w:r w:rsidR="0057276F">
        <w:rPr>
          <w:sz w:val="24"/>
          <w:szCs w:val="24"/>
        </w:rPr>
        <w:t>, in partnership with</w:t>
      </w:r>
      <w:r w:rsidRPr="00910065">
        <w:rPr>
          <w:sz w:val="24"/>
          <w:szCs w:val="24"/>
        </w:rPr>
        <w:t xml:space="preserve"> Barwon Events,</w:t>
      </w:r>
      <w:r w:rsidR="0057276F">
        <w:rPr>
          <w:sz w:val="24"/>
          <w:szCs w:val="24"/>
        </w:rPr>
        <w:t xml:space="preserve"> the</w:t>
      </w:r>
      <w:r w:rsidRPr="00910065">
        <w:rPr>
          <w:sz w:val="24"/>
          <w:szCs w:val="24"/>
        </w:rPr>
        <w:t xml:space="preserve"> market operator, remain</w:t>
      </w:r>
      <w:r w:rsidR="00755B09">
        <w:rPr>
          <w:sz w:val="24"/>
          <w:szCs w:val="24"/>
        </w:rPr>
        <w:t>s</w:t>
      </w:r>
      <w:r w:rsidRPr="00910065">
        <w:rPr>
          <w:sz w:val="24"/>
          <w:szCs w:val="24"/>
        </w:rPr>
        <w:t xml:space="preserve"> committed to evolving the market to support long-term sustainability and the continued revitalisation of Central Geelong. The market will continue to refine its offering, strengthen its stallholder mix, and diversify programming to enhance the visitor experience.</w:t>
      </w:r>
      <w:r>
        <w:rPr>
          <w:sz w:val="24"/>
          <w:szCs w:val="24"/>
        </w:rPr>
        <w:t xml:space="preserve"> </w:t>
      </w:r>
      <w:r w:rsidRPr="00910065">
        <w:rPr>
          <w:sz w:val="24"/>
          <w:szCs w:val="24"/>
        </w:rPr>
        <w:t>Further community engagement is planned for August and October 2026.</w:t>
      </w:r>
    </w:p>
    <w:sectPr w:rsidR="00834B70" w:rsidRPr="00F537A8" w:rsidSect="00834B70">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A61E1" w14:textId="77777777" w:rsidR="00BD07FE" w:rsidRDefault="00BD07FE" w:rsidP="00CE604F">
      <w:r>
        <w:separator/>
      </w:r>
    </w:p>
    <w:p w14:paraId="7559D385" w14:textId="77777777" w:rsidR="00BD07FE" w:rsidRDefault="00BD07FE" w:rsidP="00CE604F"/>
    <w:p w14:paraId="12148CE8" w14:textId="77777777" w:rsidR="00BD07FE" w:rsidRDefault="00BD07FE" w:rsidP="00CE604F"/>
    <w:p w14:paraId="396E4FDD" w14:textId="77777777" w:rsidR="00BD07FE" w:rsidRDefault="00BD07FE" w:rsidP="00CE604F"/>
  </w:endnote>
  <w:endnote w:type="continuationSeparator" w:id="0">
    <w:p w14:paraId="42BB07E1" w14:textId="77777777" w:rsidR="00BD07FE" w:rsidRDefault="00BD07FE" w:rsidP="00CE604F">
      <w:r>
        <w:continuationSeparator/>
      </w:r>
    </w:p>
    <w:p w14:paraId="1C2A23D9" w14:textId="77777777" w:rsidR="00BD07FE" w:rsidRDefault="00BD07FE" w:rsidP="00CE604F"/>
    <w:p w14:paraId="17ADFEE5" w14:textId="77777777" w:rsidR="00BD07FE" w:rsidRDefault="00BD07FE" w:rsidP="00CE604F"/>
    <w:p w14:paraId="0918607A" w14:textId="77777777" w:rsidR="00BD07FE" w:rsidRDefault="00BD07FE"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0D9C19C-D424-415D-A8E3-95D854773B4C}"/>
    <w:embedBold r:id="rId2" w:fontKey="{D778F806-7EA7-40E5-8472-0BB06F3E1AA9}"/>
    <w:embedItalic r:id="rId3" w:fontKey="{F06A2C40-2382-43B9-95CA-B017CB62A26C}"/>
  </w:font>
  <w:font w:name="Tahoma">
    <w:panose1 w:val="020B0604030504040204"/>
    <w:charset w:val="00"/>
    <w:family w:val="swiss"/>
    <w:pitch w:val="variable"/>
    <w:sig w:usb0="E1002EFF" w:usb1="C000605B" w:usb2="00000029" w:usb3="00000000" w:csb0="0001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C6665" w14:textId="77777777" w:rsidR="00BD07FE" w:rsidRDefault="00BD07FE" w:rsidP="00CE604F">
      <w:r>
        <w:separator/>
      </w:r>
    </w:p>
    <w:p w14:paraId="6B511FBC" w14:textId="77777777" w:rsidR="00BD07FE" w:rsidRDefault="00BD07FE" w:rsidP="00CE604F"/>
    <w:p w14:paraId="223B507B" w14:textId="77777777" w:rsidR="00BD07FE" w:rsidRDefault="00BD07FE" w:rsidP="00CE604F"/>
    <w:p w14:paraId="588B48C9" w14:textId="77777777" w:rsidR="00BD07FE" w:rsidRDefault="00BD07FE" w:rsidP="00CE604F"/>
  </w:footnote>
  <w:footnote w:type="continuationSeparator" w:id="0">
    <w:p w14:paraId="6FCF1F0B" w14:textId="77777777" w:rsidR="00BD07FE" w:rsidRDefault="00BD07FE" w:rsidP="00CE604F">
      <w:r>
        <w:continuationSeparator/>
      </w:r>
    </w:p>
    <w:p w14:paraId="77E6DBB5" w14:textId="77777777" w:rsidR="00BD07FE" w:rsidRDefault="00BD07FE" w:rsidP="00CE604F"/>
    <w:p w14:paraId="6E87B28D" w14:textId="77777777" w:rsidR="00BD07FE" w:rsidRDefault="00BD07FE" w:rsidP="00CE604F"/>
    <w:p w14:paraId="66D9B88A" w14:textId="77777777" w:rsidR="00BD07FE" w:rsidRDefault="00BD07FE"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947618479">
    <w:abstractNumId w:val="14"/>
  </w:num>
  <w:num w:numId="2" w16cid:durableId="1510632977">
    <w:abstractNumId w:val="11"/>
  </w:num>
  <w:num w:numId="3" w16cid:durableId="435635778">
    <w:abstractNumId w:val="18"/>
  </w:num>
  <w:num w:numId="4" w16cid:durableId="1458839084">
    <w:abstractNumId w:val="15"/>
  </w:num>
  <w:num w:numId="5" w16cid:durableId="701825467">
    <w:abstractNumId w:val="10"/>
  </w:num>
  <w:num w:numId="6" w16cid:durableId="229275225">
    <w:abstractNumId w:val="17"/>
  </w:num>
  <w:num w:numId="7" w16cid:durableId="2081556860">
    <w:abstractNumId w:val="3"/>
  </w:num>
  <w:num w:numId="8" w16cid:durableId="1703825107">
    <w:abstractNumId w:val="9"/>
  </w:num>
  <w:num w:numId="9" w16cid:durableId="859665315">
    <w:abstractNumId w:val="8"/>
  </w:num>
  <w:num w:numId="10" w16cid:durableId="694576515">
    <w:abstractNumId w:val="2"/>
  </w:num>
  <w:num w:numId="11" w16cid:durableId="1895504947">
    <w:abstractNumId w:val="13"/>
  </w:num>
  <w:num w:numId="12" w16cid:durableId="1001809219">
    <w:abstractNumId w:val="16"/>
  </w:num>
  <w:num w:numId="13" w16cid:durableId="281035609">
    <w:abstractNumId w:val="7"/>
  </w:num>
  <w:num w:numId="14" w16cid:durableId="814953455">
    <w:abstractNumId w:val="6"/>
  </w:num>
  <w:num w:numId="15" w16cid:durableId="1014964560">
    <w:abstractNumId w:val="9"/>
    <w:lvlOverride w:ilvl="0">
      <w:startOverride w:val="1"/>
    </w:lvlOverride>
  </w:num>
  <w:num w:numId="16" w16cid:durableId="443161651">
    <w:abstractNumId w:val="16"/>
  </w:num>
  <w:num w:numId="17" w16cid:durableId="1188443691">
    <w:abstractNumId w:val="16"/>
  </w:num>
  <w:num w:numId="18" w16cid:durableId="1747146064">
    <w:abstractNumId w:val="16"/>
  </w:num>
  <w:num w:numId="19" w16cid:durableId="1828394795">
    <w:abstractNumId w:val="13"/>
  </w:num>
  <w:num w:numId="20" w16cid:durableId="628363882">
    <w:abstractNumId w:val="13"/>
  </w:num>
  <w:num w:numId="21" w16cid:durableId="2072849735">
    <w:abstractNumId w:val="13"/>
  </w:num>
  <w:num w:numId="22" w16cid:durableId="433549832">
    <w:abstractNumId w:val="5"/>
  </w:num>
  <w:num w:numId="23" w16cid:durableId="37752031">
    <w:abstractNumId w:val="4"/>
  </w:num>
  <w:num w:numId="24" w16cid:durableId="1303580413">
    <w:abstractNumId w:val="1"/>
  </w:num>
  <w:num w:numId="25" w16cid:durableId="484396891">
    <w:abstractNumId w:val="0"/>
  </w:num>
  <w:num w:numId="26" w16cid:durableId="197768504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41675"/>
    <w:rsid w:val="000443F5"/>
    <w:rsid w:val="00051849"/>
    <w:rsid w:val="00056673"/>
    <w:rsid w:val="00072C00"/>
    <w:rsid w:val="00073B69"/>
    <w:rsid w:val="000767E6"/>
    <w:rsid w:val="000816C6"/>
    <w:rsid w:val="0008298C"/>
    <w:rsid w:val="000830C8"/>
    <w:rsid w:val="000841E1"/>
    <w:rsid w:val="000846FE"/>
    <w:rsid w:val="000873E7"/>
    <w:rsid w:val="0009559C"/>
    <w:rsid w:val="00095E19"/>
    <w:rsid w:val="000A0633"/>
    <w:rsid w:val="000A73E8"/>
    <w:rsid w:val="000B5463"/>
    <w:rsid w:val="000C2502"/>
    <w:rsid w:val="000C4EFB"/>
    <w:rsid w:val="000C7DD4"/>
    <w:rsid w:val="000D6EA5"/>
    <w:rsid w:val="000E1042"/>
    <w:rsid w:val="000E22A7"/>
    <w:rsid w:val="000E46A7"/>
    <w:rsid w:val="000F52FE"/>
    <w:rsid w:val="000F71C6"/>
    <w:rsid w:val="00100E03"/>
    <w:rsid w:val="00103137"/>
    <w:rsid w:val="00104560"/>
    <w:rsid w:val="00113B8E"/>
    <w:rsid w:val="00114534"/>
    <w:rsid w:val="0011699E"/>
    <w:rsid w:val="001207DA"/>
    <w:rsid w:val="00121968"/>
    <w:rsid w:val="0012356D"/>
    <w:rsid w:val="00126586"/>
    <w:rsid w:val="001359F2"/>
    <w:rsid w:val="0013729F"/>
    <w:rsid w:val="001503F4"/>
    <w:rsid w:val="0015135C"/>
    <w:rsid w:val="00152D85"/>
    <w:rsid w:val="00153248"/>
    <w:rsid w:val="001546E5"/>
    <w:rsid w:val="0015593C"/>
    <w:rsid w:val="0016251F"/>
    <w:rsid w:val="001626E3"/>
    <w:rsid w:val="00162A63"/>
    <w:rsid w:val="00171B11"/>
    <w:rsid w:val="001864B5"/>
    <w:rsid w:val="00191177"/>
    <w:rsid w:val="001920ED"/>
    <w:rsid w:val="0019445B"/>
    <w:rsid w:val="001946CF"/>
    <w:rsid w:val="00194A12"/>
    <w:rsid w:val="00194EAA"/>
    <w:rsid w:val="00196728"/>
    <w:rsid w:val="001976D9"/>
    <w:rsid w:val="001A3E10"/>
    <w:rsid w:val="001B0978"/>
    <w:rsid w:val="001B0E1A"/>
    <w:rsid w:val="001B1BE4"/>
    <w:rsid w:val="001B3939"/>
    <w:rsid w:val="001B547E"/>
    <w:rsid w:val="001C5632"/>
    <w:rsid w:val="001C6741"/>
    <w:rsid w:val="001C6D0A"/>
    <w:rsid w:val="001D59D1"/>
    <w:rsid w:val="001E444C"/>
    <w:rsid w:val="001E5696"/>
    <w:rsid w:val="001E6E49"/>
    <w:rsid w:val="001F09FA"/>
    <w:rsid w:val="001F19D7"/>
    <w:rsid w:val="001F427B"/>
    <w:rsid w:val="001F5141"/>
    <w:rsid w:val="001F5ECF"/>
    <w:rsid w:val="001F6962"/>
    <w:rsid w:val="002024C2"/>
    <w:rsid w:val="00206A5B"/>
    <w:rsid w:val="002108F8"/>
    <w:rsid w:val="00210D17"/>
    <w:rsid w:val="00211D39"/>
    <w:rsid w:val="00214DB3"/>
    <w:rsid w:val="00215F5E"/>
    <w:rsid w:val="00217331"/>
    <w:rsid w:val="00220CCC"/>
    <w:rsid w:val="00221F39"/>
    <w:rsid w:val="002247EF"/>
    <w:rsid w:val="00230CF5"/>
    <w:rsid w:val="002345A8"/>
    <w:rsid w:val="00240500"/>
    <w:rsid w:val="002417C3"/>
    <w:rsid w:val="002435F7"/>
    <w:rsid w:val="0024487B"/>
    <w:rsid w:val="00250A74"/>
    <w:rsid w:val="00250D31"/>
    <w:rsid w:val="0025618A"/>
    <w:rsid w:val="00260B9B"/>
    <w:rsid w:val="0026142E"/>
    <w:rsid w:val="00271541"/>
    <w:rsid w:val="0027230C"/>
    <w:rsid w:val="002759B4"/>
    <w:rsid w:val="00275B0E"/>
    <w:rsid w:val="0027603E"/>
    <w:rsid w:val="00283B16"/>
    <w:rsid w:val="00284A44"/>
    <w:rsid w:val="002862A5"/>
    <w:rsid w:val="002877DD"/>
    <w:rsid w:val="002900A6"/>
    <w:rsid w:val="002905D4"/>
    <w:rsid w:val="002914EA"/>
    <w:rsid w:val="002922E2"/>
    <w:rsid w:val="00294100"/>
    <w:rsid w:val="00294321"/>
    <w:rsid w:val="002A29EE"/>
    <w:rsid w:val="002A5BE4"/>
    <w:rsid w:val="002B3442"/>
    <w:rsid w:val="002C3604"/>
    <w:rsid w:val="002C3D86"/>
    <w:rsid w:val="002C720A"/>
    <w:rsid w:val="002D2753"/>
    <w:rsid w:val="002D627C"/>
    <w:rsid w:val="002E0EFD"/>
    <w:rsid w:val="002E1732"/>
    <w:rsid w:val="002E2D7B"/>
    <w:rsid w:val="002E7DD0"/>
    <w:rsid w:val="002F61B9"/>
    <w:rsid w:val="003007A4"/>
    <w:rsid w:val="00306FD8"/>
    <w:rsid w:val="00307A5C"/>
    <w:rsid w:val="00307C95"/>
    <w:rsid w:val="00312DB3"/>
    <w:rsid w:val="003162EE"/>
    <w:rsid w:val="00316A00"/>
    <w:rsid w:val="0031759E"/>
    <w:rsid w:val="0032261C"/>
    <w:rsid w:val="0033198A"/>
    <w:rsid w:val="00332763"/>
    <w:rsid w:val="0033295D"/>
    <w:rsid w:val="003357C3"/>
    <w:rsid w:val="003402F9"/>
    <w:rsid w:val="00343F6C"/>
    <w:rsid w:val="003563BF"/>
    <w:rsid w:val="00361EB0"/>
    <w:rsid w:val="00363D19"/>
    <w:rsid w:val="0036663C"/>
    <w:rsid w:val="00366F31"/>
    <w:rsid w:val="0037157C"/>
    <w:rsid w:val="0038612E"/>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68C"/>
    <w:rsid w:val="004107B6"/>
    <w:rsid w:val="00411F2C"/>
    <w:rsid w:val="0041214E"/>
    <w:rsid w:val="0042172C"/>
    <w:rsid w:val="00421F96"/>
    <w:rsid w:val="00423980"/>
    <w:rsid w:val="00426496"/>
    <w:rsid w:val="00436650"/>
    <w:rsid w:val="00441F42"/>
    <w:rsid w:val="00444C5F"/>
    <w:rsid w:val="004470FA"/>
    <w:rsid w:val="00447559"/>
    <w:rsid w:val="00447B04"/>
    <w:rsid w:val="0045350C"/>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B7D9F"/>
    <w:rsid w:val="004C34A2"/>
    <w:rsid w:val="004C5421"/>
    <w:rsid w:val="004D13DC"/>
    <w:rsid w:val="004D2DEE"/>
    <w:rsid w:val="004D392B"/>
    <w:rsid w:val="004E0DF1"/>
    <w:rsid w:val="004E1E84"/>
    <w:rsid w:val="004E3189"/>
    <w:rsid w:val="004E57CE"/>
    <w:rsid w:val="004E735A"/>
    <w:rsid w:val="004F3EB1"/>
    <w:rsid w:val="004F46FF"/>
    <w:rsid w:val="004F4B1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7276F"/>
    <w:rsid w:val="005815DC"/>
    <w:rsid w:val="00585605"/>
    <w:rsid w:val="005867E3"/>
    <w:rsid w:val="005932F0"/>
    <w:rsid w:val="00593EDF"/>
    <w:rsid w:val="00595475"/>
    <w:rsid w:val="00595895"/>
    <w:rsid w:val="005B281C"/>
    <w:rsid w:val="005B374E"/>
    <w:rsid w:val="005B4482"/>
    <w:rsid w:val="005B7F2F"/>
    <w:rsid w:val="005C11CA"/>
    <w:rsid w:val="005C428F"/>
    <w:rsid w:val="005D35B0"/>
    <w:rsid w:val="005D47B0"/>
    <w:rsid w:val="005D4B4A"/>
    <w:rsid w:val="005E308E"/>
    <w:rsid w:val="005E5955"/>
    <w:rsid w:val="005F5864"/>
    <w:rsid w:val="00603066"/>
    <w:rsid w:val="00607FD8"/>
    <w:rsid w:val="0061505F"/>
    <w:rsid w:val="0061751B"/>
    <w:rsid w:val="0062297D"/>
    <w:rsid w:val="006251CD"/>
    <w:rsid w:val="006338FE"/>
    <w:rsid w:val="00634604"/>
    <w:rsid w:val="00637234"/>
    <w:rsid w:val="00645D96"/>
    <w:rsid w:val="00653A59"/>
    <w:rsid w:val="00654462"/>
    <w:rsid w:val="006545E3"/>
    <w:rsid w:val="0065589F"/>
    <w:rsid w:val="00660489"/>
    <w:rsid w:val="006608C0"/>
    <w:rsid w:val="006615E8"/>
    <w:rsid w:val="00662EC6"/>
    <w:rsid w:val="00663D66"/>
    <w:rsid w:val="0067249B"/>
    <w:rsid w:val="00676B87"/>
    <w:rsid w:val="00676C28"/>
    <w:rsid w:val="00677EE0"/>
    <w:rsid w:val="00680DFB"/>
    <w:rsid w:val="0068456E"/>
    <w:rsid w:val="0068762B"/>
    <w:rsid w:val="006903B0"/>
    <w:rsid w:val="00692792"/>
    <w:rsid w:val="006A0287"/>
    <w:rsid w:val="006A1C58"/>
    <w:rsid w:val="006A2BF7"/>
    <w:rsid w:val="006B051B"/>
    <w:rsid w:val="006B1C7B"/>
    <w:rsid w:val="006B5921"/>
    <w:rsid w:val="006B5B56"/>
    <w:rsid w:val="006C059A"/>
    <w:rsid w:val="006C596B"/>
    <w:rsid w:val="006C6D3E"/>
    <w:rsid w:val="006D39B9"/>
    <w:rsid w:val="006E58AA"/>
    <w:rsid w:val="006E6E31"/>
    <w:rsid w:val="006F0469"/>
    <w:rsid w:val="006F2C20"/>
    <w:rsid w:val="006F53BF"/>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55B09"/>
    <w:rsid w:val="007573FE"/>
    <w:rsid w:val="00762338"/>
    <w:rsid w:val="007641F5"/>
    <w:rsid w:val="00765E2C"/>
    <w:rsid w:val="00773F6E"/>
    <w:rsid w:val="0077461F"/>
    <w:rsid w:val="00774933"/>
    <w:rsid w:val="0077640A"/>
    <w:rsid w:val="00781A61"/>
    <w:rsid w:val="00783165"/>
    <w:rsid w:val="00783975"/>
    <w:rsid w:val="007861DF"/>
    <w:rsid w:val="0078748A"/>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9B"/>
    <w:rsid w:val="007E23B9"/>
    <w:rsid w:val="007E34EA"/>
    <w:rsid w:val="007F05D2"/>
    <w:rsid w:val="008046A0"/>
    <w:rsid w:val="008066AA"/>
    <w:rsid w:val="00807E4A"/>
    <w:rsid w:val="008115C3"/>
    <w:rsid w:val="008143BB"/>
    <w:rsid w:val="00815655"/>
    <w:rsid w:val="00815DC3"/>
    <w:rsid w:val="008169A6"/>
    <w:rsid w:val="00830EAA"/>
    <w:rsid w:val="0083162B"/>
    <w:rsid w:val="00834B70"/>
    <w:rsid w:val="008369CC"/>
    <w:rsid w:val="00841D8C"/>
    <w:rsid w:val="008428C4"/>
    <w:rsid w:val="008429D4"/>
    <w:rsid w:val="00844530"/>
    <w:rsid w:val="008459FA"/>
    <w:rsid w:val="00847025"/>
    <w:rsid w:val="00847D90"/>
    <w:rsid w:val="00854CEA"/>
    <w:rsid w:val="008606E0"/>
    <w:rsid w:val="00860935"/>
    <w:rsid w:val="008616F3"/>
    <w:rsid w:val="00861F48"/>
    <w:rsid w:val="00862661"/>
    <w:rsid w:val="008633B4"/>
    <w:rsid w:val="00863C23"/>
    <w:rsid w:val="00864767"/>
    <w:rsid w:val="0087344F"/>
    <w:rsid w:val="008832AA"/>
    <w:rsid w:val="008B12C3"/>
    <w:rsid w:val="008B1448"/>
    <w:rsid w:val="008B2A9A"/>
    <w:rsid w:val="008D3A51"/>
    <w:rsid w:val="008D5F8A"/>
    <w:rsid w:val="008E13E8"/>
    <w:rsid w:val="008E31E1"/>
    <w:rsid w:val="008F3B94"/>
    <w:rsid w:val="008F5002"/>
    <w:rsid w:val="008F6661"/>
    <w:rsid w:val="00903687"/>
    <w:rsid w:val="00910065"/>
    <w:rsid w:val="00910D31"/>
    <w:rsid w:val="009115AB"/>
    <w:rsid w:val="00912336"/>
    <w:rsid w:val="00913623"/>
    <w:rsid w:val="009172F6"/>
    <w:rsid w:val="00922F59"/>
    <w:rsid w:val="00923C71"/>
    <w:rsid w:val="009240DB"/>
    <w:rsid w:val="00930869"/>
    <w:rsid w:val="0093235E"/>
    <w:rsid w:val="00937703"/>
    <w:rsid w:val="0093771A"/>
    <w:rsid w:val="0094605E"/>
    <w:rsid w:val="00953ABE"/>
    <w:rsid w:val="00954C94"/>
    <w:rsid w:val="00963ABA"/>
    <w:rsid w:val="00963CD1"/>
    <w:rsid w:val="00966C88"/>
    <w:rsid w:val="00970733"/>
    <w:rsid w:val="009714F3"/>
    <w:rsid w:val="00971677"/>
    <w:rsid w:val="00972889"/>
    <w:rsid w:val="00981378"/>
    <w:rsid w:val="0098175D"/>
    <w:rsid w:val="00981AE2"/>
    <w:rsid w:val="0098415F"/>
    <w:rsid w:val="00984A8A"/>
    <w:rsid w:val="00985876"/>
    <w:rsid w:val="00986C85"/>
    <w:rsid w:val="009875EA"/>
    <w:rsid w:val="00993C78"/>
    <w:rsid w:val="00994CB7"/>
    <w:rsid w:val="00995A1B"/>
    <w:rsid w:val="009976E0"/>
    <w:rsid w:val="009A2615"/>
    <w:rsid w:val="009A2FBA"/>
    <w:rsid w:val="009A38C0"/>
    <w:rsid w:val="009A4A34"/>
    <w:rsid w:val="009B5D92"/>
    <w:rsid w:val="009C5C32"/>
    <w:rsid w:val="009D6278"/>
    <w:rsid w:val="009E0153"/>
    <w:rsid w:val="009E3888"/>
    <w:rsid w:val="009E4906"/>
    <w:rsid w:val="009F184B"/>
    <w:rsid w:val="009F25EE"/>
    <w:rsid w:val="009F44CD"/>
    <w:rsid w:val="00A01D7D"/>
    <w:rsid w:val="00A02A49"/>
    <w:rsid w:val="00A02F5D"/>
    <w:rsid w:val="00A10C14"/>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56A26"/>
    <w:rsid w:val="00A61E23"/>
    <w:rsid w:val="00A71B20"/>
    <w:rsid w:val="00A74FC3"/>
    <w:rsid w:val="00A754B7"/>
    <w:rsid w:val="00A75C29"/>
    <w:rsid w:val="00A82BB2"/>
    <w:rsid w:val="00A83926"/>
    <w:rsid w:val="00A855D3"/>
    <w:rsid w:val="00A93988"/>
    <w:rsid w:val="00A93C0B"/>
    <w:rsid w:val="00A94C7E"/>
    <w:rsid w:val="00A97124"/>
    <w:rsid w:val="00AA23F5"/>
    <w:rsid w:val="00AA751F"/>
    <w:rsid w:val="00AB458A"/>
    <w:rsid w:val="00AB4A85"/>
    <w:rsid w:val="00AB5839"/>
    <w:rsid w:val="00AC0510"/>
    <w:rsid w:val="00AC1E0E"/>
    <w:rsid w:val="00AC40D5"/>
    <w:rsid w:val="00AD2332"/>
    <w:rsid w:val="00AD38E4"/>
    <w:rsid w:val="00AD440A"/>
    <w:rsid w:val="00AD45EE"/>
    <w:rsid w:val="00AD4E4D"/>
    <w:rsid w:val="00AE5FC8"/>
    <w:rsid w:val="00AE76BF"/>
    <w:rsid w:val="00AF214F"/>
    <w:rsid w:val="00AF386C"/>
    <w:rsid w:val="00AF74E9"/>
    <w:rsid w:val="00B03C9D"/>
    <w:rsid w:val="00B04F66"/>
    <w:rsid w:val="00B118A3"/>
    <w:rsid w:val="00B12D78"/>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5009"/>
    <w:rsid w:val="00B85B84"/>
    <w:rsid w:val="00B90D64"/>
    <w:rsid w:val="00B95649"/>
    <w:rsid w:val="00B9575B"/>
    <w:rsid w:val="00B97711"/>
    <w:rsid w:val="00BA0A5C"/>
    <w:rsid w:val="00BA1870"/>
    <w:rsid w:val="00BA3AD2"/>
    <w:rsid w:val="00BA540D"/>
    <w:rsid w:val="00BB105F"/>
    <w:rsid w:val="00BB17CB"/>
    <w:rsid w:val="00BB1ADB"/>
    <w:rsid w:val="00BB4393"/>
    <w:rsid w:val="00BC34BA"/>
    <w:rsid w:val="00BD07FE"/>
    <w:rsid w:val="00BD2821"/>
    <w:rsid w:val="00BE1CD2"/>
    <w:rsid w:val="00BE30FB"/>
    <w:rsid w:val="00BF3A65"/>
    <w:rsid w:val="00BF3F49"/>
    <w:rsid w:val="00C04A64"/>
    <w:rsid w:val="00C04F80"/>
    <w:rsid w:val="00C05C35"/>
    <w:rsid w:val="00C07297"/>
    <w:rsid w:val="00C1594A"/>
    <w:rsid w:val="00C1615A"/>
    <w:rsid w:val="00C162F8"/>
    <w:rsid w:val="00C21EBD"/>
    <w:rsid w:val="00C223F7"/>
    <w:rsid w:val="00C25111"/>
    <w:rsid w:val="00C25162"/>
    <w:rsid w:val="00C303C2"/>
    <w:rsid w:val="00C32FD6"/>
    <w:rsid w:val="00C34698"/>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559"/>
    <w:rsid w:val="00C86E4D"/>
    <w:rsid w:val="00C877ED"/>
    <w:rsid w:val="00C9089B"/>
    <w:rsid w:val="00C911BB"/>
    <w:rsid w:val="00C92BE5"/>
    <w:rsid w:val="00C95758"/>
    <w:rsid w:val="00CA3449"/>
    <w:rsid w:val="00CA7121"/>
    <w:rsid w:val="00CA7859"/>
    <w:rsid w:val="00CB1160"/>
    <w:rsid w:val="00CB5A5B"/>
    <w:rsid w:val="00CB6F87"/>
    <w:rsid w:val="00CC3035"/>
    <w:rsid w:val="00CC3849"/>
    <w:rsid w:val="00CD38F6"/>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073A0"/>
    <w:rsid w:val="00D10B3F"/>
    <w:rsid w:val="00D17B78"/>
    <w:rsid w:val="00D20815"/>
    <w:rsid w:val="00D24945"/>
    <w:rsid w:val="00D26389"/>
    <w:rsid w:val="00D2719A"/>
    <w:rsid w:val="00D30873"/>
    <w:rsid w:val="00D334B0"/>
    <w:rsid w:val="00D3557F"/>
    <w:rsid w:val="00D35B05"/>
    <w:rsid w:val="00D367A2"/>
    <w:rsid w:val="00D37654"/>
    <w:rsid w:val="00D42FA1"/>
    <w:rsid w:val="00D46BB0"/>
    <w:rsid w:val="00D51C03"/>
    <w:rsid w:val="00D52465"/>
    <w:rsid w:val="00D55FEE"/>
    <w:rsid w:val="00D64540"/>
    <w:rsid w:val="00D64AD4"/>
    <w:rsid w:val="00D6642E"/>
    <w:rsid w:val="00D72DB9"/>
    <w:rsid w:val="00D7569B"/>
    <w:rsid w:val="00D90123"/>
    <w:rsid w:val="00D914F2"/>
    <w:rsid w:val="00D918DE"/>
    <w:rsid w:val="00D91CAC"/>
    <w:rsid w:val="00D932EE"/>
    <w:rsid w:val="00D93583"/>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4E2"/>
    <w:rsid w:val="00DD27FD"/>
    <w:rsid w:val="00DD5283"/>
    <w:rsid w:val="00DD5FD9"/>
    <w:rsid w:val="00DD765B"/>
    <w:rsid w:val="00DE0466"/>
    <w:rsid w:val="00DE0904"/>
    <w:rsid w:val="00DE20AE"/>
    <w:rsid w:val="00DE671C"/>
    <w:rsid w:val="00DF07FD"/>
    <w:rsid w:val="00DF1357"/>
    <w:rsid w:val="00DF43C8"/>
    <w:rsid w:val="00DF5912"/>
    <w:rsid w:val="00DF59B9"/>
    <w:rsid w:val="00DF6574"/>
    <w:rsid w:val="00DF669F"/>
    <w:rsid w:val="00E002F7"/>
    <w:rsid w:val="00E069D0"/>
    <w:rsid w:val="00E1112D"/>
    <w:rsid w:val="00E1220A"/>
    <w:rsid w:val="00E1361A"/>
    <w:rsid w:val="00E20F8F"/>
    <w:rsid w:val="00E23E90"/>
    <w:rsid w:val="00E26469"/>
    <w:rsid w:val="00E26BAA"/>
    <w:rsid w:val="00E30C03"/>
    <w:rsid w:val="00E32337"/>
    <w:rsid w:val="00E33C5A"/>
    <w:rsid w:val="00E347DF"/>
    <w:rsid w:val="00E3775C"/>
    <w:rsid w:val="00E37827"/>
    <w:rsid w:val="00E4067B"/>
    <w:rsid w:val="00E46529"/>
    <w:rsid w:val="00E46C48"/>
    <w:rsid w:val="00E51F76"/>
    <w:rsid w:val="00E52EEE"/>
    <w:rsid w:val="00E64FA8"/>
    <w:rsid w:val="00E75FD9"/>
    <w:rsid w:val="00E7768B"/>
    <w:rsid w:val="00E8179E"/>
    <w:rsid w:val="00E85B22"/>
    <w:rsid w:val="00E90178"/>
    <w:rsid w:val="00E95F23"/>
    <w:rsid w:val="00E96E92"/>
    <w:rsid w:val="00EA1085"/>
    <w:rsid w:val="00EA40AC"/>
    <w:rsid w:val="00EB082E"/>
    <w:rsid w:val="00EB134B"/>
    <w:rsid w:val="00EB4577"/>
    <w:rsid w:val="00EB7290"/>
    <w:rsid w:val="00EC1D8C"/>
    <w:rsid w:val="00ED14CD"/>
    <w:rsid w:val="00ED47A9"/>
    <w:rsid w:val="00EE3229"/>
    <w:rsid w:val="00EE7207"/>
    <w:rsid w:val="00EF31D4"/>
    <w:rsid w:val="00EF6258"/>
    <w:rsid w:val="00EF6E8B"/>
    <w:rsid w:val="00EF7C07"/>
    <w:rsid w:val="00F023C8"/>
    <w:rsid w:val="00F04026"/>
    <w:rsid w:val="00F14500"/>
    <w:rsid w:val="00F20E6E"/>
    <w:rsid w:val="00F21594"/>
    <w:rsid w:val="00F219C5"/>
    <w:rsid w:val="00F22022"/>
    <w:rsid w:val="00F232F4"/>
    <w:rsid w:val="00F23DB8"/>
    <w:rsid w:val="00F32305"/>
    <w:rsid w:val="00F33B65"/>
    <w:rsid w:val="00F344F5"/>
    <w:rsid w:val="00F375CF"/>
    <w:rsid w:val="00F51B2F"/>
    <w:rsid w:val="00F537A8"/>
    <w:rsid w:val="00F53D12"/>
    <w:rsid w:val="00F53EC4"/>
    <w:rsid w:val="00F60A8F"/>
    <w:rsid w:val="00F60DB9"/>
    <w:rsid w:val="00F65C1E"/>
    <w:rsid w:val="00F65F0D"/>
    <w:rsid w:val="00F70426"/>
    <w:rsid w:val="00F731A4"/>
    <w:rsid w:val="00F73718"/>
    <w:rsid w:val="00F74686"/>
    <w:rsid w:val="00F757B1"/>
    <w:rsid w:val="00F76BA2"/>
    <w:rsid w:val="00F80344"/>
    <w:rsid w:val="00F8171D"/>
    <w:rsid w:val="00F85E5B"/>
    <w:rsid w:val="00F9166C"/>
    <w:rsid w:val="00F926CF"/>
    <w:rsid w:val="00F938C2"/>
    <w:rsid w:val="00F93C8D"/>
    <w:rsid w:val="00F942E8"/>
    <w:rsid w:val="00F947F4"/>
    <w:rsid w:val="00F960A7"/>
    <w:rsid w:val="00FA3EEC"/>
    <w:rsid w:val="00FA77C1"/>
    <w:rsid w:val="00FB175A"/>
    <w:rsid w:val="00FB61A9"/>
    <w:rsid w:val="00FC0043"/>
    <w:rsid w:val="00FC4BBB"/>
    <w:rsid w:val="00FC6CC7"/>
    <w:rsid w:val="00FD0101"/>
    <w:rsid w:val="00FD1ED4"/>
    <w:rsid w:val="00FD2407"/>
    <w:rsid w:val="00FD306A"/>
    <w:rsid w:val="00FD36D9"/>
    <w:rsid w:val="00FD57F5"/>
    <w:rsid w:val="00FD7DC7"/>
    <w:rsid w:val="00FD7E58"/>
    <w:rsid w:val="00FE0A31"/>
    <w:rsid w:val="00FE0DB5"/>
    <w:rsid w:val="00FE1E37"/>
    <w:rsid w:val="00FE3EEB"/>
    <w:rsid w:val="00FE446D"/>
    <w:rsid w:val="00FE50F2"/>
    <w:rsid w:val="00FE697B"/>
    <w:rsid w:val="00FE778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character" w:styleId="FollowedHyperlink">
    <w:name w:val="FollowedHyperlink"/>
    <w:basedOn w:val="DefaultParagraphFont"/>
    <w:semiHidden/>
    <w:unhideWhenUsed/>
    <w:rsid w:val="003402F9"/>
    <w:rPr>
      <w:color w:val="8ACED7" w:themeColor="followedHyperlink"/>
      <w:u w:val="single"/>
    </w:rPr>
  </w:style>
  <w:style w:type="character" w:styleId="CommentReference">
    <w:name w:val="annotation reference"/>
    <w:basedOn w:val="DefaultParagraphFont"/>
    <w:semiHidden/>
    <w:unhideWhenUsed/>
    <w:rsid w:val="00D35B05"/>
    <w:rPr>
      <w:sz w:val="16"/>
      <w:szCs w:val="16"/>
    </w:rPr>
  </w:style>
  <w:style w:type="paragraph" w:styleId="CommentText">
    <w:name w:val="annotation text"/>
    <w:basedOn w:val="Normal"/>
    <w:link w:val="CommentTextChar"/>
    <w:unhideWhenUsed/>
    <w:rsid w:val="00D35B05"/>
    <w:pPr>
      <w:spacing w:line="240" w:lineRule="auto"/>
    </w:pPr>
    <w:rPr>
      <w:sz w:val="20"/>
      <w:szCs w:val="20"/>
    </w:rPr>
  </w:style>
  <w:style w:type="character" w:customStyle="1" w:styleId="CommentTextChar">
    <w:name w:val="Comment Text Char"/>
    <w:basedOn w:val="DefaultParagraphFont"/>
    <w:link w:val="CommentText"/>
    <w:rsid w:val="00D35B05"/>
    <w:rPr>
      <w:sz w:val="20"/>
      <w:szCs w:val="20"/>
    </w:rPr>
  </w:style>
  <w:style w:type="paragraph" w:styleId="CommentSubject">
    <w:name w:val="annotation subject"/>
    <w:basedOn w:val="CommentText"/>
    <w:next w:val="CommentText"/>
    <w:link w:val="CommentSubjectChar"/>
    <w:semiHidden/>
    <w:unhideWhenUsed/>
    <w:rsid w:val="00D35B05"/>
    <w:rPr>
      <w:b/>
      <w:bCs/>
    </w:rPr>
  </w:style>
  <w:style w:type="character" w:customStyle="1" w:styleId="CommentSubjectChar">
    <w:name w:val="Comment Subject Char"/>
    <w:basedOn w:val="CommentTextChar"/>
    <w:link w:val="CommentSubject"/>
    <w:semiHidden/>
    <w:rsid w:val="00D35B05"/>
    <w:rPr>
      <w:b/>
      <w:bCs/>
      <w:sz w:val="20"/>
      <w:szCs w:val="20"/>
    </w:rPr>
  </w:style>
  <w:style w:type="paragraph" w:styleId="Revision">
    <w:name w:val="Revision"/>
    <w:hidden/>
    <w:uiPriority w:val="99"/>
    <w:semiHidden/>
    <w:rsid w:val="00CD38F6"/>
    <w:pPr>
      <w:spacing w:line="240" w:lineRule="auto"/>
    </w:pPr>
  </w:style>
  <w:style w:type="paragraph" w:styleId="NormalWeb">
    <w:name w:val="Normal (Web)"/>
    <w:basedOn w:val="Normal"/>
    <w:semiHidden/>
    <w:unhideWhenUsed/>
    <w:rsid w:val="00F2202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38073">
      <w:bodyDiv w:val="1"/>
      <w:marLeft w:val="0"/>
      <w:marRight w:val="0"/>
      <w:marTop w:val="0"/>
      <w:marBottom w:val="0"/>
      <w:divBdr>
        <w:top w:val="none" w:sz="0" w:space="0" w:color="auto"/>
        <w:left w:val="none" w:sz="0" w:space="0" w:color="auto"/>
        <w:bottom w:val="none" w:sz="0" w:space="0" w:color="auto"/>
        <w:right w:val="none" w:sz="0" w:space="0" w:color="auto"/>
      </w:divBdr>
      <w:divsChild>
        <w:div w:id="2060863193">
          <w:marLeft w:val="0"/>
          <w:marRight w:val="0"/>
          <w:marTop w:val="0"/>
          <w:marBottom w:val="0"/>
          <w:divBdr>
            <w:top w:val="none" w:sz="0" w:space="0" w:color="auto"/>
            <w:left w:val="none" w:sz="0" w:space="0" w:color="auto"/>
            <w:bottom w:val="none" w:sz="0" w:space="0" w:color="auto"/>
            <w:right w:val="none" w:sz="0" w:space="0" w:color="auto"/>
          </w:divBdr>
        </w:div>
      </w:divsChild>
    </w:div>
    <w:div w:id="189611808">
      <w:bodyDiv w:val="1"/>
      <w:marLeft w:val="0"/>
      <w:marRight w:val="0"/>
      <w:marTop w:val="0"/>
      <w:marBottom w:val="0"/>
      <w:divBdr>
        <w:top w:val="none" w:sz="0" w:space="0" w:color="auto"/>
        <w:left w:val="none" w:sz="0" w:space="0" w:color="auto"/>
        <w:bottom w:val="none" w:sz="0" w:space="0" w:color="auto"/>
        <w:right w:val="none" w:sz="0" w:space="0" w:color="auto"/>
      </w:divBdr>
      <w:divsChild>
        <w:div w:id="984314818">
          <w:marLeft w:val="0"/>
          <w:marRight w:val="0"/>
          <w:marTop w:val="0"/>
          <w:marBottom w:val="0"/>
          <w:divBdr>
            <w:top w:val="none" w:sz="0" w:space="0" w:color="auto"/>
            <w:left w:val="none" w:sz="0" w:space="0" w:color="auto"/>
            <w:bottom w:val="none" w:sz="0" w:space="0" w:color="auto"/>
            <w:right w:val="none" w:sz="0" w:space="0" w:color="auto"/>
          </w:divBdr>
        </w:div>
      </w:divsChild>
    </w:div>
    <w:div w:id="368653063">
      <w:bodyDiv w:val="1"/>
      <w:marLeft w:val="0"/>
      <w:marRight w:val="0"/>
      <w:marTop w:val="0"/>
      <w:marBottom w:val="0"/>
      <w:divBdr>
        <w:top w:val="none" w:sz="0" w:space="0" w:color="auto"/>
        <w:left w:val="none" w:sz="0" w:space="0" w:color="auto"/>
        <w:bottom w:val="none" w:sz="0" w:space="0" w:color="auto"/>
        <w:right w:val="none" w:sz="0" w:space="0" w:color="auto"/>
      </w:divBdr>
      <w:divsChild>
        <w:div w:id="418525501">
          <w:marLeft w:val="0"/>
          <w:marRight w:val="0"/>
          <w:marTop w:val="0"/>
          <w:marBottom w:val="0"/>
          <w:divBdr>
            <w:top w:val="none" w:sz="0" w:space="0" w:color="auto"/>
            <w:left w:val="none" w:sz="0" w:space="0" w:color="auto"/>
            <w:bottom w:val="none" w:sz="0" w:space="0" w:color="auto"/>
            <w:right w:val="none" w:sz="0" w:space="0" w:color="auto"/>
          </w:divBdr>
        </w:div>
      </w:divsChild>
    </w:div>
    <w:div w:id="522979814">
      <w:bodyDiv w:val="1"/>
      <w:marLeft w:val="0"/>
      <w:marRight w:val="0"/>
      <w:marTop w:val="0"/>
      <w:marBottom w:val="0"/>
      <w:divBdr>
        <w:top w:val="none" w:sz="0" w:space="0" w:color="auto"/>
        <w:left w:val="none" w:sz="0" w:space="0" w:color="auto"/>
        <w:bottom w:val="none" w:sz="0" w:space="0" w:color="auto"/>
        <w:right w:val="none" w:sz="0" w:space="0" w:color="auto"/>
      </w:divBdr>
      <w:divsChild>
        <w:div w:id="1491288563">
          <w:marLeft w:val="0"/>
          <w:marRight w:val="0"/>
          <w:marTop w:val="0"/>
          <w:marBottom w:val="0"/>
          <w:divBdr>
            <w:top w:val="none" w:sz="0" w:space="0" w:color="auto"/>
            <w:left w:val="none" w:sz="0" w:space="0" w:color="auto"/>
            <w:bottom w:val="none" w:sz="0" w:space="0" w:color="auto"/>
            <w:right w:val="none" w:sz="0" w:space="0" w:color="auto"/>
          </w:divBdr>
        </w:div>
      </w:divsChild>
    </w:div>
    <w:div w:id="588544163">
      <w:bodyDiv w:val="1"/>
      <w:marLeft w:val="0"/>
      <w:marRight w:val="0"/>
      <w:marTop w:val="0"/>
      <w:marBottom w:val="0"/>
      <w:divBdr>
        <w:top w:val="none" w:sz="0" w:space="0" w:color="auto"/>
        <w:left w:val="none" w:sz="0" w:space="0" w:color="auto"/>
        <w:bottom w:val="none" w:sz="0" w:space="0" w:color="auto"/>
        <w:right w:val="none" w:sz="0" w:space="0" w:color="auto"/>
      </w:divBdr>
      <w:divsChild>
        <w:div w:id="656954615">
          <w:marLeft w:val="0"/>
          <w:marRight w:val="0"/>
          <w:marTop w:val="0"/>
          <w:marBottom w:val="0"/>
          <w:divBdr>
            <w:top w:val="none" w:sz="0" w:space="0" w:color="auto"/>
            <w:left w:val="none" w:sz="0" w:space="0" w:color="auto"/>
            <w:bottom w:val="none" w:sz="0" w:space="0" w:color="auto"/>
            <w:right w:val="none" w:sz="0" w:space="0" w:color="auto"/>
          </w:divBdr>
        </w:div>
      </w:divsChild>
    </w:div>
    <w:div w:id="623541915">
      <w:bodyDiv w:val="1"/>
      <w:marLeft w:val="0"/>
      <w:marRight w:val="0"/>
      <w:marTop w:val="0"/>
      <w:marBottom w:val="0"/>
      <w:divBdr>
        <w:top w:val="none" w:sz="0" w:space="0" w:color="auto"/>
        <w:left w:val="none" w:sz="0" w:space="0" w:color="auto"/>
        <w:bottom w:val="none" w:sz="0" w:space="0" w:color="auto"/>
        <w:right w:val="none" w:sz="0" w:space="0" w:color="auto"/>
      </w:divBdr>
    </w:div>
    <w:div w:id="684133851">
      <w:bodyDiv w:val="1"/>
      <w:marLeft w:val="0"/>
      <w:marRight w:val="0"/>
      <w:marTop w:val="0"/>
      <w:marBottom w:val="0"/>
      <w:divBdr>
        <w:top w:val="none" w:sz="0" w:space="0" w:color="auto"/>
        <w:left w:val="none" w:sz="0" w:space="0" w:color="auto"/>
        <w:bottom w:val="none" w:sz="0" w:space="0" w:color="auto"/>
        <w:right w:val="none" w:sz="0" w:space="0" w:color="auto"/>
      </w:divBdr>
      <w:divsChild>
        <w:div w:id="355280309">
          <w:marLeft w:val="0"/>
          <w:marRight w:val="0"/>
          <w:marTop w:val="0"/>
          <w:marBottom w:val="0"/>
          <w:divBdr>
            <w:top w:val="none" w:sz="0" w:space="0" w:color="auto"/>
            <w:left w:val="none" w:sz="0" w:space="0" w:color="auto"/>
            <w:bottom w:val="none" w:sz="0" w:space="0" w:color="auto"/>
            <w:right w:val="none" w:sz="0" w:space="0" w:color="auto"/>
          </w:divBdr>
        </w:div>
      </w:divsChild>
    </w:div>
    <w:div w:id="863177150">
      <w:bodyDiv w:val="1"/>
      <w:marLeft w:val="0"/>
      <w:marRight w:val="0"/>
      <w:marTop w:val="0"/>
      <w:marBottom w:val="0"/>
      <w:divBdr>
        <w:top w:val="none" w:sz="0" w:space="0" w:color="auto"/>
        <w:left w:val="none" w:sz="0" w:space="0" w:color="auto"/>
        <w:bottom w:val="none" w:sz="0" w:space="0" w:color="auto"/>
        <w:right w:val="none" w:sz="0" w:space="0" w:color="auto"/>
      </w:divBdr>
      <w:divsChild>
        <w:div w:id="2021278069">
          <w:marLeft w:val="0"/>
          <w:marRight w:val="0"/>
          <w:marTop w:val="0"/>
          <w:marBottom w:val="0"/>
          <w:divBdr>
            <w:top w:val="none" w:sz="0" w:space="0" w:color="auto"/>
            <w:left w:val="none" w:sz="0" w:space="0" w:color="auto"/>
            <w:bottom w:val="none" w:sz="0" w:space="0" w:color="auto"/>
            <w:right w:val="none" w:sz="0" w:space="0" w:color="auto"/>
          </w:divBdr>
        </w:div>
      </w:divsChild>
    </w:div>
    <w:div w:id="930745157">
      <w:bodyDiv w:val="1"/>
      <w:marLeft w:val="0"/>
      <w:marRight w:val="0"/>
      <w:marTop w:val="0"/>
      <w:marBottom w:val="0"/>
      <w:divBdr>
        <w:top w:val="none" w:sz="0" w:space="0" w:color="auto"/>
        <w:left w:val="none" w:sz="0" w:space="0" w:color="auto"/>
        <w:bottom w:val="none" w:sz="0" w:space="0" w:color="auto"/>
        <w:right w:val="none" w:sz="0" w:space="0" w:color="auto"/>
      </w:divBdr>
      <w:divsChild>
        <w:div w:id="2032994186">
          <w:marLeft w:val="0"/>
          <w:marRight w:val="0"/>
          <w:marTop w:val="0"/>
          <w:marBottom w:val="0"/>
          <w:divBdr>
            <w:top w:val="none" w:sz="0" w:space="0" w:color="auto"/>
            <w:left w:val="none" w:sz="0" w:space="0" w:color="auto"/>
            <w:bottom w:val="none" w:sz="0" w:space="0" w:color="auto"/>
            <w:right w:val="none" w:sz="0" w:space="0" w:color="auto"/>
          </w:divBdr>
        </w:div>
      </w:divsChild>
    </w:div>
    <w:div w:id="988485891">
      <w:bodyDiv w:val="1"/>
      <w:marLeft w:val="0"/>
      <w:marRight w:val="0"/>
      <w:marTop w:val="0"/>
      <w:marBottom w:val="0"/>
      <w:divBdr>
        <w:top w:val="none" w:sz="0" w:space="0" w:color="auto"/>
        <w:left w:val="none" w:sz="0" w:space="0" w:color="auto"/>
        <w:bottom w:val="none" w:sz="0" w:space="0" w:color="auto"/>
        <w:right w:val="none" w:sz="0" w:space="0" w:color="auto"/>
      </w:divBdr>
      <w:divsChild>
        <w:div w:id="1172917788">
          <w:marLeft w:val="0"/>
          <w:marRight w:val="0"/>
          <w:marTop w:val="120"/>
          <w:marBottom w:val="120"/>
          <w:divBdr>
            <w:top w:val="none" w:sz="0" w:space="0" w:color="auto"/>
            <w:left w:val="none" w:sz="0" w:space="0" w:color="auto"/>
            <w:bottom w:val="none" w:sz="0" w:space="0" w:color="auto"/>
            <w:right w:val="none" w:sz="0" w:space="0" w:color="auto"/>
          </w:divBdr>
        </w:div>
        <w:div w:id="566647389">
          <w:marLeft w:val="0"/>
          <w:marRight w:val="0"/>
          <w:marTop w:val="120"/>
          <w:marBottom w:val="120"/>
          <w:divBdr>
            <w:top w:val="none" w:sz="0" w:space="0" w:color="auto"/>
            <w:left w:val="none" w:sz="0" w:space="0" w:color="auto"/>
            <w:bottom w:val="none" w:sz="0" w:space="0" w:color="auto"/>
            <w:right w:val="none" w:sz="0" w:space="0" w:color="auto"/>
          </w:divBdr>
        </w:div>
      </w:divsChild>
    </w:div>
    <w:div w:id="1094591039">
      <w:bodyDiv w:val="1"/>
      <w:marLeft w:val="0"/>
      <w:marRight w:val="0"/>
      <w:marTop w:val="0"/>
      <w:marBottom w:val="0"/>
      <w:divBdr>
        <w:top w:val="none" w:sz="0" w:space="0" w:color="auto"/>
        <w:left w:val="none" w:sz="0" w:space="0" w:color="auto"/>
        <w:bottom w:val="none" w:sz="0" w:space="0" w:color="auto"/>
        <w:right w:val="none" w:sz="0" w:space="0" w:color="auto"/>
      </w:divBdr>
      <w:divsChild>
        <w:div w:id="1612126902">
          <w:marLeft w:val="0"/>
          <w:marRight w:val="0"/>
          <w:marTop w:val="0"/>
          <w:marBottom w:val="0"/>
          <w:divBdr>
            <w:top w:val="none" w:sz="0" w:space="0" w:color="auto"/>
            <w:left w:val="none" w:sz="0" w:space="0" w:color="auto"/>
            <w:bottom w:val="none" w:sz="0" w:space="0" w:color="auto"/>
            <w:right w:val="none" w:sz="0" w:space="0" w:color="auto"/>
          </w:divBdr>
        </w:div>
      </w:divsChild>
    </w:div>
    <w:div w:id="1190294728">
      <w:bodyDiv w:val="1"/>
      <w:marLeft w:val="0"/>
      <w:marRight w:val="0"/>
      <w:marTop w:val="0"/>
      <w:marBottom w:val="0"/>
      <w:divBdr>
        <w:top w:val="none" w:sz="0" w:space="0" w:color="auto"/>
        <w:left w:val="none" w:sz="0" w:space="0" w:color="auto"/>
        <w:bottom w:val="none" w:sz="0" w:space="0" w:color="auto"/>
        <w:right w:val="none" w:sz="0" w:space="0" w:color="auto"/>
      </w:divBdr>
      <w:divsChild>
        <w:div w:id="2143112836">
          <w:marLeft w:val="0"/>
          <w:marRight w:val="0"/>
          <w:marTop w:val="0"/>
          <w:marBottom w:val="0"/>
          <w:divBdr>
            <w:top w:val="none" w:sz="0" w:space="0" w:color="auto"/>
            <w:left w:val="none" w:sz="0" w:space="0" w:color="auto"/>
            <w:bottom w:val="none" w:sz="0" w:space="0" w:color="auto"/>
            <w:right w:val="none" w:sz="0" w:space="0" w:color="auto"/>
          </w:divBdr>
        </w:div>
      </w:divsChild>
    </w:div>
    <w:div w:id="1367948222">
      <w:bodyDiv w:val="1"/>
      <w:marLeft w:val="0"/>
      <w:marRight w:val="0"/>
      <w:marTop w:val="0"/>
      <w:marBottom w:val="0"/>
      <w:divBdr>
        <w:top w:val="none" w:sz="0" w:space="0" w:color="auto"/>
        <w:left w:val="none" w:sz="0" w:space="0" w:color="auto"/>
        <w:bottom w:val="none" w:sz="0" w:space="0" w:color="auto"/>
        <w:right w:val="none" w:sz="0" w:space="0" w:color="auto"/>
      </w:divBdr>
      <w:divsChild>
        <w:div w:id="1338383097">
          <w:marLeft w:val="0"/>
          <w:marRight w:val="0"/>
          <w:marTop w:val="0"/>
          <w:marBottom w:val="0"/>
          <w:divBdr>
            <w:top w:val="none" w:sz="0" w:space="0" w:color="auto"/>
            <w:left w:val="none" w:sz="0" w:space="0" w:color="auto"/>
            <w:bottom w:val="none" w:sz="0" w:space="0" w:color="auto"/>
            <w:right w:val="none" w:sz="0" w:space="0" w:color="auto"/>
          </w:divBdr>
        </w:div>
      </w:divsChild>
    </w:div>
    <w:div w:id="1488549676">
      <w:bodyDiv w:val="1"/>
      <w:marLeft w:val="0"/>
      <w:marRight w:val="0"/>
      <w:marTop w:val="0"/>
      <w:marBottom w:val="0"/>
      <w:divBdr>
        <w:top w:val="none" w:sz="0" w:space="0" w:color="auto"/>
        <w:left w:val="none" w:sz="0" w:space="0" w:color="auto"/>
        <w:bottom w:val="none" w:sz="0" w:space="0" w:color="auto"/>
        <w:right w:val="none" w:sz="0" w:space="0" w:color="auto"/>
      </w:divBdr>
      <w:divsChild>
        <w:div w:id="1859931681">
          <w:marLeft w:val="0"/>
          <w:marRight w:val="0"/>
          <w:marTop w:val="0"/>
          <w:marBottom w:val="0"/>
          <w:divBdr>
            <w:top w:val="none" w:sz="0" w:space="0" w:color="auto"/>
            <w:left w:val="none" w:sz="0" w:space="0" w:color="auto"/>
            <w:bottom w:val="none" w:sz="0" w:space="0" w:color="auto"/>
            <w:right w:val="none" w:sz="0" w:space="0" w:color="auto"/>
          </w:divBdr>
        </w:div>
      </w:divsChild>
    </w:div>
    <w:div w:id="1506632120">
      <w:bodyDiv w:val="1"/>
      <w:marLeft w:val="0"/>
      <w:marRight w:val="0"/>
      <w:marTop w:val="0"/>
      <w:marBottom w:val="0"/>
      <w:divBdr>
        <w:top w:val="none" w:sz="0" w:space="0" w:color="auto"/>
        <w:left w:val="none" w:sz="0" w:space="0" w:color="auto"/>
        <w:bottom w:val="none" w:sz="0" w:space="0" w:color="auto"/>
        <w:right w:val="none" w:sz="0" w:space="0" w:color="auto"/>
      </w:divBdr>
      <w:divsChild>
        <w:div w:id="1414929599">
          <w:marLeft w:val="0"/>
          <w:marRight w:val="0"/>
          <w:marTop w:val="0"/>
          <w:marBottom w:val="0"/>
          <w:divBdr>
            <w:top w:val="none" w:sz="0" w:space="0" w:color="auto"/>
            <w:left w:val="none" w:sz="0" w:space="0" w:color="auto"/>
            <w:bottom w:val="none" w:sz="0" w:space="0" w:color="auto"/>
            <w:right w:val="none" w:sz="0" w:space="0" w:color="auto"/>
          </w:divBdr>
        </w:div>
      </w:divsChild>
    </w:div>
    <w:div w:id="1603024520">
      <w:bodyDiv w:val="1"/>
      <w:marLeft w:val="0"/>
      <w:marRight w:val="0"/>
      <w:marTop w:val="0"/>
      <w:marBottom w:val="0"/>
      <w:divBdr>
        <w:top w:val="none" w:sz="0" w:space="0" w:color="auto"/>
        <w:left w:val="none" w:sz="0" w:space="0" w:color="auto"/>
        <w:bottom w:val="none" w:sz="0" w:space="0" w:color="auto"/>
        <w:right w:val="none" w:sz="0" w:space="0" w:color="auto"/>
      </w:divBdr>
      <w:divsChild>
        <w:div w:id="143091341">
          <w:marLeft w:val="0"/>
          <w:marRight w:val="0"/>
          <w:marTop w:val="0"/>
          <w:marBottom w:val="0"/>
          <w:divBdr>
            <w:top w:val="none" w:sz="0" w:space="0" w:color="auto"/>
            <w:left w:val="none" w:sz="0" w:space="0" w:color="auto"/>
            <w:bottom w:val="none" w:sz="0" w:space="0" w:color="auto"/>
            <w:right w:val="none" w:sz="0" w:space="0" w:color="auto"/>
          </w:divBdr>
        </w:div>
      </w:divsChild>
    </w:div>
    <w:div w:id="1692803015">
      <w:bodyDiv w:val="1"/>
      <w:marLeft w:val="0"/>
      <w:marRight w:val="0"/>
      <w:marTop w:val="0"/>
      <w:marBottom w:val="0"/>
      <w:divBdr>
        <w:top w:val="none" w:sz="0" w:space="0" w:color="auto"/>
        <w:left w:val="none" w:sz="0" w:space="0" w:color="auto"/>
        <w:bottom w:val="none" w:sz="0" w:space="0" w:color="auto"/>
        <w:right w:val="none" w:sz="0" w:space="0" w:color="auto"/>
      </w:divBdr>
      <w:divsChild>
        <w:div w:id="1144616248">
          <w:marLeft w:val="0"/>
          <w:marRight w:val="0"/>
          <w:marTop w:val="120"/>
          <w:marBottom w:val="120"/>
          <w:divBdr>
            <w:top w:val="none" w:sz="0" w:space="0" w:color="auto"/>
            <w:left w:val="none" w:sz="0" w:space="0" w:color="auto"/>
            <w:bottom w:val="none" w:sz="0" w:space="0" w:color="auto"/>
            <w:right w:val="none" w:sz="0" w:space="0" w:color="auto"/>
          </w:divBdr>
        </w:div>
        <w:div w:id="459690206">
          <w:marLeft w:val="0"/>
          <w:marRight w:val="0"/>
          <w:marTop w:val="120"/>
          <w:marBottom w:val="120"/>
          <w:divBdr>
            <w:top w:val="none" w:sz="0" w:space="0" w:color="auto"/>
            <w:left w:val="none" w:sz="0" w:space="0" w:color="auto"/>
            <w:bottom w:val="none" w:sz="0" w:space="0" w:color="auto"/>
            <w:right w:val="none" w:sz="0" w:space="0" w:color="auto"/>
          </w:divBdr>
        </w:div>
      </w:divsChild>
    </w:div>
    <w:div w:id="1788235114">
      <w:bodyDiv w:val="1"/>
      <w:marLeft w:val="0"/>
      <w:marRight w:val="0"/>
      <w:marTop w:val="0"/>
      <w:marBottom w:val="0"/>
      <w:divBdr>
        <w:top w:val="none" w:sz="0" w:space="0" w:color="auto"/>
        <w:left w:val="none" w:sz="0" w:space="0" w:color="auto"/>
        <w:bottom w:val="none" w:sz="0" w:space="0" w:color="auto"/>
        <w:right w:val="none" w:sz="0" w:space="0" w:color="auto"/>
      </w:divBdr>
      <w:divsChild>
        <w:div w:id="299727703">
          <w:marLeft w:val="0"/>
          <w:marRight w:val="0"/>
          <w:marTop w:val="0"/>
          <w:marBottom w:val="0"/>
          <w:divBdr>
            <w:top w:val="none" w:sz="0" w:space="0" w:color="auto"/>
            <w:left w:val="none" w:sz="0" w:space="0" w:color="auto"/>
            <w:bottom w:val="none" w:sz="0" w:space="0" w:color="auto"/>
            <w:right w:val="none" w:sz="0" w:space="0" w:color="auto"/>
          </w:divBdr>
        </w:div>
      </w:divsChild>
    </w:div>
    <w:div w:id="1861697602">
      <w:bodyDiv w:val="1"/>
      <w:marLeft w:val="0"/>
      <w:marRight w:val="0"/>
      <w:marTop w:val="0"/>
      <w:marBottom w:val="0"/>
      <w:divBdr>
        <w:top w:val="none" w:sz="0" w:space="0" w:color="auto"/>
        <w:left w:val="none" w:sz="0" w:space="0" w:color="auto"/>
        <w:bottom w:val="none" w:sz="0" w:space="0" w:color="auto"/>
        <w:right w:val="none" w:sz="0" w:space="0" w:color="auto"/>
      </w:divBdr>
      <w:divsChild>
        <w:div w:id="1611548967">
          <w:marLeft w:val="0"/>
          <w:marRight w:val="0"/>
          <w:marTop w:val="0"/>
          <w:marBottom w:val="0"/>
          <w:divBdr>
            <w:top w:val="none" w:sz="0" w:space="0" w:color="auto"/>
            <w:left w:val="none" w:sz="0" w:space="0" w:color="auto"/>
            <w:bottom w:val="none" w:sz="0" w:space="0" w:color="auto"/>
            <w:right w:val="none" w:sz="0" w:space="0" w:color="auto"/>
          </w:divBdr>
        </w:div>
      </w:divsChild>
    </w:div>
    <w:div w:id="1972394097">
      <w:bodyDiv w:val="1"/>
      <w:marLeft w:val="0"/>
      <w:marRight w:val="0"/>
      <w:marTop w:val="0"/>
      <w:marBottom w:val="0"/>
      <w:divBdr>
        <w:top w:val="none" w:sz="0" w:space="0" w:color="auto"/>
        <w:left w:val="none" w:sz="0" w:space="0" w:color="auto"/>
        <w:bottom w:val="none" w:sz="0" w:space="0" w:color="auto"/>
        <w:right w:val="none" w:sz="0" w:space="0" w:color="auto"/>
      </w:divBdr>
      <w:divsChild>
        <w:div w:id="1291518595">
          <w:marLeft w:val="0"/>
          <w:marRight w:val="0"/>
          <w:marTop w:val="0"/>
          <w:marBottom w:val="0"/>
          <w:divBdr>
            <w:top w:val="none" w:sz="0" w:space="0" w:color="auto"/>
            <w:left w:val="none" w:sz="0" w:space="0" w:color="auto"/>
            <w:bottom w:val="none" w:sz="0" w:space="0" w:color="auto"/>
            <w:right w:val="none" w:sz="0" w:space="0" w:color="auto"/>
          </w:divBdr>
        </w:div>
      </w:divsChild>
    </w:div>
    <w:div w:id="1975285784">
      <w:bodyDiv w:val="1"/>
      <w:marLeft w:val="0"/>
      <w:marRight w:val="0"/>
      <w:marTop w:val="0"/>
      <w:marBottom w:val="0"/>
      <w:divBdr>
        <w:top w:val="none" w:sz="0" w:space="0" w:color="auto"/>
        <w:left w:val="none" w:sz="0" w:space="0" w:color="auto"/>
        <w:bottom w:val="none" w:sz="0" w:space="0" w:color="auto"/>
        <w:right w:val="none" w:sz="0" w:space="0" w:color="auto"/>
      </w:divBdr>
      <w:divsChild>
        <w:div w:id="1201750027">
          <w:marLeft w:val="0"/>
          <w:marRight w:val="0"/>
          <w:marTop w:val="0"/>
          <w:marBottom w:val="0"/>
          <w:divBdr>
            <w:top w:val="none" w:sz="0" w:space="0" w:color="auto"/>
            <w:left w:val="none" w:sz="0" w:space="0" w:color="auto"/>
            <w:bottom w:val="none" w:sz="0" w:space="0" w:color="auto"/>
            <w:right w:val="none" w:sz="0" w:space="0" w:color="auto"/>
          </w:divBdr>
        </w:div>
      </w:divsChild>
    </w:div>
    <w:div w:id="2043624936">
      <w:bodyDiv w:val="1"/>
      <w:marLeft w:val="0"/>
      <w:marRight w:val="0"/>
      <w:marTop w:val="0"/>
      <w:marBottom w:val="0"/>
      <w:divBdr>
        <w:top w:val="none" w:sz="0" w:space="0" w:color="auto"/>
        <w:left w:val="none" w:sz="0" w:space="0" w:color="auto"/>
        <w:bottom w:val="none" w:sz="0" w:space="0" w:color="auto"/>
        <w:right w:val="none" w:sz="0" w:space="0" w:color="auto"/>
      </w:divBdr>
    </w:div>
    <w:div w:id="2071725789">
      <w:bodyDiv w:val="1"/>
      <w:marLeft w:val="0"/>
      <w:marRight w:val="0"/>
      <w:marTop w:val="0"/>
      <w:marBottom w:val="0"/>
      <w:divBdr>
        <w:top w:val="none" w:sz="0" w:space="0" w:color="auto"/>
        <w:left w:val="none" w:sz="0" w:space="0" w:color="auto"/>
        <w:bottom w:val="none" w:sz="0" w:space="0" w:color="auto"/>
        <w:right w:val="none" w:sz="0" w:space="0" w:color="auto"/>
      </w:divBdr>
      <w:divsChild>
        <w:div w:id="530647534">
          <w:marLeft w:val="0"/>
          <w:marRight w:val="0"/>
          <w:marTop w:val="0"/>
          <w:marBottom w:val="0"/>
          <w:divBdr>
            <w:top w:val="none" w:sz="0" w:space="0" w:color="auto"/>
            <w:left w:val="none" w:sz="0" w:space="0" w:color="auto"/>
            <w:bottom w:val="none" w:sz="0" w:space="0" w:color="auto"/>
            <w:right w:val="none" w:sz="0" w:space="0" w:color="auto"/>
          </w:divBdr>
        </w:div>
      </w:divsChild>
    </w:div>
    <w:div w:id="2106729621">
      <w:bodyDiv w:val="1"/>
      <w:marLeft w:val="0"/>
      <w:marRight w:val="0"/>
      <w:marTop w:val="0"/>
      <w:marBottom w:val="0"/>
      <w:divBdr>
        <w:top w:val="none" w:sz="0" w:space="0" w:color="auto"/>
        <w:left w:val="none" w:sz="0" w:space="0" w:color="auto"/>
        <w:bottom w:val="none" w:sz="0" w:space="0" w:color="auto"/>
        <w:right w:val="none" w:sz="0" w:space="0" w:color="auto"/>
      </w:divBdr>
      <w:divsChild>
        <w:div w:id="2052260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0A9B8C23-F168-4DB0-A743-164ECA59B8A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TotalTime>
  <Pages>1</Pages>
  <Words>207</Words>
  <Characters>1251</Characters>
  <Application>Microsoft Office Word</Application>
  <DocSecurity>4</DocSecurity>
  <Lines>29</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Jenny Zeinstra</cp:lastModifiedBy>
  <cp:revision>2</cp:revision>
  <cp:lastPrinted>2026-07-12T23:00:00Z</cp:lastPrinted>
  <dcterms:created xsi:type="dcterms:W3CDTF">2026-07-14T05:55:00Z</dcterms:created>
  <dcterms:modified xsi:type="dcterms:W3CDTF">2026-07-14T05:55:00Z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D26-219350</vt:lpwstr>
  </property>
</Properties>
</file>