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4473" w14:textId="50C4E64A" w:rsidR="00FD72CF" w:rsidRDefault="004D2DEE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1B9DA2" wp14:editId="1B7E8D66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1AFA">
        <w:rPr>
          <w:noProof/>
        </w:rPr>
        <w:t xml:space="preserve">DRAFT </w:t>
      </w:r>
      <w:r w:rsidR="00FD72CF">
        <w:rPr>
          <w:noProof/>
        </w:rPr>
        <w:t>long</w:t>
      </w:r>
      <w:r w:rsidR="005A58E1">
        <w:rPr>
          <w:noProof/>
        </w:rPr>
        <w:t>-</w:t>
      </w:r>
      <w:r w:rsidR="00FD72CF">
        <w:rPr>
          <w:noProof/>
        </w:rPr>
        <w:t>term financial</w:t>
      </w:r>
    </w:p>
    <w:p w14:paraId="30F9F58D" w14:textId="77777777" w:rsidR="00270DF9" w:rsidRDefault="00FD72CF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 xml:space="preserve">plan </w:t>
      </w:r>
      <w:r w:rsidR="005A58E1">
        <w:rPr>
          <w:noProof/>
        </w:rPr>
        <w:t xml:space="preserve">2025-35 </w:t>
      </w:r>
    </w:p>
    <w:p w14:paraId="764FA040" w14:textId="1C595252" w:rsidR="00861F48" w:rsidRDefault="00FD72CF" w:rsidP="00270DF9">
      <w:pPr>
        <w:pStyle w:val="Title"/>
        <w:tabs>
          <w:tab w:val="left" w:pos="6405"/>
        </w:tabs>
        <w:spacing w:before="800"/>
        <w:rPr>
          <w:sz w:val="28"/>
          <w:szCs w:val="28"/>
        </w:rPr>
      </w:pPr>
      <w:r>
        <w:rPr>
          <w:noProof/>
        </w:rPr>
        <w:t>engagement report</w:t>
      </w:r>
    </w:p>
    <w:p w14:paraId="293A2388" w14:textId="77777777" w:rsidR="000378AF" w:rsidRDefault="000378AF" w:rsidP="00AC1A6B">
      <w:pPr>
        <w:spacing w:after="240"/>
        <w:rPr>
          <w:sz w:val="24"/>
          <w:szCs w:val="24"/>
        </w:rPr>
      </w:pPr>
    </w:p>
    <w:p w14:paraId="1549A7B0" w14:textId="058061F2" w:rsidR="00AC1A6B" w:rsidRPr="00AC1A6B" w:rsidRDefault="00AC1A6B" w:rsidP="00AC1A6B">
      <w:pPr>
        <w:spacing w:after="240"/>
        <w:rPr>
          <w:sz w:val="24"/>
          <w:szCs w:val="24"/>
        </w:rPr>
      </w:pPr>
      <w:r>
        <w:rPr>
          <w:sz w:val="24"/>
          <w:szCs w:val="24"/>
        </w:rPr>
        <w:t>T</w:t>
      </w:r>
      <w:r w:rsidRPr="00AC1A6B">
        <w:rPr>
          <w:sz w:val="24"/>
          <w:szCs w:val="24"/>
        </w:rPr>
        <w:t xml:space="preserve">he feedback period </w:t>
      </w:r>
      <w:r w:rsidR="00921AFA">
        <w:rPr>
          <w:sz w:val="24"/>
          <w:szCs w:val="24"/>
        </w:rPr>
        <w:t>for the draft Long Term Financial Plan 2025-35</w:t>
      </w:r>
      <w:r w:rsidR="000A61E0">
        <w:rPr>
          <w:sz w:val="24"/>
          <w:szCs w:val="24"/>
        </w:rPr>
        <w:t xml:space="preserve"> (LTFP) </w:t>
      </w:r>
      <w:r w:rsidRPr="00AC1A6B">
        <w:rPr>
          <w:sz w:val="24"/>
          <w:szCs w:val="24"/>
        </w:rPr>
        <w:t xml:space="preserve">has now closed. We sincerely appreciate everyone who took the time to share their thoughts—your input is valued and helps shape our </w:t>
      </w:r>
      <w:proofErr w:type="gramStart"/>
      <w:r>
        <w:rPr>
          <w:sz w:val="24"/>
          <w:szCs w:val="24"/>
        </w:rPr>
        <w:t>C</w:t>
      </w:r>
      <w:r w:rsidRPr="00AC1A6B">
        <w:rPr>
          <w:sz w:val="24"/>
          <w:szCs w:val="24"/>
        </w:rPr>
        <w:t>ity’s</w:t>
      </w:r>
      <w:proofErr w:type="gramEnd"/>
      <w:r w:rsidRPr="00AC1A6B">
        <w:rPr>
          <w:sz w:val="24"/>
          <w:szCs w:val="24"/>
        </w:rPr>
        <w:t xml:space="preserve"> future.</w:t>
      </w:r>
    </w:p>
    <w:p w14:paraId="45B2B845" w14:textId="03D8AF43" w:rsidR="00AC1A6B" w:rsidRDefault="00AC1A6B" w:rsidP="00AC1A6B">
      <w:pPr>
        <w:spacing w:after="240"/>
        <w:rPr>
          <w:sz w:val="24"/>
          <w:szCs w:val="24"/>
        </w:rPr>
      </w:pPr>
      <w:r w:rsidRPr="00AC1A6B">
        <w:rPr>
          <w:sz w:val="24"/>
          <w:szCs w:val="24"/>
        </w:rPr>
        <w:t xml:space="preserve">The City invited the community to review and comment on the draft Long Term Financial Plan 2025–2035, which was updated following </w:t>
      </w:r>
      <w:r>
        <w:rPr>
          <w:sz w:val="24"/>
          <w:szCs w:val="24"/>
        </w:rPr>
        <w:t>deliberative</w:t>
      </w:r>
      <w:r w:rsidRPr="00AC1A6B">
        <w:rPr>
          <w:sz w:val="24"/>
          <w:szCs w:val="24"/>
        </w:rPr>
        <w:t xml:space="preserve"> community engagement in February 2025. This process ensures the plan reflects the priorities and aspirations of our community.</w:t>
      </w:r>
    </w:p>
    <w:p w14:paraId="601C4318" w14:textId="634561A1" w:rsidR="000A61E0" w:rsidRPr="00E544C5" w:rsidRDefault="000A61E0" w:rsidP="000A61E0">
      <w:pPr>
        <w:spacing w:after="240"/>
        <w:rPr>
          <w:sz w:val="24"/>
          <w:szCs w:val="24"/>
        </w:rPr>
      </w:pPr>
      <w:r w:rsidRPr="00E544C5">
        <w:rPr>
          <w:sz w:val="24"/>
          <w:szCs w:val="24"/>
        </w:rPr>
        <w:t xml:space="preserve">The </w:t>
      </w:r>
      <w:r w:rsidR="0056683B">
        <w:rPr>
          <w:sz w:val="24"/>
          <w:szCs w:val="24"/>
        </w:rPr>
        <w:t>LTFP</w:t>
      </w:r>
      <w:r w:rsidRPr="00E544C5">
        <w:rPr>
          <w:sz w:val="24"/>
          <w:szCs w:val="24"/>
        </w:rPr>
        <w:t xml:space="preserve"> is a crucial document that outlines our community's financial strategy for the next decade. This plan</w:t>
      </w:r>
      <w:r w:rsidR="0056683B">
        <w:rPr>
          <w:sz w:val="24"/>
          <w:szCs w:val="24"/>
        </w:rPr>
        <w:t xml:space="preserve">, although a financial document, is </w:t>
      </w:r>
      <w:r w:rsidRPr="00E544C5">
        <w:rPr>
          <w:sz w:val="24"/>
          <w:szCs w:val="24"/>
        </w:rPr>
        <w:t xml:space="preserve">about ensuring a sustainable and prosperous future for all </w:t>
      </w:r>
      <w:r w:rsidR="0056683B">
        <w:rPr>
          <w:sz w:val="24"/>
          <w:szCs w:val="24"/>
        </w:rPr>
        <w:t>community members</w:t>
      </w:r>
      <w:r w:rsidRPr="00E544C5">
        <w:rPr>
          <w:sz w:val="24"/>
          <w:szCs w:val="24"/>
        </w:rPr>
        <w:t xml:space="preserve">. By carefully planning our financial resources, </w:t>
      </w:r>
      <w:r w:rsidR="0056683B">
        <w:rPr>
          <w:sz w:val="24"/>
          <w:szCs w:val="24"/>
        </w:rPr>
        <w:t>the City can</w:t>
      </w:r>
      <w:r w:rsidRPr="00E544C5">
        <w:rPr>
          <w:sz w:val="24"/>
          <w:szCs w:val="24"/>
        </w:rPr>
        <w:t xml:space="preserve"> invest in essential services, infrastructure, and initiatives that will enhance the quality of life in</w:t>
      </w:r>
      <w:r w:rsidR="0056683B">
        <w:rPr>
          <w:sz w:val="24"/>
          <w:szCs w:val="24"/>
        </w:rPr>
        <w:t xml:space="preserve"> Greater Geelong</w:t>
      </w:r>
      <w:r w:rsidRPr="00E544C5">
        <w:rPr>
          <w:sz w:val="24"/>
          <w:szCs w:val="24"/>
        </w:rPr>
        <w:t>.</w:t>
      </w:r>
    </w:p>
    <w:p w14:paraId="745404C8" w14:textId="77777777" w:rsidR="00AC1A6B" w:rsidRDefault="00AC1A6B" w:rsidP="00AC1A6B">
      <w:pPr>
        <w:spacing w:after="240"/>
        <w:rPr>
          <w:sz w:val="24"/>
          <w:szCs w:val="24"/>
        </w:rPr>
      </w:pPr>
      <w:r w:rsidRPr="00AC1A6B">
        <w:rPr>
          <w:sz w:val="24"/>
          <w:szCs w:val="24"/>
        </w:rPr>
        <w:t>The primary aim was to align the goals from the Council, Strategic, and Asset Management Plans to develop a clear financial roadmap for the next decade. The plan outlines what the City intends to achieve and how these initiatives will be funded over the next 10 years.</w:t>
      </w:r>
    </w:p>
    <w:p w14:paraId="6B2D668A" w14:textId="2FB8E5BD" w:rsidR="00DF579C" w:rsidRPr="00DF579C" w:rsidRDefault="002A7159" w:rsidP="00DF579C">
      <w:pPr>
        <w:spacing w:after="240"/>
        <w:rPr>
          <w:sz w:val="24"/>
          <w:szCs w:val="24"/>
        </w:rPr>
      </w:pPr>
      <w:r>
        <w:rPr>
          <w:sz w:val="24"/>
          <w:szCs w:val="24"/>
        </w:rPr>
        <w:t>In January 2025</w:t>
      </w:r>
      <w:r w:rsidR="006716DD">
        <w:rPr>
          <w:sz w:val="24"/>
          <w:szCs w:val="24"/>
        </w:rPr>
        <w:t xml:space="preserve"> an Expression of Interest process was carried out with approximately 60 panellists from the Council Plan deliberative engagement process to recruit willing participants for </w:t>
      </w:r>
      <w:r w:rsidR="00AC6DC4">
        <w:rPr>
          <w:sz w:val="24"/>
          <w:szCs w:val="24"/>
        </w:rPr>
        <w:t xml:space="preserve">Long Term Financial plan engagement.  Thirteen responses were </w:t>
      </w:r>
      <w:proofErr w:type="gramStart"/>
      <w:r w:rsidR="00AC6DC4">
        <w:rPr>
          <w:sz w:val="24"/>
          <w:szCs w:val="24"/>
        </w:rPr>
        <w:t>received</w:t>
      </w:r>
      <w:proofErr w:type="gramEnd"/>
      <w:r w:rsidR="002F6026">
        <w:rPr>
          <w:sz w:val="24"/>
          <w:szCs w:val="24"/>
        </w:rPr>
        <w:t xml:space="preserve"> and all were invited to a face to face workshop on</w:t>
      </w:r>
      <w:r w:rsidR="00ED674C">
        <w:rPr>
          <w:sz w:val="24"/>
          <w:szCs w:val="24"/>
        </w:rPr>
        <w:t xml:space="preserve"> 6</w:t>
      </w:r>
      <w:r w:rsidR="00ED674C" w:rsidRPr="00ED674C">
        <w:rPr>
          <w:sz w:val="24"/>
          <w:szCs w:val="24"/>
          <w:vertAlign w:val="superscript"/>
        </w:rPr>
        <w:t>th</w:t>
      </w:r>
      <w:r w:rsidR="00ED674C">
        <w:rPr>
          <w:sz w:val="24"/>
          <w:szCs w:val="24"/>
        </w:rPr>
        <w:t xml:space="preserve"> February 2025</w:t>
      </w:r>
      <w:r w:rsidR="002F6026">
        <w:rPr>
          <w:sz w:val="24"/>
          <w:szCs w:val="24"/>
        </w:rPr>
        <w:t>.  On the day 11 participants were in attendance and all actively contributed feedback</w:t>
      </w:r>
      <w:r w:rsidR="00C411F9">
        <w:rPr>
          <w:sz w:val="24"/>
          <w:szCs w:val="24"/>
        </w:rPr>
        <w:t xml:space="preserve"> </w:t>
      </w:r>
      <w:r w:rsidR="006A06AC">
        <w:rPr>
          <w:sz w:val="24"/>
          <w:szCs w:val="24"/>
        </w:rPr>
        <w:t xml:space="preserve">on two key areas.  To </w:t>
      </w:r>
      <w:r w:rsidR="00032A88">
        <w:rPr>
          <w:sz w:val="24"/>
          <w:szCs w:val="24"/>
        </w:rPr>
        <w:t xml:space="preserve">score in terms of importance, the key factors of a </w:t>
      </w:r>
      <w:proofErr w:type="gramStart"/>
      <w:r w:rsidR="00032A88">
        <w:rPr>
          <w:sz w:val="24"/>
          <w:szCs w:val="24"/>
        </w:rPr>
        <w:t>Long Term</w:t>
      </w:r>
      <w:proofErr w:type="gramEnd"/>
      <w:r w:rsidR="00032A88">
        <w:rPr>
          <w:sz w:val="24"/>
          <w:szCs w:val="24"/>
        </w:rPr>
        <w:t xml:space="preserve"> Financial Plan </w:t>
      </w:r>
      <w:r w:rsidR="00C411F9">
        <w:rPr>
          <w:sz w:val="24"/>
          <w:szCs w:val="24"/>
        </w:rPr>
        <w:t>by using a prioritisation decision tool</w:t>
      </w:r>
      <w:r w:rsidR="006A06AC">
        <w:rPr>
          <w:sz w:val="24"/>
          <w:szCs w:val="24"/>
        </w:rPr>
        <w:t xml:space="preserve"> for projects and initiatives competing for constrained resources. </w:t>
      </w:r>
      <w:r w:rsidR="00DF579C" w:rsidRPr="00DF579C">
        <w:rPr>
          <w:sz w:val="24"/>
          <w:szCs w:val="24"/>
        </w:rPr>
        <w:t xml:space="preserve"> </w:t>
      </w:r>
      <w:r w:rsidR="00032A88">
        <w:rPr>
          <w:sz w:val="24"/>
          <w:szCs w:val="24"/>
        </w:rPr>
        <w:t xml:space="preserve">Secondly, </w:t>
      </w:r>
      <w:r w:rsidR="00EB49EF">
        <w:rPr>
          <w:sz w:val="24"/>
          <w:szCs w:val="24"/>
        </w:rPr>
        <w:t xml:space="preserve">attendees were asked to select their </w:t>
      </w:r>
      <w:r w:rsidR="00E67F95">
        <w:rPr>
          <w:sz w:val="24"/>
          <w:szCs w:val="24"/>
        </w:rPr>
        <w:t xml:space="preserve">four (from a total of eight) </w:t>
      </w:r>
      <w:r w:rsidR="00EB49EF">
        <w:rPr>
          <w:sz w:val="24"/>
          <w:szCs w:val="24"/>
        </w:rPr>
        <w:t xml:space="preserve">most important areas of </w:t>
      </w:r>
      <w:r w:rsidR="00E40AB6">
        <w:rPr>
          <w:sz w:val="24"/>
          <w:szCs w:val="24"/>
        </w:rPr>
        <w:t>significance to the Greater Geelong City Council in the next decade.</w:t>
      </w:r>
    </w:p>
    <w:p w14:paraId="47C3BDFC" w14:textId="2AB1F0D8" w:rsidR="00DF579C" w:rsidRDefault="00E40AB6" w:rsidP="00DF579C">
      <w:pPr>
        <w:spacing w:after="240"/>
        <w:rPr>
          <w:sz w:val="24"/>
          <w:szCs w:val="24"/>
        </w:rPr>
      </w:pPr>
      <w:r>
        <w:rPr>
          <w:sz w:val="24"/>
          <w:szCs w:val="24"/>
        </w:rPr>
        <w:t>Feedback from the deliberative engagement process informed the development of the draft Long Term Financial Plan which was presented to Council</w:t>
      </w:r>
      <w:r w:rsidR="00EA523A">
        <w:rPr>
          <w:sz w:val="24"/>
          <w:szCs w:val="24"/>
        </w:rPr>
        <w:t xml:space="preserve"> in July for endorsement to </w:t>
      </w:r>
      <w:r w:rsidR="006733AA">
        <w:rPr>
          <w:sz w:val="24"/>
          <w:szCs w:val="24"/>
        </w:rPr>
        <w:t>invite</w:t>
      </w:r>
      <w:r w:rsidR="00A12F7B">
        <w:rPr>
          <w:sz w:val="24"/>
          <w:szCs w:val="24"/>
        </w:rPr>
        <w:t xml:space="preserve"> </w:t>
      </w:r>
      <w:r w:rsidR="00EA523A">
        <w:rPr>
          <w:sz w:val="24"/>
          <w:szCs w:val="24"/>
        </w:rPr>
        <w:t>community feedbac</w:t>
      </w:r>
      <w:r w:rsidR="00A12F7B">
        <w:rPr>
          <w:sz w:val="24"/>
          <w:szCs w:val="24"/>
        </w:rPr>
        <w:t>k.</w:t>
      </w:r>
    </w:p>
    <w:p w14:paraId="27141326" w14:textId="505C285F" w:rsidR="000D5D87" w:rsidRPr="000D5D87" w:rsidRDefault="006733AA" w:rsidP="000D5D87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From </w:t>
      </w:r>
      <w:r w:rsidR="00A12F7B">
        <w:rPr>
          <w:sz w:val="24"/>
          <w:szCs w:val="24"/>
        </w:rPr>
        <w:t xml:space="preserve">23 July 2025 </w:t>
      </w:r>
      <w:r>
        <w:rPr>
          <w:sz w:val="24"/>
          <w:szCs w:val="24"/>
        </w:rPr>
        <w:t>unti</w:t>
      </w:r>
      <w:r w:rsidR="008F7BDE">
        <w:rPr>
          <w:sz w:val="24"/>
          <w:szCs w:val="24"/>
        </w:rPr>
        <w:t>l</w:t>
      </w:r>
      <w:r w:rsidR="00A12F7B">
        <w:rPr>
          <w:sz w:val="24"/>
          <w:szCs w:val="24"/>
        </w:rPr>
        <w:t xml:space="preserve"> 24 August 2025</w:t>
      </w:r>
      <w:r>
        <w:rPr>
          <w:sz w:val="24"/>
          <w:szCs w:val="24"/>
        </w:rPr>
        <w:t>, the community was invited to provide feedback on the draft plan</w:t>
      </w:r>
      <w:r w:rsidR="008F7BDE">
        <w:rPr>
          <w:sz w:val="24"/>
          <w:szCs w:val="24"/>
        </w:rPr>
        <w:t>, specifically the</w:t>
      </w:r>
      <w:r w:rsidR="001F528E">
        <w:rPr>
          <w:sz w:val="24"/>
          <w:szCs w:val="24"/>
        </w:rPr>
        <w:t xml:space="preserve"> financial </w:t>
      </w:r>
      <w:proofErr w:type="gramStart"/>
      <w:r w:rsidR="001F528E">
        <w:rPr>
          <w:sz w:val="24"/>
          <w:szCs w:val="24"/>
        </w:rPr>
        <w:t xml:space="preserve">indicators </w:t>
      </w:r>
      <w:r w:rsidR="008F7BDE">
        <w:rPr>
          <w:sz w:val="24"/>
          <w:szCs w:val="24"/>
        </w:rPr>
        <w:t xml:space="preserve"> </w:t>
      </w:r>
      <w:r w:rsidR="000D5D87" w:rsidRPr="000D5D87">
        <w:rPr>
          <w:sz w:val="24"/>
          <w:szCs w:val="24"/>
        </w:rPr>
        <w:t>The</w:t>
      </w:r>
      <w:proofErr w:type="gramEnd"/>
      <w:r w:rsidR="000D5D87" w:rsidRPr="000D5D87">
        <w:rPr>
          <w:sz w:val="24"/>
          <w:szCs w:val="24"/>
        </w:rPr>
        <w:t xml:space="preserve"> City uses financial indicators to assess the City’s financial health and long-term financial sustainability. These measures are consistent with the financial performance indicators reported under the Local Government Performance Reporting Framework (LGPRF) to measure financial performance and position.</w:t>
      </w:r>
    </w:p>
    <w:p w14:paraId="482F50C7" w14:textId="3D1C0340" w:rsidR="000D5D87" w:rsidRDefault="00CE6085" w:rsidP="000D5D87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The LTFP </w:t>
      </w:r>
      <w:r w:rsidR="007A4B37">
        <w:rPr>
          <w:sz w:val="24"/>
          <w:szCs w:val="24"/>
        </w:rPr>
        <w:t>uses 5 primary financial sustainability measures</w:t>
      </w:r>
      <w:r w:rsidRPr="00CE6085">
        <w:rPr>
          <w:sz w:val="24"/>
          <w:szCs w:val="24"/>
        </w:rPr>
        <w:t xml:space="preserve"> assess the financial health of the City</w:t>
      </w:r>
      <w:r w:rsidR="007A4B37">
        <w:rPr>
          <w:sz w:val="24"/>
          <w:szCs w:val="24"/>
        </w:rPr>
        <w:t xml:space="preserve">. </w:t>
      </w:r>
      <w:r w:rsidR="009E28CC">
        <w:rPr>
          <w:sz w:val="24"/>
          <w:szCs w:val="24"/>
        </w:rPr>
        <w:t>Each measure covers a pillar of financial heath: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8"/>
        <w:gridCol w:w="3859"/>
        <w:gridCol w:w="3176"/>
      </w:tblGrid>
      <w:tr w:rsidR="009E28CC" w14:paraId="5594F075" w14:textId="77777777" w:rsidTr="00ED32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232EB099" w14:textId="05EBDE81" w:rsidR="009E28CC" w:rsidRDefault="00ED32FA" w:rsidP="000D5D87">
            <w:pPr>
              <w:spacing w:after="2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Pillar of Financial Health </w:t>
            </w:r>
          </w:p>
        </w:tc>
        <w:tc>
          <w:tcPr>
            <w:tcW w:w="3859" w:type="dxa"/>
          </w:tcPr>
          <w:p w14:paraId="5139AB5C" w14:textId="1BEACC4C" w:rsidR="009E28CC" w:rsidRDefault="00FD7138" w:rsidP="000D5D87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Sustainaiblity value</w:t>
            </w:r>
          </w:p>
        </w:tc>
        <w:tc>
          <w:tcPr>
            <w:tcW w:w="3176" w:type="dxa"/>
          </w:tcPr>
          <w:p w14:paraId="2C6FBC3B" w14:textId="6749EF4F" w:rsidR="009E28CC" w:rsidRDefault="00B845CF" w:rsidP="000D5D87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Financial Sustainabilit Measure</w:t>
            </w:r>
          </w:p>
        </w:tc>
      </w:tr>
      <w:tr w:rsidR="009E28CC" w14:paraId="58C8FDA8" w14:textId="5B7F7AE8" w:rsidTr="009E2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21891B3B" w14:textId="41651333" w:rsidR="009E28CC" w:rsidRPr="000378AF" w:rsidRDefault="009E28CC" w:rsidP="000D5D87">
            <w:pPr>
              <w:spacing w:after="240"/>
              <w:rPr>
                <w:b w:val="0"/>
                <w:bCs/>
                <w:caps w:val="0"/>
                <w:sz w:val="24"/>
                <w:szCs w:val="24"/>
              </w:rPr>
            </w:pPr>
            <w:r>
              <w:rPr>
                <w:b w:val="0"/>
                <w:bCs/>
                <w:caps w:val="0"/>
                <w:sz w:val="24"/>
                <w:szCs w:val="24"/>
              </w:rPr>
              <w:t>Underlying Operating Margin</w:t>
            </w:r>
          </w:p>
        </w:tc>
        <w:tc>
          <w:tcPr>
            <w:tcW w:w="3859" w:type="dxa"/>
          </w:tcPr>
          <w:p w14:paraId="23E6654D" w14:textId="755A0CF0" w:rsidR="009E28CC" w:rsidRPr="000378AF" w:rsidRDefault="005758B2" w:rsidP="005758B2">
            <w:pPr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 w:rsidRPr="005758B2">
              <w:rPr>
                <w:bCs/>
                <w:sz w:val="24"/>
                <w:szCs w:val="24"/>
              </w:rPr>
              <w:t xml:space="preserve">he financial ability of the City to operate the business and provide our services on an on-going basis. </w:t>
            </w:r>
          </w:p>
        </w:tc>
        <w:tc>
          <w:tcPr>
            <w:tcW w:w="3176" w:type="dxa"/>
          </w:tcPr>
          <w:p w14:paraId="449B0D91" w14:textId="579DA976" w:rsidR="009E28CC" w:rsidRPr="005758B2" w:rsidRDefault="005758B2" w:rsidP="000D5D8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Underlying Operating Margin</w:t>
            </w:r>
          </w:p>
        </w:tc>
      </w:tr>
      <w:tr w:rsidR="009E28CC" w14:paraId="16B05503" w14:textId="268043E5" w:rsidTr="009E2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31B80932" w14:textId="21A50CEE" w:rsidR="009E28CC" w:rsidRPr="000378AF" w:rsidRDefault="005758B2" w:rsidP="000D5D87">
            <w:pPr>
              <w:spacing w:after="240"/>
              <w:rPr>
                <w:b w:val="0"/>
                <w:bCs/>
                <w:caps w:val="0"/>
                <w:sz w:val="24"/>
                <w:szCs w:val="24"/>
              </w:rPr>
            </w:pPr>
            <w:r>
              <w:rPr>
                <w:b w:val="0"/>
                <w:bCs/>
                <w:caps w:val="0"/>
                <w:sz w:val="24"/>
                <w:szCs w:val="24"/>
              </w:rPr>
              <w:t>Asset Management</w:t>
            </w:r>
          </w:p>
        </w:tc>
        <w:tc>
          <w:tcPr>
            <w:tcW w:w="3859" w:type="dxa"/>
          </w:tcPr>
          <w:p w14:paraId="7C45A3F8" w14:textId="584CE8B5" w:rsidR="009E28CC" w:rsidRPr="000378AF" w:rsidRDefault="001F756C" w:rsidP="001F756C">
            <w:pPr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</w:t>
            </w:r>
            <w:r w:rsidRPr="001F756C">
              <w:rPr>
                <w:bCs/>
                <w:sz w:val="24"/>
                <w:szCs w:val="24"/>
              </w:rPr>
              <w:t>nsuring the community enjoyment of assets can continue.</w:t>
            </w:r>
          </w:p>
        </w:tc>
        <w:tc>
          <w:tcPr>
            <w:tcW w:w="3176" w:type="dxa"/>
          </w:tcPr>
          <w:p w14:paraId="21B97106" w14:textId="35A4BF67" w:rsidR="009E28CC" w:rsidRDefault="001F756C" w:rsidP="000D5D8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Asset Renewal &amp; Upgrade Ratio</w:t>
            </w:r>
          </w:p>
        </w:tc>
      </w:tr>
      <w:tr w:rsidR="009E28CC" w14:paraId="473B133E" w14:textId="0C4FE7BB" w:rsidTr="009E2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205F489B" w14:textId="59AF51F2" w:rsidR="009E28CC" w:rsidRDefault="001F756C" w:rsidP="000D5D87">
            <w:pPr>
              <w:spacing w:after="240"/>
              <w:rPr>
                <w:b w:val="0"/>
                <w:bCs/>
                <w:caps w:val="0"/>
                <w:sz w:val="24"/>
                <w:szCs w:val="24"/>
              </w:rPr>
            </w:pPr>
            <w:r>
              <w:rPr>
                <w:b w:val="0"/>
                <w:bCs/>
                <w:caps w:val="0"/>
                <w:sz w:val="24"/>
                <w:szCs w:val="24"/>
              </w:rPr>
              <w:t>Liquidity</w:t>
            </w:r>
          </w:p>
        </w:tc>
        <w:tc>
          <w:tcPr>
            <w:tcW w:w="3859" w:type="dxa"/>
          </w:tcPr>
          <w:p w14:paraId="027114E4" w14:textId="7051C73B" w:rsidR="009E28CC" w:rsidRDefault="001F756C" w:rsidP="001F756C">
            <w:pPr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 w:rsidRPr="001F756C">
              <w:rPr>
                <w:bCs/>
                <w:sz w:val="24"/>
                <w:szCs w:val="24"/>
              </w:rPr>
              <w:t>he financial ability of the City to its meet financial liabilities.</w:t>
            </w:r>
          </w:p>
        </w:tc>
        <w:tc>
          <w:tcPr>
            <w:tcW w:w="3176" w:type="dxa"/>
          </w:tcPr>
          <w:p w14:paraId="7079B677" w14:textId="2859305D" w:rsidR="009E28CC" w:rsidRDefault="000A0419" w:rsidP="000D5D8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Working Capital Ratio</w:t>
            </w:r>
          </w:p>
        </w:tc>
      </w:tr>
      <w:tr w:rsidR="001F756C" w14:paraId="23B01DC4" w14:textId="77777777" w:rsidTr="009E2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42B6EB7C" w14:textId="454A45C2" w:rsidR="001F756C" w:rsidRDefault="004B5643" w:rsidP="000D5D87">
            <w:pPr>
              <w:spacing w:after="240"/>
              <w:rPr>
                <w:b w:val="0"/>
                <w:bCs/>
                <w:caps w:val="0"/>
                <w:sz w:val="24"/>
                <w:szCs w:val="24"/>
              </w:rPr>
            </w:pPr>
            <w:r>
              <w:rPr>
                <w:b w:val="0"/>
                <w:bCs/>
                <w:caps w:val="0"/>
                <w:sz w:val="24"/>
                <w:szCs w:val="24"/>
              </w:rPr>
              <w:t>Debt</w:t>
            </w:r>
          </w:p>
        </w:tc>
        <w:tc>
          <w:tcPr>
            <w:tcW w:w="3859" w:type="dxa"/>
          </w:tcPr>
          <w:p w14:paraId="7E74D873" w14:textId="27D6AF90" w:rsidR="001F756C" w:rsidRDefault="000A0419" w:rsidP="000A0419">
            <w:pPr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 w:rsidRPr="000A0419">
              <w:rPr>
                <w:bCs/>
                <w:sz w:val="24"/>
                <w:szCs w:val="24"/>
              </w:rPr>
              <w:t xml:space="preserve">he financial ability of the City to meet its debt obligations </w:t>
            </w:r>
          </w:p>
        </w:tc>
        <w:tc>
          <w:tcPr>
            <w:tcW w:w="3176" w:type="dxa"/>
          </w:tcPr>
          <w:p w14:paraId="63A09CE6" w14:textId="3CDDC112" w:rsidR="001F756C" w:rsidRDefault="000A0419" w:rsidP="000D5D8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Indebtedness v Rates Ratio</w:t>
            </w:r>
          </w:p>
        </w:tc>
      </w:tr>
      <w:tr w:rsidR="004B5643" w14:paraId="4BACCEF0" w14:textId="77777777" w:rsidTr="009E2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14:paraId="6C2F0006" w14:textId="6EF0AB98" w:rsidR="004B5643" w:rsidRDefault="004B5643" w:rsidP="000D5D87">
            <w:pPr>
              <w:spacing w:after="240"/>
              <w:rPr>
                <w:b w:val="0"/>
                <w:bCs/>
                <w:caps w:val="0"/>
                <w:sz w:val="24"/>
                <w:szCs w:val="24"/>
              </w:rPr>
            </w:pPr>
            <w:r>
              <w:rPr>
                <w:b w:val="0"/>
                <w:bCs/>
                <w:caps w:val="0"/>
                <w:sz w:val="24"/>
                <w:szCs w:val="24"/>
              </w:rPr>
              <w:t>Cash Allocation</w:t>
            </w:r>
          </w:p>
        </w:tc>
        <w:tc>
          <w:tcPr>
            <w:tcW w:w="3859" w:type="dxa"/>
          </w:tcPr>
          <w:p w14:paraId="6220E2C9" w14:textId="6E066B3E" w:rsidR="004B5643" w:rsidRDefault="000A0419" w:rsidP="000A0419">
            <w:pPr>
              <w:spacing w:after="2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</w:t>
            </w:r>
            <w:r w:rsidRPr="000A0419">
              <w:rPr>
                <w:bCs/>
                <w:sz w:val="24"/>
                <w:szCs w:val="24"/>
              </w:rPr>
              <w:t xml:space="preserve">he overall cash allocation with the Income Statement Converted to Cash </w:t>
            </w:r>
          </w:p>
        </w:tc>
        <w:tc>
          <w:tcPr>
            <w:tcW w:w="3176" w:type="dxa"/>
          </w:tcPr>
          <w:p w14:paraId="22A9158F" w14:textId="2C39371E" w:rsidR="004B5643" w:rsidRDefault="000A0419" w:rsidP="000D5D8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Cash Surpluses</w:t>
            </w:r>
          </w:p>
        </w:tc>
      </w:tr>
    </w:tbl>
    <w:p w14:paraId="7533DCD6" w14:textId="77777777" w:rsidR="000378AF" w:rsidRDefault="000378AF" w:rsidP="000D5D87">
      <w:pPr>
        <w:spacing w:after="240"/>
        <w:rPr>
          <w:sz w:val="24"/>
          <w:szCs w:val="24"/>
        </w:rPr>
      </w:pPr>
    </w:p>
    <w:p w14:paraId="58CBDEF3" w14:textId="2A32A511" w:rsidR="008F7BDE" w:rsidRPr="00DF579C" w:rsidRDefault="008F7BDE" w:rsidP="00DF579C">
      <w:pPr>
        <w:spacing w:after="240"/>
        <w:rPr>
          <w:sz w:val="24"/>
          <w:szCs w:val="24"/>
        </w:rPr>
      </w:pPr>
      <w:r>
        <w:rPr>
          <w:sz w:val="24"/>
          <w:szCs w:val="24"/>
        </w:rPr>
        <w:t>Feedback was received from two community members</w:t>
      </w:r>
      <w:r w:rsidR="002E1636">
        <w:rPr>
          <w:sz w:val="24"/>
          <w:szCs w:val="24"/>
        </w:rPr>
        <w:t>.  Feedback was supportive of the proposed risk ratios for each of the financial indicators.</w:t>
      </w:r>
    </w:p>
    <w:p w14:paraId="0A56CF09" w14:textId="67A85DC7" w:rsidR="00C83140" w:rsidRDefault="00DF579C" w:rsidP="00DF579C">
      <w:pPr>
        <w:spacing w:after="240"/>
        <w:rPr>
          <w:sz w:val="24"/>
          <w:szCs w:val="24"/>
        </w:rPr>
      </w:pPr>
      <w:r w:rsidRPr="00DF579C">
        <w:rPr>
          <w:sz w:val="24"/>
          <w:szCs w:val="24"/>
        </w:rPr>
        <w:t>The feedback was then used to finalise the d</w:t>
      </w:r>
      <w:r w:rsidR="006733AA">
        <w:rPr>
          <w:sz w:val="24"/>
          <w:szCs w:val="24"/>
        </w:rPr>
        <w:t xml:space="preserve">ocument for </w:t>
      </w:r>
      <w:r w:rsidR="00AC755B">
        <w:rPr>
          <w:sz w:val="24"/>
          <w:szCs w:val="24"/>
        </w:rPr>
        <w:t>presentation to Council and subsequent adoption by 31</w:t>
      </w:r>
      <w:r w:rsidR="00AC755B" w:rsidRPr="00AC755B">
        <w:rPr>
          <w:sz w:val="24"/>
          <w:szCs w:val="24"/>
          <w:vertAlign w:val="superscript"/>
        </w:rPr>
        <w:t>st</w:t>
      </w:r>
      <w:r w:rsidR="00AC755B">
        <w:rPr>
          <w:sz w:val="24"/>
          <w:szCs w:val="24"/>
        </w:rPr>
        <w:t xml:space="preserve"> October 2025 in accordance with the </w:t>
      </w:r>
      <w:r w:rsidR="001960F4">
        <w:rPr>
          <w:sz w:val="24"/>
          <w:szCs w:val="24"/>
        </w:rPr>
        <w:t>Section 9</w:t>
      </w:r>
      <w:r w:rsidR="001F528E">
        <w:rPr>
          <w:sz w:val="24"/>
          <w:szCs w:val="24"/>
        </w:rPr>
        <w:t xml:space="preserve">1 of the </w:t>
      </w:r>
      <w:r w:rsidR="00AC755B" w:rsidRPr="001F528E">
        <w:rPr>
          <w:i/>
          <w:iCs/>
          <w:sz w:val="24"/>
          <w:szCs w:val="24"/>
        </w:rPr>
        <w:t>Local Government Act 2020</w:t>
      </w:r>
      <w:r w:rsidR="00AC755B">
        <w:rPr>
          <w:sz w:val="24"/>
          <w:szCs w:val="24"/>
        </w:rPr>
        <w:t>.</w:t>
      </w:r>
    </w:p>
    <w:p w14:paraId="66F0341E" w14:textId="7AB078A3" w:rsidR="00C83140" w:rsidRPr="00E544C5" w:rsidRDefault="00C83140" w:rsidP="00C83140">
      <w:pPr>
        <w:spacing w:after="240"/>
        <w:rPr>
          <w:sz w:val="24"/>
          <w:szCs w:val="24"/>
        </w:rPr>
      </w:pPr>
      <w:r>
        <w:rPr>
          <w:sz w:val="24"/>
          <w:szCs w:val="24"/>
        </w:rPr>
        <w:t>Community</w:t>
      </w:r>
      <w:r w:rsidRPr="00E544C5">
        <w:rPr>
          <w:sz w:val="24"/>
          <w:szCs w:val="24"/>
        </w:rPr>
        <w:t xml:space="preserve"> feedback </w:t>
      </w:r>
      <w:r>
        <w:rPr>
          <w:sz w:val="24"/>
          <w:szCs w:val="24"/>
        </w:rPr>
        <w:t xml:space="preserve">on Council’s Strategic, Asset and Financial strategies </w:t>
      </w:r>
      <w:r w:rsidRPr="00E544C5">
        <w:rPr>
          <w:sz w:val="24"/>
          <w:szCs w:val="24"/>
        </w:rPr>
        <w:t>has helped us prioriti</w:t>
      </w:r>
      <w:r>
        <w:rPr>
          <w:sz w:val="24"/>
          <w:szCs w:val="24"/>
        </w:rPr>
        <w:t>s</w:t>
      </w:r>
      <w:r w:rsidRPr="00E544C5">
        <w:rPr>
          <w:sz w:val="24"/>
          <w:szCs w:val="24"/>
        </w:rPr>
        <w:t xml:space="preserve">e key </w:t>
      </w:r>
      <w:r>
        <w:rPr>
          <w:sz w:val="24"/>
          <w:szCs w:val="24"/>
        </w:rPr>
        <w:t xml:space="preserve">focus </w:t>
      </w:r>
      <w:r w:rsidRPr="00E544C5">
        <w:rPr>
          <w:sz w:val="24"/>
          <w:szCs w:val="24"/>
        </w:rPr>
        <w:t xml:space="preserve">areas and </w:t>
      </w:r>
      <w:proofErr w:type="gramStart"/>
      <w:r w:rsidRPr="00E544C5">
        <w:rPr>
          <w:sz w:val="24"/>
          <w:szCs w:val="24"/>
        </w:rPr>
        <w:t xml:space="preserve">make adjustments </w:t>
      </w:r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</w:t>
      </w:r>
      <w:r w:rsidRPr="00E544C5">
        <w:rPr>
          <w:sz w:val="24"/>
          <w:szCs w:val="24"/>
        </w:rPr>
        <w:t>reflect the community's values and aspirations.</w:t>
      </w:r>
    </w:p>
    <w:p w14:paraId="173FFE1E" w14:textId="317B3C73" w:rsidR="006C6D3E" w:rsidRPr="008D3A51" w:rsidRDefault="00CF7619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02A4A8D0" wp14:editId="3C884BD9">
                <wp:simplePos x="0" y="0"/>
                <wp:positionH relativeFrom="column">
                  <wp:posOffset>3441065</wp:posOffset>
                </wp:positionH>
                <wp:positionV relativeFrom="paragraph">
                  <wp:posOffset>41275</wp:posOffset>
                </wp:positionV>
                <wp:extent cx="1076325" cy="1812290"/>
                <wp:effectExtent l="0" t="0" r="9525" b="0"/>
                <wp:wrapNone/>
                <wp:docPr id="791439086" name="Group 791439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12290"/>
                          <a:chOff x="0" y="0"/>
                          <a:chExt cx="1076325" cy="1812897"/>
                        </a:xfrm>
                      </wpg:grpSpPr>
                      <pic:pic xmlns:pic="http://schemas.openxmlformats.org/drawingml/2006/picture">
                        <pic:nvPicPr>
                          <pic:cNvPr id="1542597482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5865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93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442E06" w14:textId="77777777" w:rsidR="005011D0" w:rsidRPr="0041068C" w:rsidRDefault="005011D0" w:rsidP="005011D0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00A64B04" w14:textId="77777777" w:rsidR="005011D0" w:rsidRPr="008D3A51" w:rsidRDefault="005011D0" w:rsidP="005011D0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Number of people to leave feedback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A4A8D0" id="Group 791439086" o:spid="_x0000_s1026" style="position:absolute;margin-left:270.95pt;margin-top:3.25pt;width:84.75pt;height:142.7pt;z-index:251658244;mso-height-relative:margin" coordsize="10763,18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85;top:8763;width:10478;height:9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" filled="f" stroked="f">
                  <v:textbox inset="0,0,0,0">
                    <w:txbxContent>
                      <w:p w14:paraId="06442E06" w14:textId="77777777" w:rsidR="005011D0" w:rsidRPr="0041068C" w:rsidRDefault="005011D0" w:rsidP="005011D0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00A64B04" w14:textId="77777777" w:rsidR="005011D0" w:rsidRPr="008D3A51" w:rsidRDefault="005011D0" w:rsidP="005011D0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Number of people to leave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F085C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B5E6130" wp14:editId="5FCADF38">
                <wp:simplePos x="0" y="0"/>
                <wp:positionH relativeFrom="column">
                  <wp:posOffset>1651000</wp:posOffset>
                </wp:positionH>
                <wp:positionV relativeFrom="paragraph">
                  <wp:posOffset>125730</wp:posOffset>
                </wp:positionV>
                <wp:extent cx="1076325" cy="1812290"/>
                <wp:effectExtent l="0" t="0" r="9525" b="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12290"/>
                          <a:chOff x="0" y="0"/>
                          <a:chExt cx="1076325" cy="1812897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93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38CABC24" w:rsidR="000816C6" w:rsidRPr="0041068C" w:rsidRDefault="00A43E56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18</w:t>
                              </w:r>
                              <w:r w:rsidR="003F085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6112B09A" w14:textId="67E4DB91" w:rsidR="000816C6" w:rsidRPr="008D3A51" w:rsidRDefault="005011D0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Visitors to the Have Your Say 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29" style="position:absolute;margin-left:130pt;margin-top:9.9pt;width:84.75pt;height:142.7pt;z-index:251658242;mso-height-relative:margin" coordsize="10763,18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">
                <v:shape id="image2.png" o:spid="_x0000_s1030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1" o:title=""/>
                </v:shape>
                <v:shape id="Text Box 2" o:spid="_x0000_s1031" type="#_x0000_t202" style="position:absolute;left:285;top:8763;width:10478;height:9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38CABC24" w:rsidR="000816C6" w:rsidRPr="0041068C" w:rsidRDefault="00A43E56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18</w:t>
                        </w:r>
                        <w:r w:rsidR="003F085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6112B09A" w14:textId="67E4DB91" w:rsidR="000816C6" w:rsidRPr="008D3A51" w:rsidRDefault="005011D0" w:rsidP="000816C6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Visitors to the Have Your Say Page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1AE2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508FB942" wp14:editId="6C6E7D1A">
                <wp:simplePos x="0" y="0"/>
                <wp:positionH relativeFrom="column">
                  <wp:posOffset>78105</wp:posOffset>
                </wp:positionH>
                <wp:positionV relativeFrom="paragraph">
                  <wp:posOffset>226060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11D38587" w:rsidR="006C6D3E" w:rsidRPr="006C6D3E" w:rsidRDefault="00AC755B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28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of</w:t>
                              </w:r>
                              <w:r w:rsidR="003F085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community</w:t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2" style="position:absolute;margin-left:6.15pt;margin-top:17.8pt;width:77.25pt;height:120pt;z-index:251658241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bMqB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">
                <v:shape id="Text Box 2" o:spid="_x0000_s1033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11D38587" w:rsidR="006C6D3E" w:rsidRPr="006C6D3E" w:rsidRDefault="00AC755B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28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of</w:t>
                        </w:r>
                        <w:r w:rsidR="003F085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community</w:t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engagement</w:t>
                        </w:r>
                      </w:p>
                    </w:txbxContent>
                  </v:textbox>
                </v:shape>
                <v:group id="Group 7" o:spid="_x0000_s1034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5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7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8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9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0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1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3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5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7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9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1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03D4DB26" w14:textId="6AD6F6F5" w:rsidR="006C6D3E" w:rsidRPr="008D3A51" w:rsidRDefault="00C606FC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1E98AD0" wp14:editId="2FD3DCD5">
                <wp:simplePos x="0" y="0"/>
                <wp:positionH relativeFrom="column">
                  <wp:posOffset>4557395</wp:posOffset>
                </wp:positionH>
                <wp:positionV relativeFrom="paragraph">
                  <wp:posOffset>274955</wp:posOffset>
                </wp:positionV>
                <wp:extent cx="2152650" cy="475615"/>
                <wp:effectExtent l="0" t="0" r="0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475615"/>
                          <a:chOff x="0" y="0"/>
                          <a:chExt cx="2152650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4015" cy="475615"/>
                            <a:chOff x="5455" y="334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3953CFC4" w:rsidR="00981AE2" w:rsidRPr="000816C6" w:rsidRDefault="000A3DE7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98AD0" id="Group 253" o:spid="_x0000_s1053" style="position:absolute;margin-left:358.85pt;margin-top:21.65pt;width:169.5pt;height:37.45pt;z-index:251658243" coordsize="21526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">
                <v:group id="Group 207" o:spid="_x0000_s1054" style="position:absolute;width:3740;height:4756" coordorigin="5455,334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55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56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3" o:title=""/>
                  </v:shape>
                </v:group>
                <v:shape id="Text Box 2" o:spid="_x0000_s1057" type="#_x0000_t202" style="position:absolute;left:11049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Text Box 2" o:spid="_x0000_s1058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3953CFC4" w:rsidR="00981AE2" w:rsidRPr="000816C6" w:rsidRDefault="000A3DE7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4E42EF" w14:textId="251DE8CD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CBDBC23" w14:textId="3F6D103A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5E9E4080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34443A88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A8907CA" w14:textId="37C0645C" w:rsidR="006C6D3E" w:rsidRPr="008D3A51" w:rsidRDefault="006C6D3E" w:rsidP="00D334B0">
      <w:pPr>
        <w:pStyle w:val="BodyText"/>
        <w:rPr>
          <w:sz w:val="24"/>
          <w:szCs w:val="24"/>
        </w:rPr>
      </w:pPr>
    </w:p>
    <w:sectPr w:rsidR="006C6D3E" w:rsidRPr="008D3A51" w:rsidSect="00834B7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CCF7E" w14:textId="77777777" w:rsidR="00660489" w:rsidRDefault="00660489" w:rsidP="00CE604F">
      <w:r>
        <w:separator/>
      </w:r>
    </w:p>
    <w:p w14:paraId="56A0EB04" w14:textId="77777777" w:rsidR="00660489" w:rsidRDefault="00660489" w:rsidP="00CE604F"/>
    <w:p w14:paraId="7664D4E9" w14:textId="77777777" w:rsidR="00660489" w:rsidRDefault="00660489" w:rsidP="00CE604F"/>
    <w:p w14:paraId="1548F465" w14:textId="77777777" w:rsidR="00660489" w:rsidRDefault="00660489" w:rsidP="00CE604F"/>
  </w:endnote>
  <w:endnote w:type="continuationSeparator" w:id="0">
    <w:p w14:paraId="35B2C609" w14:textId="77777777" w:rsidR="00660489" w:rsidRDefault="00660489" w:rsidP="00CE604F">
      <w:r>
        <w:continuationSeparator/>
      </w:r>
    </w:p>
    <w:p w14:paraId="266406BC" w14:textId="77777777" w:rsidR="00660489" w:rsidRDefault="00660489" w:rsidP="00CE604F"/>
    <w:p w14:paraId="66632E5D" w14:textId="77777777" w:rsidR="00660489" w:rsidRDefault="00660489" w:rsidP="00CE604F"/>
    <w:p w14:paraId="05F69E59" w14:textId="77777777" w:rsidR="00660489" w:rsidRDefault="00660489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11FD20-1560-46F5-8608-3FBD3D6ED525}"/>
    <w:embedBold r:id="rId2" w:fontKey="{3D2F0222-E705-4A32-9CA2-273A40902A58}"/>
    <w:embedItalic r:id="rId3" w:fontKey="{F3614DC4-C25D-4D0D-828A-B136C4F955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F2740" w14:textId="77777777" w:rsidR="00660489" w:rsidRDefault="00660489" w:rsidP="00CE604F">
      <w:r>
        <w:separator/>
      </w:r>
    </w:p>
    <w:p w14:paraId="5371B9AF" w14:textId="77777777" w:rsidR="00660489" w:rsidRDefault="00660489" w:rsidP="00CE604F"/>
    <w:p w14:paraId="4CED5D18" w14:textId="77777777" w:rsidR="00660489" w:rsidRDefault="00660489" w:rsidP="00CE604F"/>
    <w:p w14:paraId="4919387C" w14:textId="77777777" w:rsidR="00660489" w:rsidRDefault="00660489" w:rsidP="00CE604F"/>
  </w:footnote>
  <w:footnote w:type="continuationSeparator" w:id="0">
    <w:p w14:paraId="6D06EDA2" w14:textId="77777777" w:rsidR="00660489" w:rsidRDefault="00660489" w:rsidP="00CE604F">
      <w:r>
        <w:continuationSeparator/>
      </w:r>
    </w:p>
    <w:p w14:paraId="3DD74515" w14:textId="77777777" w:rsidR="00660489" w:rsidRDefault="00660489" w:rsidP="00CE604F"/>
    <w:p w14:paraId="0681F965" w14:textId="77777777" w:rsidR="00660489" w:rsidRDefault="00660489" w:rsidP="00CE604F"/>
    <w:p w14:paraId="43494519" w14:textId="77777777" w:rsidR="00660489" w:rsidRDefault="00660489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825782148">
    <w:abstractNumId w:val="14"/>
  </w:num>
  <w:num w:numId="2" w16cid:durableId="1605578705">
    <w:abstractNumId w:val="11"/>
  </w:num>
  <w:num w:numId="3" w16cid:durableId="1339232769">
    <w:abstractNumId w:val="18"/>
  </w:num>
  <w:num w:numId="4" w16cid:durableId="1597253996">
    <w:abstractNumId w:val="15"/>
  </w:num>
  <w:num w:numId="5" w16cid:durableId="1136802178">
    <w:abstractNumId w:val="10"/>
  </w:num>
  <w:num w:numId="6" w16cid:durableId="303513634">
    <w:abstractNumId w:val="17"/>
  </w:num>
  <w:num w:numId="7" w16cid:durableId="46685302">
    <w:abstractNumId w:val="3"/>
  </w:num>
  <w:num w:numId="8" w16cid:durableId="1998223255">
    <w:abstractNumId w:val="9"/>
  </w:num>
  <w:num w:numId="9" w16cid:durableId="609823326">
    <w:abstractNumId w:val="8"/>
  </w:num>
  <w:num w:numId="10" w16cid:durableId="1868249999">
    <w:abstractNumId w:val="2"/>
  </w:num>
  <w:num w:numId="11" w16cid:durableId="557130983">
    <w:abstractNumId w:val="13"/>
  </w:num>
  <w:num w:numId="12" w16cid:durableId="30157238">
    <w:abstractNumId w:val="16"/>
  </w:num>
  <w:num w:numId="13" w16cid:durableId="695737768">
    <w:abstractNumId w:val="7"/>
  </w:num>
  <w:num w:numId="14" w16cid:durableId="1500924047">
    <w:abstractNumId w:val="6"/>
  </w:num>
  <w:num w:numId="15" w16cid:durableId="370307476">
    <w:abstractNumId w:val="9"/>
    <w:lvlOverride w:ilvl="0">
      <w:startOverride w:val="1"/>
    </w:lvlOverride>
  </w:num>
  <w:num w:numId="16" w16cid:durableId="10189616">
    <w:abstractNumId w:val="16"/>
  </w:num>
  <w:num w:numId="17" w16cid:durableId="2081824765">
    <w:abstractNumId w:val="16"/>
  </w:num>
  <w:num w:numId="18" w16cid:durableId="421530919">
    <w:abstractNumId w:val="16"/>
  </w:num>
  <w:num w:numId="19" w16cid:durableId="1073435082">
    <w:abstractNumId w:val="13"/>
  </w:num>
  <w:num w:numId="20" w16cid:durableId="891887633">
    <w:abstractNumId w:val="13"/>
  </w:num>
  <w:num w:numId="21" w16cid:durableId="99184662">
    <w:abstractNumId w:val="13"/>
  </w:num>
  <w:num w:numId="22" w16cid:durableId="1886023007">
    <w:abstractNumId w:val="5"/>
  </w:num>
  <w:num w:numId="23" w16cid:durableId="280110587">
    <w:abstractNumId w:val="4"/>
  </w:num>
  <w:num w:numId="24" w16cid:durableId="948467457">
    <w:abstractNumId w:val="1"/>
  </w:num>
  <w:num w:numId="25" w16cid:durableId="800155440">
    <w:abstractNumId w:val="0"/>
  </w:num>
  <w:num w:numId="26" w16cid:durableId="67091504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4DA5"/>
    <w:rsid w:val="0000578C"/>
    <w:rsid w:val="00010362"/>
    <w:rsid w:val="00012493"/>
    <w:rsid w:val="00015395"/>
    <w:rsid w:val="00015489"/>
    <w:rsid w:val="00021629"/>
    <w:rsid w:val="00032A88"/>
    <w:rsid w:val="000340A9"/>
    <w:rsid w:val="00035765"/>
    <w:rsid w:val="00035E23"/>
    <w:rsid w:val="000378AF"/>
    <w:rsid w:val="00041675"/>
    <w:rsid w:val="000443F5"/>
    <w:rsid w:val="00047006"/>
    <w:rsid w:val="00051849"/>
    <w:rsid w:val="00056673"/>
    <w:rsid w:val="00066676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419"/>
    <w:rsid w:val="000A0633"/>
    <w:rsid w:val="000A3DE7"/>
    <w:rsid w:val="000A61E0"/>
    <w:rsid w:val="000A73E8"/>
    <w:rsid w:val="000B2C72"/>
    <w:rsid w:val="000B5463"/>
    <w:rsid w:val="000C2502"/>
    <w:rsid w:val="000C4EFB"/>
    <w:rsid w:val="000C7DD4"/>
    <w:rsid w:val="000D5D87"/>
    <w:rsid w:val="000D6EA5"/>
    <w:rsid w:val="000E22A7"/>
    <w:rsid w:val="000E46A7"/>
    <w:rsid w:val="000F52FE"/>
    <w:rsid w:val="000F71C6"/>
    <w:rsid w:val="00103137"/>
    <w:rsid w:val="00104560"/>
    <w:rsid w:val="00113B8E"/>
    <w:rsid w:val="001142FD"/>
    <w:rsid w:val="00114534"/>
    <w:rsid w:val="00114CFE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0F4"/>
    <w:rsid w:val="00196728"/>
    <w:rsid w:val="001976D9"/>
    <w:rsid w:val="001A25A7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3636"/>
    <w:rsid w:val="001E444C"/>
    <w:rsid w:val="001E5696"/>
    <w:rsid w:val="001F09FA"/>
    <w:rsid w:val="001F19D7"/>
    <w:rsid w:val="001F427B"/>
    <w:rsid w:val="001F5141"/>
    <w:rsid w:val="001F528E"/>
    <w:rsid w:val="001F6962"/>
    <w:rsid w:val="001F756C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0DF9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A7159"/>
    <w:rsid w:val="002B3442"/>
    <w:rsid w:val="002C3604"/>
    <w:rsid w:val="002C3D86"/>
    <w:rsid w:val="002C720A"/>
    <w:rsid w:val="002D2753"/>
    <w:rsid w:val="002D627C"/>
    <w:rsid w:val="002E0EFD"/>
    <w:rsid w:val="002E1636"/>
    <w:rsid w:val="002E1732"/>
    <w:rsid w:val="002E2D7B"/>
    <w:rsid w:val="002F6026"/>
    <w:rsid w:val="002F61B9"/>
    <w:rsid w:val="003007A4"/>
    <w:rsid w:val="00306FD8"/>
    <w:rsid w:val="00307A5C"/>
    <w:rsid w:val="00307C95"/>
    <w:rsid w:val="00307F1B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42BA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9755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0DB6"/>
    <w:rsid w:val="003E4573"/>
    <w:rsid w:val="003F017A"/>
    <w:rsid w:val="003F085C"/>
    <w:rsid w:val="003F3636"/>
    <w:rsid w:val="003F6757"/>
    <w:rsid w:val="004004EE"/>
    <w:rsid w:val="00403CAD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96A91"/>
    <w:rsid w:val="004A1855"/>
    <w:rsid w:val="004A1ADD"/>
    <w:rsid w:val="004A1F23"/>
    <w:rsid w:val="004A4AE1"/>
    <w:rsid w:val="004B497A"/>
    <w:rsid w:val="004B545B"/>
    <w:rsid w:val="004B5643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00202"/>
    <w:rsid w:val="005011D0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6683B"/>
    <w:rsid w:val="005758B2"/>
    <w:rsid w:val="00585605"/>
    <w:rsid w:val="00593EDF"/>
    <w:rsid w:val="00595475"/>
    <w:rsid w:val="00595895"/>
    <w:rsid w:val="005A58E1"/>
    <w:rsid w:val="005B281C"/>
    <w:rsid w:val="005B374E"/>
    <w:rsid w:val="005B4482"/>
    <w:rsid w:val="005B7F2F"/>
    <w:rsid w:val="005C11CA"/>
    <w:rsid w:val="005C23B9"/>
    <w:rsid w:val="005C428F"/>
    <w:rsid w:val="005D35B0"/>
    <w:rsid w:val="005D3858"/>
    <w:rsid w:val="005D47B0"/>
    <w:rsid w:val="005D4B4A"/>
    <w:rsid w:val="005E308E"/>
    <w:rsid w:val="005E5955"/>
    <w:rsid w:val="005F2601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489"/>
    <w:rsid w:val="006608C0"/>
    <w:rsid w:val="006615E8"/>
    <w:rsid w:val="00662EC6"/>
    <w:rsid w:val="0066375D"/>
    <w:rsid w:val="006674D7"/>
    <w:rsid w:val="006716DD"/>
    <w:rsid w:val="0067249B"/>
    <w:rsid w:val="006733AA"/>
    <w:rsid w:val="00676B87"/>
    <w:rsid w:val="00677EE0"/>
    <w:rsid w:val="00680DFB"/>
    <w:rsid w:val="0068456E"/>
    <w:rsid w:val="0068762B"/>
    <w:rsid w:val="00692792"/>
    <w:rsid w:val="006A0287"/>
    <w:rsid w:val="006A06AC"/>
    <w:rsid w:val="006A1C58"/>
    <w:rsid w:val="006A2BF7"/>
    <w:rsid w:val="006B1C7B"/>
    <w:rsid w:val="006B5921"/>
    <w:rsid w:val="006B5B56"/>
    <w:rsid w:val="006C059A"/>
    <w:rsid w:val="006C596B"/>
    <w:rsid w:val="006C6D3E"/>
    <w:rsid w:val="006D146F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209CA"/>
    <w:rsid w:val="00730BC4"/>
    <w:rsid w:val="00732708"/>
    <w:rsid w:val="00735058"/>
    <w:rsid w:val="00740BE0"/>
    <w:rsid w:val="00742416"/>
    <w:rsid w:val="00743140"/>
    <w:rsid w:val="00746CAB"/>
    <w:rsid w:val="00751972"/>
    <w:rsid w:val="00754905"/>
    <w:rsid w:val="007573FE"/>
    <w:rsid w:val="007641F5"/>
    <w:rsid w:val="00765E2C"/>
    <w:rsid w:val="00773F6E"/>
    <w:rsid w:val="00774031"/>
    <w:rsid w:val="0077461F"/>
    <w:rsid w:val="00774933"/>
    <w:rsid w:val="0077640A"/>
    <w:rsid w:val="00781A61"/>
    <w:rsid w:val="00783165"/>
    <w:rsid w:val="007861DF"/>
    <w:rsid w:val="00787A5E"/>
    <w:rsid w:val="00790D82"/>
    <w:rsid w:val="0079219B"/>
    <w:rsid w:val="007A1CDE"/>
    <w:rsid w:val="007A4A19"/>
    <w:rsid w:val="007A4B37"/>
    <w:rsid w:val="007A7DD9"/>
    <w:rsid w:val="007B12C6"/>
    <w:rsid w:val="007C0A4C"/>
    <w:rsid w:val="007C1EB3"/>
    <w:rsid w:val="007C5426"/>
    <w:rsid w:val="007C5AF5"/>
    <w:rsid w:val="007C5D2E"/>
    <w:rsid w:val="007D28F1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22473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7464C"/>
    <w:rsid w:val="008832AA"/>
    <w:rsid w:val="008B12C3"/>
    <w:rsid w:val="008B1448"/>
    <w:rsid w:val="008B2A9A"/>
    <w:rsid w:val="008C12C9"/>
    <w:rsid w:val="008D3A51"/>
    <w:rsid w:val="008D5F8A"/>
    <w:rsid w:val="008E13E8"/>
    <w:rsid w:val="008E31E1"/>
    <w:rsid w:val="008F3B94"/>
    <w:rsid w:val="008F5002"/>
    <w:rsid w:val="008F6661"/>
    <w:rsid w:val="008F7BDE"/>
    <w:rsid w:val="00903687"/>
    <w:rsid w:val="00910D31"/>
    <w:rsid w:val="009115AB"/>
    <w:rsid w:val="00912336"/>
    <w:rsid w:val="009172F6"/>
    <w:rsid w:val="00921AFA"/>
    <w:rsid w:val="00922F59"/>
    <w:rsid w:val="00930869"/>
    <w:rsid w:val="0093235E"/>
    <w:rsid w:val="00937703"/>
    <w:rsid w:val="0093771A"/>
    <w:rsid w:val="0094475B"/>
    <w:rsid w:val="0094605E"/>
    <w:rsid w:val="00953ABE"/>
    <w:rsid w:val="00954C94"/>
    <w:rsid w:val="00954E47"/>
    <w:rsid w:val="00963ABA"/>
    <w:rsid w:val="00966C88"/>
    <w:rsid w:val="00970733"/>
    <w:rsid w:val="0097155C"/>
    <w:rsid w:val="00971677"/>
    <w:rsid w:val="00972889"/>
    <w:rsid w:val="00981378"/>
    <w:rsid w:val="00981AE2"/>
    <w:rsid w:val="00981BD0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28CC"/>
    <w:rsid w:val="009E3888"/>
    <w:rsid w:val="009E4906"/>
    <w:rsid w:val="009F184B"/>
    <w:rsid w:val="009F2388"/>
    <w:rsid w:val="009F25EE"/>
    <w:rsid w:val="009F44CD"/>
    <w:rsid w:val="00A01D7D"/>
    <w:rsid w:val="00A02A49"/>
    <w:rsid w:val="00A02F5D"/>
    <w:rsid w:val="00A12C87"/>
    <w:rsid w:val="00A12F7B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3E56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6EC7"/>
    <w:rsid w:val="00A97124"/>
    <w:rsid w:val="00AA751F"/>
    <w:rsid w:val="00AB458A"/>
    <w:rsid w:val="00AB4A85"/>
    <w:rsid w:val="00AB5839"/>
    <w:rsid w:val="00AB7082"/>
    <w:rsid w:val="00AC0510"/>
    <w:rsid w:val="00AC1A6B"/>
    <w:rsid w:val="00AC1E0E"/>
    <w:rsid w:val="00AC6DC4"/>
    <w:rsid w:val="00AC755B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1CBE"/>
    <w:rsid w:val="00B845CF"/>
    <w:rsid w:val="00B85B84"/>
    <w:rsid w:val="00B941A0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17A9"/>
    <w:rsid w:val="00BC34BA"/>
    <w:rsid w:val="00BC3D61"/>
    <w:rsid w:val="00BD2821"/>
    <w:rsid w:val="00BE1CD2"/>
    <w:rsid w:val="00BF2357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35E6"/>
    <w:rsid w:val="00C34ACD"/>
    <w:rsid w:val="00C34DD9"/>
    <w:rsid w:val="00C411F9"/>
    <w:rsid w:val="00C424D2"/>
    <w:rsid w:val="00C46957"/>
    <w:rsid w:val="00C5027F"/>
    <w:rsid w:val="00C513DF"/>
    <w:rsid w:val="00C559D8"/>
    <w:rsid w:val="00C606FC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140"/>
    <w:rsid w:val="00C83561"/>
    <w:rsid w:val="00C84A5C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0D84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085"/>
    <w:rsid w:val="00CE6C8C"/>
    <w:rsid w:val="00CF0500"/>
    <w:rsid w:val="00CF2B50"/>
    <w:rsid w:val="00CF3059"/>
    <w:rsid w:val="00CF54C2"/>
    <w:rsid w:val="00CF7619"/>
    <w:rsid w:val="00D02339"/>
    <w:rsid w:val="00D034A7"/>
    <w:rsid w:val="00D04820"/>
    <w:rsid w:val="00D06A54"/>
    <w:rsid w:val="00D06AD4"/>
    <w:rsid w:val="00D10B3F"/>
    <w:rsid w:val="00D17B78"/>
    <w:rsid w:val="00D20815"/>
    <w:rsid w:val="00D24945"/>
    <w:rsid w:val="00D26389"/>
    <w:rsid w:val="00D268B5"/>
    <w:rsid w:val="00D2719A"/>
    <w:rsid w:val="00D30873"/>
    <w:rsid w:val="00D334B0"/>
    <w:rsid w:val="00D3557F"/>
    <w:rsid w:val="00D35C79"/>
    <w:rsid w:val="00D37654"/>
    <w:rsid w:val="00D42FA1"/>
    <w:rsid w:val="00D46BB0"/>
    <w:rsid w:val="00D51C03"/>
    <w:rsid w:val="00D52465"/>
    <w:rsid w:val="00D64540"/>
    <w:rsid w:val="00D6642E"/>
    <w:rsid w:val="00D72DB9"/>
    <w:rsid w:val="00D73DCC"/>
    <w:rsid w:val="00D7569B"/>
    <w:rsid w:val="00D90123"/>
    <w:rsid w:val="00D914F2"/>
    <w:rsid w:val="00D918DE"/>
    <w:rsid w:val="00D91CAC"/>
    <w:rsid w:val="00D9361E"/>
    <w:rsid w:val="00D93B10"/>
    <w:rsid w:val="00D94981"/>
    <w:rsid w:val="00DA1444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372B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79C"/>
    <w:rsid w:val="00DF5912"/>
    <w:rsid w:val="00DF59B9"/>
    <w:rsid w:val="00DF6574"/>
    <w:rsid w:val="00DF669F"/>
    <w:rsid w:val="00E002F7"/>
    <w:rsid w:val="00E1112D"/>
    <w:rsid w:val="00E1361A"/>
    <w:rsid w:val="00E14F60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0AB6"/>
    <w:rsid w:val="00E46529"/>
    <w:rsid w:val="00E46C48"/>
    <w:rsid w:val="00E51F76"/>
    <w:rsid w:val="00E52EEE"/>
    <w:rsid w:val="00E544C5"/>
    <w:rsid w:val="00E64FA8"/>
    <w:rsid w:val="00E67F95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A523A"/>
    <w:rsid w:val="00EB082E"/>
    <w:rsid w:val="00EB134B"/>
    <w:rsid w:val="00EB4577"/>
    <w:rsid w:val="00EB49EF"/>
    <w:rsid w:val="00EB66AE"/>
    <w:rsid w:val="00EB7290"/>
    <w:rsid w:val="00EC1D8C"/>
    <w:rsid w:val="00EC3263"/>
    <w:rsid w:val="00ED14CD"/>
    <w:rsid w:val="00ED32FA"/>
    <w:rsid w:val="00ED47A9"/>
    <w:rsid w:val="00ED674C"/>
    <w:rsid w:val="00EE7207"/>
    <w:rsid w:val="00EF31D4"/>
    <w:rsid w:val="00EF6258"/>
    <w:rsid w:val="00EF6E8B"/>
    <w:rsid w:val="00EF7C07"/>
    <w:rsid w:val="00F023C8"/>
    <w:rsid w:val="00F04026"/>
    <w:rsid w:val="00F11F0B"/>
    <w:rsid w:val="00F14500"/>
    <w:rsid w:val="00F20E6E"/>
    <w:rsid w:val="00F21594"/>
    <w:rsid w:val="00F219C5"/>
    <w:rsid w:val="00F232F4"/>
    <w:rsid w:val="00F32305"/>
    <w:rsid w:val="00F33B65"/>
    <w:rsid w:val="00F344F5"/>
    <w:rsid w:val="00F36F14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96340"/>
    <w:rsid w:val="00FA3EEC"/>
    <w:rsid w:val="00FA77C1"/>
    <w:rsid w:val="00FB175A"/>
    <w:rsid w:val="00FB61A9"/>
    <w:rsid w:val="00FC0043"/>
    <w:rsid w:val="00FC4BBB"/>
    <w:rsid w:val="00FD1CE5"/>
    <w:rsid w:val="00FD1ED4"/>
    <w:rsid w:val="00FD2407"/>
    <w:rsid w:val="00FD306A"/>
    <w:rsid w:val="00FD36D9"/>
    <w:rsid w:val="00FD57F5"/>
    <w:rsid w:val="00FD7138"/>
    <w:rsid w:val="00FD72CF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F19F73E5-552C-4D46-8D01-8CC5788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0A61E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0D5D8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6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AD9A64-794C-40E1-B203-AD265E28663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1</TotalTime>
  <Pages>2</Pages>
  <Words>603</Words>
  <Characters>3395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Barkley</dc:creator>
  <cp:keywords/>
  <cp:lastModifiedBy>Jenny Zeinstra</cp:lastModifiedBy>
  <cp:revision>2</cp:revision>
  <cp:lastPrinted>2017-03-28T06:03:00Z</cp:lastPrinted>
  <dcterms:created xsi:type="dcterms:W3CDTF">2026-01-12T02:13:00Z</dcterms:created>
  <dcterms:modified xsi:type="dcterms:W3CDTF">2026-01-12T02:13:00Z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