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19D6" w14:textId="77777777" w:rsidR="003A32BA" w:rsidRDefault="004D2DEE" w:rsidP="003A32BA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48000" behindDoc="1" locked="0" layoutInCell="1" allowOverlap="1" wp14:anchorId="0B1B9DA2" wp14:editId="681FC5EF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2BA">
        <w:rPr>
          <w:noProof/>
        </w:rPr>
        <w:t>Morena Street reserve</w:t>
      </w:r>
    </w:p>
    <w:p w14:paraId="1C63A961" w14:textId="0ECDB78C" w:rsidR="00113B8E" w:rsidRDefault="003A32BA" w:rsidP="003A32BA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(Gully 3), HIghton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295FF49E" w14:textId="5C30DB95" w:rsidR="00710523" w:rsidRDefault="00710523" w:rsidP="00844530">
      <w:pPr>
        <w:spacing w:after="240"/>
      </w:pPr>
      <w:r w:rsidRPr="00710523">
        <w:t xml:space="preserve">Feedback on the </w:t>
      </w:r>
      <w:r w:rsidR="00315501">
        <w:t>Morena Street Reserve – Phase 2</w:t>
      </w:r>
      <w:r w:rsidRPr="00710523">
        <w:t xml:space="preserve"> has closed, thank you to everyone who provided feedback, your contribution is valued and appreciated.  </w:t>
      </w:r>
    </w:p>
    <w:p w14:paraId="3D9E515B" w14:textId="334A276B" w:rsidR="00710523" w:rsidRDefault="00710523" w:rsidP="00844530">
      <w:pPr>
        <w:spacing w:after="240"/>
      </w:pPr>
      <w:r w:rsidRPr="00710523">
        <w:t xml:space="preserve">This stage of community engagement was to seek </w:t>
      </w:r>
      <w:r w:rsidR="00315501">
        <w:t xml:space="preserve">whether you do/ don’t support the draft concept plan and further feedback on the plans. </w:t>
      </w:r>
    </w:p>
    <w:p w14:paraId="15D21CE6" w14:textId="0AD9F3AD" w:rsidR="00710523" w:rsidRDefault="00710523" w:rsidP="00844530">
      <w:pPr>
        <w:spacing w:after="240"/>
      </w:pPr>
      <w:r w:rsidRPr="00710523">
        <w:t xml:space="preserve">Community feedback is a vital part of our planning. Your feedback will be used to inform the </w:t>
      </w:r>
      <w:r w:rsidR="004842D9">
        <w:t xml:space="preserve">final </w:t>
      </w:r>
      <w:r w:rsidRPr="00710523">
        <w:t xml:space="preserve">concept plan </w:t>
      </w:r>
      <w:r>
        <w:t xml:space="preserve">of the </w:t>
      </w:r>
      <w:r w:rsidR="004842D9">
        <w:t xml:space="preserve">reserve. </w:t>
      </w:r>
    </w:p>
    <w:p w14:paraId="173FFE1E" w14:textId="112C4952" w:rsidR="006C6D3E" w:rsidRDefault="00710523" w:rsidP="00E018D1">
      <w:pPr>
        <w:spacing w:after="240"/>
      </w:pPr>
      <w:r w:rsidRPr="00710523">
        <w:t>Over the course of this consultation period the City reached the following achievements.</w:t>
      </w:r>
    </w:p>
    <w:p w14:paraId="03D4DB26" w14:textId="28B89F30" w:rsidR="006C6D3E" w:rsidRDefault="006820FC" w:rsidP="00D334B0">
      <w:pPr>
        <w:pStyle w:val="BodyText"/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64A46544" wp14:editId="0FE87F62">
                <wp:simplePos x="0" y="0"/>
                <wp:positionH relativeFrom="page">
                  <wp:posOffset>5889308</wp:posOffset>
                </wp:positionH>
                <wp:positionV relativeFrom="paragraph">
                  <wp:posOffset>368618</wp:posOffset>
                </wp:positionV>
                <wp:extent cx="706755" cy="600710"/>
                <wp:effectExtent l="0" t="0" r="0" b="0"/>
                <wp:wrapTopAndBottom/>
                <wp:docPr id="319" name="Freeform: 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755" cy="600710"/>
                        </a:xfrm>
                        <a:custGeom>
                          <a:avLst/>
                          <a:gdLst>
                            <a:gd name="T0" fmla="+- 0 1425 1106"/>
                            <a:gd name="T1" fmla="*/ T0 w 1113"/>
                            <a:gd name="T2" fmla="+- 0 1118 532"/>
                            <a:gd name="T3" fmla="*/ 1118 h 946"/>
                            <a:gd name="T4" fmla="+- 0 1446 1106"/>
                            <a:gd name="T5" fmla="*/ T4 w 1113"/>
                            <a:gd name="T6" fmla="+- 0 1314 532"/>
                            <a:gd name="T7" fmla="*/ 1314 h 946"/>
                            <a:gd name="T8" fmla="+- 0 1531 1106"/>
                            <a:gd name="T9" fmla="*/ T8 w 1113"/>
                            <a:gd name="T10" fmla="+- 0 1336 532"/>
                            <a:gd name="T11" fmla="*/ 1336 h 946"/>
                            <a:gd name="T12" fmla="+- 0 1544 1106"/>
                            <a:gd name="T13" fmla="*/ T12 w 1113"/>
                            <a:gd name="T14" fmla="+- 0 1477 532"/>
                            <a:gd name="T15" fmla="*/ 1477 h 946"/>
                            <a:gd name="T16" fmla="+- 0 1625 1106"/>
                            <a:gd name="T17" fmla="*/ T16 w 1113"/>
                            <a:gd name="T18" fmla="+- 0 1409 532"/>
                            <a:gd name="T19" fmla="*/ 1409 h 946"/>
                            <a:gd name="T20" fmla="+- 0 1562 1106"/>
                            <a:gd name="T21" fmla="*/ T20 w 1113"/>
                            <a:gd name="T22" fmla="+- 0 1297 532"/>
                            <a:gd name="T23" fmla="*/ 1297 h 946"/>
                            <a:gd name="T24" fmla="+- 0 1474 1106"/>
                            <a:gd name="T25" fmla="*/ T24 w 1113"/>
                            <a:gd name="T26" fmla="+- 0 1286 532"/>
                            <a:gd name="T27" fmla="*/ 1286 h 946"/>
                            <a:gd name="T28" fmla="+- 0 1464 1106"/>
                            <a:gd name="T29" fmla="*/ T28 w 1113"/>
                            <a:gd name="T30" fmla="+- 0 1118 532"/>
                            <a:gd name="T31" fmla="*/ 1118 h 946"/>
                            <a:gd name="T32" fmla="+- 0 1955 1106"/>
                            <a:gd name="T33" fmla="*/ T32 w 1113"/>
                            <a:gd name="T34" fmla="+- 0 798 532"/>
                            <a:gd name="T35" fmla="*/ 798 h 946"/>
                            <a:gd name="T36" fmla="+- 0 1955 1106"/>
                            <a:gd name="T37" fmla="*/ T36 w 1113"/>
                            <a:gd name="T38" fmla="+- 0 837 532"/>
                            <a:gd name="T39" fmla="*/ 837 h 946"/>
                            <a:gd name="T40" fmla="+- 0 2169 1106"/>
                            <a:gd name="T41" fmla="*/ T40 w 1113"/>
                            <a:gd name="T42" fmla="+- 0 847 532"/>
                            <a:gd name="T43" fmla="*/ 847 h 946"/>
                            <a:gd name="T44" fmla="+- 0 2179 1106"/>
                            <a:gd name="T45" fmla="*/ T44 w 1113"/>
                            <a:gd name="T46" fmla="+- 0 1262 532"/>
                            <a:gd name="T47" fmla="*/ 1262 h 946"/>
                            <a:gd name="T48" fmla="+- 0 2158 1106"/>
                            <a:gd name="T49" fmla="*/ T48 w 1113"/>
                            <a:gd name="T50" fmla="+- 0 1294 532"/>
                            <a:gd name="T51" fmla="*/ 1294 h 946"/>
                            <a:gd name="T52" fmla="+- 0 1681 1106"/>
                            <a:gd name="T53" fmla="*/ T52 w 1113"/>
                            <a:gd name="T54" fmla="+- 0 1299 532"/>
                            <a:gd name="T55" fmla="*/ 1299 h 946"/>
                            <a:gd name="T56" fmla="+- 0 1699 1106"/>
                            <a:gd name="T57" fmla="*/ T56 w 1113"/>
                            <a:gd name="T58" fmla="+- 0 1336 532"/>
                            <a:gd name="T59" fmla="*/ 1336 h 946"/>
                            <a:gd name="T60" fmla="+- 0 2196 1106"/>
                            <a:gd name="T61" fmla="*/ T60 w 1113"/>
                            <a:gd name="T62" fmla="+- 0 1314 532"/>
                            <a:gd name="T63" fmla="*/ 1314 h 946"/>
                            <a:gd name="T64" fmla="+- 0 2218 1106"/>
                            <a:gd name="T65" fmla="*/ T64 w 1113"/>
                            <a:gd name="T66" fmla="+- 0 872 532"/>
                            <a:gd name="T67" fmla="*/ 872 h 946"/>
                            <a:gd name="T68" fmla="+- 0 2173 1106"/>
                            <a:gd name="T69" fmla="*/ T68 w 1113"/>
                            <a:gd name="T70" fmla="+- 0 804 532"/>
                            <a:gd name="T71" fmla="*/ 804 h 946"/>
                            <a:gd name="T72" fmla="+- 0 1179 1106"/>
                            <a:gd name="T73" fmla="*/ T72 w 1113"/>
                            <a:gd name="T74" fmla="+- 0 532 532"/>
                            <a:gd name="T75" fmla="*/ 532 h 946"/>
                            <a:gd name="T76" fmla="+- 0 1111 1106"/>
                            <a:gd name="T77" fmla="*/ T76 w 1113"/>
                            <a:gd name="T78" fmla="+- 0 578 532"/>
                            <a:gd name="T79" fmla="*/ 578 h 946"/>
                            <a:gd name="T80" fmla="+- 0 1111 1106"/>
                            <a:gd name="T81" fmla="*/ T80 w 1113"/>
                            <a:gd name="T82" fmla="+- 0 1025 532"/>
                            <a:gd name="T83" fmla="*/ 1025 h 946"/>
                            <a:gd name="T84" fmla="+- 0 1179 1106"/>
                            <a:gd name="T85" fmla="*/ T84 w 1113"/>
                            <a:gd name="T86" fmla="+- 0 1070 532"/>
                            <a:gd name="T87" fmla="*/ 1070 h 946"/>
                            <a:gd name="T88" fmla="+- 0 1767 1106"/>
                            <a:gd name="T89" fmla="*/ T88 w 1113"/>
                            <a:gd name="T90" fmla="+- 0 1212 532"/>
                            <a:gd name="T91" fmla="*/ 1212 h 946"/>
                            <a:gd name="T92" fmla="+- 0 1792 1106"/>
                            <a:gd name="T93" fmla="*/ T92 w 1113"/>
                            <a:gd name="T94" fmla="+- 0 1196 532"/>
                            <a:gd name="T95" fmla="*/ 1196 h 946"/>
                            <a:gd name="T96" fmla="+- 0 1643 1106"/>
                            <a:gd name="T97" fmla="*/ T96 w 1113"/>
                            <a:gd name="T98" fmla="+- 0 1033 532"/>
                            <a:gd name="T99" fmla="*/ 1033 h 946"/>
                            <a:gd name="T100" fmla="+- 0 1166 1106"/>
                            <a:gd name="T101" fmla="*/ T100 w 1113"/>
                            <a:gd name="T102" fmla="+- 0 1028 532"/>
                            <a:gd name="T103" fmla="*/ 1028 h 946"/>
                            <a:gd name="T104" fmla="+- 0 1144 1106"/>
                            <a:gd name="T105" fmla="*/ T104 w 1113"/>
                            <a:gd name="T106" fmla="+- 0 996 532"/>
                            <a:gd name="T107" fmla="*/ 996 h 946"/>
                            <a:gd name="T108" fmla="+- 0 1155 1106"/>
                            <a:gd name="T109" fmla="*/ T108 w 1113"/>
                            <a:gd name="T110" fmla="+- 0 582 532"/>
                            <a:gd name="T111" fmla="*/ 582 h 946"/>
                            <a:gd name="T112" fmla="+- 0 1888 1106"/>
                            <a:gd name="T113" fmla="*/ T112 w 1113"/>
                            <a:gd name="T114" fmla="+- 0 571 532"/>
                            <a:gd name="T115" fmla="*/ 571 h 946"/>
                            <a:gd name="T116" fmla="+- 0 1824 1106"/>
                            <a:gd name="T117" fmla="*/ T116 w 1113"/>
                            <a:gd name="T118" fmla="+- 0 532 532"/>
                            <a:gd name="T119" fmla="*/ 532 h 946"/>
                            <a:gd name="T120" fmla="+- 0 1838 1106"/>
                            <a:gd name="T121" fmla="*/ T120 w 1113"/>
                            <a:gd name="T122" fmla="+- 0 574 532"/>
                            <a:gd name="T123" fmla="*/ 574 h 946"/>
                            <a:gd name="T124" fmla="+- 0 1860 1106"/>
                            <a:gd name="T125" fmla="*/ T124 w 1113"/>
                            <a:gd name="T126" fmla="+- 0 606 532"/>
                            <a:gd name="T127" fmla="*/ 606 h 946"/>
                            <a:gd name="T128" fmla="+- 0 1849 1106"/>
                            <a:gd name="T129" fmla="*/ T128 w 1113"/>
                            <a:gd name="T130" fmla="+- 0 1021 532"/>
                            <a:gd name="T131" fmla="*/ 1021 h 946"/>
                            <a:gd name="T132" fmla="+- 0 1762 1106"/>
                            <a:gd name="T133" fmla="*/ T132 w 1113"/>
                            <a:gd name="T134" fmla="+- 0 1031 532"/>
                            <a:gd name="T135" fmla="*/ 1031 h 946"/>
                            <a:gd name="T136" fmla="+- 0 1792 1106"/>
                            <a:gd name="T137" fmla="*/ T136 w 1113"/>
                            <a:gd name="T138" fmla="+- 0 1144 532"/>
                            <a:gd name="T139" fmla="*/ 1144 h 946"/>
                            <a:gd name="T140" fmla="+- 0 1853 1106"/>
                            <a:gd name="T141" fmla="*/ T140 w 1113"/>
                            <a:gd name="T142" fmla="+- 0 1064 532"/>
                            <a:gd name="T143" fmla="*/ 1064 h 946"/>
                            <a:gd name="T144" fmla="+- 0 1898 1106"/>
                            <a:gd name="T145" fmla="*/ T144 w 1113"/>
                            <a:gd name="T146" fmla="+- 0 996 532"/>
                            <a:gd name="T147" fmla="*/ 996 h 946"/>
                            <a:gd name="T148" fmla="+- 0 1888 1106"/>
                            <a:gd name="T149" fmla="*/ T148 w 1113"/>
                            <a:gd name="T150" fmla="+- 0 571 532"/>
                            <a:gd name="T151" fmla="*/ 571 h 946"/>
                            <a:gd name="T152" fmla="+- 0 1353 1106"/>
                            <a:gd name="T153" fmla="*/ T152 w 1113"/>
                            <a:gd name="T154" fmla="+- 0 764 532"/>
                            <a:gd name="T155" fmla="*/ 764 h 946"/>
                            <a:gd name="T156" fmla="+- 0 1346 1106"/>
                            <a:gd name="T157" fmla="*/ T156 w 1113"/>
                            <a:gd name="T158" fmla="+- 0 801 532"/>
                            <a:gd name="T159" fmla="*/ 801 h 946"/>
                            <a:gd name="T160" fmla="+- 0 1377 1106"/>
                            <a:gd name="T161" fmla="*/ T160 w 1113"/>
                            <a:gd name="T162" fmla="+- 0 822 532"/>
                            <a:gd name="T163" fmla="*/ 822 h 946"/>
                            <a:gd name="T164" fmla="+- 0 1402 1106"/>
                            <a:gd name="T165" fmla="*/ T164 w 1113"/>
                            <a:gd name="T166" fmla="+- 0 811 532"/>
                            <a:gd name="T167" fmla="*/ 811 h 946"/>
                            <a:gd name="T168" fmla="+- 0 1409 1106"/>
                            <a:gd name="T169" fmla="*/ T168 w 1113"/>
                            <a:gd name="T170" fmla="+- 0 774 532"/>
                            <a:gd name="T171" fmla="*/ 774 h 946"/>
                            <a:gd name="T172" fmla="+- 0 1377 1106"/>
                            <a:gd name="T173" fmla="*/ T172 w 1113"/>
                            <a:gd name="T174" fmla="+- 0 753 532"/>
                            <a:gd name="T175" fmla="*/ 753 h 946"/>
                            <a:gd name="T176" fmla="+- 0 1478 1106"/>
                            <a:gd name="T177" fmla="*/ T176 w 1113"/>
                            <a:gd name="T178" fmla="+- 0 764 532"/>
                            <a:gd name="T179" fmla="*/ 764 h 946"/>
                            <a:gd name="T180" fmla="+- 0 1468 1106"/>
                            <a:gd name="T181" fmla="*/ T180 w 1113"/>
                            <a:gd name="T182" fmla="+- 0 788 532"/>
                            <a:gd name="T183" fmla="*/ 788 h 946"/>
                            <a:gd name="T184" fmla="+- 0 1489 1106"/>
                            <a:gd name="T185" fmla="*/ T184 w 1113"/>
                            <a:gd name="T186" fmla="+- 0 819 532"/>
                            <a:gd name="T187" fmla="*/ 819 h 946"/>
                            <a:gd name="T188" fmla="+- 0 1516 1106"/>
                            <a:gd name="T189" fmla="*/ T188 w 1113"/>
                            <a:gd name="T190" fmla="+- 0 819 532"/>
                            <a:gd name="T191" fmla="*/ 819 h 946"/>
                            <a:gd name="T192" fmla="+- 0 1536 1106"/>
                            <a:gd name="T193" fmla="*/ T192 w 1113"/>
                            <a:gd name="T194" fmla="+- 0 787 532"/>
                            <a:gd name="T195" fmla="*/ 787 h 946"/>
                            <a:gd name="T196" fmla="+- 0 1515 1106"/>
                            <a:gd name="T197" fmla="*/ T196 w 1113"/>
                            <a:gd name="T198" fmla="+- 0 756 532"/>
                            <a:gd name="T199" fmla="*/ 756 h 946"/>
                            <a:gd name="T200" fmla="+- 0 1614 1106"/>
                            <a:gd name="T201" fmla="*/ T200 w 1113"/>
                            <a:gd name="T202" fmla="+- 0 756 532"/>
                            <a:gd name="T203" fmla="*/ 756 h 946"/>
                            <a:gd name="T204" fmla="+- 0 1593 1106"/>
                            <a:gd name="T205" fmla="*/ T204 w 1113"/>
                            <a:gd name="T206" fmla="+- 0 788 532"/>
                            <a:gd name="T207" fmla="*/ 788 h 946"/>
                            <a:gd name="T208" fmla="+- 0 1603 1106"/>
                            <a:gd name="T209" fmla="*/ T208 w 1113"/>
                            <a:gd name="T210" fmla="+- 0 812 532"/>
                            <a:gd name="T211" fmla="*/ 812 h 946"/>
                            <a:gd name="T212" fmla="+- 0 1628 1106"/>
                            <a:gd name="T213" fmla="*/ T212 w 1113"/>
                            <a:gd name="T214" fmla="+- 0 822 532"/>
                            <a:gd name="T215" fmla="*/ 822 h 946"/>
                            <a:gd name="T216" fmla="+- 0 1659 1106"/>
                            <a:gd name="T217" fmla="*/ T216 w 1113"/>
                            <a:gd name="T218" fmla="+- 0 800 532"/>
                            <a:gd name="T219" fmla="*/ 800 h 946"/>
                            <a:gd name="T220" fmla="+- 0 1651 1106"/>
                            <a:gd name="T221" fmla="*/ T220 w 1113"/>
                            <a:gd name="T222" fmla="+- 0 763 532"/>
                            <a:gd name="T223" fmla="*/ 763 h 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113" h="946">
                              <a:moveTo>
                                <a:pt x="349" y="577"/>
                              </a:moveTo>
                              <a:lnTo>
                                <a:pt x="327" y="577"/>
                              </a:lnTo>
                              <a:lnTo>
                                <a:pt x="319" y="586"/>
                              </a:lnTo>
                              <a:lnTo>
                                <a:pt x="319" y="730"/>
                              </a:lnTo>
                              <a:lnTo>
                                <a:pt x="325" y="758"/>
                              </a:lnTo>
                              <a:lnTo>
                                <a:pt x="340" y="782"/>
                              </a:lnTo>
                              <a:lnTo>
                                <a:pt x="364" y="798"/>
                              </a:lnTo>
                              <a:lnTo>
                                <a:pt x="393" y="804"/>
                              </a:lnTo>
                              <a:lnTo>
                                <a:pt x="425" y="804"/>
                              </a:lnTo>
                              <a:lnTo>
                                <a:pt x="425" y="929"/>
                              </a:lnTo>
                              <a:lnTo>
                                <a:pt x="427" y="934"/>
                              </a:lnTo>
                              <a:lnTo>
                                <a:pt x="438" y="945"/>
                              </a:lnTo>
                              <a:lnTo>
                                <a:pt x="450" y="946"/>
                              </a:lnTo>
                              <a:lnTo>
                                <a:pt x="458" y="938"/>
                              </a:lnTo>
                              <a:lnTo>
                                <a:pt x="519" y="877"/>
                              </a:lnTo>
                              <a:lnTo>
                                <a:pt x="464" y="877"/>
                              </a:lnTo>
                              <a:lnTo>
                                <a:pt x="464" y="773"/>
                              </a:lnTo>
                              <a:lnTo>
                                <a:pt x="456" y="765"/>
                              </a:lnTo>
                              <a:lnTo>
                                <a:pt x="393" y="765"/>
                              </a:lnTo>
                              <a:lnTo>
                                <a:pt x="379" y="762"/>
                              </a:lnTo>
                              <a:lnTo>
                                <a:pt x="368" y="754"/>
                              </a:lnTo>
                              <a:lnTo>
                                <a:pt x="361" y="743"/>
                              </a:lnTo>
                              <a:lnTo>
                                <a:pt x="358" y="730"/>
                              </a:lnTo>
                              <a:lnTo>
                                <a:pt x="358" y="586"/>
                              </a:lnTo>
                              <a:lnTo>
                                <a:pt x="349" y="577"/>
                              </a:lnTo>
                              <a:close/>
                              <a:moveTo>
                                <a:pt x="1038" y="266"/>
                              </a:moveTo>
                              <a:lnTo>
                                <a:pt x="849" y="266"/>
                              </a:lnTo>
                              <a:lnTo>
                                <a:pt x="841" y="275"/>
                              </a:lnTo>
                              <a:lnTo>
                                <a:pt x="841" y="296"/>
                              </a:lnTo>
                              <a:lnTo>
                                <a:pt x="849" y="305"/>
                              </a:lnTo>
                              <a:lnTo>
                                <a:pt x="1038" y="305"/>
                              </a:lnTo>
                              <a:lnTo>
                                <a:pt x="1052" y="308"/>
                              </a:lnTo>
                              <a:lnTo>
                                <a:pt x="1063" y="315"/>
                              </a:lnTo>
                              <a:lnTo>
                                <a:pt x="1070" y="326"/>
                              </a:lnTo>
                              <a:lnTo>
                                <a:pt x="1073" y="340"/>
                              </a:lnTo>
                              <a:lnTo>
                                <a:pt x="1073" y="730"/>
                              </a:lnTo>
                              <a:lnTo>
                                <a:pt x="1070" y="743"/>
                              </a:lnTo>
                              <a:lnTo>
                                <a:pt x="1063" y="754"/>
                              </a:lnTo>
                              <a:lnTo>
                                <a:pt x="1052" y="762"/>
                              </a:lnTo>
                              <a:lnTo>
                                <a:pt x="1038" y="765"/>
                              </a:lnTo>
                              <a:lnTo>
                                <a:pt x="580" y="765"/>
                              </a:lnTo>
                              <a:lnTo>
                                <a:pt x="575" y="767"/>
                              </a:lnTo>
                              <a:lnTo>
                                <a:pt x="464" y="877"/>
                              </a:lnTo>
                              <a:lnTo>
                                <a:pt x="519" y="877"/>
                              </a:lnTo>
                              <a:lnTo>
                                <a:pt x="593" y="804"/>
                              </a:lnTo>
                              <a:lnTo>
                                <a:pt x="1038" y="804"/>
                              </a:lnTo>
                              <a:lnTo>
                                <a:pt x="1067" y="798"/>
                              </a:lnTo>
                              <a:lnTo>
                                <a:pt x="1090" y="782"/>
                              </a:lnTo>
                              <a:lnTo>
                                <a:pt x="1106" y="758"/>
                              </a:lnTo>
                              <a:lnTo>
                                <a:pt x="1112" y="730"/>
                              </a:lnTo>
                              <a:lnTo>
                                <a:pt x="1112" y="340"/>
                              </a:lnTo>
                              <a:lnTo>
                                <a:pt x="1106" y="311"/>
                              </a:lnTo>
                              <a:lnTo>
                                <a:pt x="1090" y="288"/>
                              </a:lnTo>
                              <a:lnTo>
                                <a:pt x="1067" y="272"/>
                              </a:lnTo>
                              <a:lnTo>
                                <a:pt x="1038" y="266"/>
                              </a:lnTo>
                              <a:close/>
                              <a:moveTo>
                                <a:pt x="718" y="0"/>
                              </a:moveTo>
                              <a:lnTo>
                                <a:pt x="73" y="0"/>
                              </a:lnTo>
                              <a:lnTo>
                                <a:pt x="45" y="6"/>
                              </a:lnTo>
                              <a:lnTo>
                                <a:pt x="21" y="22"/>
                              </a:lnTo>
                              <a:lnTo>
                                <a:pt x="5" y="46"/>
                              </a:lnTo>
                              <a:lnTo>
                                <a:pt x="0" y="74"/>
                              </a:lnTo>
                              <a:lnTo>
                                <a:pt x="0" y="464"/>
                              </a:lnTo>
                              <a:lnTo>
                                <a:pt x="5" y="493"/>
                              </a:lnTo>
                              <a:lnTo>
                                <a:pt x="21" y="516"/>
                              </a:lnTo>
                              <a:lnTo>
                                <a:pt x="45" y="532"/>
                              </a:lnTo>
                              <a:lnTo>
                                <a:pt x="73" y="538"/>
                              </a:lnTo>
                              <a:lnTo>
                                <a:pt x="518" y="538"/>
                              </a:lnTo>
                              <a:lnTo>
                                <a:pt x="653" y="673"/>
                              </a:lnTo>
                              <a:lnTo>
                                <a:pt x="661" y="680"/>
                              </a:lnTo>
                              <a:lnTo>
                                <a:pt x="673" y="680"/>
                              </a:lnTo>
                              <a:lnTo>
                                <a:pt x="684" y="669"/>
                              </a:lnTo>
                              <a:lnTo>
                                <a:pt x="686" y="664"/>
                              </a:lnTo>
                              <a:lnTo>
                                <a:pt x="686" y="612"/>
                              </a:lnTo>
                              <a:lnTo>
                                <a:pt x="647" y="612"/>
                              </a:lnTo>
                              <a:lnTo>
                                <a:pt x="537" y="501"/>
                              </a:lnTo>
                              <a:lnTo>
                                <a:pt x="532" y="499"/>
                              </a:lnTo>
                              <a:lnTo>
                                <a:pt x="73" y="499"/>
                              </a:lnTo>
                              <a:lnTo>
                                <a:pt x="60" y="496"/>
                              </a:lnTo>
                              <a:lnTo>
                                <a:pt x="49" y="489"/>
                              </a:lnTo>
                              <a:lnTo>
                                <a:pt x="41" y="478"/>
                              </a:lnTo>
                              <a:lnTo>
                                <a:pt x="38" y="464"/>
                              </a:lnTo>
                              <a:lnTo>
                                <a:pt x="39" y="74"/>
                              </a:lnTo>
                              <a:lnTo>
                                <a:pt x="41" y="61"/>
                              </a:lnTo>
                              <a:lnTo>
                                <a:pt x="49" y="50"/>
                              </a:lnTo>
                              <a:lnTo>
                                <a:pt x="60" y="42"/>
                              </a:lnTo>
                              <a:lnTo>
                                <a:pt x="73" y="39"/>
                              </a:lnTo>
                              <a:lnTo>
                                <a:pt x="782" y="39"/>
                              </a:lnTo>
                              <a:lnTo>
                                <a:pt x="771" y="22"/>
                              </a:lnTo>
                              <a:lnTo>
                                <a:pt x="747" y="6"/>
                              </a:lnTo>
                              <a:lnTo>
                                <a:pt x="718" y="0"/>
                              </a:lnTo>
                              <a:close/>
                              <a:moveTo>
                                <a:pt x="782" y="39"/>
                              </a:moveTo>
                              <a:lnTo>
                                <a:pt x="719" y="39"/>
                              </a:lnTo>
                              <a:lnTo>
                                <a:pt x="732" y="42"/>
                              </a:lnTo>
                              <a:lnTo>
                                <a:pt x="743" y="50"/>
                              </a:lnTo>
                              <a:lnTo>
                                <a:pt x="751" y="61"/>
                              </a:lnTo>
                              <a:lnTo>
                                <a:pt x="754" y="74"/>
                              </a:lnTo>
                              <a:lnTo>
                                <a:pt x="754" y="464"/>
                              </a:lnTo>
                              <a:lnTo>
                                <a:pt x="751" y="478"/>
                              </a:lnTo>
                              <a:lnTo>
                                <a:pt x="743" y="489"/>
                              </a:lnTo>
                              <a:lnTo>
                                <a:pt x="732" y="496"/>
                              </a:lnTo>
                              <a:lnTo>
                                <a:pt x="719" y="499"/>
                              </a:lnTo>
                              <a:lnTo>
                                <a:pt x="656" y="499"/>
                              </a:lnTo>
                              <a:lnTo>
                                <a:pt x="647" y="508"/>
                              </a:lnTo>
                              <a:lnTo>
                                <a:pt x="647" y="612"/>
                              </a:lnTo>
                              <a:lnTo>
                                <a:pt x="686" y="612"/>
                              </a:lnTo>
                              <a:lnTo>
                                <a:pt x="686" y="538"/>
                              </a:lnTo>
                              <a:lnTo>
                                <a:pt x="718" y="538"/>
                              </a:lnTo>
                              <a:lnTo>
                                <a:pt x="747" y="532"/>
                              </a:lnTo>
                              <a:lnTo>
                                <a:pt x="771" y="516"/>
                              </a:lnTo>
                              <a:lnTo>
                                <a:pt x="786" y="493"/>
                              </a:lnTo>
                              <a:lnTo>
                                <a:pt x="792" y="464"/>
                              </a:lnTo>
                              <a:lnTo>
                                <a:pt x="792" y="74"/>
                              </a:lnTo>
                              <a:lnTo>
                                <a:pt x="786" y="46"/>
                              </a:lnTo>
                              <a:lnTo>
                                <a:pt x="782" y="39"/>
                              </a:lnTo>
                              <a:close/>
                              <a:moveTo>
                                <a:pt x="271" y="221"/>
                              </a:moveTo>
                              <a:lnTo>
                                <a:pt x="258" y="224"/>
                              </a:lnTo>
                              <a:lnTo>
                                <a:pt x="247" y="232"/>
                              </a:lnTo>
                              <a:lnTo>
                                <a:pt x="240" y="243"/>
                              </a:lnTo>
                              <a:lnTo>
                                <a:pt x="237" y="256"/>
                              </a:lnTo>
                              <a:lnTo>
                                <a:pt x="240" y="269"/>
                              </a:lnTo>
                              <a:lnTo>
                                <a:pt x="247" y="280"/>
                              </a:lnTo>
                              <a:lnTo>
                                <a:pt x="258" y="287"/>
                              </a:lnTo>
                              <a:lnTo>
                                <a:pt x="271" y="290"/>
                              </a:lnTo>
                              <a:lnTo>
                                <a:pt x="272" y="290"/>
                              </a:lnTo>
                              <a:lnTo>
                                <a:pt x="285" y="287"/>
                              </a:lnTo>
                              <a:lnTo>
                                <a:pt x="296" y="279"/>
                              </a:lnTo>
                              <a:lnTo>
                                <a:pt x="303" y="268"/>
                              </a:lnTo>
                              <a:lnTo>
                                <a:pt x="305" y="255"/>
                              </a:lnTo>
                              <a:lnTo>
                                <a:pt x="303" y="242"/>
                              </a:lnTo>
                              <a:lnTo>
                                <a:pt x="295" y="231"/>
                              </a:lnTo>
                              <a:lnTo>
                                <a:pt x="284" y="224"/>
                              </a:lnTo>
                              <a:lnTo>
                                <a:pt x="271" y="221"/>
                              </a:lnTo>
                              <a:close/>
                              <a:moveTo>
                                <a:pt x="396" y="221"/>
                              </a:moveTo>
                              <a:lnTo>
                                <a:pt x="383" y="224"/>
                              </a:lnTo>
                              <a:lnTo>
                                <a:pt x="372" y="232"/>
                              </a:lnTo>
                              <a:lnTo>
                                <a:pt x="365" y="243"/>
                              </a:lnTo>
                              <a:lnTo>
                                <a:pt x="362" y="256"/>
                              </a:lnTo>
                              <a:lnTo>
                                <a:pt x="365" y="269"/>
                              </a:lnTo>
                              <a:lnTo>
                                <a:pt x="372" y="280"/>
                              </a:lnTo>
                              <a:lnTo>
                                <a:pt x="383" y="287"/>
                              </a:lnTo>
                              <a:lnTo>
                                <a:pt x="396" y="290"/>
                              </a:lnTo>
                              <a:lnTo>
                                <a:pt x="397" y="290"/>
                              </a:lnTo>
                              <a:lnTo>
                                <a:pt x="410" y="287"/>
                              </a:lnTo>
                              <a:lnTo>
                                <a:pt x="421" y="279"/>
                              </a:lnTo>
                              <a:lnTo>
                                <a:pt x="428" y="268"/>
                              </a:lnTo>
                              <a:lnTo>
                                <a:pt x="430" y="255"/>
                              </a:lnTo>
                              <a:lnTo>
                                <a:pt x="428" y="242"/>
                              </a:lnTo>
                              <a:lnTo>
                                <a:pt x="420" y="231"/>
                              </a:lnTo>
                              <a:lnTo>
                                <a:pt x="409" y="224"/>
                              </a:lnTo>
                              <a:lnTo>
                                <a:pt x="396" y="221"/>
                              </a:lnTo>
                              <a:close/>
                              <a:moveTo>
                                <a:pt x="521" y="221"/>
                              </a:moveTo>
                              <a:lnTo>
                                <a:pt x="508" y="224"/>
                              </a:lnTo>
                              <a:lnTo>
                                <a:pt x="497" y="232"/>
                              </a:lnTo>
                              <a:lnTo>
                                <a:pt x="490" y="243"/>
                              </a:lnTo>
                              <a:lnTo>
                                <a:pt x="487" y="256"/>
                              </a:lnTo>
                              <a:lnTo>
                                <a:pt x="490" y="269"/>
                              </a:lnTo>
                              <a:lnTo>
                                <a:pt x="497" y="280"/>
                              </a:lnTo>
                              <a:lnTo>
                                <a:pt x="508" y="287"/>
                              </a:lnTo>
                              <a:lnTo>
                                <a:pt x="521" y="290"/>
                              </a:lnTo>
                              <a:lnTo>
                                <a:pt x="522" y="290"/>
                              </a:lnTo>
                              <a:lnTo>
                                <a:pt x="535" y="287"/>
                              </a:lnTo>
                              <a:lnTo>
                                <a:pt x="546" y="279"/>
                              </a:lnTo>
                              <a:lnTo>
                                <a:pt x="553" y="268"/>
                              </a:lnTo>
                              <a:lnTo>
                                <a:pt x="555" y="255"/>
                              </a:lnTo>
                              <a:lnTo>
                                <a:pt x="553" y="242"/>
                              </a:lnTo>
                              <a:lnTo>
                                <a:pt x="545" y="231"/>
                              </a:lnTo>
                              <a:lnTo>
                                <a:pt x="534" y="224"/>
                              </a:lnTo>
                              <a:lnTo>
                                <a:pt x="521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2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AD9CD" id="Freeform: Shape 319" o:spid="_x0000_s1026" style="position:absolute;margin-left:463.75pt;margin-top:29.05pt;width:55.65pt;height:47.3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" path="m349,577r-22,l319,586r,144l325,758r15,24l364,798r29,6l425,804r,125l427,934r11,11l450,946r8,-8l519,877r-55,l464,773r-8,-8l393,765r-14,-3l368,754r-7,-11l358,730r,-144l349,577xm1038,266r-189,l841,275r,21l849,305r189,l1052,308r11,7l1070,326r3,14l1073,730r-3,13l1063,754r-11,8l1038,765r-458,l575,767,464,877r55,l593,804r445,l1067,798r23,-16l1106,758r6,-28l1112,340r-6,-29l1090,288r-23,-16l1038,266xm718,l73,,45,6,21,22,5,46,,74,,464r5,29l21,516r24,16l73,538r445,l653,673r8,7l673,680r11,-11l686,664r,-52l647,612,537,501r-5,-2l73,499,60,496,49,489,41,478,38,464,39,74,41,61,49,50,60,42,73,39r709,l771,22,747,6,718,xm782,39r-63,l732,42r11,8l751,61r3,13l754,464r-3,14l743,489r-11,7l719,499r-63,l647,508r,104l686,612r,-74l718,538r29,-6l771,516r15,-23l792,464r,-390l786,46r-4,-7xm271,221r-13,3l247,232r-7,11l237,256r3,13l247,280r11,7l271,290r1,l285,287r11,-8l303,268r2,-13l303,242r-8,-11l284,224r-13,-3xm396,221r-13,3l372,232r-7,11l362,256r3,13l372,280r11,7l396,290r1,l410,287r11,-8l428,268r2,-13l428,242r-8,-11l409,224r-13,-3xm521,221r-13,3l497,232r-7,11l487,256r3,13l497,280r11,7l521,290r1,l535,287r11,-8l553,268r2,-13l553,242r-8,-11l534,224r-13,-3xe" fillcolor="#003263" stroked="f">
                <v:path arrowok="t" o:connecttype="custom" o:connectlocs="202565,709930;215900,834390;269875,848360;278130,937895;329565,894715;289560,823595;233680,816610;227330,709930;539115,506730;539115,531495;675005,537845;681355,801370;668020,821690;365125,824865;376555,848360;692150,834390;706120,553720;677545,510540;46355,337820;3175,367030;3175,650875;46355,679450;419735,769620;435610,759460;340995,655955;38100,652780;24130,632460;31115,369570;496570,362585;455930,337820;464820,364490;478790,384810;471805,648335;416560,654685;435610,726440;474345,675640;502920,632460;496570,362585;156845,485140;152400,508635;172085,521970;187960,514985;192405,491490;172085,478155;236220,485140;229870,500380;243205,520065;260350,520065;273050,499745;259715,480060;322580,480060;309245,500380;315595,515620;331470,521970;351155,508000;346075,484505" o:connectangles="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018AE96" wp14:editId="7378CC53">
                <wp:simplePos x="0" y="0"/>
                <wp:positionH relativeFrom="margin">
                  <wp:posOffset>4217035</wp:posOffset>
                </wp:positionH>
                <wp:positionV relativeFrom="paragraph">
                  <wp:posOffset>372428</wp:posOffset>
                </wp:positionV>
                <wp:extent cx="909320" cy="1662406"/>
                <wp:effectExtent l="0" t="19050" r="5080" b="0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320" cy="1662406"/>
                          <a:chOff x="-12104" y="0"/>
                          <a:chExt cx="909652" cy="1533018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2BF4C4" w14:textId="77777777" w:rsidR="00C6541A" w:rsidRDefault="00C6541A" w:rsidP="00C6541A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104" y="675768"/>
                            <a:ext cx="909652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59EC7B" w14:textId="657831FA" w:rsidR="00C6541A" w:rsidRPr="0041068C" w:rsidRDefault="002B1E62" w:rsidP="00C6541A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 xml:space="preserve">  </w:t>
                              </w:r>
                              <w:r w:rsidR="00EB1163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75</w:t>
                              </w:r>
                            </w:p>
                            <w:p w14:paraId="1CD1E607" w14:textId="028E5588" w:rsidR="00C6541A" w:rsidRPr="006C6D3E" w:rsidRDefault="00C6541A" w:rsidP="00C6541A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Online surveys </w:t>
                              </w:r>
                              <w:r w:rsidR="008F475C">
                                <w:rPr>
                                  <w:color w:val="003263" w:themeColor="text2"/>
                                  <w:w w:val="105"/>
                                </w:rPr>
                                <w:t>completed.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8AE96" id="Group 251" o:spid="_x0000_s1026" style="position:absolute;margin-left:332.05pt;margin-top:29.35pt;width:71.6pt;height:130.9pt;z-index:251704320;mso-position-horizontal-relative:margin;mso-width-relative:margin;mso-height-relative:margin" coordorigin="-121" coordsize="9096,15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">
                <v:group id="Group 239" o:spid="_x0000_s1027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28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29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s1030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12" o:title=""/>
                    </v:shape>
                  </v:group>
                  <v:group id="Group 234" o:spid="_x0000_s1031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32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33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13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" o:spid="_x0000_s1034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632BF4C4" w14:textId="77777777" w:rsidR="00C6541A" w:rsidRDefault="00C6541A" w:rsidP="00C6541A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35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36" type="#_x0000_t202" style="position:absolute;left:-121;top:6757;width:9096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2859EC7B" w14:textId="657831FA" w:rsidR="00C6541A" w:rsidRPr="0041068C" w:rsidRDefault="002B1E62" w:rsidP="00C6541A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 xml:space="preserve">  </w:t>
                        </w:r>
                        <w:r w:rsidR="00EB1163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75</w:t>
                        </w:r>
                      </w:p>
                      <w:p w14:paraId="1CD1E607" w14:textId="028E5588" w:rsidR="00C6541A" w:rsidRPr="006C6D3E" w:rsidRDefault="00C6541A" w:rsidP="00C6541A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Online surveys </w:t>
                        </w:r>
                        <w:r w:rsidR="008F475C">
                          <w:rPr>
                            <w:color w:val="003263" w:themeColor="text2"/>
                            <w:w w:val="105"/>
                          </w:rPr>
                          <w:t>completed.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B1E62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B5E6130" wp14:editId="3960F947">
                <wp:simplePos x="0" y="0"/>
                <wp:positionH relativeFrom="column">
                  <wp:posOffset>2935605</wp:posOffset>
                </wp:positionH>
                <wp:positionV relativeFrom="paragraph">
                  <wp:posOffset>227648</wp:posOffset>
                </wp:positionV>
                <wp:extent cx="1076325" cy="2071686"/>
                <wp:effectExtent l="0" t="0" r="9525" b="508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2071686"/>
                          <a:chOff x="0" y="0"/>
                          <a:chExt cx="1076325" cy="2071686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299"/>
                            <a:ext cx="1047750" cy="1195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34A97FA0" w:rsidR="000816C6" w:rsidRPr="0041068C" w:rsidRDefault="007E7565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  <w:r w:rsidR="002B1E6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 xml:space="preserve">50 </w:t>
                              </w:r>
                            </w:p>
                            <w:p w14:paraId="6112B09A" w14:textId="112DCA07" w:rsidR="000816C6" w:rsidRPr="006C6D3E" w:rsidRDefault="002B1E62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Contributions were received via Survey and Quick Poll collection tools.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37" style="position:absolute;margin-left:231.15pt;margin-top:17.95pt;width:84.75pt;height:163.1pt;z-index:251674624;mso-height-relative:margin" coordsize="10763,20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">
                <v:shape id="image2.png" o:spid="_x0000_s1038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5" o:title=""/>
                </v:shape>
                <v:shape id="_x0000_s1039" type="#_x0000_t202" style="position:absolute;left:285;top:8762;width:10478;height:1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34A97FA0" w:rsidR="000816C6" w:rsidRPr="0041068C" w:rsidRDefault="007E7565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  <w:r w:rsidR="002B1E62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 xml:space="preserve">50 </w:t>
                        </w:r>
                      </w:p>
                      <w:p w14:paraId="6112B09A" w14:textId="112DCA07" w:rsidR="000816C6" w:rsidRPr="006C6D3E" w:rsidRDefault="002B1E62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Contributions were received via Survey and Quick Poll collection tools.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E33D3">
        <w:rPr>
          <w:noProof/>
        </w:rPr>
        <w:drawing>
          <wp:anchor distT="0" distB="0" distL="0" distR="0" simplePos="0" relativeHeight="251706368" behindDoc="0" locked="0" layoutInCell="1" allowOverlap="1" wp14:anchorId="069DE9B0" wp14:editId="165B80FF">
            <wp:simplePos x="0" y="0"/>
            <wp:positionH relativeFrom="margin">
              <wp:posOffset>1790700</wp:posOffset>
            </wp:positionH>
            <wp:positionV relativeFrom="paragraph">
              <wp:posOffset>274003</wp:posOffset>
            </wp:positionV>
            <wp:extent cx="744267" cy="606200"/>
            <wp:effectExtent l="0" t="0" r="0" b="3810"/>
            <wp:wrapNone/>
            <wp:docPr id="38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67" cy="60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163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08FB942" wp14:editId="29B04A6B">
                <wp:simplePos x="0" y="0"/>
                <wp:positionH relativeFrom="margin">
                  <wp:align>left</wp:align>
                </wp:positionH>
                <wp:positionV relativeFrom="paragraph">
                  <wp:posOffset>52837</wp:posOffset>
                </wp:positionV>
                <wp:extent cx="1161418" cy="2119155"/>
                <wp:effectExtent l="0" t="0" r="63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1418" cy="2119155"/>
                          <a:chOff x="0" y="0"/>
                          <a:chExt cx="981075" cy="187647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1152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19DD1F" w14:textId="1894CA63" w:rsidR="00C6541A" w:rsidRDefault="00710523" w:rsidP="006C6D3E">
                              <w:pPr>
                                <w:jc w:val="center"/>
                                <w:rPr>
                                  <w:color w:val="003263" w:themeColor="text2"/>
                                  <w:w w:val="105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  <w:r w:rsidR="007E756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8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of engagement</w:t>
                              </w:r>
                            </w:p>
                            <w:p w14:paraId="2D307EFE" w14:textId="008FCC20" w:rsidR="006C6D3E" w:rsidRPr="006C6D3E" w:rsidRDefault="00C6541A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1</w:t>
                              </w:r>
                              <w:r w:rsidR="007E7565">
                                <w:rPr>
                                  <w:color w:val="003263" w:themeColor="text2"/>
                                  <w:w w:val="105"/>
                                </w:rPr>
                                <w:t>4</w:t>
                              </w:r>
                              <w:r w:rsidRPr="00C6541A">
                                <w:rPr>
                                  <w:color w:val="003263" w:themeColor="text2"/>
                                  <w:w w:val="105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November 2023 – 11</w:t>
                              </w:r>
                              <w:r w:rsidRPr="00C6541A">
                                <w:rPr>
                                  <w:color w:val="003263" w:themeColor="text2"/>
                                  <w:w w:val="105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December 2023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FB942" id="Group 247" o:spid="_x0000_s1040" style="position:absolute;margin-left:0;margin-top:4.15pt;width:91.45pt;height:166.85pt;z-index:251652096;mso-position-horizontal:left;mso-position-horizontal-relative:margin;mso-width-relative:margin;mso-height-relative:margin" coordsize="9810,1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">
                <v:shape id="_x0000_s1041" type="#_x0000_t202" style="position:absolute;top:7239;width:9810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5B19DD1F" w14:textId="1894CA63" w:rsidR="00C6541A" w:rsidRDefault="00710523" w:rsidP="006C6D3E">
                        <w:pPr>
                          <w:jc w:val="center"/>
                          <w:rPr>
                            <w:color w:val="003263" w:themeColor="text2"/>
                            <w:w w:val="105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  <w:r w:rsidR="007E7565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8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of engagement</w:t>
                        </w:r>
                      </w:p>
                      <w:p w14:paraId="2D307EFE" w14:textId="008FCC20" w:rsidR="006C6D3E" w:rsidRPr="006C6D3E" w:rsidRDefault="00C6541A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1</w:t>
                        </w:r>
                        <w:r w:rsidR="007E7565">
                          <w:rPr>
                            <w:color w:val="003263" w:themeColor="text2"/>
                            <w:w w:val="105"/>
                          </w:rPr>
                          <w:t>4</w:t>
                        </w:r>
                        <w:r w:rsidRPr="00C6541A">
                          <w:rPr>
                            <w:color w:val="003263" w:themeColor="text2"/>
                            <w:w w:val="105"/>
                            <w:vertAlign w:val="superscript"/>
                          </w:rPr>
                          <w:t>th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November 2023 – 11</w:t>
                        </w:r>
                        <w:r w:rsidRPr="00C6541A">
                          <w:rPr>
                            <w:color w:val="003263" w:themeColor="text2"/>
                            <w:w w:val="105"/>
                            <w:vertAlign w:val="superscript"/>
                          </w:rPr>
                          <w:t>th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December 2023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7" o:spid="_x0000_s1042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43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44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45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4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7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8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9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50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51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52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53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54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55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56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7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8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9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60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  <w10:wrap anchorx="margin"/>
              </v:group>
            </w:pict>
          </mc:Fallback>
        </mc:AlternateContent>
      </w:r>
      <w:r w:rsidR="00EB1163">
        <w:t xml:space="preserve">                                             </w:t>
      </w:r>
    </w:p>
    <w:p w14:paraId="384E42EF" w14:textId="197D2086" w:rsidR="006C6D3E" w:rsidRDefault="006820FC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0E939BE" wp14:editId="4D9DCE37">
                <wp:simplePos x="0" y="0"/>
                <wp:positionH relativeFrom="column">
                  <wp:posOffset>5466715</wp:posOffset>
                </wp:positionH>
                <wp:positionV relativeFrom="paragraph">
                  <wp:posOffset>777875</wp:posOffset>
                </wp:positionV>
                <wp:extent cx="1086929" cy="857250"/>
                <wp:effectExtent l="0" t="0" r="0" b="0"/>
                <wp:wrapNone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6929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BFEF2" w14:textId="4F222CA5" w:rsidR="00EB1163" w:rsidRPr="0041068C" w:rsidRDefault="002B1E62" w:rsidP="00EB116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EB116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175</w:t>
                            </w:r>
                          </w:p>
                          <w:p w14:paraId="0E805F09" w14:textId="3C9D55B3" w:rsidR="00EB1163" w:rsidRPr="006C6D3E" w:rsidRDefault="00EB1163" w:rsidP="00EB1163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Quick </w:t>
                            </w:r>
                            <w:r w:rsidR="008F475C">
                              <w:rPr>
                                <w:color w:val="003263" w:themeColor="text2"/>
                                <w:w w:val="105"/>
                              </w:rPr>
                              <w:t>poll surveys</w:t>
                            </w: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 completed</w:t>
                            </w:r>
                            <w:r w:rsidR="002B1E62">
                              <w:rPr>
                                <w:color w:val="003263" w:themeColor="text2"/>
                                <w:w w:val="10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939BE" id="Text Box 2" o:spid="_x0000_s1061" type="#_x0000_t202" style="position:absolute;margin-left:430.45pt;margin-top:61.25pt;width:85.6pt;height:67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" filled="f" stroked="f">
                <v:textbox inset="0,0,0,0">
                  <w:txbxContent>
                    <w:p w14:paraId="504BFEF2" w14:textId="4F222CA5" w:rsidR="00EB1163" w:rsidRPr="0041068C" w:rsidRDefault="002B1E62" w:rsidP="00EB1163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 </w:t>
                      </w:r>
                      <w:r w:rsidR="00EB1163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175</w:t>
                      </w:r>
                    </w:p>
                    <w:p w14:paraId="0E805F09" w14:textId="3C9D55B3" w:rsidR="00EB1163" w:rsidRPr="006C6D3E" w:rsidRDefault="00EB1163" w:rsidP="00EB1163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 xml:space="preserve">Quick </w:t>
                      </w:r>
                      <w:r w:rsidR="008F475C">
                        <w:rPr>
                          <w:color w:val="003263" w:themeColor="text2"/>
                          <w:w w:val="105"/>
                        </w:rPr>
                        <w:t>poll surveys</w:t>
                      </w:r>
                      <w:r>
                        <w:rPr>
                          <w:color w:val="003263" w:themeColor="text2"/>
                          <w:w w:val="105"/>
                        </w:rPr>
                        <w:t xml:space="preserve"> completed</w:t>
                      </w:r>
                      <w:r w:rsidR="002B1E62">
                        <w:rPr>
                          <w:color w:val="003263" w:themeColor="text2"/>
                          <w:w w:val="10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B1E6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B62956" wp14:editId="32EF5F8B">
                <wp:simplePos x="0" y="0"/>
                <wp:positionH relativeFrom="column">
                  <wp:posOffset>1639570</wp:posOffset>
                </wp:positionH>
                <wp:positionV relativeFrom="paragraph">
                  <wp:posOffset>756920</wp:posOffset>
                </wp:positionV>
                <wp:extent cx="1047750" cy="919162"/>
                <wp:effectExtent l="0" t="0" r="0" b="0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9191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9362D" w14:textId="72DA3E78" w:rsidR="00EB1163" w:rsidRPr="0041068C" w:rsidRDefault="00EB1163" w:rsidP="00EB116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12</w:t>
                            </w:r>
                            <w:r w:rsidR="002B1E6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21</w:t>
                            </w:r>
                          </w:p>
                          <w:p w14:paraId="6D0F89B0" w14:textId="4EC3AE4C" w:rsidR="00EB1163" w:rsidRDefault="00EB1163" w:rsidP="00EB1163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Visitors</w:t>
                            </w:r>
                            <w:r w:rsidR="002B1E62">
                              <w:rPr>
                                <w:color w:val="003263" w:themeColor="text2"/>
                                <w:w w:val="105"/>
                              </w:rPr>
                              <w:t xml:space="preserve"> to the Have Your Say page.</w:t>
                            </w:r>
                          </w:p>
                          <w:p w14:paraId="082228E4" w14:textId="77777777" w:rsidR="00EB1163" w:rsidRPr="006C6D3E" w:rsidRDefault="00EB1163" w:rsidP="00EB1163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62956" id="_x0000_s1062" type="#_x0000_t202" style="position:absolute;margin-left:129.1pt;margin-top:59.6pt;width:82.5pt;height:72.3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" filled="f" stroked="f">
                <v:textbox inset="0,0,0,0">
                  <w:txbxContent>
                    <w:p w14:paraId="5439362D" w14:textId="72DA3E78" w:rsidR="00EB1163" w:rsidRPr="0041068C" w:rsidRDefault="00EB1163" w:rsidP="00EB1163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12</w:t>
                      </w:r>
                      <w:r w:rsidR="002B1E62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21</w:t>
                      </w:r>
                    </w:p>
                    <w:p w14:paraId="6D0F89B0" w14:textId="4EC3AE4C" w:rsidR="00EB1163" w:rsidRDefault="00EB1163" w:rsidP="00EB1163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Visitors</w:t>
                      </w:r>
                      <w:r w:rsidR="002B1E62">
                        <w:rPr>
                          <w:color w:val="003263" w:themeColor="text2"/>
                          <w:w w:val="105"/>
                        </w:rPr>
                        <w:t xml:space="preserve"> to the Have Your Say page.</w:t>
                      </w:r>
                    </w:p>
                    <w:p w14:paraId="082228E4" w14:textId="77777777" w:rsidR="00EB1163" w:rsidRPr="006C6D3E" w:rsidRDefault="00EB1163" w:rsidP="00EB1163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BDBC23" w14:textId="37773D82" w:rsidR="006C6D3E" w:rsidRDefault="006C6D3E" w:rsidP="00D334B0">
      <w:pPr>
        <w:pStyle w:val="BodyText"/>
      </w:pPr>
    </w:p>
    <w:p w14:paraId="5DD7B5FB" w14:textId="56423DAA" w:rsidR="006C6D3E" w:rsidRDefault="006C6D3E" w:rsidP="00D334B0">
      <w:pPr>
        <w:pStyle w:val="BodyText"/>
      </w:pPr>
    </w:p>
    <w:p w14:paraId="7527A30C" w14:textId="2F337461" w:rsidR="006C6D3E" w:rsidRDefault="006C6D3E" w:rsidP="00D334B0">
      <w:pPr>
        <w:pStyle w:val="BodyText"/>
      </w:pPr>
    </w:p>
    <w:p w14:paraId="7A8907CA" w14:textId="06F83BC0" w:rsidR="006C6D3E" w:rsidRDefault="006820FC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32CB05" wp14:editId="2A28BC4A">
                <wp:simplePos x="0" y="0"/>
                <wp:positionH relativeFrom="column">
                  <wp:posOffset>164049</wp:posOffset>
                </wp:positionH>
                <wp:positionV relativeFrom="paragraph">
                  <wp:posOffset>193357</wp:posOffset>
                </wp:positionV>
                <wp:extent cx="2552700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352550"/>
                          <a:chOff x="0" y="0"/>
                          <a:chExt cx="2552700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7E94ADA0" w:rsidR="006615E8" w:rsidRPr="0041068C" w:rsidRDefault="007E7565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18,163</w:t>
                              </w:r>
                            </w:p>
                            <w:p w14:paraId="36449DD3" w14:textId="25C0A820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4D0FC455" w:rsidR="006615E8" w:rsidRPr="0041068C" w:rsidRDefault="007E7565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442</w:t>
                              </w:r>
                            </w:p>
                            <w:p w14:paraId="395799BB" w14:textId="233AC754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A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ctions (Clicks, reactions,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br/>
                                <w:t>s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32CB05" id="Group 255" o:spid="_x0000_s1063" style="position:absolute;margin-left:12.9pt;margin-top:15.2pt;width:201pt;height:106.5pt;z-index:251660288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">
                <v:shape id="Picture 30" o:spid="_x0000_s1064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8" o:title=""/>
                </v:shape>
                <v:shape id="_x0000_s1065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66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7E94ADA0" w:rsidR="006615E8" w:rsidRPr="0041068C" w:rsidRDefault="007E7565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18,163</w:t>
                        </w:r>
                      </w:p>
                      <w:p w14:paraId="36449DD3" w14:textId="25C0A820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Reach/Impressions</w:t>
                        </w:r>
                      </w:p>
                    </w:txbxContent>
                  </v:textbox>
                </v:shape>
                <v:shape id="_x0000_s1067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4D0FC455" w:rsidR="006615E8" w:rsidRPr="0041068C" w:rsidRDefault="007E7565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442</w:t>
                        </w:r>
                      </w:p>
                      <w:p w14:paraId="395799BB" w14:textId="233AC754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A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ctions (Clicks, reactions,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br/>
                          <w:t>s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C235A4" w14:textId="4A2EF84B" w:rsidR="002B1E62" w:rsidRDefault="002B1E62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28B69E39">
                <wp:simplePos x="0" y="0"/>
                <wp:positionH relativeFrom="column">
                  <wp:posOffset>3515360</wp:posOffset>
                </wp:positionH>
                <wp:positionV relativeFrom="paragraph">
                  <wp:posOffset>195263</wp:posOffset>
                </wp:positionV>
                <wp:extent cx="2152650" cy="475615"/>
                <wp:effectExtent l="0" t="0" r="0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475615"/>
                          <a:chOff x="0" y="0"/>
                          <a:chExt cx="2152650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5E50F72A" w:rsidR="00981AE2" w:rsidRPr="000816C6" w:rsidRDefault="007E7565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98AD0" id="Group 253" o:spid="_x0000_s1068" style="position:absolute;margin-left:276.8pt;margin-top:15.4pt;width:169.5pt;height:37.45pt;z-index:251693056" coordsize="21526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">
                <v:group id="Group 207" o:spid="_x0000_s1069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70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1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20" o:title=""/>
                  </v:shape>
                </v:group>
                <v:shape id="_x0000_s1072" type="#_x0000_t202" style="position:absolute;left:11049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_x0000_s1073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5E50F72A" w:rsidR="00981AE2" w:rsidRPr="000816C6" w:rsidRDefault="007E7565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0E9307" w14:textId="77777777" w:rsidR="006820FC" w:rsidRDefault="006820FC" w:rsidP="00D334B0">
      <w:pPr>
        <w:pStyle w:val="BodyText"/>
      </w:pPr>
    </w:p>
    <w:p w14:paraId="6F43B342" w14:textId="77777777" w:rsidR="002B1E62" w:rsidRDefault="002B1E62" w:rsidP="00D334B0">
      <w:pPr>
        <w:pStyle w:val="BodyText"/>
      </w:pPr>
    </w:p>
    <w:p w14:paraId="5012AEE8" w14:textId="77CCCFC5" w:rsidR="002B1E62" w:rsidRDefault="002B1E62" w:rsidP="00D334B0">
      <w:pPr>
        <w:pStyle w:val="BodyText"/>
      </w:pPr>
    </w:p>
    <w:p w14:paraId="074BC270" w14:textId="006EFE8F" w:rsidR="002B1E62" w:rsidRDefault="002B1E62" w:rsidP="00D334B0">
      <w:pPr>
        <w:pStyle w:val="BodyText"/>
      </w:pPr>
    </w:p>
    <w:p w14:paraId="3D286C72" w14:textId="77777777" w:rsidR="002B1E62" w:rsidRDefault="002B1E62" w:rsidP="00D334B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0A787356" w:rsidR="00834B70" w:rsidRPr="006C6D3E" w:rsidRDefault="000443F5" w:rsidP="009E00EC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t xml:space="preserve">Next Steps </w:t>
            </w:r>
          </w:p>
        </w:tc>
      </w:tr>
    </w:tbl>
    <w:p w14:paraId="7A521173" w14:textId="2E445D9E" w:rsidR="00624E64" w:rsidRDefault="00624E64" w:rsidP="00844530">
      <w:pPr>
        <w:pStyle w:val="BodyText"/>
      </w:pPr>
      <w:r>
        <w:t xml:space="preserve">Phase </w:t>
      </w:r>
      <w:r w:rsidR="00993CA2">
        <w:t>2</w:t>
      </w:r>
      <w:r>
        <w:t xml:space="preserve"> community engagement is closed for evaluation and review. </w:t>
      </w:r>
      <w:r w:rsidRPr="00624E64">
        <w:t xml:space="preserve">We will be reviewing your responses and this data will be informing </w:t>
      </w:r>
      <w:r w:rsidR="00993CA2">
        <w:t xml:space="preserve">the final concept plan. </w:t>
      </w:r>
      <w:r w:rsidRPr="00624E64">
        <w:t xml:space="preserve">A further engagement report will be released detailing further analysis of the feedback received. </w:t>
      </w:r>
    </w:p>
    <w:p w14:paraId="7220FCC8" w14:textId="37CDFF06" w:rsidR="003571E8" w:rsidRPr="0019454E" w:rsidRDefault="003571E8" w:rsidP="00844530">
      <w:pPr>
        <w:pStyle w:val="BodyText"/>
      </w:pPr>
      <w:r w:rsidRPr="0019454E">
        <w:rPr>
          <w:rFonts w:ascii="Arial" w:hAnsi="Arial" w:cs="Arial"/>
          <w:shd w:val="clear" w:color="auto" w:fill="FFFFFF"/>
        </w:rPr>
        <w:t>It is anticipated the concept</w:t>
      </w:r>
      <w:r w:rsidR="00CA0F33" w:rsidRPr="0019454E">
        <w:rPr>
          <w:rFonts w:ascii="Arial" w:hAnsi="Arial" w:cs="Arial"/>
          <w:shd w:val="clear" w:color="auto" w:fill="FFFFFF"/>
        </w:rPr>
        <w:t xml:space="preserve"> plan</w:t>
      </w:r>
      <w:r w:rsidRPr="0019454E">
        <w:rPr>
          <w:rFonts w:ascii="Arial" w:hAnsi="Arial" w:cs="Arial"/>
          <w:shd w:val="clear" w:color="auto" w:fill="FFFFFF"/>
        </w:rPr>
        <w:t xml:space="preserve"> will progress to detailed design and construction in 2024.</w:t>
      </w:r>
    </w:p>
    <w:p w14:paraId="70A71384" w14:textId="0FC85111" w:rsidR="00834B70" w:rsidRPr="008143BB" w:rsidRDefault="00834B70" w:rsidP="00844530">
      <w:pPr>
        <w:pStyle w:val="BodyText"/>
      </w:pPr>
    </w:p>
    <w:sectPr w:rsidR="00834B70" w:rsidRPr="008143BB" w:rsidSect="00834B70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06CE" w14:textId="77777777" w:rsidR="00BC34BA" w:rsidRDefault="00BC34BA" w:rsidP="00CE604F">
      <w:r>
        <w:separator/>
      </w:r>
    </w:p>
    <w:p w14:paraId="728FC7CD" w14:textId="77777777" w:rsidR="00BC34BA" w:rsidRDefault="00BC34BA" w:rsidP="00CE604F"/>
    <w:p w14:paraId="10F101CE" w14:textId="77777777" w:rsidR="00BC34BA" w:rsidRDefault="00BC34BA" w:rsidP="00CE604F"/>
    <w:p w14:paraId="08DEF8E8" w14:textId="77777777" w:rsidR="00BC34BA" w:rsidRDefault="00BC34BA" w:rsidP="00CE604F"/>
  </w:endnote>
  <w:endnote w:type="continuationSeparator" w:id="0">
    <w:p w14:paraId="237174B1" w14:textId="77777777" w:rsidR="00BC34BA" w:rsidRDefault="00BC34BA" w:rsidP="00CE604F">
      <w:r>
        <w:continuationSeparator/>
      </w:r>
    </w:p>
    <w:p w14:paraId="52968231" w14:textId="77777777" w:rsidR="00BC34BA" w:rsidRDefault="00BC34BA" w:rsidP="00CE604F"/>
    <w:p w14:paraId="730D6E1C" w14:textId="77777777" w:rsidR="00BC34BA" w:rsidRDefault="00BC34BA" w:rsidP="00CE604F"/>
    <w:p w14:paraId="65461FFB" w14:textId="77777777" w:rsidR="00BC34BA" w:rsidRDefault="00BC34B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50AC94E-966A-47A3-AE13-334E6A8FC9B5}"/>
    <w:embedBold r:id="rId2" w:fontKey="{825123EE-DBF8-49DE-80C5-B21FF1F987C2}"/>
    <w:embedItalic r:id="rId3" w:fontKey="{DAEF15DF-3A4A-4383-AD62-C421E6ABE38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154D" w14:textId="77777777" w:rsidR="00BC34BA" w:rsidRDefault="00BC34BA" w:rsidP="00CE604F">
      <w:r>
        <w:separator/>
      </w:r>
    </w:p>
    <w:p w14:paraId="61FF3118" w14:textId="77777777" w:rsidR="00BC34BA" w:rsidRDefault="00BC34BA" w:rsidP="00CE604F"/>
    <w:p w14:paraId="160B44F5" w14:textId="77777777" w:rsidR="00BC34BA" w:rsidRDefault="00BC34BA" w:rsidP="00CE604F"/>
    <w:p w14:paraId="4961194F" w14:textId="77777777" w:rsidR="00BC34BA" w:rsidRDefault="00BC34BA" w:rsidP="00CE604F"/>
  </w:footnote>
  <w:footnote w:type="continuationSeparator" w:id="0">
    <w:p w14:paraId="1260BFFF" w14:textId="77777777" w:rsidR="00BC34BA" w:rsidRDefault="00BC34BA" w:rsidP="00CE604F">
      <w:r>
        <w:continuationSeparator/>
      </w:r>
    </w:p>
    <w:p w14:paraId="24B24E03" w14:textId="77777777" w:rsidR="00BC34BA" w:rsidRDefault="00BC34BA" w:rsidP="00CE604F"/>
    <w:p w14:paraId="6767A1A7" w14:textId="77777777" w:rsidR="00BC34BA" w:rsidRDefault="00BC34BA" w:rsidP="00CE604F"/>
    <w:p w14:paraId="0DB17856" w14:textId="77777777" w:rsidR="00BC34BA" w:rsidRDefault="00BC34B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2095079539">
    <w:abstractNumId w:val="14"/>
  </w:num>
  <w:num w:numId="2" w16cid:durableId="246840619">
    <w:abstractNumId w:val="11"/>
  </w:num>
  <w:num w:numId="3" w16cid:durableId="411582878">
    <w:abstractNumId w:val="18"/>
  </w:num>
  <w:num w:numId="4" w16cid:durableId="920800550">
    <w:abstractNumId w:val="15"/>
  </w:num>
  <w:num w:numId="5" w16cid:durableId="398091271">
    <w:abstractNumId w:val="10"/>
  </w:num>
  <w:num w:numId="6" w16cid:durableId="1522624328">
    <w:abstractNumId w:val="17"/>
  </w:num>
  <w:num w:numId="7" w16cid:durableId="1118833677">
    <w:abstractNumId w:val="3"/>
  </w:num>
  <w:num w:numId="8" w16cid:durableId="2066179597">
    <w:abstractNumId w:val="9"/>
  </w:num>
  <w:num w:numId="9" w16cid:durableId="1808670222">
    <w:abstractNumId w:val="8"/>
  </w:num>
  <w:num w:numId="10" w16cid:durableId="122619639">
    <w:abstractNumId w:val="2"/>
  </w:num>
  <w:num w:numId="11" w16cid:durableId="1038319235">
    <w:abstractNumId w:val="13"/>
  </w:num>
  <w:num w:numId="12" w16cid:durableId="224142281">
    <w:abstractNumId w:val="16"/>
  </w:num>
  <w:num w:numId="13" w16cid:durableId="1019546262">
    <w:abstractNumId w:val="7"/>
  </w:num>
  <w:num w:numId="14" w16cid:durableId="1871062923">
    <w:abstractNumId w:val="6"/>
  </w:num>
  <w:num w:numId="15" w16cid:durableId="122357223">
    <w:abstractNumId w:val="9"/>
    <w:lvlOverride w:ilvl="0">
      <w:startOverride w:val="1"/>
    </w:lvlOverride>
  </w:num>
  <w:num w:numId="16" w16cid:durableId="1005131246">
    <w:abstractNumId w:val="16"/>
  </w:num>
  <w:num w:numId="17" w16cid:durableId="286592507">
    <w:abstractNumId w:val="16"/>
  </w:num>
  <w:num w:numId="18" w16cid:durableId="2089960947">
    <w:abstractNumId w:val="16"/>
  </w:num>
  <w:num w:numId="19" w16cid:durableId="196503999">
    <w:abstractNumId w:val="13"/>
  </w:num>
  <w:num w:numId="20" w16cid:durableId="1313831632">
    <w:abstractNumId w:val="13"/>
  </w:num>
  <w:num w:numId="21" w16cid:durableId="379323233">
    <w:abstractNumId w:val="13"/>
  </w:num>
  <w:num w:numId="22" w16cid:durableId="349599851">
    <w:abstractNumId w:val="5"/>
  </w:num>
  <w:num w:numId="23" w16cid:durableId="1104152445">
    <w:abstractNumId w:val="4"/>
  </w:num>
  <w:num w:numId="24" w16cid:durableId="869492296">
    <w:abstractNumId w:val="1"/>
  </w:num>
  <w:num w:numId="25" w16cid:durableId="1389571801">
    <w:abstractNumId w:val="0"/>
  </w:num>
  <w:num w:numId="26" w16cid:durableId="185480315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54E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4A83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B1E62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2304"/>
    <w:rsid w:val="00306FD8"/>
    <w:rsid w:val="00307A5C"/>
    <w:rsid w:val="00307C95"/>
    <w:rsid w:val="00312DB3"/>
    <w:rsid w:val="00315501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571E8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32BA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2D9"/>
    <w:rsid w:val="00484C6E"/>
    <w:rsid w:val="004853D9"/>
    <w:rsid w:val="0048747B"/>
    <w:rsid w:val="00487805"/>
    <w:rsid w:val="00490898"/>
    <w:rsid w:val="0049166C"/>
    <w:rsid w:val="0049315B"/>
    <w:rsid w:val="00493BB2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64FD2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4E64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20FC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1CC4"/>
    <w:rsid w:val="006C53AD"/>
    <w:rsid w:val="006C596B"/>
    <w:rsid w:val="006C6D3E"/>
    <w:rsid w:val="006D39B9"/>
    <w:rsid w:val="006E58AA"/>
    <w:rsid w:val="006E6E31"/>
    <w:rsid w:val="006F0469"/>
    <w:rsid w:val="006F106D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52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445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E7565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0516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0196"/>
    <w:rsid w:val="008D5F8A"/>
    <w:rsid w:val="008E13E8"/>
    <w:rsid w:val="008E31E1"/>
    <w:rsid w:val="008F3B94"/>
    <w:rsid w:val="008F475C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3CA2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647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451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0AB9"/>
    <w:rsid w:val="00B47952"/>
    <w:rsid w:val="00B50EB7"/>
    <w:rsid w:val="00B5359B"/>
    <w:rsid w:val="00B60586"/>
    <w:rsid w:val="00B60F65"/>
    <w:rsid w:val="00B67069"/>
    <w:rsid w:val="00B670B4"/>
    <w:rsid w:val="00B67D19"/>
    <w:rsid w:val="00B70D83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470C4"/>
    <w:rsid w:val="00C5027F"/>
    <w:rsid w:val="00C513DF"/>
    <w:rsid w:val="00C559D8"/>
    <w:rsid w:val="00C609EC"/>
    <w:rsid w:val="00C6312A"/>
    <w:rsid w:val="00C6541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3BF"/>
    <w:rsid w:val="00C92BE5"/>
    <w:rsid w:val="00CA0F33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3D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552E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0158B"/>
    <w:rsid w:val="00E018D1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163"/>
    <w:rsid w:val="00EB134B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1C8180-B750-45A0-8F00-0139887428E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6</TotalTime>
  <Pages>2</Pages>
  <Words>148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4</cp:revision>
  <cp:lastPrinted>2017-03-27T12:03:00Z</cp:lastPrinted>
  <dcterms:created xsi:type="dcterms:W3CDTF">2024-01-25T02:25:00Z</dcterms:created>
  <dcterms:modified xsi:type="dcterms:W3CDTF">2024-01-25T02:26:00Z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