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85A2" w14:textId="77777777" w:rsidR="00BC6DA2" w:rsidRPr="00A761B2" w:rsidRDefault="004D2DEE" w:rsidP="000443F5">
      <w:pPr>
        <w:pStyle w:val="Title"/>
        <w:tabs>
          <w:tab w:val="left" w:pos="6405"/>
        </w:tabs>
        <w:spacing w:before="800"/>
        <w:rPr>
          <w:noProof/>
          <w:sz w:val="42"/>
          <w:szCs w:val="42"/>
        </w:rPr>
      </w:pPr>
      <w:r w:rsidRPr="00A761B2">
        <w:rPr>
          <w:noProof/>
          <w:sz w:val="42"/>
          <w:szCs w:val="42"/>
        </w:rPr>
        <w:drawing>
          <wp:anchor distT="0" distB="0" distL="114300" distR="114300" simplePos="0" relativeHeight="251649024" behindDoc="1" locked="0" layoutInCell="1" allowOverlap="1" wp14:anchorId="0B1B9DA2" wp14:editId="22562EDD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6DA2" w:rsidRPr="00A761B2">
        <w:rPr>
          <w:noProof/>
          <w:sz w:val="42"/>
          <w:szCs w:val="42"/>
        </w:rPr>
        <w:t xml:space="preserve">DOMESTIC ANIMAL MANAGEMENT </w:t>
      </w:r>
    </w:p>
    <w:p w14:paraId="781862EB" w14:textId="77777777" w:rsidR="00BC6DA2" w:rsidRPr="00A761B2" w:rsidRDefault="00BC6DA2" w:rsidP="000443F5">
      <w:pPr>
        <w:pStyle w:val="Title"/>
        <w:tabs>
          <w:tab w:val="left" w:pos="6405"/>
        </w:tabs>
        <w:spacing w:before="800"/>
        <w:rPr>
          <w:noProof/>
          <w:sz w:val="42"/>
          <w:szCs w:val="42"/>
        </w:rPr>
      </w:pPr>
      <w:r w:rsidRPr="00A761B2">
        <w:rPr>
          <w:noProof/>
          <w:sz w:val="42"/>
          <w:szCs w:val="42"/>
        </w:rPr>
        <w:t xml:space="preserve">PLAN- ENGAGEMENT SNAPSHOT </w:t>
      </w:r>
    </w:p>
    <w:p w14:paraId="764FA040" w14:textId="0DD6E026" w:rsidR="00861F48" w:rsidRDefault="00BC6DA2" w:rsidP="00BC6DA2">
      <w:pPr>
        <w:pStyle w:val="Title"/>
        <w:tabs>
          <w:tab w:val="left" w:pos="6405"/>
        </w:tabs>
        <w:spacing w:before="800"/>
        <w:rPr>
          <w:sz w:val="28"/>
          <w:szCs w:val="28"/>
        </w:rPr>
      </w:pPr>
      <w:r w:rsidRPr="00A761B2">
        <w:rPr>
          <w:noProof/>
          <w:sz w:val="42"/>
          <w:szCs w:val="42"/>
        </w:rPr>
        <w:t>REPORT</w:t>
      </w:r>
      <w:r w:rsidR="001F19D7">
        <w:rPr>
          <w:noProof/>
        </w:rPr>
        <w:tab/>
      </w:r>
      <w:r w:rsidR="00D334B0">
        <w:rPr>
          <w:noProof/>
        </w:rPr>
        <w:br/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D3A51" w:rsidRDefault="00834B70" w:rsidP="00D334B0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bookmarkStart w:id="0" w:name="_Hlk50365580"/>
            <w:r w:rsidRPr="008D3A51">
              <w:rPr>
                <w:color w:val="003263" w:themeColor="text2"/>
                <w:sz w:val="24"/>
                <w:szCs w:val="24"/>
              </w:rPr>
              <w:t xml:space="preserve">community engagement summary </w:t>
            </w:r>
          </w:p>
        </w:tc>
      </w:tr>
      <w:bookmarkEnd w:id="0"/>
    </w:tbl>
    <w:p w14:paraId="40B4FE41" w14:textId="77777777" w:rsidR="0077534E" w:rsidRDefault="0077534E" w:rsidP="008B3A3F">
      <w:pPr>
        <w:rPr>
          <w:sz w:val="24"/>
          <w:szCs w:val="24"/>
        </w:rPr>
      </w:pPr>
    </w:p>
    <w:p w14:paraId="5C1CCF50" w14:textId="6478C39E" w:rsidR="00844530" w:rsidRPr="00A761B2" w:rsidRDefault="000558E8" w:rsidP="00844530">
      <w:pPr>
        <w:spacing w:after="240"/>
        <w:rPr>
          <w:rFonts w:cstheme="minorHAnsi"/>
          <w:sz w:val="22"/>
          <w:szCs w:val="22"/>
        </w:rPr>
      </w:pPr>
      <w:r w:rsidRPr="00A761B2">
        <w:rPr>
          <w:rFonts w:cstheme="minorHAnsi"/>
          <w:sz w:val="22"/>
          <w:szCs w:val="22"/>
        </w:rPr>
        <w:t xml:space="preserve">From 10 March to 20 April, the City held a 6-week community engagement </w:t>
      </w:r>
      <w:r w:rsidR="003F5D00" w:rsidRPr="00A761B2">
        <w:rPr>
          <w:rFonts w:cstheme="minorHAnsi"/>
          <w:sz w:val="22"/>
          <w:szCs w:val="22"/>
        </w:rPr>
        <w:t xml:space="preserve">where we asked the community to have their say </w:t>
      </w:r>
      <w:r w:rsidRPr="00A761B2">
        <w:rPr>
          <w:rFonts w:cstheme="minorHAnsi"/>
          <w:sz w:val="22"/>
          <w:szCs w:val="22"/>
        </w:rPr>
        <w:t>regarding the Domestic Animal Management Plan</w:t>
      </w:r>
      <w:r w:rsidR="003F5D00" w:rsidRPr="00A761B2">
        <w:rPr>
          <w:rFonts w:cstheme="minorHAnsi"/>
          <w:sz w:val="22"/>
          <w:szCs w:val="22"/>
        </w:rPr>
        <w:t xml:space="preserve"> (DAMP)</w:t>
      </w:r>
      <w:r w:rsidRPr="00A761B2">
        <w:rPr>
          <w:rFonts w:cstheme="minorHAnsi"/>
          <w:sz w:val="22"/>
          <w:szCs w:val="22"/>
        </w:rPr>
        <w:t>.</w:t>
      </w:r>
    </w:p>
    <w:p w14:paraId="4F4998D9" w14:textId="1892EAEF" w:rsidR="003F5D00" w:rsidRPr="00A761B2" w:rsidRDefault="000558E8" w:rsidP="00844530">
      <w:pPr>
        <w:spacing w:after="240"/>
        <w:rPr>
          <w:rFonts w:cstheme="minorHAnsi"/>
          <w:sz w:val="22"/>
          <w:szCs w:val="22"/>
        </w:rPr>
      </w:pPr>
      <w:r w:rsidRPr="00A761B2">
        <w:rPr>
          <w:rFonts w:cstheme="minorHAnsi"/>
          <w:sz w:val="22"/>
          <w:szCs w:val="22"/>
        </w:rPr>
        <w:t>Feedback received through this online survey, and through face</w:t>
      </w:r>
      <w:r w:rsidR="003F5D00" w:rsidRPr="00A761B2">
        <w:rPr>
          <w:rFonts w:cstheme="minorHAnsi"/>
          <w:sz w:val="22"/>
          <w:szCs w:val="22"/>
        </w:rPr>
        <w:t>-</w:t>
      </w:r>
      <w:r w:rsidRPr="00A761B2">
        <w:rPr>
          <w:rFonts w:cstheme="minorHAnsi"/>
          <w:sz w:val="22"/>
          <w:szCs w:val="22"/>
        </w:rPr>
        <w:t xml:space="preserve">to-face (F2F) consultations </w:t>
      </w:r>
      <w:r w:rsidR="00BC6DA2" w:rsidRPr="00A761B2">
        <w:rPr>
          <w:rFonts w:cstheme="minorHAnsi"/>
          <w:sz w:val="22"/>
          <w:szCs w:val="22"/>
        </w:rPr>
        <w:t xml:space="preserve">provided </w:t>
      </w:r>
      <w:r w:rsidRPr="00A761B2">
        <w:rPr>
          <w:rFonts w:cstheme="minorHAnsi"/>
          <w:sz w:val="22"/>
          <w:szCs w:val="22"/>
        </w:rPr>
        <w:t>the City with helpful insight into what our community wa</w:t>
      </w:r>
      <w:r w:rsidR="00BC6DA2" w:rsidRPr="00A761B2">
        <w:rPr>
          <w:rFonts w:cstheme="minorHAnsi"/>
          <w:sz w:val="22"/>
          <w:szCs w:val="22"/>
        </w:rPr>
        <w:t>nted</w:t>
      </w:r>
      <w:r w:rsidRPr="00A761B2">
        <w:rPr>
          <w:rFonts w:cstheme="minorHAnsi"/>
          <w:sz w:val="22"/>
          <w:szCs w:val="22"/>
        </w:rPr>
        <w:t xml:space="preserve"> and need</w:t>
      </w:r>
      <w:r w:rsidR="00BC6DA2" w:rsidRPr="00A761B2">
        <w:rPr>
          <w:rFonts w:cstheme="minorHAnsi"/>
          <w:sz w:val="22"/>
          <w:szCs w:val="22"/>
        </w:rPr>
        <w:t>ed</w:t>
      </w:r>
      <w:r w:rsidR="003F5D00" w:rsidRPr="00A761B2">
        <w:rPr>
          <w:rFonts w:cstheme="minorHAnsi"/>
          <w:sz w:val="22"/>
          <w:szCs w:val="22"/>
        </w:rPr>
        <w:t xml:space="preserve"> regarding the presence and care of cats and dogs</w:t>
      </w:r>
      <w:r w:rsidR="001318FE" w:rsidRPr="00A761B2">
        <w:rPr>
          <w:rFonts w:cstheme="minorHAnsi"/>
          <w:sz w:val="22"/>
          <w:szCs w:val="22"/>
        </w:rPr>
        <w:t xml:space="preserve"> in our community</w:t>
      </w:r>
      <w:r w:rsidR="00251E85" w:rsidRPr="00A761B2">
        <w:rPr>
          <w:rFonts w:cstheme="minorHAnsi"/>
          <w:sz w:val="22"/>
          <w:szCs w:val="22"/>
        </w:rPr>
        <w:t>.</w:t>
      </w:r>
    </w:p>
    <w:p w14:paraId="2C5F0999" w14:textId="53A142E2" w:rsidR="00844530" w:rsidRPr="00A761B2" w:rsidRDefault="00B61271" w:rsidP="003F5D00">
      <w:pPr>
        <w:spacing w:after="240"/>
        <w:rPr>
          <w:rFonts w:cstheme="minorHAnsi"/>
          <w:sz w:val="22"/>
          <w:szCs w:val="22"/>
        </w:rPr>
      </w:pPr>
      <w:r w:rsidRPr="00A761B2">
        <w:rPr>
          <w:rFonts w:cstheme="minorHAnsi"/>
          <w:sz w:val="22"/>
          <w:szCs w:val="22"/>
        </w:rPr>
        <w:t>B</w:t>
      </w:r>
      <w:r w:rsidR="003F5D00" w:rsidRPr="00A761B2">
        <w:rPr>
          <w:rFonts w:cstheme="minorHAnsi"/>
          <w:sz w:val="22"/>
          <w:szCs w:val="22"/>
        </w:rPr>
        <w:t>elow is a summary of who we heard from, and how we promoted this community engagement.</w:t>
      </w:r>
    </w:p>
    <w:p w14:paraId="173FFE1E" w14:textId="4666EE32" w:rsidR="006C6D3E" w:rsidRPr="008D3A51" w:rsidRDefault="001D59B2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F01E53F" wp14:editId="5BA6594D">
                <wp:simplePos x="0" y="0"/>
                <wp:positionH relativeFrom="margin">
                  <wp:posOffset>3249930</wp:posOffset>
                </wp:positionH>
                <wp:positionV relativeFrom="paragraph">
                  <wp:posOffset>262890</wp:posOffset>
                </wp:positionV>
                <wp:extent cx="903894" cy="1681480"/>
                <wp:effectExtent l="0" t="0" r="10795" b="13970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3894" cy="1681480"/>
                          <a:chOff x="0" y="0"/>
                          <a:chExt cx="903894" cy="1681984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1250"/>
                            <a:chOff x="7956" y="-1969"/>
                            <a:chExt cx="983" cy="1750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609580"/>
                            <a:ext cx="875319" cy="1072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157467E1" w:rsidR="0036663C" w:rsidRPr="0041068C" w:rsidRDefault="00B1746B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20</w:t>
                              </w:r>
                            </w:p>
                            <w:p w14:paraId="780ED08B" w14:textId="17BCCEFE" w:rsidR="0036663C" w:rsidRPr="00A761B2" w:rsidRDefault="0036663C" w:rsidP="0036663C">
                              <w:pPr>
                                <w:spacing w:line="240" w:lineRule="auto"/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print adverts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01E53F" id="Group 250" o:spid="_x0000_s1026" style="position:absolute;margin-left:255.9pt;margin-top:20.7pt;width:71.15pt;height:132.4pt;z-index:251680768;mso-position-horizontal-relative:margin;mso-width-relative:margin;mso-height-relative:margin" coordsize="9038,16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">
                <v:group id="Group 218" o:spid="_x0000_s1027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28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7" o:spid="_x0000_s1029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30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_x0000_s1031" type="#_x0000_t202" style="position:absolute;left:285;top:6095;width:8753;height:10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157467E1" w:rsidR="0036663C" w:rsidRPr="0041068C" w:rsidRDefault="00B1746B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20</w:t>
                        </w:r>
                      </w:p>
                      <w:p w14:paraId="780ED08B" w14:textId="17BCCEFE" w:rsidR="0036663C" w:rsidRPr="00A761B2" w:rsidRDefault="0036663C" w:rsidP="0036663C">
                        <w:pPr>
                          <w:spacing w:line="240" w:lineRule="auto"/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print adverts in local newspapers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08FB942" wp14:editId="75CCD678">
                <wp:simplePos x="0" y="0"/>
                <wp:positionH relativeFrom="column">
                  <wp:posOffset>215608</wp:posOffset>
                </wp:positionH>
                <wp:positionV relativeFrom="paragraph">
                  <wp:posOffset>264160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5E75B826" w:rsidR="006C6D3E" w:rsidRPr="00491AFA" w:rsidRDefault="003F5D00" w:rsidP="006C6D3E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42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of engagement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2" style="position:absolute;margin-left:17pt;margin-top:20.8pt;width:77.25pt;height:120pt;z-index:251653120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">
                <v:shape id="_x0000_s1033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5E75B826" w:rsidR="006C6D3E" w:rsidRPr="00491AFA" w:rsidRDefault="003F5D00" w:rsidP="006C6D3E">
                        <w:pPr>
                          <w:jc w:val="center"/>
                          <w:rPr>
                            <w:rFonts w:asciiTheme="majorHAnsi" w:hAnsiTheme="majorHAnsi" w:cstheme="majorHAnsi"/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42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of engagement</w:t>
                        </w:r>
                      </w:p>
                    </w:txbxContent>
                  </v:textbox>
                </v:shape>
                <v:group id="Group 7" o:spid="_x0000_s1034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35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6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7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8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39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0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1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2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3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44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45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6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7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8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49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0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1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2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  <w:r w:rsidR="0091691C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32CB05" wp14:editId="01A0019D">
                <wp:simplePos x="0" y="0"/>
                <wp:positionH relativeFrom="margin">
                  <wp:posOffset>4436390</wp:posOffset>
                </wp:positionH>
                <wp:positionV relativeFrom="paragraph">
                  <wp:posOffset>129540</wp:posOffset>
                </wp:positionV>
                <wp:extent cx="2514600" cy="1558456"/>
                <wp:effectExtent l="0" t="0" r="0" b="381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1558456"/>
                          <a:chOff x="285889" y="0"/>
                          <a:chExt cx="2266811" cy="1558456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889" y="696495"/>
                            <a:ext cx="661153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989" y="141576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BA48DA" w14:textId="3489D56C" w:rsidR="00284967" w:rsidRDefault="00284967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43,315</w:t>
                              </w:r>
                            </w:p>
                            <w:p w14:paraId="36449DD3" w14:textId="5B8C0C12" w:rsidR="006615E8" w:rsidRPr="008D3A51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Reach</w:t>
                              </w:r>
                              <w:r w:rsidR="00284967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on Facebook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929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227B3F25" w:rsidR="006615E8" w:rsidRPr="0041068C" w:rsidRDefault="00284967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</w:t>
                              </w:r>
                              <w:r w:rsidR="006615E8" w:rsidRPr="0041068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,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224</w:t>
                              </w:r>
                            </w:p>
                            <w:p w14:paraId="395799BB" w14:textId="1B50DFC2" w:rsidR="006615E8" w:rsidRPr="00A761B2" w:rsidRDefault="006615E8" w:rsidP="006615E8">
                              <w:pPr>
                                <w:spacing w:line="240" w:lineRule="auto"/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Clicks, reactions,</w:t>
                              </w: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br/>
                                <w:t xml:space="preserve">shares, comments </w:t>
                              </w:r>
                              <w:r w:rsidR="00284967"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on Facebook and Instagram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32CB05" id="Group 255" o:spid="_x0000_s1053" style="position:absolute;margin-left:349.3pt;margin-top:10.2pt;width:198pt;height:122.7pt;z-index:251661312;mso-position-horizontal-relative:margin;mso-width-relative:margin;mso-height-relative:margin" coordorigin="2858" coordsize="22668,15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54" type="#_x0000_t75" style="position:absolute;left:2858;top:6964;width:6612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1" o:title=""/>
                </v:shape>
                <v:shape id="_x0000_s1055" type="#_x0000_t202" style="position:absolute;left:3239;top:1415;width:7430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56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7BBA48DA" w14:textId="3489D56C" w:rsidR="00284967" w:rsidRDefault="00284967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43,315</w:t>
                        </w:r>
                      </w:p>
                      <w:p w14:paraId="36449DD3" w14:textId="5B8C0C12" w:rsidR="006615E8" w:rsidRPr="008D3A51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Reach</w:t>
                        </w:r>
                        <w:r w:rsidR="00284967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on Facebook</w:t>
                        </w:r>
                      </w:p>
                    </w:txbxContent>
                  </v:textbox>
                </v:shape>
                <v:shape id="_x0000_s1057" type="#_x0000_t202" style="position:absolute;left:11049;top:6286;width:14478;height:9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227B3F25" w:rsidR="006615E8" w:rsidRPr="0041068C" w:rsidRDefault="00284967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</w:t>
                        </w:r>
                        <w:r w:rsidR="006615E8" w:rsidRPr="0041068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,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224</w:t>
                        </w:r>
                      </w:p>
                      <w:p w14:paraId="395799BB" w14:textId="1B50DFC2" w:rsidR="006615E8" w:rsidRPr="00A761B2" w:rsidRDefault="006615E8" w:rsidP="006615E8">
                        <w:pPr>
                          <w:spacing w:line="240" w:lineRule="auto"/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Clicks, reactions,</w:t>
                        </w:r>
                        <w:r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br/>
                          <w:t xml:space="preserve">shares, comments </w:t>
                        </w:r>
                        <w:r w:rsidR="00284967"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on Facebook and Instagram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91691C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5FF8E77" wp14:editId="44B07915">
                <wp:simplePos x="0" y="0"/>
                <wp:positionH relativeFrom="column">
                  <wp:posOffset>1739265</wp:posOffset>
                </wp:positionH>
                <wp:positionV relativeFrom="paragraph">
                  <wp:posOffset>234449</wp:posOffset>
                </wp:positionV>
                <wp:extent cx="914400" cy="1587144"/>
                <wp:effectExtent l="0" t="19050" r="0" b="13335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587144"/>
                          <a:chOff x="0" y="0"/>
                          <a:chExt cx="828674" cy="1587144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946FA5" w14:textId="77777777" w:rsidR="0036663C" w:rsidRDefault="0036663C" w:rsidP="0036663C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49" y="607974"/>
                            <a:ext cx="809625" cy="979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9CDFC" w14:textId="38F2CDA9" w:rsidR="0036663C" w:rsidRPr="0041068C" w:rsidRDefault="008E1A8C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75</w:t>
                              </w:r>
                              <w:r w:rsidR="00D05F7D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  <w:p w14:paraId="6EC027B1" w14:textId="169A6D02" w:rsidR="0036663C" w:rsidRPr="00A761B2" w:rsidRDefault="003F5D00" w:rsidP="0036663C">
                              <w:pPr>
                                <w:spacing w:line="240" w:lineRule="auto"/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Online surveys</w:t>
                              </w:r>
                              <w:r w:rsidR="0036663C"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completed via HYS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F8E77" id="Group 251" o:spid="_x0000_s1058" style="position:absolute;margin-left:136.95pt;margin-top:18.45pt;width:1in;height:124.95pt;z-index:251687936;mso-width-relative:margin;mso-height-relative:margin" coordsize="8286,15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">
                <v:group id="Group 239" o:spid="_x0000_s1059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60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61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 id="Picture 59" o:spid="_x0000_s1062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14" o:title=""/>
                    </v:shape>
                  </v:group>
                  <v:group id="Group 234" o:spid="_x0000_s1063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64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65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15" o:title=""/>
                    </v:shape>
                    <v:shape id="Text Box 63" o:spid="_x0000_s1066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05946FA5" w14:textId="77777777" w:rsidR="0036663C" w:rsidRDefault="0036663C" w:rsidP="0036663C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67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_x0000_s1068" type="#_x0000_t202" style="position:absolute;left:190;top:6079;width:8096;height:9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70D9CDFC" w14:textId="38F2CDA9" w:rsidR="0036663C" w:rsidRPr="0041068C" w:rsidRDefault="008E1A8C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75</w:t>
                        </w:r>
                        <w:r w:rsidR="00D05F7D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</w:p>
                      <w:p w14:paraId="6EC027B1" w14:textId="169A6D02" w:rsidR="0036663C" w:rsidRPr="00A761B2" w:rsidRDefault="003F5D00" w:rsidP="0036663C">
                        <w:pPr>
                          <w:spacing w:line="240" w:lineRule="auto"/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Online surveys</w:t>
                        </w:r>
                        <w:r w:rsidR="0036663C"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completed via HYS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D4DB26" w14:textId="5F85F867" w:rsidR="006C6D3E" w:rsidRPr="008D3A51" w:rsidRDefault="006C6D3E" w:rsidP="00206A98">
      <w:pPr>
        <w:pStyle w:val="BodyText"/>
        <w:jc w:val="center"/>
        <w:rPr>
          <w:sz w:val="24"/>
          <w:szCs w:val="24"/>
        </w:rPr>
      </w:pPr>
    </w:p>
    <w:p w14:paraId="384E42EF" w14:textId="7FBB5349" w:rsidR="006C6D3E" w:rsidRPr="008D3A51" w:rsidRDefault="006C6D3E" w:rsidP="00D334B0">
      <w:pPr>
        <w:pStyle w:val="BodyText"/>
        <w:rPr>
          <w:sz w:val="24"/>
          <w:szCs w:val="24"/>
        </w:rPr>
      </w:pPr>
    </w:p>
    <w:p w14:paraId="6CBDBC23" w14:textId="602C011D" w:rsidR="006C6D3E" w:rsidRPr="008D3A51" w:rsidRDefault="006C6D3E" w:rsidP="00D334B0">
      <w:pPr>
        <w:pStyle w:val="BodyText"/>
        <w:rPr>
          <w:sz w:val="24"/>
          <w:szCs w:val="24"/>
        </w:rPr>
      </w:pPr>
    </w:p>
    <w:p w14:paraId="5DD7B5FB" w14:textId="131B9383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527A30C" w14:textId="55813FE5" w:rsidR="006C6D3E" w:rsidRPr="008D3A51" w:rsidRDefault="00127BF9" w:rsidP="00D334B0">
      <w:pPr>
        <w:pStyle w:val="BodyTex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F6E132" wp14:editId="5428D1CC">
                <wp:simplePos x="0" y="0"/>
                <wp:positionH relativeFrom="column">
                  <wp:posOffset>5431155</wp:posOffset>
                </wp:positionH>
                <wp:positionV relativeFrom="paragraph">
                  <wp:posOffset>287020</wp:posOffset>
                </wp:positionV>
                <wp:extent cx="276225" cy="381000"/>
                <wp:effectExtent l="0" t="0" r="9525" b="0"/>
                <wp:wrapNone/>
                <wp:docPr id="645704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AEACB" w14:textId="0661C816" w:rsidR="00B61271" w:rsidRPr="000816C6" w:rsidRDefault="008E1A8C" w:rsidP="00B61271">
                            <w:pPr>
                              <w:rPr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6E132" id="Text Box 2" o:spid="_x0000_s1069" type="#_x0000_t202" style="position:absolute;margin-left:427.65pt;margin-top:22.6pt;width:21.75pt;height:30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" filled="f" stroked="f">
                <v:textbox inset="0,0,0,0">
                  <w:txbxContent>
                    <w:p w14:paraId="24BAEACB" w14:textId="0661C816" w:rsidR="00B61271" w:rsidRPr="000816C6" w:rsidRDefault="008E1A8C" w:rsidP="00B61271">
                      <w:pPr>
                        <w:rPr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A8907CA" w14:textId="18B16E07" w:rsidR="006C6D3E" w:rsidRPr="008D3A51" w:rsidRDefault="00127BF9" w:rsidP="00D334B0">
      <w:pPr>
        <w:pStyle w:val="BodyText"/>
        <w:rPr>
          <w:sz w:val="24"/>
          <w:szCs w:val="24"/>
        </w:rPr>
      </w:pPr>
      <w:r>
        <w:rPr>
          <w:rFonts w:ascii="Times New Roman"/>
          <w:noProof/>
          <w:position w:val="17"/>
          <w:sz w:val="20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695585A" wp14:editId="6C56DEFA">
                <wp:simplePos x="0" y="0"/>
                <wp:positionH relativeFrom="column">
                  <wp:posOffset>4538980</wp:posOffset>
                </wp:positionH>
                <wp:positionV relativeFrom="paragraph">
                  <wp:posOffset>11815</wp:posOffset>
                </wp:positionV>
                <wp:extent cx="790575" cy="833755"/>
                <wp:effectExtent l="0" t="0" r="9525" b="4445"/>
                <wp:wrapNone/>
                <wp:docPr id="329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0575" cy="833755"/>
                          <a:chOff x="0" y="0"/>
                          <a:chExt cx="552" cy="610"/>
                        </a:xfrm>
                      </wpg:grpSpPr>
                      <wps:wsp>
                        <wps:cNvPr id="330" name="Freeform 157"/>
                        <wps:cNvSpPr>
                          <a:spLocks/>
                        </wps:cNvSpPr>
                        <wps:spPr bwMode="auto">
                          <a:xfrm>
                            <a:off x="10" y="16"/>
                            <a:ext cx="532" cy="583"/>
                          </a:xfrm>
                          <a:custGeom>
                            <a:avLst/>
                            <a:gdLst>
                              <a:gd name="T0" fmla="+- 0 374 10"/>
                              <a:gd name="T1" fmla="*/ T0 w 532"/>
                              <a:gd name="T2" fmla="+- 0 569 16"/>
                              <a:gd name="T3" fmla="*/ 569 h 583"/>
                              <a:gd name="T4" fmla="+- 0 362 10"/>
                              <a:gd name="T5" fmla="*/ T4 w 532"/>
                              <a:gd name="T6" fmla="+- 0 586 16"/>
                              <a:gd name="T7" fmla="*/ 586 h 583"/>
                              <a:gd name="T8" fmla="+- 0 345 10"/>
                              <a:gd name="T9" fmla="*/ T8 w 532"/>
                              <a:gd name="T10" fmla="+- 0 596 16"/>
                              <a:gd name="T11" fmla="*/ 596 h 583"/>
                              <a:gd name="T12" fmla="+- 0 325 10"/>
                              <a:gd name="T13" fmla="*/ T12 w 532"/>
                              <a:gd name="T14" fmla="+- 0 599 16"/>
                              <a:gd name="T15" fmla="*/ 599 h 583"/>
                              <a:gd name="T16" fmla="+- 0 305 10"/>
                              <a:gd name="T17" fmla="*/ T16 w 532"/>
                              <a:gd name="T18" fmla="+- 0 595 16"/>
                              <a:gd name="T19" fmla="*/ 595 h 583"/>
                              <a:gd name="T20" fmla="+- 0 40 10"/>
                              <a:gd name="T21" fmla="*/ T20 w 532"/>
                              <a:gd name="T22" fmla="+- 0 474 16"/>
                              <a:gd name="T23" fmla="*/ 474 h 583"/>
                              <a:gd name="T24" fmla="+- 0 24 10"/>
                              <a:gd name="T25" fmla="*/ T24 w 532"/>
                              <a:gd name="T26" fmla="+- 0 462 16"/>
                              <a:gd name="T27" fmla="*/ 462 h 583"/>
                              <a:gd name="T28" fmla="+- 0 13 10"/>
                              <a:gd name="T29" fmla="*/ T28 w 532"/>
                              <a:gd name="T30" fmla="+- 0 445 16"/>
                              <a:gd name="T31" fmla="*/ 445 h 583"/>
                              <a:gd name="T32" fmla="+- 0 10 10"/>
                              <a:gd name="T33" fmla="*/ T32 w 532"/>
                              <a:gd name="T34" fmla="+- 0 425 16"/>
                              <a:gd name="T35" fmla="*/ 425 h 583"/>
                              <a:gd name="T36" fmla="+- 0 15 10"/>
                              <a:gd name="T37" fmla="*/ T36 w 532"/>
                              <a:gd name="T38" fmla="+- 0 405 16"/>
                              <a:gd name="T39" fmla="*/ 405 h 583"/>
                              <a:gd name="T40" fmla="+- 0 178 10"/>
                              <a:gd name="T41" fmla="*/ T40 w 532"/>
                              <a:gd name="T42" fmla="+- 0 46 16"/>
                              <a:gd name="T43" fmla="*/ 46 h 583"/>
                              <a:gd name="T44" fmla="+- 0 190 10"/>
                              <a:gd name="T45" fmla="*/ T44 w 532"/>
                              <a:gd name="T46" fmla="+- 0 30 16"/>
                              <a:gd name="T47" fmla="*/ 30 h 583"/>
                              <a:gd name="T48" fmla="+- 0 207 10"/>
                              <a:gd name="T49" fmla="*/ T48 w 532"/>
                              <a:gd name="T50" fmla="+- 0 19 16"/>
                              <a:gd name="T51" fmla="*/ 19 h 583"/>
                              <a:gd name="T52" fmla="+- 0 227 10"/>
                              <a:gd name="T53" fmla="*/ T52 w 532"/>
                              <a:gd name="T54" fmla="+- 0 16 16"/>
                              <a:gd name="T55" fmla="*/ 16 h 583"/>
                              <a:gd name="T56" fmla="+- 0 246 10"/>
                              <a:gd name="T57" fmla="*/ T56 w 532"/>
                              <a:gd name="T58" fmla="+- 0 21 16"/>
                              <a:gd name="T59" fmla="*/ 21 h 583"/>
                              <a:gd name="T60" fmla="+- 0 512 10"/>
                              <a:gd name="T61" fmla="*/ T60 w 532"/>
                              <a:gd name="T62" fmla="+- 0 142 16"/>
                              <a:gd name="T63" fmla="*/ 142 h 583"/>
                              <a:gd name="T64" fmla="+- 0 528 10"/>
                              <a:gd name="T65" fmla="*/ T64 w 532"/>
                              <a:gd name="T66" fmla="+- 0 154 16"/>
                              <a:gd name="T67" fmla="*/ 154 h 583"/>
                              <a:gd name="T68" fmla="+- 0 539 10"/>
                              <a:gd name="T69" fmla="*/ T68 w 532"/>
                              <a:gd name="T70" fmla="+- 0 171 16"/>
                              <a:gd name="T71" fmla="*/ 171 h 583"/>
                              <a:gd name="T72" fmla="+- 0 542 10"/>
                              <a:gd name="T73" fmla="*/ T72 w 532"/>
                              <a:gd name="T74" fmla="+- 0 190 16"/>
                              <a:gd name="T75" fmla="*/ 190 h 583"/>
                              <a:gd name="T76" fmla="+- 0 537 10"/>
                              <a:gd name="T77" fmla="*/ T76 w 532"/>
                              <a:gd name="T78" fmla="+- 0 210 16"/>
                              <a:gd name="T79" fmla="*/ 210 h 583"/>
                              <a:gd name="T80" fmla="+- 0 374 10"/>
                              <a:gd name="T81" fmla="*/ T80 w 532"/>
                              <a:gd name="T82" fmla="+- 0 569 16"/>
                              <a:gd name="T83" fmla="*/ 569 h 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32" h="583">
                                <a:moveTo>
                                  <a:pt x="364" y="553"/>
                                </a:moveTo>
                                <a:lnTo>
                                  <a:pt x="352" y="570"/>
                                </a:lnTo>
                                <a:lnTo>
                                  <a:pt x="335" y="580"/>
                                </a:lnTo>
                                <a:lnTo>
                                  <a:pt x="315" y="583"/>
                                </a:lnTo>
                                <a:lnTo>
                                  <a:pt x="295" y="579"/>
                                </a:lnTo>
                                <a:lnTo>
                                  <a:pt x="30" y="458"/>
                                </a:lnTo>
                                <a:lnTo>
                                  <a:pt x="14" y="446"/>
                                </a:lnTo>
                                <a:lnTo>
                                  <a:pt x="3" y="429"/>
                                </a:lnTo>
                                <a:lnTo>
                                  <a:pt x="0" y="409"/>
                                </a:lnTo>
                                <a:lnTo>
                                  <a:pt x="5" y="389"/>
                                </a:lnTo>
                                <a:lnTo>
                                  <a:pt x="168" y="30"/>
                                </a:lnTo>
                                <a:lnTo>
                                  <a:pt x="180" y="14"/>
                                </a:lnTo>
                                <a:lnTo>
                                  <a:pt x="197" y="3"/>
                                </a:lnTo>
                                <a:lnTo>
                                  <a:pt x="217" y="0"/>
                                </a:lnTo>
                                <a:lnTo>
                                  <a:pt x="236" y="5"/>
                                </a:lnTo>
                                <a:lnTo>
                                  <a:pt x="502" y="126"/>
                                </a:lnTo>
                                <a:lnTo>
                                  <a:pt x="518" y="138"/>
                                </a:lnTo>
                                <a:lnTo>
                                  <a:pt x="529" y="155"/>
                                </a:lnTo>
                                <a:lnTo>
                                  <a:pt x="532" y="174"/>
                                </a:lnTo>
                                <a:lnTo>
                                  <a:pt x="527" y="194"/>
                                </a:lnTo>
                                <a:lnTo>
                                  <a:pt x="364" y="5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" y="0"/>
                            <a:ext cx="464" cy="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288D04" id="Group 329" o:spid="_x0000_s1026" style="position:absolute;margin-left:357.4pt;margin-top:.95pt;width:62.25pt;height:65.65pt;z-index:251708416;mso-width-relative:margin;mso-height-relative:margin" coordsize="552,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">
                <v:shape id="Freeform 157" o:spid="_x0000_s1027" style="position:absolute;left:10;top:16;width:532;height:583;visibility:visible;mso-wrap-style:square;v-text-anchor:top" coordsize="532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" path="m364,553r-12,17l335,580r-20,3l295,579,30,458,14,446,3,429,,409,5,389,168,30,180,14,197,3,217,r19,5l502,126r16,12l529,155r3,19l527,194,364,553xe" filled="f" strokecolor="#003263" strokeweight="1pt">
                  <v:path arrowok="t" o:connecttype="custom" o:connectlocs="364,569;352,586;335,596;315,599;295,595;30,474;14,462;3,445;0,425;5,405;168,46;180,30;197,19;217,16;236,21;502,142;518,154;529,171;532,190;527,210;364,569" o:connectangles="0,0,0,0,0,0,0,0,0,0,0,0,0,0,0,0,0,0,0,0,0"/>
                </v:shape>
                <v:shape id="Picture 158" o:spid="_x0000_s1028" type="#_x0000_t75" style="position:absolute;left:57;width:464;height: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">
                  <v:imagedata r:id="rId17" o:title=""/>
                </v:shape>
              </v:group>
            </w:pict>
          </mc:Fallback>
        </mc:AlternateContent>
      </w:r>
      <w:r w:rsidR="0019473B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E98AD0" wp14:editId="32C98692">
                <wp:simplePos x="0" y="0"/>
                <wp:positionH relativeFrom="margin">
                  <wp:posOffset>2649855</wp:posOffset>
                </wp:positionH>
                <wp:positionV relativeFrom="paragraph">
                  <wp:posOffset>220980</wp:posOffset>
                </wp:positionV>
                <wp:extent cx="1552575" cy="852487"/>
                <wp:effectExtent l="0" t="0" r="9525" b="5080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575" cy="852487"/>
                          <a:chOff x="361950" y="-130175"/>
                          <a:chExt cx="1552575" cy="810994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361950" y="-30480"/>
                            <a:ext cx="374015" cy="475615"/>
                            <a:chOff x="6025" y="286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6025" y="286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25" y="739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66775" y="282729"/>
                            <a:ext cx="1047750" cy="398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A761B2" w:rsidRDefault="00981AE2" w:rsidP="00981AE2">
                              <w:pPr>
                                <w:spacing w:line="240" w:lineRule="auto"/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1535" y="-130175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3F9A83AF" w:rsidR="00981AE2" w:rsidRPr="000816C6" w:rsidRDefault="008E1A8C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58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E98AD0" id="Group 253" o:spid="_x0000_s1070" style="position:absolute;margin-left:208.65pt;margin-top:17.4pt;width:122.25pt;height:67.1pt;z-index:251693056;mso-position-horizontal-relative:margin;mso-width-relative:margin;mso-height-relative:margin" coordorigin="3619,-1301" coordsize="15525,8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">
                <v:group id="Group 207" o:spid="_x0000_s1071" style="position:absolute;left:3619;top:-304;width:3740;height:4755" coordorigin="6025,286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72" style="position:absolute;left:6025;top:286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73" type="#_x0000_t75" style="position:absolute;left:6325;top:739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19" o:title=""/>
                  </v:shape>
                </v:group>
                <v:shape id="_x0000_s1074" type="#_x0000_t202" style="position:absolute;left:8667;top:2827;width:10478;height:3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A761B2" w:rsidRDefault="00981AE2" w:rsidP="00981AE2">
                        <w:pPr>
                          <w:spacing w:line="240" w:lineRule="auto"/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A761B2">
                          <w:rPr>
                            <w:rFonts w:cstheme="minorHAnsi"/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_x0000_s1075" type="#_x0000_t202" style="position:absolute;left:8515;top:-1301;width:5905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3F9A83AF" w:rsidR="00981AE2" w:rsidRPr="000816C6" w:rsidRDefault="008E1A8C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58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9473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CCE16F" wp14:editId="6327708C">
                <wp:simplePos x="0" y="0"/>
                <wp:positionH relativeFrom="column">
                  <wp:posOffset>1259205</wp:posOffset>
                </wp:positionH>
                <wp:positionV relativeFrom="paragraph">
                  <wp:posOffset>301943</wp:posOffset>
                </wp:positionV>
                <wp:extent cx="790575" cy="1485900"/>
                <wp:effectExtent l="0" t="0" r="9525" b="0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8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A042B" w14:textId="2A2093D8" w:rsidR="00206A98" w:rsidRDefault="008A52DD" w:rsidP="000816C6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1</w:t>
                            </w:r>
                            <w:r w:rsidR="00106B4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30</w:t>
                            </w:r>
                            <w:r w:rsidR="00BC6DA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+</w:t>
                            </w:r>
                          </w:p>
                          <w:p w14:paraId="6112B09A" w14:textId="1405EBFE" w:rsidR="000816C6" w:rsidRPr="00A761B2" w:rsidRDefault="00206A98" w:rsidP="000816C6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 w:rsidRPr="00A761B2">
                              <w:rPr>
                                <w:rFonts w:cstheme="min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Pe</w:t>
                            </w:r>
                            <w:r w:rsidR="000816C6" w:rsidRPr="00A761B2">
                              <w:rPr>
                                <w:rFonts w:cstheme="min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 xml:space="preserve">ople </w:t>
                            </w:r>
                            <w:r w:rsidR="003F5D00" w:rsidRPr="00A761B2">
                              <w:rPr>
                                <w:rFonts w:cstheme="min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attend</w:t>
                            </w:r>
                            <w:r w:rsidRPr="00A761B2">
                              <w:rPr>
                                <w:rFonts w:cstheme="min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 xml:space="preserve">ed one of our 6 </w:t>
                            </w:r>
                            <w:r w:rsidR="00BC6DA2" w:rsidRPr="00A761B2">
                              <w:rPr>
                                <w:rFonts w:cstheme="min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 xml:space="preserve">advertised </w:t>
                            </w:r>
                            <w:r w:rsidR="00A761B2">
                              <w:rPr>
                                <w:rFonts w:cstheme="min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 xml:space="preserve">face to face </w:t>
                            </w:r>
                            <w:r w:rsidR="003F5D00" w:rsidRPr="00A761B2">
                              <w:rPr>
                                <w:rFonts w:cstheme="min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sessions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CE16F" id="_x0000_s1076" type="#_x0000_t202" style="position:absolute;margin-left:99.15pt;margin-top:23.8pt;width:62.25pt;height:11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" filled="f" stroked="f">
                <v:textbox inset="0,0,0,0">
                  <w:txbxContent>
                    <w:p w14:paraId="52BA042B" w14:textId="2A2093D8" w:rsidR="00206A98" w:rsidRDefault="008A52DD" w:rsidP="000816C6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1</w:t>
                      </w:r>
                      <w:r w:rsidR="00106B4A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30</w:t>
                      </w:r>
                      <w:r w:rsidR="00BC6DA2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+</w:t>
                      </w:r>
                    </w:p>
                    <w:p w14:paraId="6112B09A" w14:textId="1405EBFE" w:rsidR="000816C6" w:rsidRPr="00A761B2" w:rsidRDefault="00206A98" w:rsidP="000816C6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 w:rsidRPr="00A761B2">
                        <w:rPr>
                          <w:rFonts w:cstheme="minorHAnsi"/>
                          <w:color w:val="003263" w:themeColor="text2"/>
                          <w:w w:val="105"/>
                          <w:sz w:val="20"/>
                          <w:szCs w:val="20"/>
                        </w:rPr>
                        <w:t>Pe</w:t>
                      </w:r>
                      <w:r w:rsidR="000816C6" w:rsidRPr="00A761B2">
                        <w:rPr>
                          <w:rFonts w:cstheme="minorHAnsi"/>
                          <w:color w:val="003263" w:themeColor="text2"/>
                          <w:w w:val="105"/>
                          <w:sz w:val="20"/>
                          <w:szCs w:val="20"/>
                        </w:rPr>
                        <w:t xml:space="preserve">ople </w:t>
                      </w:r>
                      <w:r w:rsidR="003F5D00" w:rsidRPr="00A761B2">
                        <w:rPr>
                          <w:rFonts w:cstheme="minorHAnsi"/>
                          <w:color w:val="003263" w:themeColor="text2"/>
                          <w:w w:val="105"/>
                          <w:sz w:val="20"/>
                          <w:szCs w:val="20"/>
                        </w:rPr>
                        <w:t>attend</w:t>
                      </w:r>
                      <w:r w:rsidRPr="00A761B2">
                        <w:rPr>
                          <w:rFonts w:cstheme="minorHAnsi"/>
                          <w:color w:val="003263" w:themeColor="text2"/>
                          <w:w w:val="105"/>
                          <w:sz w:val="20"/>
                          <w:szCs w:val="20"/>
                        </w:rPr>
                        <w:t xml:space="preserve">ed one of our 6 </w:t>
                      </w:r>
                      <w:r w:rsidR="00BC6DA2" w:rsidRPr="00A761B2">
                        <w:rPr>
                          <w:rFonts w:cstheme="minorHAnsi"/>
                          <w:color w:val="003263" w:themeColor="text2"/>
                          <w:w w:val="105"/>
                          <w:sz w:val="20"/>
                          <w:szCs w:val="20"/>
                        </w:rPr>
                        <w:t xml:space="preserve">advertised </w:t>
                      </w:r>
                      <w:r w:rsidR="00A761B2">
                        <w:rPr>
                          <w:rFonts w:cstheme="minorHAnsi"/>
                          <w:color w:val="003263" w:themeColor="text2"/>
                          <w:w w:val="105"/>
                          <w:sz w:val="20"/>
                          <w:szCs w:val="20"/>
                        </w:rPr>
                        <w:t xml:space="preserve">face to face </w:t>
                      </w:r>
                      <w:r w:rsidR="003F5D00" w:rsidRPr="00A761B2">
                        <w:rPr>
                          <w:rFonts w:cstheme="minorHAnsi"/>
                          <w:color w:val="003263" w:themeColor="text2"/>
                          <w:w w:val="105"/>
                          <w:sz w:val="20"/>
                          <w:szCs w:val="20"/>
                        </w:rPr>
                        <w:t>sessions</w:t>
                      </w:r>
                    </w:p>
                  </w:txbxContent>
                </v:textbox>
              </v:shape>
            </w:pict>
          </mc:Fallback>
        </mc:AlternateContent>
      </w:r>
    </w:p>
    <w:p w14:paraId="7C3D1A72" w14:textId="69D6C680" w:rsidR="006C6D3E" w:rsidRPr="008D3A51" w:rsidRDefault="00127BF9" w:rsidP="00B61271">
      <w:pPr>
        <w:pStyle w:val="BodyText"/>
        <w:tabs>
          <w:tab w:val="left" w:pos="7980"/>
          <w:tab w:val="left" w:pos="9090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01A2F1D" wp14:editId="792AC754">
                <wp:simplePos x="0" y="0"/>
                <wp:positionH relativeFrom="margin">
                  <wp:posOffset>5459730</wp:posOffset>
                </wp:positionH>
                <wp:positionV relativeFrom="paragraph">
                  <wp:posOffset>125095</wp:posOffset>
                </wp:positionV>
                <wp:extent cx="1352550" cy="568942"/>
                <wp:effectExtent l="0" t="0" r="0" b="3175"/>
                <wp:wrapNone/>
                <wp:docPr id="1742525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5689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4D6C0" w14:textId="236BDC1A" w:rsidR="00B61271" w:rsidRPr="00A761B2" w:rsidRDefault="00D507E3" w:rsidP="00B61271">
                            <w:pPr>
                              <w:spacing w:line="240" w:lineRule="auto"/>
                              <w:rPr>
                                <w:rFonts w:cstheme="minorHAnsi"/>
                                <w:color w:val="003263" w:themeColor="text2"/>
                                <w:sz w:val="20"/>
                                <w:szCs w:val="20"/>
                              </w:rPr>
                            </w:pPr>
                            <w:r w:rsidRPr="00A761B2">
                              <w:rPr>
                                <w:rFonts w:cstheme="minorHAnsi"/>
                                <w:color w:val="003263" w:themeColor="text2"/>
                                <w:sz w:val="20"/>
                                <w:szCs w:val="20"/>
                              </w:rPr>
                              <w:t>Hardcopy surveys</w:t>
                            </w:r>
                            <w:r w:rsidR="0019473B" w:rsidRPr="00A761B2">
                              <w:rPr>
                                <w:rFonts w:cstheme="minorHAnsi"/>
                                <w:color w:val="003263" w:themeColor="text2"/>
                                <w:sz w:val="20"/>
                                <w:szCs w:val="20"/>
                              </w:rPr>
                              <w:t xml:space="preserve"> were</w:t>
                            </w:r>
                            <w:r w:rsidRPr="00A761B2">
                              <w:rPr>
                                <w:rFonts w:cstheme="minorHAnsi"/>
                                <w:color w:val="003263" w:themeColor="text2"/>
                                <w:sz w:val="20"/>
                                <w:szCs w:val="20"/>
                              </w:rPr>
                              <w:t xml:space="preserve"> received through Customer Service Centres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A2F1D" id="_x0000_s1077" type="#_x0000_t202" style="position:absolute;margin-left:429.9pt;margin-top:9.85pt;width:106.5pt;height:44.8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" filled="f" stroked="f">
                <v:textbox inset="0,0,0,0">
                  <w:txbxContent>
                    <w:p w14:paraId="4564D6C0" w14:textId="236BDC1A" w:rsidR="00B61271" w:rsidRPr="00A761B2" w:rsidRDefault="00D507E3" w:rsidP="00B61271">
                      <w:pPr>
                        <w:spacing w:line="240" w:lineRule="auto"/>
                        <w:rPr>
                          <w:rFonts w:cstheme="minorHAnsi"/>
                          <w:color w:val="003263" w:themeColor="text2"/>
                          <w:sz w:val="20"/>
                          <w:szCs w:val="20"/>
                        </w:rPr>
                      </w:pPr>
                      <w:r w:rsidRPr="00A761B2">
                        <w:rPr>
                          <w:rFonts w:cstheme="minorHAnsi"/>
                          <w:color w:val="003263" w:themeColor="text2"/>
                          <w:sz w:val="20"/>
                          <w:szCs w:val="20"/>
                        </w:rPr>
                        <w:t>Hardcopy surveys</w:t>
                      </w:r>
                      <w:r w:rsidR="0019473B" w:rsidRPr="00A761B2">
                        <w:rPr>
                          <w:rFonts w:cstheme="minorHAnsi"/>
                          <w:color w:val="003263" w:themeColor="text2"/>
                          <w:sz w:val="20"/>
                          <w:szCs w:val="20"/>
                        </w:rPr>
                        <w:t xml:space="preserve"> were</w:t>
                      </w:r>
                      <w:r w:rsidRPr="00A761B2">
                        <w:rPr>
                          <w:rFonts w:cstheme="minorHAnsi"/>
                          <w:color w:val="003263" w:themeColor="text2"/>
                          <w:sz w:val="20"/>
                          <w:szCs w:val="20"/>
                        </w:rPr>
                        <w:t xml:space="preserve"> received through Customer Service Centres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6A98">
        <w:rPr>
          <w:rFonts w:ascii="Times New Roman"/>
          <w:b/>
          <w:noProof/>
          <w:sz w:val="20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43E7D571" wp14:editId="495E74F6">
                <wp:simplePos x="0" y="0"/>
                <wp:positionH relativeFrom="page">
                  <wp:posOffset>494450</wp:posOffset>
                </wp:positionH>
                <wp:positionV relativeFrom="paragraph">
                  <wp:posOffset>64135</wp:posOffset>
                </wp:positionV>
                <wp:extent cx="1009650" cy="1285875"/>
                <wp:effectExtent l="0" t="0" r="0" b="9525"/>
                <wp:wrapNone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9650" cy="1285875"/>
                          <a:chOff x="4537" y="149"/>
                          <a:chExt cx="1188" cy="1647"/>
                        </a:xfrm>
                      </wpg:grpSpPr>
                      <wps:wsp>
                        <wps:cNvPr id="335" name="Freeform 116"/>
                        <wps:cNvSpPr>
                          <a:spLocks/>
                        </wps:cNvSpPr>
                        <wps:spPr bwMode="auto">
                          <a:xfrm>
                            <a:off x="4666" y="252"/>
                            <a:ext cx="26" cy="1544"/>
                          </a:xfrm>
                          <a:custGeom>
                            <a:avLst/>
                            <a:gdLst>
                              <a:gd name="T0" fmla="+- 0 4686 4666"/>
                              <a:gd name="T1" fmla="*/ T0 w 26"/>
                              <a:gd name="T2" fmla="+- 0 252 252"/>
                              <a:gd name="T3" fmla="*/ 252 h 1544"/>
                              <a:gd name="T4" fmla="+- 0 4672 4666"/>
                              <a:gd name="T5" fmla="*/ T4 w 26"/>
                              <a:gd name="T6" fmla="+- 0 252 252"/>
                              <a:gd name="T7" fmla="*/ 252 h 1544"/>
                              <a:gd name="T8" fmla="+- 0 4666 4666"/>
                              <a:gd name="T9" fmla="*/ T8 w 26"/>
                              <a:gd name="T10" fmla="+- 0 258 252"/>
                              <a:gd name="T11" fmla="*/ 258 h 1544"/>
                              <a:gd name="T12" fmla="+- 0 4666 4666"/>
                              <a:gd name="T13" fmla="*/ T12 w 26"/>
                              <a:gd name="T14" fmla="+- 0 1790 252"/>
                              <a:gd name="T15" fmla="*/ 1790 h 1544"/>
                              <a:gd name="T16" fmla="+- 0 4672 4666"/>
                              <a:gd name="T17" fmla="*/ T16 w 26"/>
                              <a:gd name="T18" fmla="+- 0 1796 252"/>
                              <a:gd name="T19" fmla="*/ 1796 h 1544"/>
                              <a:gd name="T20" fmla="+- 0 4679 4666"/>
                              <a:gd name="T21" fmla="*/ T20 w 26"/>
                              <a:gd name="T22" fmla="+- 0 1796 252"/>
                              <a:gd name="T23" fmla="*/ 1796 h 1544"/>
                              <a:gd name="T24" fmla="+- 0 4686 4666"/>
                              <a:gd name="T25" fmla="*/ T24 w 26"/>
                              <a:gd name="T26" fmla="+- 0 1796 252"/>
                              <a:gd name="T27" fmla="*/ 1796 h 1544"/>
                              <a:gd name="T28" fmla="+- 0 4692 4666"/>
                              <a:gd name="T29" fmla="*/ T28 w 26"/>
                              <a:gd name="T30" fmla="+- 0 1790 252"/>
                              <a:gd name="T31" fmla="*/ 1790 h 1544"/>
                              <a:gd name="T32" fmla="+- 0 4692 4666"/>
                              <a:gd name="T33" fmla="*/ T32 w 26"/>
                              <a:gd name="T34" fmla="+- 0 258 252"/>
                              <a:gd name="T35" fmla="*/ 258 h 1544"/>
                              <a:gd name="T36" fmla="+- 0 4686 4666"/>
                              <a:gd name="T37" fmla="*/ T36 w 26"/>
                              <a:gd name="T38" fmla="+- 0 252 252"/>
                              <a:gd name="T39" fmla="*/ 252 h 1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" h="1544">
                                <a:moveTo>
                                  <a:pt x="20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538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26" y="1538"/>
                                </a:lnTo>
                                <a:lnTo>
                                  <a:pt x="26" y="6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6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7" name="AutoShape 118"/>
                        <wps:cNvSpPr>
                          <a:spLocks/>
                        </wps:cNvSpPr>
                        <wps:spPr bwMode="auto">
                          <a:xfrm>
                            <a:off x="4666" y="200"/>
                            <a:ext cx="1059" cy="1595"/>
                          </a:xfrm>
                          <a:custGeom>
                            <a:avLst/>
                            <a:gdLst>
                              <a:gd name="T0" fmla="+- 0 4795 4666"/>
                              <a:gd name="T1" fmla="*/ T0 w 1059"/>
                              <a:gd name="T2" fmla="+- 0 207 201"/>
                              <a:gd name="T3" fmla="*/ 207 h 1595"/>
                              <a:gd name="T4" fmla="+- 0 4789 4666"/>
                              <a:gd name="T5" fmla="*/ T4 w 1059"/>
                              <a:gd name="T6" fmla="+- 0 201 201"/>
                              <a:gd name="T7" fmla="*/ 201 h 1595"/>
                              <a:gd name="T8" fmla="+- 0 4782 4666"/>
                              <a:gd name="T9" fmla="*/ T8 w 1059"/>
                              <a:gd name="T10" fmla="+- 0 201 201"/>
                              <a:gd name="T11" fmla="*/ 201 h 1595"/>
                              <a:gd name="T12" fmla="+- 0 4757 4666"/>
                              <a:gd name="T13" fmla="*/ T12 w 1059"/>
                              <a:gd name="T14" fmla="+- 0 206 201"/>
                              <a:gd name="T15" fmla="*/ 206 h 1595"/>
                              <a:gd name="T16" fmla="+- 0 4737 4666"/>
                              <a:gd name="T17" fmla="*/ T16 w 1059"/>
                              <a:gd name="T18" fmla="+- 0 220 201"/>
                              <a:gd name="T19" fmla="*/ 220 h 1595"/>
                              <a:gd name="T20" fmla="+- 0 4723 4666"/>
                              <a:gd name="T21" fmla="*/ T20 w 1059"/>
                              <a:gd name="T22" fmla="+- 0 240 201"/>
                              <a:gd name="T23" fmla="*/ 240 h 1595"/>
                              <a:gd name="T24" fmla="+- 0 4720 4666"/>
                              <a:gd name="T25" fmla="*/ T24 w 1059"/>
                              <a:gd name="T26" fmla="+- 0 256 201"/>
                              <a:gd name="T27" fmla="*/ 256 h 1595"/>
                              <a:gd name="T28" fmla="+- 0 4718 4666"/>
                              <a:gd name="T29" fmla="*/ T28 w 1059"/>
                              <a:gd name="T30" fmla="+- 0 258 201"/>
                              <a:gd name="T31" fmla="*/ 258 h 1595"/>
                              <a:gd name="T32" fmla="+- 0 4718 4666"/>
                              <a:gd name="T33" fmla="*/ T32 w 1059"/>
                              <a:gd name="T34" fmla="+- 0 265 201"/>
                              <a:gd name="T35" fmla="*/ 265 h 1595"/>
                              <a:gd name="T36" fmla="+- 0 4718 4666"/>
                              <a:gd name="T37" fmla="*/ T36 w 1059"/>
                              <a:gd name="T38" fmla="+- 0 272 201"/>
                              <a:gd name="T39" fmla="*/ 272 h 1595"/>
                              <a:gd name="T40" fmla="+- 0 4718 4666"/>
                              <a:gd name="T41" fmla="*/ T40 w 1059"/>
                              <a:gd name="T42" fmla="+- 0 1770 201"/>
                              <a:gd name="T43" fmla="*/ 1770 h 1595"/>
                              <a:gd name="T44" fmla="+- 0 4672 4666"/>
                              <a:gd name="T45" fmla="*/ T44 w 1059"/>
                              <a:gd name="T46" fmla="+- 0 1770 201"/>
                              <a:gd name="T47" fmla="*/ 1770 h 1595"/>
                              <a:gd name="T48" fmla="+- 0 4666 4666"/>
                              <a:gd name="T49" fmla="*/ T48 w 1059"/>
                              <a:gd name="T50" fmla="+- 0 1776 201"/>
                              <a:gd name="T51" fmla="*/ 1776 h 1595"/>
                              <a:gd name="T52" fmla="+- 0 4666 4666"/>
                              <a:gd name="T53" fmla="*/ T52 w 1059"/>
                              <a:gd name="T54" fmla="+- 0 1790 201"/>
                              <a:gd name="T55" fmla="*/ 1790 h 1595"/>
                              <a:gd name="T56" fmla="+- 0 4672 4666"/>
                              <a:gd name="T57" fmla="*/ T56 w 1059"/>
                              <a:gd name="T58" fmla="+- 0 1796 201"/>
                              <a:gd name="T59" fmla="*/ 1796 h 1595"/>
                              <a:gd name="T60" fmla="+- 0 4724 4666"/>
                              <a:gd name="T61" fmla="*/ T60 w 1059"/>
                              <a:gd name="T62" fmla="+- 0 1796 201"/>
                              <a:gd name="T63" fmla="*/ 1796 h 1595"/>
                              <a:gd name="T64" fmla="+- 0 4731 4666"/>
                              <a:gd name="T65" fmla="*/ T64 w 1059"/>
                              <a:gd name="T66" fmla="+- 0 1796 201"/>
                              <a:gd name="T67" fmla="*/ 1796 h 1595"/>
                              <a:gd name="T68" fmla="+- 0 4738 4666"/>
                              <a:gd name="T69" fmla="*/ T68 w 1059"/>
                              <a:gd name="T70" fmla="+- 0 1796 201"/>
                              <a:gd name="T71" fmla="*/ 1796 h 1595"/>
                              <a:gd name="T72" fmla="+- 0 4744 4666"/>
                              <a:gd name="T73" fmla="*/ T72 w 1059"/>
                              <a:gd name="T74" fmla="+- 0 1790 201"/>
                              <a:gd name="T75" fmla="*/ 1790 h 1595"/>
                              <a:gd name="T76" fmla="+- 0 4744 4666"/>
                              <a:gd name="T77" fmla="*/ T76 w 1059"/>
                              <a:gd name="T78" fmla="+- 0 1776 201"/>
                              <a:gd name="T79" fmla="*/ 1776 h 1595"/>
                              <a:gd name="T80" fmla="+- 0 4744 4666"/>
                              <a:gd name="T81" fmla="*/ T80 w 1059"/>
                              <a:gd name="T82" fmla="+- 0 272 201"/>
                              <a:gd name="T83" fmla="*/ 272 h 1595"/>
                              <a:gd name="T84" fmla="+- 0 4744 4666"/>
                              <a:gd name="T85" fmla="*/ T84 w 1059"/>
                              <a:gd name="T86" fmla="+- 0 265 201"/>
                              <a:gd name="T87" fmla="*/ 265 h 1595"/>
                              <a:gd name="T88" fmla="+- 0 4747 4666"/>
                              <a:gd name="T89" fmla="*/ T88 w 1059"/>
                              <a:gd name="T90" fmla="+- 0 250 201"/>
                              <a:gd name="T91" fmla="*/ 250 h 1595"/>
                              <a:gd name="T92" fmla="+- 0 4755 4666"/>
                              <a:gd name="T93" fmla="*/ T92 w 1059"/>
                              <a:gd name="T94" fmla="+- 0 238 201"/>
                              <a:gd name="T95" fmla="*/ 238 h 1595"/>
                              <a:gd name="T96" fmla="+- 0 4767 4666"/>
                              <a:gd name="T97" fmla="*/ T96 w 1059"/>
                              <a:gd name="T98" fmla="+- 0 230 201"/>
                              <a:gd name="T99" fmla="*/ 230 h 1595"/>
                              <a:gd name="T100" fmla="+- 0 4782 4666"/>
                              <a:gd name="T101" fmla="*/ T100 w 1059"/>
                              <a:gd name="T102" fmla="+- 0 227 201"/>
                              <a:gd name="T103" fmla="*/ 227 h 1595"/>
                              <a:gd name="T104" fmla="+- 0 4789 4666"/>
                              <a:gd name="T105" fmla="*/ T104 w 1059"/>
                              <a:gd name="T106" fmla="+- 0 227 201"/>
                              <a:gd name="T107" fmla="*/ 227 h 1595"/>
                              <a:gd name="T108" fmla="+- 0 4795 4666"/>
                              <a:gd name="T109" fmla="*/ T108 w 1059"/>
                              <a:gd name="T110" fmla="+- 0 221 201"/>
                              <a:gd name="T111" fmla="*/ 221 h 1595"/>
                              <a:gd name="T112" fmla="+- 0 4795 4666"/>
                              <a:gd name="T113" fmla="*/ T112 w 1059"/>
                              <a:gd name="T114" fmla="+- 0 207 201"/>
                              <a:gd name="T115" fmla="*/ 207 h 1595"/>
                              <a:gd name="T116" fmla="+- 0 5724 4666"/>
                              <a:gd name="T117" fmla="*/ T116 w 1059"/>
                              <a:gd name="T118" fmla="+- 0 258 201"/>
                              <a:gd name="T119" fmla="*/ 258 h 1595"/>
                              <a:gd name="T120" fmla="+- 0 5718 4666"/>
                              <a:gd name="T121" fmla="*/ T120 w 1059"/>
                              <a:gd name="T122" fmla="+- 0 252 201"/>
                              <a:gd name="T123" fmla="*/ 252 h 1595"/>
                              <a:gd name="T124" fmla="+- 0 5704 4666"/>
                              <a:gd name="T125" fmla="*/ T124 w 1059"/>
                              <a:gd name="T126" fmla="+- 0 252 201"/>
                              <a:gd name="T127" fmla="*/ 252 h 1595"/>
                              <a:gd name="T128" fmla="+- 0 5698 4666"/>
                              <a:gd name="T129" fmla="*/ T128 w 1059"/>
                              <a:gd name="T130" fmla="+- 0 258 201"/>
                              <a:gd name="T131" fmla="*/ 258 h 1595"/>
                              <a:gd name="T132" fmla="+- 0 5698 4666"/>
                              <a:gd name="T133" fmla="*/ T132 w 1059"/>
                              <a:gd name="T134" fmla="+- 0 1790 201"/>
                              <a:gd name="T135" fmla="*/ 1790 h 1595"/>
                              <a:gd name="T136" fmla="+- 0 5704 4666"/>
                              <a:gd name="T137" fmla="*/ T136 w 1059"/>
                              <a:gd name="T138" fmla="+- 0 1796 201"/>
                              <a:gd name="T139" fmla="*/ 1796 h 1595"/>
                              <a:gd name="T140" fmla="+- 0 5711 4666"/>
                              <a:gd name="T141" fmla="*/ T140 w 1059"/>
                              <a:gd name="T142" fmla="+- 0 1796 201"/>
                              <a:gd name="T143" fmla="*/ 1796 h 1595"/>
                              <a:gd name="T144" fmla="+- 0 5718 4666"/>
                              <a:gd name="T145" fmla="*/ T144 w 1059"/>
                              <a:gd name="T146" fmla="+- 0 1796 201"/>
                              <a:gd name="T147" fmla="*/ 1796 h 1595"/>
                              <a:gd name="T148" fmla="+- 0 5724 4666"/>
                              <a:gd name="T149" fmla="*/ T148 w 1059"/>
                              <a:gd name="T150" fmla="+- 0 1790 201"/>
                              <a:gd name="T151" fmla="*/ 1790 h 1595"/>
                              <a:gd name="T152" fmla="+- 0 5724 4666"/>
                              <a:gd name="T153" fmla="*/ T152 w 1059"/>
                              <a:gd name="T154" fmla="+- 0 258 201"/>
                              <a:gd name="T155" fmla="*/ 258 h 1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59" h="1595">
                                <a:moveTo>
                                  <a:pt x="129" y="6"/>
                                </a:moveTo>
                                <a:lnTo>
                                  <a:pt x="123" y="0"/>
                                </a:lnTo>
                                <a:lnTo>
                                  <a:pt x="116" y="0"/>
                                </a:lnTo>
                                <a:lnTo>
                                  <a:pt x="91" y="5"/>
                                </a:lnTo>
                                <a:lnTo>
                                  <a:pt x="71" y="19"/>
                                </a:lnTo>
                                <a:lnTo>
                                  <a:pt x="57" y="39"/>
                                </a:lnTo>
                                <a:lnTo>
                                  <a:pt x="54" y="55"/>
                                </a:lnTo>
                                <a:lnTo>
                                  <a:pt x="52" y="57"/>
                                </a:lnTo>
                                <a:lnTo>
                                  <a:pt x="52" y="64"/>
                                </a:lnTo>
                                <a:lnTo>
                                  <a:pt x="52" y="71"/>
                                </a:lnTo>
                                <a:lnTo>
                                  <a:pt x="52" y="1569"/>
                                </a:lnTo>
                                <a:lnTo>
                                  <a:pt x="6" y="1569"/>
                                </a:lnTo>
                                <a:lnTo>
                                  <a:pt x="0" y="1575"/>
                                </a:lnTo>
                                <a:lnTo>
                                  <a:pt x="0" y="1589"/>
                                </a:lnTo>
                                <a:lnTo>
                                  <a:pt x="6" y="1595"/>
                                </a:lnTo>
                                <a:lnTo>
                                  <a:pt x="58" y="1595"/>
                                </a:lnTo>
                                <a:lnTo>
                                  <a:pt x="65" y="1595"/>
                                </a:lnTo>
                                <a:lnTo>
                                  <a:pt x="72" y="1595"/>
                                </a:lnTo>
                                <a:lnTo>
                                  <a:pt x="78" y="1589"/>
                                </a:lnTo>
                                <a:lnTo>
                                  <a:pt x="78" y="1575"/>
                                </a:lnTo>
                                <a:lnTo>
                                  <a:pt x="78" y="71"/>
                                </a:lnTo>
                                <a:lnTo>
                                  <a:pt x="78" y="64"/>
                                </a:lnTo>
                                <a:lnTo>
                                  <a:pt x="81" y="49"/>
                                </a:lnTo>
                                <a:lnTo>
                                  <a:pt x="89" y="37"/>
                                </a:lnTo>
                                <a:lnTo>
                                  <a:pt x="101" y="29"/>
                                </a:lnTo>
                                <a:lnTo>
                                  <a:pt x="116" y="26"/>
                                </a:lnTo>
                                <a:lnTo>
                                  <a:pt x="123" y="26"/>
                                </a:lnTo>
                                <a:lnTo>
                                  <a:pt x="129" y="20"/>
                                </a:lnTo>
                                <a:lnTo>
                                  <a:pt x="129" y="6"/>
                                </a:lnTo>
                                <a:close/>
                                <a:moveTo>
                                  <a:pt x="1058" y="57"/>
                                </a:moveTo>
                                <a:lnTo>
                                  <a:pt x="1052" y="51"/>
                                </a:lnTo>
                                <a:lnTo>
                                  <a:pt x="1038" y="51"/>
                                </a:lnTo>
                                <a:lnTo>
                                  <a:pt x="1032" y="57"/>
                                </a:lnTo>
                                <a:lnTo>
                                  <a:pt x="1032" y="1589"/>
                                </a:lnTo>
                                <a:lnTo>
                                  <a:pt x="1038" y="1595"/>
                                </a:lnTo>
                                <a:lnTo>
                                  <a:pt x="1045" y="1595"/>
                                </a:lnTo>
                                <a:lnTo>
                                  <a:pt x="1052" y="1595"/>
                                </a:lnTo>
                                <a:lnTo>
                                  <a:pt x="1058" y="1589"/>
                                </a:lnTo>
                                <a:lnTo>
                                  <a:pt x="1058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95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9" name="AutoShape 120"/>
                        <wps:cNvSpPr>
                          <a:spLocks/>
                        </wps:cNvSpPr>
                        <wps:spPr bwMode="auto">
                          <a:xfrm>
                            <a:off x="4536" y="149"/>
                            <a:ext cx="1188" cy="1647"/>
                          </a:xfrm>
                          <a:custGeom>
                            <a:avLst/>
                            <a:gdLst>
                              <a:gd name="T0" fmla="+- 0 4648 4537"/>
                              <a:gd name="T1" fmla="*/ T0 w 1188"/>
                              <a:gd name="T2" fmla="+- 0 329 149"/>
                              <a:gd name="T3" fmla="*/ 329 h 1647"/>
                              <a:gd name="T4" fmla="+- 0 4537 4537"/>
                              <a:gd name="T5" fmla="*/ T4 w 1188"/>
                              <a:gd name="T6" fmla="+- 0 1673 149"/>
                              <a:gd name="T7" fmla="*/ 1673 h 1647"/>
                              <a:gd name="T8" fmla="+- 0 4537 4537"/>
                              <a:gd name="T9" fmla="*/ T8 w 1188"/>
                              <a:gd name="T10" fmla="+- 0 1687 149"/>
                              <a:gd name="T11" fmla="*/ 1687 h 1647"/>
                              <a:gd name="T12" fmla="+- 0 4542 4537"/>
                              <a:gd name="T13" fmla="*/ T12 w 1188"/>
                              <a:gd name="T14" fmla="+- 0 1692 149"/>
                              <a:gd name="T15" fmla="*/ 1692 h 1647"/>
                              <a:gd name="T16" fmla="+- 0 4550 4537"/>
                              <a:gd name="T17" fmla="*/ T16 w 1188"/>
                              <a:gd name="T18" fmla="+- 0 1693 149"/>
                              <a:gd name="T19" fmla="*/ 1693 h 1647"/>
                              <a:gd name="T20" fmla="+- 0 4602 4537"/>
                              <a:gd name="T21" fmla="*/ T20 w 1188"/>
                              <a:gd name="T22" fmla="+- 0 1693 149"/>
                              <a:gd name="T23" fmla="*/ 1693 h 1647"/>
                              <a:gd name="T24" fmla="+- 0 4613 4537"/>
                              <a:gd name="T25" fmla="*/ T24 w 1188"/>
                              <a:gd name="T26" fmla="+- 0 1689 149"/>
                              <a:gd name="T27" fmla="*/ 1689 h 1647"/>
                              <a:gd name="T28" fmla="+- 0 4615 4537"/>
                              <a:gd name="T29" fmla="*/ T28 w 1188"/>
                              <a:gd name="T30" fmla="+- 0 1687 149"/>
                              <a:gd name="T31" fmla="*/ 1687 h 1647"/>
                              <a:gd name="T32" fmla="+- 0 4661 4537"/>
                              <a:gd name="T33" fmla="*/ T32 w 1188"/>
                              <a:gd name="T34" fmla="+- 0 999 149"/>
                              <a:gd name="T35" fmla="*/ 999 h 1647"/>
                              <a:gd name="T36" fmla="+- 0 4590 4537"/>
                              <a:gd name="T37" fmla="*/ T36 w 1188"/>
                              <a:gd name="T38" fmla="+- 0 1667 149"/>
                              <a:gd name="T39" fmla="*/ 1667 h 1647"/>
                              <a:gd name="T40" fmla="+- 0 5389 4537"/>
                              <a:gd name="T41" fmla="*/ T40 w 1188"/>
                              <a:gd name="T42" fmla="+- 0 1236 149"/>
                              <a:gd name="T43" fmla="*/ 1236 h 1647"/>
                              <a:gd name="T44" fmla="+- 0 5002 4537"/>
                              <a:gd name="T45" fmla="*/ T44 w 1188"/>
                              <a:gd name="T46" fmla="+- 0 1236 149"/>
                              <a:gd name="T47" fmla="*/ 1236 h 1647"/>
                              <a:gd name="T48" fmla="+- 0 5376 4537"/>
                              <a:gd name="T49" fmla="*/ T48 w 1188"/>
                              <a:gd name="T50" fmla="+- 0 1256 149"/>
                              <a:gd name="T51" fmla="*/ 1256 h 1647"/>
                              <a:gd name="T52" fmla="+- 0 5389 4537"/>
                              <a:gd name="T53" fmla="*/ T52 w 1188"/>
                              <a:gd name="T54" fmla="+- 0 1236 149"/>
                              <a:gd name="T55" fmla="*/ 1236 h 1647"/>
                              <a:gd name="T56" fmla="+- 0 5569 4537"/>
                              <a:gd name="T57" fmla="*/ T56 w 1188"/>
                              <a:gd name="T58" fmla="+- 0 1359 149"/>
                              <a:gd name="T59" fmla="*/ 1359 h 1647"/>
                              <a:gd name="T60" fmla="+- 0 4821 4537"/>
                              <a:gd name="T61" fmla="*/ T60 w 1188"/>
                              <a:gd name="T62" fmla="+- 0 1410 149"/>
                              <a:gd name="T63" fmla="*/ 1410 h 1647"/>
                              <a:gd name="T64" fmla="+- 0 5569 4537"/>
                              <a:gd name="T65" fmla="*/ T64 w 1188"/>
                              <a:gd name="T66" fmla="+- 0 1359 149"/>
                              <a:gd name="T67" fmla="*/ 1359 h 1647"/>
                              <a:gd name="T68" fmla="+- 0 4795 4537"/>
                              <a:gd name="T69" fmla="*/ T68 w 1188"/>
                              <a:gd name="T70" fmla="+- 0 1430 149"/>
                              <a:gd name="T71" fmla="*/ 1430 h 1647"/>
                              <a:gd name="T72" fmla="+- 0 5595 4537"/>
                              <a:gd name="T73" fmla="*/ T72 w 1188"/>
                              <a:gd name="T74" fmla="+- 0 1430 149"/>
                              <a:gd name="T75" fmla="*/ 1430 h 1647"/>
                              <a:gd name="T76" fmla="+- 0 5595 4537"/>
                              <a:gd name="T77" fmla="*/ T76 w 1188"/>
                              <a:gd name="T78" fmla="+- 0 1364 149"/>
                              <a:gd name="T79" fmla="*/ 1364 h 1647"/>
                              <a:gd name="T80" fmla="+- 0 4801 4537"/>
                              <a:gd name="T81" fmla="*/ T80 w 1188"/>
                              <a:gd name="T82" fmla="+- 0 1178 149"/>
                              <a:gd name="T83" fmla="*/ 1178 h 1647"/>
                              <a:gd name="T84" fmla="+- 0 4801 4537"/>
                              <a:gd name="T85" fmla="*/ T84 w 1188"/>
                              <a:gd name="T86" fmla="+- 0 1204 149"/>
                              <a:gd name="T87" fmla="*/ 1204 h 1647"/>
                              <a:gd name="T88" fmla="+- 0 5595 4537"/>
                              <a:gd name="T89" fmla="*/ T88 w 1188"/>
                              <a:gd name="T90" fmla="+- 0 1198 149"/>
                              <a:gd name="T91" fmla="*/ 1198 h 1647"/>
                              <a:gd name="T92" fmla="+- 0 5589 4537"/>
                              <a:gd name="T93" fmla="*/ T92 w 1188"/>
                              <a:gd name="T94" fmla="+- 0 1127 149"/>
                              <a:gd name="T95" fmla="*/ 1127 h 1647"/>
                              <a:gd name="T96" fmla="+- 0 4795 4537"/>
                              <a:gd name="T97" fmla="*/ T96 w 1188"/>
                              <a:gd name="T98" fmla="+- 0 1147 149"/>
                              <a:gd name="T99" fmla="*/ 1147 h 1647"/>
                              <a:gd name="T100" fmla="+- 0 5589 4537"/>
                              <a:gd name="T101" fmla="*/ T100 w 1188"/>
                              <a:gd name="T102" fmla="+- 0 1153 149"/>
                              <a:gd name="T103" fmla="*/ 1153 h 1647"/>
                              <a:gd name="T104" fmla="+- 0 5621 4537"/>
                              <a:gd name="T105" fmla="*/ T104 w 1188"/>
                              <a:gd name="T106" fmla="+- 0 155 149"/>
                              <a:gd name="T107" fmla="*/ 155 h 1647"/>
                              <a:gd name="T108" fmla="+- 0 4769 4537"/>
                              <a:gd name="T109" fmla="*/ T108 w 1188"/>
                              <a:gd name="T110" fmla="+- 0 155 149"/>
                              <a:gd name="T111" fmla="*/ 155 h 1647"/>
                              <a:gd name="T112" fmla="+- 0 5608 4537"/>
                              <a:gd name="T113" fmla="*/ T112 w 1188"/>
                              <a:gd name="T114" fmla="+- 0 175 149"/>
                              <a:gd name="T115" fmla="*/ 175 h 1647"/>
                              <a:gd name="T116" fmla="+- 0 5621 4537"/>
                              <a:gd name="T117" fmla="*/ T116 w 1188"/>
                              <a:gd name="T118" fmla="+- 0 155 149"/>
                              <a:gd name="T119" fmla="*/ 155 h 1647"/>
                              <a:gd name="T120" fmla="+- 0 5673 4537"/>
                              <a:gd name="T121" fmla="*/ T120 w 1188"/>
                              <a:gd name="T122" fmla="+- 0 1770 149"/>
                              <a:gd name="T123" fmla="*/ 1770 h 1647"/>
                              <a:gd name="T124" fmla="+- 0 5673 4537"/>
                              <a:gd name="T125" fmla="*/ T124 w 1188"/>
                              <a:gd name="T126" fmla="+- 0 258 149"/>
                              <a:gd name="T127" fmla="*/ 258 h 1647"/>
                              <a:gd name="T128" fmla="+- 0 5654 4537"/>
                              <a:gd name="T129" fmla="*/ T128 w 1188"/>
                              <a:gd name="T130" fmla="+- 0 220 149"/>
                              <a:gd name="T131" fmla="*/ 220 h 1647"/>
                              <a:gd name="T132" fmla="+- 0 5615 4537"/>
                              <a:gd name="T133" fmla="*/ T132 w 1188"/>
                              <a:gd name="T134" fmla="+- 0 201 149"/>
                              <a:gd name="T135" fmla="*/ 201 h 1647"/>
                              <a:gd name="T136" fmla="+- 0 5601 4537"/>
                              <a:gd name="T137" fmla="*/ T136 w 1188"/>
                              <a:gd name="T138" fmla="+- 0 201 149"/>
                              <a:gd name="T139" fmla="*/ 201 h 1647"/>
                              <a:gd name="T140" fmla="+- 0 4769 4537"/>
                              <a:gd name="T141" fmla="*/ T140 w 1188"/>
                              <a:gd name="T142" fmla="+- 0 207 149"/>
                              <a:gd name="T143" fmla="*/ 207 h 1647"/>
                              <a:gd name="T144" fmla="+- 0 5601 4537"/>
                              <a:gd name="T145" fmla="*/ T144 w 1188"/>
                              <a:gd name="T146" fmla="+- 0 227 149"/>
                              <a:gd name="T147" fmla="*/ 227 h 1647"/>
                              <a:gd name="T148" fmla="+- 0 5635 4537"/>
                              <a:gd name="T149" fmla="*/ T148 w 1188"/>
                              <a:gd name="T150" fmla="+- 0 238 149"/>
                              <a:gd name="T151" fmla="*/ 238 h 1647"/>
                              <a:gd name="T152" fmla="+- 0 5647 4537"/>
                              <a:gd name="T153" fmla="*/ T152 w 1188"/>
                              <a:gd name="T154" fmla="+- 0 272 149"/>
                              <a:gd name="T155" fmla="*/ 272 h 1647"/>
                              <a:gd name="T156" fmla="+- 0 4749 4537"/>
                              <a:gd name="T157" fmla="*/ T156 w 1188"/>
                              <a:gd name="T158" fmla="+- 0 330 149"/>
                              <a:gd name="T159" fmla="*/ 330 h 1647"/>
                              <a:gd name="T160" fmla="+- 0 4749 4537"/>
                              <a:gd name="T161" fmla="*/ T160 w 1188"/>
                              <a:gd name="T162" fmla="+- 0 355 149"/>
                              <a:gd name="T163" fmla="*/ 355 h 1647"/>
                              <a:gd name="T164" fmla="+- 0 5647 4537"/>
                              <a:gd name="T165" fmla="*/ T164 w 1188"/>
                              <a:gd name="T166" fmla="+- 0 349 149"/>
                              <a:gd name="T167" fmla="*/ 349 h 1647"/>
                              <a:gd name="T168" fmla="+- 0 4749 4537"/>
                              <a:gd name="T169" fmla="*/ T168 w 1188"/>
                              <a:gd name="T170" fmla="+- 0 973 149"/>
                              <a:gd name="T171" fmla="*/ 973 h 1647"/>
                              <a:gd name="T172" fmla="+- 0 4749 4537"/>
                              <a:gd name="T173" fmla="*/ T172 w 1188"/>
                              <a:gd name="T174" fmla="+- 0 998 149"/>
                              <a:gd name="T175" fmla="*/ 998 h 1647"/>
                              <a:gd name="T176" fmla="+- 0 5647 4537"/>
                              <a:gd name="T177" fmla="*/ T176 w 1188"/>
                              <a:gd name="T178" fmla="+- 0 993 149"/>
                              <a:gd name="T179" fmla="*/ 993 h 1647"/>
                              <a:gd name="T180" fmla="+- 0 4749 4537"/>
                              <a:gd name="T181" fmla="*/ T180 w 1188"/>
                              <a:gd name="T182" fmla="+- 0 1487 149"/>
                              <a:gd name="T183" fmla="*/ 1487 h 1647"/>
                              <a:gd name="T184" fmla="+- 0 4749 4537"/>
                              <a:gd name="T185" fmla="*/ T184 w 1188"/>
                              <a:gd name="T186" fmla="+- 0 1513 149"/>
                              <a:gd name="T187" fmla="*/ 1513 h 1647"/>
                              <a:gd name="T188" fmla="+- 0 5647 4537"/>
                              <a:gd name="T189" fmla="*/ T188 w 1188"/>
                              <a:gd name="T190" fmla="+- 0 1507 149"/>
                              <a:gd name="T191" fmla="*/ 1507 h 1647"/>
                              <a:gd name="T192" fmla="+- 0 5653 4537"/>
                              <a:gd name="T193" fmla="*/ T192 w 1188"/>
                              <a:gd name="T194" fmla="+- 0 1796 149"/>
                              <a:gd name="T195" fmla="*/ 1796 h 1647"/>
                              <a:gd name="T196" fmla="+- 0 5667 4537"/>
                              <a:gd name="T197" fmla="*/ T196 w 1188"/>
                              <a:gd name="T198" fmla="+- 0 1796 149"/>
                              <a:gd name="T199" fmla="*/ 1796 h 1647"/>
                              <a:gd name="T200" fmla="+- 0 5724 4537"/>
                              <a:gd name="T201" fmla="*/ T200 w 1188"/>
                              <a:gd name="T202" fmla="+- 0 1790 149"/>
                              <a:gd name="T203" fmla="*/ 1790 h 1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88" h="1647">
                                <a:moveTo>
                                  <a:pt x="130" y="187"/>
                                </a:moveTo>
                                <a:lnTo>
                                  <a:pt x="124" y="181"/>
                                </a:lnTo>
                                <a:lnTo>
                                  <a:pt x="111" y="180"/>
                                </a:lnTo>
                                <a:lnTo>
                                  <a:pt x="104" y="185"/>
                                </a:lnTo>
                                <a:lnTo>
                                  <a:pt x="1" y="1523"/>
                                </a:lnTo>
                                <a:lnTo>
                                  <a:pt x="0" y="1524"/>
                                </a:lnTo>
                                <a:lnTo>
                                  <a:pt x="0" y="1530"/>
                                </a:lnTo>
                                <a:lnTo>
                                  <a:pt x="0" y="1537"/>
                                </a:lnTo>
                                <a:lnTo>
                                  <a:pt x="0" y="1538"/>
                                </a:lnTo>
                                <a:lnTo>
                                  <a:pt x="3" y="1541"/>
                                </a:lnTo>
                                <a:lnTo>
                                  <a:pt x="5" y="1543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65" y="1544"/>
                                </a:lnTo>
                                <a:lnTo>
                                  <a:pt x="71" y="1544"/>
                                </a:lnTo>
                                <a:lnTo>
                                  <a:pt x="72" y="1544"/>
                                </a:lnTo>
                                <a:lnTo>
                                  <a:pt x="76" y="1540"/>
                                </a:lnTo>
                                <a:lnTo>
                                  <a:pt x="77" y="1539"/>
                                </a:lnTo>
                                <a:lnTo>
                                  <a:pt x="78" y="1538"/>
                                </a:lnTo>
                                <a:lnTo>
                                  <a:pt x="78" y="1532"/>
                                </a:lnTo>
                                <a:lnTo>
                                  <a:pt x="130" y="856"/>
                                </a:lnTo>
                                <a:lnTo>
                                  <a:pt x="124" y="850"/>
                                </a:lnTo>
                                <a:lnTo>
                                  <a:pt x="111" y="849"/>
                                </a:lnTo>
                                <a:lnTo>
                                  <a:pt x="104" y="854"/>
                                </a:lnTo>
                                <a:lnTo>
                                  <a:pt x="53" y="1518"/>
                                </a:lnTo>
                                <a:lnTo>
                                  <a:pt x="27" y="1518"/>
                                </a:lnTo>
                                <a:lnTo>
                                  <a:pt x="130" y="187"/>
                                </a:lnTo>
                                <a:close/>
                                <a:moveTo>
                                  <a:pt x="852" y="1087"/>
                                </a:moveTo>
                                <a:lnTo>
                                  <a:pt x="846" y="1081"/>
                                </a:lnTo>
                                <a:lnTo>
                                  <a:pt x="470" y="1081"/>
                                </a:lnTo>
                                <a:lnTo>
                                  <a:pt x="465" y="1087"/>
                                </a:lnTo>
                                <a:lnTo>
                                  <a:pt x="465" y="1101"/>
                                </a:lnTo>
                                <a:lnTo>
                                  <a:pt x="470" y="1107"/>
                                </a:lnTo>
                                <a:lnTo>
                                  <a:pt x="839" y="1107"/>
                                </a:lnTo>
                                <a:lnTo>
                                  <a:pt x="846" y="1107"/>
                                </a:lnTo>
                                <a:lnTo>
                                  <a:pt x="852" y="1101"/>
                                </a:lnTo>
                                <a:lnTo>
                                  <a:pt x="852" y="1087"/>
                                </a:lnTo>
                                <a:close/>
                                <a:moveTo>
                                  <a:pt x="1058" y="1215"/>
                                </a:moveTo>
                                <a:lnTo>
                                  <a:pt x="1052" y="1210"/>
                                </a:lnTo>
                                <a:lnTo>
                                  <a:pt x="1032" y="1210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61"/>
                                </a:lnTo>
                                <a:lnTo>
                                  <a:pt x="284" y="1261"/>
                                </a:lnTo>
                                <a:lnTo>
                                  <a:pt x="284" y="1235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10"/>
                                </a:lnTo>
                                <a:lnTo>
                                  <a:pt x="264" y="1210"/>
                                </a:lnTo>
                                <a:lnTo>
                                  <a:pt x="258" y="1215"/>
                                </a:lnTo>
                                <a:lnTo>
                                  <a:pt x="258" y="1281"/>
                                </a:lnTo>
                                <a:lnTo>
                                  <a:pt x="264" y="1287"/>
                                </a:lnTo>
                                <a:lnTo>
                                  <a:pt x="1052" y="1287"/>
                                </a:lnTo>
                                <a:lnTo>
                                  <a:pt x="1058" y="1281"/>
                                </a:lnTo>
                                <a:lnTo>
                                  <a:pt x="1058" y="1261"/>
                                </a:lnTo>
                                <a:lnTo>
                                  <a:pt x="1058" y="1235"/>
                                </a:lnTo>
                                <a:lnTo>
                                  <a:pt x="1058" y="1215"/>
                                </a:lnTo>
                                <a:close/>
                                <a:moveTo>
                                  <a:pt x="1058" y="1035"/>
                                </a:moveTo>
                                <a:lnTo>
                                  <a:pt x="1052" y="1029"/>
                                </a:lnTo>
                                <a:lnTo>
                                  <a:pt x="264" y="1029"/>
                                </a:lnTo>
                                <a:lnTo>
                                  <a:pt x="258" y="1035"/>
                                </a:lnTo>
                                <a:lnTo>
                                  <a:pt x="258" y="1049"/>
                                </a:lnTo>
                                <a:lnTo>
                                  <a:pt x="264" y="1055"/>
                                </a:lnTo>
                                <a:lnTo>
                                  <a:pt x="1045" y="1055"/>
                                </a:lnTo>
                                <a:lnTo>
                                  <a:pt x="1052" y="1055"/>
                                </a:lnTo>
                                <a:lnTo>
                                  <a:pt x="1058" y="1049"/>
                                </a:lnTo>
                                <a:lnTo>
                                  <a:pt x="1058" y="1035"/>
                                </a:lnTo>
                                <a:close/>
                                <a:moveTo>
                                  <a:pt x="1058" y="984"/>
                                </a:moveTo>
                                <a:lnTo>
                                  <a:pt x="1052" y="978"/>
                                </a:lnTo>
                                <a:lnTo>
                                  <a:pt x="264" y="978"/>
                                </a:lnTo>
                                <a:lnTo>
                                  <a:pt x="258" y="984"/>
                                </a:lnTo>
                                <a:lnTo>
                                  <a:pt x="258" y="998"/>
                                </a:lnTo>
                                <a:lnTo>
                                  <a:pt x="264" y="1004"/>
                                </a:lnTo>
                                <a:lnTo>
                                  <a:pt x="1045" y="1004"/>
                                </a:lnTo>
                                <a:lnTo>
                                  <a:pt x="1052" y="1004"/>
                                </a:lnTo>
                                <a:lnTo>
                                  <a:pt x="1058" y="998"/>
                                </a:lnTo>
                                <a:lnTo>
                                  <a:pt x="1058" y="984"/>
                                </a:lnTo>
                                <a:close/>
                                <a:moveTo>
                                  <a:pt x="1084" y="6"/>
                                </a:moveTo>
                                <a:lnTo>
                                  <a:pt x="1078" y="0"/>
                                </a:lnTo>
                                <a:lnTo>
                                  <a:pt x="238" y="0"/>
                                </a:lnTo>
                                <a:lnTo>
                                  <a:pt x="232" y="6"/>
                                </a:lnTo>
                                <a:lnTo>
                                  <a:pt x="232" y="20"/>
                                </a:lnTo>
                                <a:lnTo>
                                  <a:pt x="238" y="26"/>
                                </a:lnTo>
                                <a:lnTo>
                                  <a:pt x="1071" y="26"/>
                                </a:lnTo>
                                <a:lnTo>
                                  <a:pt x="1078" y="26"/>
                                </a:lnTo>
                                <a:lnTo>
                                  <a:pt x="1084" y="20"/>
                                </a:lnTo>
                                <a:lnTo>
                                  <a:pt x="1084" y="6"/>
                                </a:lnTo>
                                <a:close/>
                                <a:moveTo>
                                  <a:pt x="1187" y="1627"/>
                                </a:moveTo>
                                <a:lnTo>
                                  <a:pt x="1181" y="1621"/>
                                </a:lnTo>
                                <a:lnTo>
                                  <a:pt x="1136" y="1621"/>
                                </a:lnTo>
                                <a:lnTo>
                                  <a:pt x="1136" y="123"/>
                                </a:lnTo>
                                <a:lnTo>
                                  <a:pt x="1136" y="116"/>
                                </a:lnTo>
                                <a:lnTo>
                                  <a:pt x="1136" y="109"/>
                                </a:lnTo>
                                <a:lnTo>
                                  <a:pt x="1134" y="107"/>
                                </a:lnTo>
                                <a:lnTo>
                                  <a:pt x="1131" y="91"/>
                                </a:lnTo>
                                <a:lnTo>
                                  <a:pt x="1117" y="71"/>
                                </a:lnTo>
                                <a:lnTo>
                                  <a:pt x="1096" y="57"/>
                                </a:lnTo>
                                <a:lnTo>
                                  <a:pt x="1080" y="54"/>
                                </a:lnTo>
                                <a:lnTo>
                                  <a:pt x="1078" y="52"/>
                                </a:lnTo>
                                <a:lnTo>
                                  <a:pt x="1071" y="52"/>
                                </a:lnTo>
                                <a:lnTo>
                                  <a:pt x="1064" y="52"/>
                                </a:lnTo>
                                <a:lnTo>
                                  <a:pt x="238" y="52"/>
                                </a:lnTo>
                                <a:lnTo>
                                  <a:pt x="232" y="58"/>
                                </a:lnTo>
                                <a:lnTo>
                                  <a:pt x="232" y="72"/>
                                </a:lnTo>
                                <a:lnTo>
                                  <a:pt x="238" y="78"/>
                                </a:lnTo>
                                <a:lnTo>
                                  <a:pt x="1064" y="78"/>
                                </a:lnTo>
                                <a:lnTo>
                                  <a:pt x="1071" y="78"/>
                                </a:lnTo>
                                <a:lnTo>
                                  <a:pt x="1086" y="81"/>
                                </a:lnTo>
                                <a:lnTo>
                                  <a:pt x="1098" y="89"/>
                                </a:lnTo>
                                <a:lnTo>
                                  <a:pt x="1107" y="101"/>
                                </a:lnTo>
                                <a:lnTo>
                                  <a:pt x="1110" y="116"/>
                                </a:lnTo>
                                <a:lnTo>
                                  <a:pt x="1110" y="123"/>
                                </a:lnTo>
                                <a:lnTo>
                                  <a:pt x="1110" y="186"/>
                                </a:lnTo>
                                <a:lnTo>
                                  <a:pt x="1104" y="181"/>
                                </a:lnTo>
                                <a:lnTo>
                                  <a:pt x="212" y="181"/>
                                </a:lnTo>
                                <a:lnTo>
                                  <a:pt x="207" y="186"/>
                                </a:lnTo>
                                <a:lnTo>
                                  <a:pt x="207" y="200"/>
                                </a:lnTo>
                                <a:lnTo>
                                  <a:pt x="212" y="206"/>
                                </a:lnTo>
                                <a:lnTo>
                                  <a:pt x="1097" y="206"/>
                                </a:lnTo>
                                <a:lnTo>
                                  <a:pt x="1104" y="206"/>
                                </a:lnTo>
                                <a:lnTo>
                                  <a:pt x="1110" y="200"/>
                                </a:lnTo>
                                <a:lnTo>
                                  <a:pt x="1110" y="829"/>
                                </a:lnTo>
                                <a:lnTo>
                                  <a:pt x="1104" y="824"/>
                                </a:lnTo>
                                <a:lnTo>
                                  <a:pt x="212" y="824"/>
                                </a:lnTo>
                                <a:lnTo>
                                  <a:pt x="207" y="829"/>
                                </a:lnTo>
                                <a:lnTo>
                                  <a:pt x="207" y="844"/>
                                </a:lnTo>
                                <a:lnTo>
                                  <a:pt x="212" y="849"/>
                                </a:lnTo>
                                <a:lnTo>
                                  <a:pt x="1097" y="849"/>
                                </a:lnTo>
                                <a:lnTo>
                                  <a:pt x="1104" y="849"/>
                                </a:lnTo>
                                <a:lnTo>
                                  <a:pt x="1110" y="844"/>
                                </a:lnTo>
                                <a:lnTo>
                                  <a:pt x="1110" y="1344"/>
                                </a:lnTo>
                                <a:lnTo>
                                  <a:pt x="1104" y="1338"/>
                                </a:lnTo>
                                <a:lnTo>
                                  <a:pt x="212" y="1338"/>
                                </a:lnTo>
                                <a:lnTo>
                                  <a:pt x="207" y="1344"/>
                                </a:lnTo>
                                <a:lnTo>
                                  <a:pt x="207" y="1358"/>
                                </a:lnTo>
                                <a:lnTo>
                                  <a:pt x="212" y="1364"/>
                                </a:lnTo>
                                <a:lnTo>
                                  <a:pt x="1097" y="1364"/>
                                </a:lnTo>
                                <a:lnTo>
                                  <a:pt x="1104" y="1364"/>
                                </a:lnTo>
                                <a:lnTo>
                                  <a:pt x="1110" y="1358"/>
                                </a:lnTo>
                                <a:lnTo>
                                  <a:pt x="1110" y="1627"/>
                                </a:lnTo>
                                <a:lnTo>
                                  <a:pt x="1110" y="1641"/>
                                </a:lnTo>
                                <a:lnTo>
                                  <a:pt x="1116" y="1647"/>
                                </a:lnTo>
                                <a:lnTo>
                                  <a:pt x="1123" y="1647"/>
                                </a:lnTo>
                                <a:lnTo>
                                  <a:pt x="1130" y="1647"/>
                                </a:lnTo>
                                <a:lnTo>
                                  <a:pt x="1174" y="1647"/>
                                </a:lnTo>
                                <a:lnTo>
                                  <a:pt x="1181" y="1647"/>
                                </a:lnTo>
                                <a:lnTo>
                                  <a:pt x="1187" y="1641"/>
                                </a:lnTo>
                                <a:lnTo>
                                  <a:pt x="1187" y="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7" y="766"/>
                            <a:ext cx="382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1" name="AutoShape 122"/>
                        <wps:cNvSpPr>
                          <a:spLocks/>
                        </wps:cNvSpPr>
                        <wps:spPr bwMode="auto">
                          <a:xfrm>
                            <a:off x="4806" y="402"/>
                            <a:ext cx="600" cy="328"/>
                          </a:xfrm>
                          <a:custGeom>
                            <a:avLst/>
                            <a:gdLst>
                              <a:gd name="T0" fmla="+- 0 4897 4807"/>
                              <a:gd name="T1" fmla="*/ T0 w 600"/>
                              <a:gd name="T2" fmla="+- 0 588 402"/>
                              <a:gd name="T3" fmla="*/ 588 h 328"/>
                              <a:gd name="T4" fmla="+- 0 4839 4807"/>
                              <a:gd name="T5" fmla="*/ T4 w 600"/>
                              <a:gd name="T6" fmla="+- 0 587 402"/>
                              <a:gd name="T7" fmla="*/ 587 h 328"/>
                              <a:gd name="T8" fmla="+- 0 4853 4807"/>
                              <a:gd name="T9" fmla="*/ T8 w 600"/>
                              <a:gd name="T10" fmla="+- 0 660 402"/>
                              <a:gd name="T11" fmla="*/ 660 h 328"/>
                              <a:gd name="T12" fmla="+- 0 4885 4807"/>
                              <a:gd name="T13" fmla="*/ T12 w 600"/>
                              <a:gd name="T14" fmla="+- 0 726 402"/>
                              <a:gd name="T15" fmla="*/ 726 h 328"/>
                              <a:gd name="T16" fmla="+- 0 4932 4807"/>
                              <a:gd name="T17" fmla="*/ T16 w 600"/>
                              <a:gd name="T18" fmla="+- 0 590 402"/>
                              <a:gd name="T19" fmla="*/ 590 h 328"/>
                              <a:gd name="T20" fmla="+- 0 4917 4807"/>
                              <a:gd name="T21" fmla="*/ T20 w 600"/>
                              <a:gd name="T22" fmla="+- 0 406 402"/>
                              <a:gd name="T23" fmla="*/ 406 h 328"/>
                              <a:gd name="T24" fmla="+- 0 4857 4807"/>
                              <a:gd name="T25" fmla="*/ T24 w 600"/>
                              <a:gd name="T26" fmla="+- 0 404 402"/>
                              <a:gd name="T27" fmla="*/ 404 h 328"/>
                              <a:gd name="T28" fmla="+- 0 4829 4807"/>
                              <a:gd name="T29" fmla="*/ T28 w 600"/>
                              <a:gd name="T30" fmla="+- 0 546 402"/>
                              <a:gd name="T31" fmla="*/ 546 h 328"/>
                              <a:gd name="T32" fmla="+- 0 4917 4807"/>
                              <a:gd name="T33" fmla="*/ T32 w 600"/>
                              <a:gd name="T34" fmla="+- 0 489 402"/>
                              <a:gd name="T35" fmla="*/ 489 h 328"/>
                              <a:gd name="T36" fmla="+- 0 4948 4807"/>
                              <a:gd name="T37" fmla="*/ T36 w 600"/>
                              <a:gd name="T38" fmla="+- 0 544 402"/>
                              <a:gd name="T39" fmla="*/ 544 h 328"/>
                              <a:gd name="T40" fmla="+- 0 5095 4807"/>
                              <a:gd name="T41" fmla="*/ T40 w 600"/>
                              <a:gd name="T42" fmla="+- 0 658 402"/>
                              <a:gd name="T43" fmla="*/ 658 h 328"/>
                              <a:gd name="T44" fmla="+- 0 5063 4807"/>
                              <a:gd name="T45" fmla="*/ T44 w 600"/>
                              <a:gd name="T46" fmla="+- 0 598 402"/>
                              <a:gd name="T47" fmla="*/ 598 h 328"/>
                              <a:gd name="T48" fmla="+- 0 5038 4807"/>
                              <a:gd name="T49" fmla="*/ T48 w 600"/>
                              <a:gd name="T50" fmla="+- 0 695 402"/>
                              <a:gd name="T51" fmla="*/ 695 h 328"/>
                              <a:gd name="T52" fmla="+- 0 4985 4807"/>
                              <a:gd name="T53" fmla="*/ T52 w 600"/>
                              <a:gd name="T54" fmla="+- 0 673 402"/>
                              <a:gd name="T55" fmla="*/ 673 h 328"/>
                              <a:gd name="T56" fmla="+- 0 5007 4807"/>
                              <a:gd name="T57" fmla="*/ T56 w 600"/>
                              <a:gd name="T58" fmla="+- 0 620 402"/>
                              <a:gd name="T59" fmla="*/ 620 h 328"/>
                              <a:gd name="T60" fmla="+- 0 5060 4807"/>
                              <a:gd name="T61" fmla="*/ T60 w 600"/>
                              <a:gd name="T62" fmla="+- 0 642 402"/>
                              <a:gd name="T63" fmla="*/ 642 h 328"/>
                              <a:gd name="T64" fmla="+- 0 5022 4807"/>
                              <a:gd name="T65" fmla="*/ T64 w 600"/>
                              <a:gd name="T66" fmla="+- 0 585 402"/>
                              <a:gd name="T67" fmla="*/ 585 h 328"/>
                              <a:gd name="T68" fmla="+- 0 4950 4807"/>
                              <a:gd name="T69" fmla="*/ T68 w 600"/>
                              <a:gd name="T70" fmla="+- 0 658 402"/>
                              <a:gd name="T71" fmla="*/ 658 h 328"/>
                              <a:gd name="T72" fmla="+- 0 5022 4807"/>
                              <a:gd name="T73" fmla="*/ T72 w 600"/>
                              <a:gd name="T74" fmla="+- 0 730 402"/>
                              <a:gd name="T75" fmla="*/ 730 h 328"/>
                              <a:gd name="T76" fmla="+- 0 5089 4807"/>
                              <a:gd name="T77" fmla="*/ T76 w 600"/>
                              <a:gd name="T78" fmla="+- 0 686 402"/>
                              <a:gd name="T79" fmla="*/ 686 h 328"/>
                              <a:gd name="T80" fmla="+- 0 5097 4807"/>
                              <a:gd name="T81" fmla="*/ T80 w 600"/>
                              <a:gd name="T82" fmla="+- 0 498 402"/>
                              <a:gd name="T83" fmla="*/ 498 h 328"/>
                              <a:gd name="T84" fmla="+- 0 5034 4807"/>
                              <a:gd name="T85" fmla="*/ T84 w 600"/>
                              <a:gd name="T86" fmla="+- 0 498 402"/>
                              <a:gd name="T87" fmla="*/ 498 h 328"/>
                              <a:gd name="T88" fmla="+- 0 5064 4807"/>
                              <a:gd name="T89" fmla="*/ T88 w 600"/>
                              <a:gd name="T90" fmla="+- 0 428 402"/>
                              <a:gd name="T91" fmla="*/ 428 h 328"/>
                              <a:gd name="T92" fmla="+- 0 5047 4807"/>
                              <a:gd name="T93" fmla="*/ T92 w 600"/>
                              <a:gd name="T94" fmla="+- 0 402 402"/>
                              <a:gd name="T95" fmla="*/ 402 h 328"/>
                              <a:gd name="T96" fmla="+- 0 4980 4807"/>
                              <a:gd name="T97" fmla="*/ T96 w 600"/>
                              <a:gd name="T98" fmla="+- 0 543 402"/>
                              <a:gd name="T99" fmla="*/ 543 h 328"/>
                              <a:gd name="T100" fmla="+- 0 5014 4807"/>
                              <a:gd name="T101" fmla="*/ T100 w 600"/>
                              <a:gd name="T102" fmla="+- 0 541 402"/>
                              <a:gd name="T103" fmla="*/ 541 h 328"/>
                              <a:gd name="T104" fmla="+- 0 5086 4807"/>
                              <a:gd name="T105" fmla="*/ T104 w 600"/>
                              <a:gd name="T106" fmla="+- 0 545 402"/>
                              <a:gd name="T107" fmla="*/ 545 h 328"/>
                              <a:gd name="T108" fmla="+- 0 5249 4807"/>
                              <a:gd name="T109" fmla="*/ T108 w 600"/>
                              <a:gd name="T110" fmla="+- 0 588 402"/>
                              <a:gd name="T111" fmla="*/ 588 h 328"/>
                              <a:gd name="T112" fmla="+- 0 5217 4807"/>
                              <a:gd name="T113" fmla="*/ T112 w 600"/>
                              <a:gd name="T114" fmla="+- 0 687 402"/>
                              <a:gd name="T115" fmla="*/ 687 h 328"/>
                              <a:gd name="T116" fmla="+- 0 5166 4807"/>
                              <a:gd name="T117" fmla="*/ T116 w 600"/>
                              <a:gd name="T118" fmla="+- 0 588 402"/>
                              <a:gd name="T119" fmla="*/ 588 h 328"/>
                              <a:gd name="T120" fmla="+- 0 5134 4807"/>
                              <a:gd name="T121" fmla="*/ T120 w 600"/>
                              <a:gd name="T122" fmla="+- 0 674 402"/>
                              <a:gd name="T123" fmla="*/ 674 h 328"/>
                              <a:gd name="T124" fmla="+- 0 5191 4807"/>
                              <a:gd name="T125" fmla="*/ T124 w 600"/>
                              <a:gd name="T126" fmla="+- 0 730 402"/>
                              <a:gd name="T127" fmla="*/ 730 h 328"/>
                              <a:gd name="T128" fmla="+- 0 5245 4807"/>
                              <a:gd name="T129" fmla="*/ T128 w 600"/>
                              <a:gd name="T130" fmla="+- 0 696 402"/>
                              <a:gd name="T131" fmla="*/ 696 h 328"/>
                              <a:gd name="T132" fmla="+- 0 5255 4807"/>
                              <a:gd name="T133" fmla="*/ T132 w 600"/>
                              <a:gd name="T134" fmla="+- 0 404 402"/>
                              <a:gd name="T135" fmla="*/ 404 h 328"/>
                              <a:gd name="T136" fmla="+- 0 5188 4807"/>
                              <a:gd name="T137" fmla="*/ T136 w 600"/>
                              <a:gd name="T138" fmla="+- 0 481 402"/>
                              <a:gd name="T139" fmla="*/ 481 h 328"/>
                              <a:gd name="T140" fmla="+- 0 5152 4807"/>
                              <a:gd name="T141" fmla="*/ T140 w 600"/>
                              <a:gd name="T142" fmla="+- 0 404 402"/>
                              <a:gd name="T143" fmla="*/ 404 h 328"/>
                              <a:gd name="T144" fmla="+- 0 5184 4807"/>
                              <a:gd name="T145" fmla="*/ T144 w 600"/>
                              <a:gd name="T146" fmla="+- 0 547 402"/>
                              <a:gd name="T147" fmla="*/ 547 h 328"/>
                              <a:gd name="T148" fmla="+- 0 5192 4807"/>
                              <a:gd name="T149" fmla="*/ T148 w 600"/>
                              <a:gd name="T150" fmla="+- 0 546 402"/>
                              <a:gd name="T151" fmla="*/ 546 h 328"/>
                              <a:gd name="T152" fmla="+- 0 5378 4807"/>
                              <a:gd name="T153" fmla="*/ T152 w 600"/>
                              <a:gd name="T154" fmla="+- 0 404 402"/>
                              <a:gd name="T155" fmla="*/ 404 h 328"/>
                              <a:gd name="T156" fmla="+- 0 5290 4807"/>
                              <a:gd name="T157" fmla="*/ T156 w 600"/>
                              <a:gd name="T158" fmla="+- 0 546 402"/>
                              <a:gd name="T159" fmla="*/ 546 h 328"/>
                              <a:gd name="T160" fmla="+- 0 5378 4807"/>
                              <a:gd name="T161" fmla="*/ T160 w 600"/>
                              <a:gd name="T162" fmla="+- 0 516 402"/>
                              <a:gd name="T163" fmla="*/ 516 h 328"/>
                              <a:gd name="T164" fmla="+- 0 5370 4807"/>
                              <a:gd name="T165" fmla="*/ T164 w 600"/>
                              <a:gd name="T166" fmla="+- 0 487 402"/>
                              <a:gd name="T167" fmla="*/ 487 h 328"/>
                              <a:gd name="T168" fmla="+- 0 5320 4807"/>
                              <a:gd name="T169" fmla="*/ T168 w 600"/>
                              <a:gd name="T170" fmla="+- 0 434 402"/>
                              <a:gd name="T171" fmla="*/ 434 h 328"/>
                              <a:gd name="T172" fmla="+- 0 5406 4807"/>
                              <a:gd name="T173" fmla="*/ T172 w 600"/>
                              <a:gd name="T174" fmla="+- 0 630 402"/>
                              <a:gd name="T175" fmla="*/ 630 h 328"/>
                              <a:gd name="T176" fmla="+- 0 5379 4807"/>
                              <a:gd name="T177" fmla="*/ T176 w 600"/>
                              <a:gd name="T178" fmla="+- 0 590 402"/>
                              <a:gd name="T179" fmla="*/ 590 h 328"/>
                              <a:gd name="T180" fmla="+- 0 5368 4807"/>
                              <a:gd name="T181" fmla="*/ T180 w 600"/>
                              <a:gd name="T182" fmla="+- 0 647 402"/>
                              <a:gd name="T183" fmla="*/ 647 h 328"/>
                              <a:gd name="T184" fmla="+- 0 5375 4807"/>
                              <a:gd name="T185" fmla="*/ T184 w 600"/>
                              <a:gd name="T186" fmla="+- 0 622 402"/>
                              <a:gd name="T187" fmla="*/ 622 h 328"/>
                              <a:gd name="T188" fmla="+- 0 5298 4807"/>
                              <a:gd name="T189" fmla="*/ T188 w 600"/>
                              <a:gd name="T190" fmla="+- 0 588 402"/>
                              <a:gd name="T191" fmla="*/ 588 h 328"/>
                              <a:gd name="T192" fmla="+- 0 5330 4807"/>
                              <a:gd name="T193" fmla="*/ T192 w 600"/>
                              <a:gd name="T194" fmla="+- 0 726 402"/>
                              <a:gd name="T195" fmla="*/ 726 h 328"/>
                              <a:gd name="T196" fmla="+- 0 5372 4807"/>
                              <a:gd name="T197" fmla="*/ T196 w 600"/>
                              <a:gd name="T198" fmla="+- 0 728 402"/>
                              <a:gd name="T199" fmla="*/ 728 h 328"/>
                              <a:gd name="T200" fmla="+- 0 5376 4807"/>
                              <a:gd name="T201" fmla="*/ T200 w 600"/>
                              <a:gd name="T202" fmla="+- 0 671 402"/>
                              <a:gd name="T203" fmla="*/ 671 h 328"/>
                              <a:gd name="T204" fmla="+- 0 5404 4807"/>
                              <a:gd name="T205" fmla="*/ T204 w 600"/>
                              <a:gd name="T206" fmla="+- 0 644 402"/>
                              <a:gd name="T207" fmla="*/ 644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600" h="328">
                                <a:moveTo>
                                  <a:pt x="125" y="188"/>
                                </a:moveTo>
                                <a:lnTo>
                                  <a:pt x="123" y="185"/>
                                </a:lnTo>
                                <a:lnTo>
                                  <a:pt x="92" y="185"/>
                                </a:lnTo>
                                <a:lnTo>
                                  <a:pt x="90" y="186"/>
                                </a:lnTo>
                                <a:lnTo>
                                  <a:pt x="62" y="228"/>
                                </a:lnTo>
                                <a:lnTo>
                                  <a:pt x="34" y="186"/>
                                </a:lnTo>
                                <a:lnTo>
                                  <a:pt x="33" y="186"/>
                                </a:lnTo>
                                <a:lnTo>
                                  <a:pt x="32" y="185"/>
                                </a:lnTo>
                                <a:lnTo>
                                  <a:pt x="1" y="185"/>
                                </a:lnTo>
                                <a:lnTo>
                                  <a:pt x="0" y="188"/>
                                </a:lnTo>
                                <a:lnTo>
                                  <a:pt x="1" y="190"/>
                                </a:lnTo>
                                <a:lnTo>
                                  <a:pt x="46" y="258"/>
                                </a:lnTo>
                                <a:lnTo>
                                  <a:pt x="46" y="324"/>
                                </a:lnTo>
                                <a:lnTo>
                                  <a:pt x="48" y="326"/>
                                </a:lnTo>
                                <a:lnTo>
                                  <a:pt x="76" y="326"/>
                                </a:lnTo>
                                <a:lnTo>
                                  <a:pt x="78" y="324"/>
                                </a:lnTo>
                                <a:lnTo>
                                  <a:pt x="78" y="258"/>
                                </a:lnTo>
                                <a:lnTo>
                                  <a:pt x="98" y="228"/>
                                </a:lnTo>
                                <a:lnTo>
                                  <a:pt x="123" y="190"/>
                                </a:lnTo>
                                <a:lnTo>
                                  <a:pt x="125" y="188"/>
                                </a:lnTo>
                                <a:close/>
                                <a:moveTo>
                                  <a:pt x="141" y="4"/>
                                </a:moveTo>
                                <a:lnTo>
                                  <a:pt x="140" y="2"/>
                                </a:lnTo>
                                <a:lnTo>
                                  <a:pt x="111" y="2"/>
                                </a:lnTo>
                                <a:lnTo>
                                  <a:pt x="110" y="4"/>
                                </a:lnTo>
                                <a:lnTo>
                                  <a:pt x="110" y="57"/>
                                </a:lnTo>
                                <a:lnTo>
                                  <a:pt x="52" y="57"/>
                                </a:lnTo>
                                <a:lnTo>
                                  <a:pt x="52" y="4"/>
                                </a:lnTo>
                                <a:lnTo>
                                  <a:pt x="50" y="2"/>
                                </a:lnTo>
                                <a:lnTo>
                                  <a:pt x="22" y="2"/>
                                </a:lnTo>
                                <a:lnTo>
                                  <a:pt x="20" y="4"/>
                                </a:lnTo>
                                <a:lnTo>
                                  <a:pt x="20" y="142"/>
                                </a:lnTo>
                                <a:lnTo>
                                  <a:pt x="22" y="144"/>
                                </a:lnTo>
                                <a:lnTo>
                                  <a:pt x="50" y="144"/>
                                </a:lnTo>
                                <a:lnTo>
                                  <a:pt x="52" y="142"/>
                                </a:lnTo>
                                <a:lnTo>
                                  <a:pt x="52" y="87"/>
                                </a:lnTo>
                                <a:lnTo>
                                  <a:pt x="110" y="87"/>
                                </a:lnTo>
                                <a:lnTo>
                                  <a:pt x="110" y="142"/>
                                </a:lnTo>
                                <a:lnTo>
                                  <a:pt x="111" y="144"/>
                                </a:lnTo>
                                <a:lnTo>
                                  <a:pt x="140" y="144"/>
                                </a:lnTo>
                                <a:lnTo>
                                  <a:pt x="141" y="142"/>
                                </a:lnTo>
                                <a:lnTo>
                                  <a:pt x="141" y="87"/>
                                </a:lnTo>
                                <a:lnTo>
                                  <a:pt x="141" y="57"/>
                                </a:lnTo>
                                <a:lnTo>
                                  <a:pt x="141" y="4"/>
                                </a:lnTo>
                                <a:close/>
                                <a:moveTo>
                                  <a:pt x="288" y="256"/>
                                </a:moveTo>
                                <a:lnTo>
                                  <a:pt x="282" y="227"/>
                                </a:lnTo>
                                <a:lnTo>
                                  <a:pt x="274" y="215"/>
                                </a:lnTo>
                                <a:lnTo>
                                  <a:pt x="267" y="204"/>
                                </a:lnTo>
                                <a:lnTo>
                                  <a:pt x="256" y="196"/>
                                </a:lnTo>
                                <a:lnTo>
                                  <a:pt x="256" y="256"/>
                                </a:lnTo>
                                <a:lnTo>
                                  <a:pt x="253" y="271"/>
                                </a:lnTo>
                                <a:lnTo>
                                  <a:pt x="244" y="284"/>
                                </a:lnTo>
                                <a:lnTo>
                                  <a:pt x="231" y="293"/>
                                </a:lnTo>
                                <a:lnTo>
                                  <a:pt x="215" y="296"/>
                                </a:lnTo>
                                <a:lnTo>
                                  <a:pt x="200" y="293"/>
                                </a:lnTo>
                                <a:lnTo>
                                  <a:pt x="187" y="284"/>
                                </a:lnTo>
                                <a:lnTo>
                                  <a:pt x="178" y="271"/>
                                </a:lnTo>
                                <a:lnTo>
                                  <a:pt x="175" y="256"/>
                                </a:lnTo>
                                <a:lnTo>
                                  <a:pt x="178" y="240"/>
                                </a:lnTo>
                                <a:lnTo>
                                  <a:pt x="187" y="227"/>
                                </a:lnTo>
                                <a:lnTo>
                                  <a:pt x="200" y="218"/>
                                </a:lnTo>
                                <a:lnTo>
                                  <a:pt x="215" y="215"/>
                                </a:lnTo>
                                <a:lnTo>
                                  <a:pt x="231" y="218"/>
                                </a:lnTo>
                                <a:lnTo>
                                  <a:pt x="244" y="227"/>
                                </a:lnTo>
                                <a:lnTo>
                                  <a:pt x="253" y="240"/>
                                </a:lnTo>
                                <a:lnTo>
                                  <a:pt x="256" y="256"/>
                                </a:lnTo>
                                <a:lnTo>
                                  <a:pt x="256" y="196"/>
                                </a:lnTo>
                                <a:lnTo>
                                  <a:pt x="244" y="188"/>
                                </a:lnTo>
                                <a:lnTo>
                                  <a:pt x="215" y="183"/>
                                </a:lnTo>
                                <a:lnTo>
                                  <a:pt x="187" y="188"/>
                                </a:lnTo>
                                <a:lnTo>
                                  <a:pt x="164" y="204"/>
                                </a:lnTo>
                                <a:lnTo>
                                  <a:pt x="148" y="227"/>
                                </a:lnTo>
                                <a:lnTo>
                                  <a:pt x="143" y="256"/>
                                </a:lnTo>
                                <a:lnTo>
                                  <a:pt x="148" y="284"/>
                                </a:lnTo>
                                <a:lnTo>
                                  <a:pt x="164" y="307"/>
                                </a:lnTo>
                                <a:lnTo>
                                  <a:pt x="187" y="323"/>
                                </a:lnTo>
                                <a:lnTo>
                                  <a:pt x="215" y="328"/>
                                </a:lnTo>
                                <a:lnTo>
                                  <a:pt x="244" y="323"/>
                                </a:lnTo>
                                <a:lnTo>
                                  <a:pt x="267" y="307"/>
                                </a:lnTo>
                                <a:lnTo>
                                  <a:pt x="274" y="296"/>
                                </a:lnTo>
                                <a:lnTo>
                                  <a:pt x="282" y="284"/>
                                </a:lnTo>
                                <a:lnTo>
                                  <a:pt x="288" y="256"/>
                                </a:lnTo>
                                <a:close/>
                                <a:moveTo>
                                  <a:pt x="311" y="141"/>
                                </a:moveTo>
                                <a:lnTo>
                                  <a:pt x="302" y="123"/>
                                </a:lnTo>
                                <a:lnTo>
                                  <a:pt x="290" y="96"/>
                                </a:lnTo>
                                <a:lnTo>
                                  <a:pt x="274" y="62"/>
                                </a:lnTo>
                                <a:lnTo>
                                  <a:pt x="257" y="26"/>
                                </a:lnTo>
                                <a:lnTo>
                                  <a:pt x="257" y="96"/>
                                </a:lnTo>
                                <a:lnTo>
                                  <a:pt x="227" y="96"/>
                                </a:lnTo>
                                <a:lnTo>
                                  <a:pt x="242" y="62"/>
                                </a:lnTo>
                                <a:lnTo>
                                  <a:pt x="257" y="96"/>
                                </a:lnTo>
                                <a:lnTo>
                                  <a:pt x="257" y="26"/>
                                </a:lnTo>
                                <a:lnTo>
                                  <a:pt x="246" y="3"/>
                                </a:lnTo>
                                <a:lnTo>
                                  <a:pt x="246" y="1"/>
                                </a:lnTo>
                                <a:lnTo>
                                  <a:pt x="244" y="0"/>
                                </a:lnTo>
                                <a:lnTo>
                                  <a:pt x="240" y="0"/>
                                </a:lnTo>
                                <a:lnTo>
                                  <a:pt x="238" y="1"/>
                                </a:lnTo>
                                <a:lnTo>
                                  <a:pt x="238" y="3"/>
                                </a:lnTo>
                                <a:lnTo>
                                  <a:pt x="174" y="139"/>
                                </a:lnTo>
                                <a:lnTo>
                                  <a:pt x="173" y="141"/>
                                </a:lnTo>
                                <a:lnTo>
                                  <a:pt x="175" y="144"/>
                                </a:lnTo>
                                <a:lnTo>
                                  <a:pt x="204" y="144"/>
                                </a:lnTo>
                                <a:lnTo>
                                  <a:pt x="206" y="142"/>
                                </a:lnTo>
                                <a:lnTo>
                                  <a:pt x="207" y="139"/>
                                </a:lnTo>
                                <a:lnTo>
                                  <a:pt x="214" y="123"/>
                                </a:lnTo>
                                <a:lnTo>
                                  <a:pt x="269" y="123"/>
                                </a:lnTo>
                                <a:lnTo>
                                  <a:pt x="277" y="139"/>
                                </a:lnTo>
                                <a:lnTo>
                                  <a:pt x="279" y="143"/>
                                </a:lnTo>
                                <a:lnTo>
                                  <a:pt x="280" y="144"/>
                                </a:lnTo>
                                <a:lnTo>
                                  <a:pt x="309" y="144"/>
                                </a:lnTo>
                                <a:lnTo>
                                  <a:pt x="311" y="141"/>
                                </a:lnTo>
                                <a:close/>
                                <a:moveTo>
                                  <a:pt x="442" y="186"/>
                                </a:moveTo>
                                <a:lnTo>
                                  <a:pt x="440" y="185"/>
                                </a:lnTo>
                                <a:lnTo>
                                  <a:pt x="411" y="185"/>
                                </a:lnTo>
                                <a:lnTo>
                                  <a:pt x="410" y="186"/>
                                </a:lnTo>
                                <a:lnTo>
                                  <a:pt x="410" y="285"/>
                                </a:lnTo>
                                <a:lnTo>
                                  <a:pt x="399" y="296"/>
                                </a:lnTo>
                                <a:lnTo>
                                  <a:pt x="370" y="296"/>
                                </a:lnTo>
                                <a:lnTo>
                                  <a:pt x="359" y="285"/>
                                </a:lnTo>
                                <a:lnTo>
                                  <a:pt x="359" y="186"/>
                                </a:lnTo>
                                <a:lnTo>
                                  <a:pt x="358" y="185"/>
                                </a:lnTo>
                                <a:lnTo>
                                  <a:pt x="329" y="185"/>
                                </a:lnTo>
                                <a:lnTo>
                                  <a:pt x="327" y="186"/>
                                </a:lnTo>
                                <a:lnTo>
                                  <a:pt x="327" y="272"/>
                                </a:lnTo>
                                <a:lnTo>
                                  <a:pt x="331" y="294"/>
                                </a:lnTo>
                                <a:lnTo>
                                  <a:pt x="344" y="312"/>
                                </a:lnTo>
                                <a:lnTo>
                                  <a:pt x="362" y="324"/>
                                </a:lnTo>
                                <a:lnTo>
                                  <a:pt x="384" y="328"/>
                                </a:lnTo>
                                <a:lnTo>
                                  <a:pt x="407" y="324"/>
                                </a:lnTo>
                                <a:lnTo>
                                  <a:pt x="425" y="312"/>
                                </a:lnTo>
                                <a:lnTo>
                                  <a:pt x="436" y="296"/>
                                </a:lnTo>
                                <a:lnTo>
                                  <a:pt x="438" y="294"/>
                                </a:lnTo>
                                <a:lnTo>
                                  <a:pt x="442" y="272"/>
                                </a:lnTo>
                                <a:lnTo>
                                  <a:pt x="442" y="186"/>
                                </a:lnTo>
                                <a:close/>
                                <a:moveTo>
                                  <a:pt x="450" y="5"/>
                                </a:moveTo>
                                <a:lnTo>
                                  <a:pt x="448" y="2"/>
                                </a:lnTo>
                                <a:lnTo>
                                  <a:pt x="417" y="2"/>
                                </a:lnTo>
                                <a:lnTo>
                                  <a:pt x="415" y="4"/>
                                </a:lnTo>
                                <a:lnTo>
                                  <a:pt x="415" y="5"/>
                                </a:lnTo>
                                <a:lnTo>
                                  <a:pt x="381" y="79"/>
                                </a:lnTo>
                                <a:lnTo>
                                  <a:pt x="380" y="79"/>
                                </a:lnTo>
                                <a:lnTo>
                                  <a:pt x="347" y="5"/>
                                </a:lnTo>
                                <a:lnTo>
                                  <a:pt x="346" y="4"/>
                                </a:lnTo>
                                <a:lnTo>
                                  <a:pt x="345" y="2"/>
                                </a:lnTo>
                                <a:lnTo>
                                  <a:pt x="313" y="2"/>
                                </a:lnTo>
                                <a:lnTo>
                                  <a:pt x="312" y="5"/>
                                </a:lnTo>
                                <a:lnTo>
                                  <a:pt x="376" y="144"/>
                                </a:lnTo>
                                <a:lnTo>
                                  <a:pt x="377" y="145"/>
                                </a:lnTo>
                                <a:lnTo>
                                  <a:pt x="378" y="146"/>
                                </a:lnTo>
                                <a:lnTo>
                                  <a:pt x="383" y="146"/>
                                </a:lnTo>
                                <a:lnTo>
                                  <a:pt x="384" y="145"/>
                                </a:lnTo>
                                <a:lnTo>
                                  <a:pt x="385" y="144"/>
                                </a:lnTo>
                                <a:lnTo>
                                  <a:pt x="416" y="79"/>
                                </a:lnTo>
                                <a:lnTo>
                                  <a:pt x="450" y="5"/>
                                </a:lnTo>
                                <a:close/>
                                <a:moveTo>
                                  <a:pt x="573" y="4"/>
                                </a:moveTo>
                                <a:lnTo>
                                  <a:pt x="571" y="2"/>
                                </a:lnTo>
                                <a:lnTo>
                                  <a:pt x="483" y="2"/>
                                </a:lnTo>
                                <a:lnTo>
                                  <a:pt x="481" y="4"/>
                                </a:lnTo>
                                <a:lnTo>
                                  <a:pt x="481" y="142"/>
                                </a:lnTo>
                                <a:lnTo>
                                  <a:pt x="483" y="144"/>
                                </a:lnTo>
                                <a:lnTo>
                                  <a:pt x="571" y="144"/>
                                </a:lnTo>
                                <a:lnTo>
                                  <a:pt x="573" y="142"/>
                                </a:lnTo>
                                <a:lnTo>
                                  <a:pt x="573" y="116"/>
                                </a:lnTo>
                                <a:lnTo>
                                  <a:pt x="571" y="114"/>
                                </a:lnTo>
                                <a:lnTo>
                                  <a:pt x="513" y="114"/>
                                </a:lnTo>
                                <a:lnTo>
                                  <a:pt x="513" y="87"/>
                                </a:lnTo>
                                <a:lnTo>
                                  <a:pt x="561" y="87"/>
                                </a:lnTo>
                                <a:lnTo>
                                  <a:pt x="563" y="85"/>
                                </a:lnTo>
                                <a:lnTo>
                                  <a:pt x="563" y="59"/>
                                </a:lnTo>
                                <a:lnTo>
                                  <a:pt x="561" y="57"/>
                                </a:lnTo>
                                <a:lnTo>
                                  <a:pt x="513" y="57"/>
                                </a:lnTo>
                                <a:lnTo>
                                  <a:pt x="513" y="32"/>
                                </a:lnTo>
                                <a:lnTo>
                                  <a:pt x="571" y="32"/>
                                </a:lnTo>
                                <a:lnTo>
                                  <a:pt x="573" y="30"/>
                                </a:lnTo>
                                <a:lnTo>
                                  <a:pt x="573" y="4"/>
                                </a:lnTo>
                                <a:close/>
                                <a:moveTo>
                                  <a:pt x="599" y="228"/>
                                </a:moveTo>
                                <a:lnTo>
                                  <a:pt x="596" y="214"/>
                                </a:lnTo>
                                <a:lnTo>
                                  <a:pt x="596" y="211"/>
                                </a:lnTo>
                                <a:lnTo>
                                  <a:pt x="586" y="197"/>
                                </a:lnTo>
                                <a:lnTo>
                                  <a:pt x="572" y="188"/>
                                </a:lnTo>
                                <a:lnTo>
                                  <a:pt x="568" y="187"/>
                                </a:lnTo>
                                <a:lnTo>
                                  <a:pt x="568" y="220"/>
                                </a:lnTo>
                                <a:lnTo>
                                  <a:pt x="568" y="238"/>
                                </a:lnTo>
                                <a:lnTo>
                                  <a:pt x="561" y="245"/>
                                </a:lnTo>
                                <a:lnTo>
                                  <a:pt x="523" y="245"/>
                                </a:lnTo>
                                <a:lnTo>
                                  <a:pt x="523" y="214"/>
                                </a:lnTo>
                                <a:lnTo>
                                  <a:pt x="561" y="214"/>
                                </a:lnTo>
                                <a:lnTo>
                                  <a:pt x="568" y="220"/>
                                </a:lnTo>
                                <a:lnTo>
                                  <a:pt x="568" y="187"/>
                                </a:lnTo>
                                <a:lnTo>
                                  <a:pt x="555" y="185"/>
                                </a:lnTo>
                                <a:lnTo>
                                  <a:pt x="493" y="185"/>
                                </a:lnTo>
                                <a:lnTo>
                                  <a:pt x="491" y="186"/>
                                </a:lnTo>
                                <a:lnTo>
                                  <a:pt x="491" y="324"/>
                                </a:lnTo>
                                <a:lnTo>
                                  <a:pt x="493" y="326"/>
                                </a:lnTo>
                                <a:lnTo>
                                  <a:pt x="521" y="326"/>
                                </a:lnTo>
                                <a:lnTo>
                                  <a:pt x="523" y="324"/>
                                </a:lnTo>
                                <a:lnTo>
                                  <a:pt x="523" y="271"/>
                                </a:lnTo>
                                <a:lnTo>
                                  <a:pt x="537" y="271"/>
                                </a:lnTo>
                                <a:lnTo>
                                  <a:pt x="564" y="325"/>
                                </a:lnTo>
                                <a:lnTo>
                                  <a:pt x="565" y="326"/>
                                </a:lnTo>
                                <a:lnTo>
                                  <a:pt x="597" y="326"/>
                                </a:lnTo>
                                <a:lnTo>
                                  <a:pt x="599" y="323"/>
                                </a:lnTo>
                                <a:lnTo>
                                  <a:pt x="570" y="271"/>
                                </a:lnTo>
                                <a:lnTo>
                                  <a:pt x="569" y="269"/>
                                </a:lnTo>
                                <a:lnTo>
                                  <a:pt x="582" y="262"/>
                                </a:lnTo>
                                <a:lnTo>
                                  <a:pt x="591" y="253"/>
                                </a:lnTo>
                                <a:lnTo>
                                  <a:pt x="595" y="245"/>
                                </a:lnTo>
                                <a:lnTo>
                                  <a:pt x="597" y="242"/>
                                </a:lnTo>
                                <a:lnTo>
                                  <a:pt x="599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087758" id="Group 334" o:spid="_x0000_s1026" style="position:absolute;margin-left:38.95pt;margin-top:5.05pt;width:79.5pt;height:101.25pt;z-index:251704320;mso-position-horizontal-relative:page" coordorigin="4537,149" coordsize="1188,1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">
                <v:shape id="Freeform 116" o:spid="_x0000_s1027" style="position:absolute;left:4666;top:252;width:26;height:1544;visibility:visible;mso-wrap-style:square;v-text-anchor:top" coordsize="26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" path="m20,l6,,,6,,1538r6,6l13,1544r7,l26,1538,26,6,20,xe" fillcolor="#003263" stroked="f">
                  <v:path arrowok="t" o:connecttype="custom" o:connectlocs="20,252;6,252;0,258;0,1790;6,1796;13,1796;20,1796;26,1790;26,258;20,252" o:connectangles="0,0,0,0,0,0,0,0,0,0"/>
                </v:shape>
                <v:shape id="Picture 117" o:spid="_x0000_s1028" type="#_x0000_t75" style="position:absolute;left:4666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">
                  <v:imagedata r:id="rId23" o:title=""/>
                </v:shape>
                <v:shape id="AutoShape 118" o:spid="_x0000_s1029" style="position:absolute;left:4666;top:200;width:1059;height:1595;visibility:visible;mso-wrap-style:square;v-text-anchor:top" coordsize="1059,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" path="m129,6l123,r-7,l91,5,71,19,57,39,54,55r-2,2l52,64r,7l52,1569r-46,l,1575r,14l6,1595r52,l65,1595r7,l78,1589r,-14l78,71r,-7l81,49,89,37r12,-8l116,26r7,l129,20r,-14xm1058,57r-6,-6l1038,51r-6,6l1032,1589r6,6l1045,1595r7,l1058,1589r,-1532xe" fillcolor="#003263" stroked="f">
                  <v:path arrowok="t" o:connecttype="custom" o:connectlocs="129,207;123,201;116,201;91,206;71,220;57,240;54,256;52,258;52,265;52,272;52,1770;6,1770;0,1776;0,1790;6,1796;58,1796;65,1796;72,1796;78,1790;78,1776;78,272;78,265;81,250;89,238;101,230;116,227;123,227;129,221;129,207;1058,258;1052,252;1038,252;1032,258;1032,1790;1038,1796;1045,1796;1052,1796;1058,1790;1058,258" o:connectangles="0,0,0,0,0,0,0,0,0,0,0,0,0,0,0,0,0,0,0,0,0,0,0,0,0,0,0,0,0,0,0,0,0,0,0,0,0,0,0"/>
                </v:shape>
                <v:shape id="Picture 119" o:spid="_x0000_s1030" type="#_x0000_t75" style="position:absolute;left:5595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">
                  <v:imagedata r:id="rId24" o:title=""/>
                </v:shape>
                <v:shape id="AutoShape 120" o:spid="_x0000_s1031" style="position:absolute;left:4536;top:149;width:1188;height:1647;visibility:visible;mso-wrap-style:square;v-text-anchor:top" coordsize="1188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" path="m130,187r-6,-6l111,180r-7,5l1,1523r-1,1l,1530r,7l,1538r3,3l5,1543r1,1l13,1544r7,l65,1544r6,l72,1544r4,-4l77,1539r1,-1l78,1532,130,856r-6,-6l111,849r-7,5l53,1518r-26,l130,187xm852,1087r-6,-6l470,1081r-5,6l465,1101r5,6l839,1107r7,l852,1101r,-14xm1058,1215r-6,-5l1032,1210r,25l1032,1261r-748,l284,1235r748,l1032,1210r-768,l258,1215r,66l264,1287r788,l1058,1281r,-20l1058,1235r,-20xm1058,1035r-6,-6l264,1029r-6,6l258,1049r6,6l1045,1055r7,l1058,1049r,-14xm1058,984r-6,-6l264,978r-6,6l258,998r6,6l1045,1004r7,l1058,998r,-14xm1084,6l1078,,238,r-6,6l232,20r6,6l1071,26r7,l1084,20r,-14xm1187,1627r-6,-6l1136,1621r,-1498l1136,116r,-7l1134,107r-3,-16l1117,71,1096,57r-16,-3l1078,52r-7,l1064,52r-826,l232,58r,14l238,78r826,l1071,78r15,3l1098,89r9,12l1110,116r,7l1110,186r-6,-5l212,181r-5,5l207,200r5,6l1097,206r7,l1110,200r,629l1104,824r-892,l207,829r,15l212,849r885,l1104,849r6,-5l1110,1344r-6,-6l212,1338r-5,6l207,1358r5,6l1097,1364r7,l1110,1358r,269l1110,1641r6,6l1123,1647r7,l1174,1647r7,l1187,1641r,-14xe" fillcolor="#003263" stroked="f">
                  <v:path arrowok="t" o:connecttype="custom" o:connectlocs="111,329;0,1673;0,1687;5,1692;13,1693;65,1693;76,1689;78,1687;124,999;53,1667;852,1236;465,1236;839,1256;852,1236;1032,1359;284,1410;1032,1359;258,1430;1058,1430;1058,1364;264,1178;264,1204;1058,1198;1052,1127;258,1147;1052,1153;1084,155;232,155;1071,175;1084,155;1136,1770;1136,258;1117,220;1078,201;1064,201;232,207;1064,227;1098,238;1110,272;212,330;212,355;1110,349;212,973;212,998;1110,993;212,1487;212,1513;1110,1507;1116,1796;1130,1796;1187,1790" o:connectangles="0,0,0,0,0,0,0,0,0,0,0,0,0,0,0,0,0,0,0,0,0,0,0,0,0,0,0,0,0,0,0,0,0,0,0,0,0,0,0,0,0,0,0,0,0,0,0,0,0,0,0"/>
                </v:shape>
                <v:shape id="Picture 121" o:spid="_x0000_s1032" type="#_x0000_t75" style="position:absolute;left:4817;top:766;width:38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">
                  <v:imagedata r:id="rId25" o:title=""/>
                </v:shape>
                <v:shape id="AutoShape 122" o:spid="_x0000_s1033" style="position:absolute;left:4806;top:402;width:600;height:328;visibility:visible;mso-wrap-style:square;v-text-anchor:top" coordsize="600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" path="m125,188r-2,-3l92,185r-2,1l62,228,34,186r-1,l32,185r-31,l,188r1,2l46,258r,66l48,326r28,l78,324r,-66l98,228r25,-38l125,188xm141,4l140,2r-29,l110,4r,53l52,57,52,4,50,2,22,2,20,4r,138l22,144r28,l52,142r,-55l110,87r,55l111,144r29,l141,142r,-55l141,57r,-53xm288,256r-6,-29l274,215r-7,-11l256,196r,60l253,271r-9,13l231,293r-16,3l200,293r-13,-9l178,271r-3,-15l178,240r9,-13l200,218r15,-3l231,218r13,9l253,240r3,16l256,196r-12,-8l215,183r-28,5l164,204r-16,23l143,256r5,28l164,307r23,16l215,328r29,-5l267,307r7,-11l282,284r6,-28xm311,141r-9,-18l290,96,274,62,257,26r,70l227,96,242,62r15,34l257,26,246,3r,-2l244,r-4,l238,1r,2l174,139r-1,2l175,144r29,l206,142r1,-3l214,123r55,l277,139r2,4l280,144r29,l311,141xm442,186r-2,-1l411,185r-1,1l410,285r-11,11l370,296,359,285r,-99l358,185r-29,l327,186r,86l331,294r13,18l362,324r22,4l407,324r18,-12l436,296r2,-2l442,272r,-86xm450,5l448,2r-31,l415,4r,1l381,79r-1,l347,5,346,4,345,2r-32,l312,5r64,139l377,145r1,1l383,146r1,-1l385,144,416,79,450,5xm573,4l571,2r-88,l481,4r,138l483,144r88,l573,142r,-26l571,114r-58,l513,87r48,l563,85r,-26l561,57r-48,l513,32r58,l573,30r,-26xm599,228r-3,-14l596,211,586,197r-14,-9l568,187r,33l568,238r-7,7l523,245r,-31l561,214r7,6l568,187r-13,-2l493,185r-2,1l491,324r2,2l521,326r2,-2l523,271r14,l564,325r1,1l597,326r2,-3l570,271r-1,-2l582,262r9,-9l595,245r2,-3l599,228xe" fillcolor="#003263" stroked="f">
                  <v:path arrowok="t" o:connecttype="custom" o:connectlocs="90,588;32,587;46,660;78,726;125,590;110,406;50,404;22,546;110,489;141,544;288,658;256,598;231,695;178,673;200,620;253,642;215,585;143,658;215,730;282,686;290,498;227,498;257,428;240,402;173,543;207,541;279,545;442,588;410,687;359,588;327,674;384,730;438,696;448,404;381,481;345,404;377,547;385,546;571,404;483,546;571,516;563,487;513,434;599,630;572,590;561,647;568,622;491,588;523,726;565,728;569,671;597,644" o:connectangles="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B61271">
        <w:rPr>
          <w:sz w:val="24"/>
          <w:szCs w:val="24"/>
        </w:rPr>
        <w:tab/>
      </w:r>
      <w:r w:rsidR="00B61271">
        <w:rPr>
          <w:sz w:val="24"/>
          <w:szCs w:val="24"/>
        </w:rPr>
        <w:tab/>
      </w:r>
    </w:p>
    <w:p w14:paraId="76CF3302" w14:textId="46D74A81" w:rsidR="006C6D3E" w:rsidRPr="008D3A51" w:rsidRDefault="006C6D3E" w:rsidP="00D334B0">
      <w:pPr>
        <w:pStyle w:val="BodyText"/>
        <w:rPr>
          <w:sz w:val="24"/>
          <w:szCs w:val="24"/>
        </w:rPr>
      </w:pPr>
    </w:p>
    <w:p w14:paraId="374CBBA7" w14:textId="4794D561" w:rsidR="006C6D3E" w:rsidRPr="008D3A51" w:rsidRDefault="00BC6DA2" w:rsidP="00B61271">
      <w:pPr>
        <w:pStyle w:val="BodyText"/>
        <w:tabs>
          <w:tab w:val="left" w:pos="8940"/>
        </w:tabs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59DA983" wp14:editId="17999F0C">
                <wp:simplePos x="0" y="0"/>
                <wp:positionH relativeFrom="column">
                  <wp:posOffset>3145155</wp:posOffset>
                </wp:positionH>
                <wp:positionV relativeFrom="paragraph">
                  <wp:posOffset>192405</wp:posOffset>
                </wp:positionV>
                <wp:extent cx="1143000" cy="895350"/>
                <wp:effectExtent l="0" t="0" r="0" b="0"/>
                <wp:wrapNone/>
                <wp:docPr id="252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895350"/>
                          <a:chOff x="547866" y="19050"/>
                          <a:chExt cx="628650" cy="895350"/>
                        </a:xfrm>
                      </wpg:grpSpPr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7866" y="452120"/>
                            <a:ext cx="628650" cy="46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9024E2" w14:textId="67759ABA" w:rsidR="00981AE2" w:rsidRPr="00A761B2" w:rsidRDefault="00106B4A" w:rsidP="00981AE2">
                              <w:pPr>
                                <w:spacing w:line="240" w:lineRule="auto"/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  <w:t>Written submissions were</w:t>
                              </w:r>
                              <w:r w:rsidR="001D59B2" w:rsidRPr="00A761B2"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761B2">
                                <w:rPr>
                                  <w:rFonts w:cstheme="minorHAnsi"/>
                                  <w:color w:val="003263" w:themeColor="text2"/>
                                  <w:sz w:val="20"/>
                                  <w:szCs w:val="20"/>
                                </w:rPr>
                                <w:t>received for consideration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9234" y="1905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5D25BD" w14:textId="3CD185C6" w:rsidR="00981AE2" w:rsidRPr="000816C6" w:rsidRDefault="008E1A8C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DA983" id="Group 252" o:spid="_x0000_s1078" style="position:absolute;margin-left:247.65pt;margin-top:15.15pt;width:90pt;height:70.5pt;z-index:251702272;mso-width-relative:margin;mso-height-relative:margin" coordorigin="5478,190" coordsize="6286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">
                <v:shape id="_x0000_s1079" type="#_x0000_t202" style="position:absolute;left:5478;top:4521;width:6287;height:4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279024E2" w14:textId="67759ABA" w:rsidR="00981AE2" w:rsidRPr="00A761B2" w:rsidRDefault="00106B4A" w:rsidP="00981AE2">
                        <w:pPr>
                          <w:spacing w:line="240" w:lineRule="auto"/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A761B2"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  <w:t>Written submissions were</w:t>
                        </w:r>
                        <w:r w:rsidR="001D59B2" w:rsidRPr="00A761B2"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  <w:t xml:space="preserve"> </w:t>
                        </w:r>
                        <w:r w:rsidRPr="00A761B2">
                          <w:rPr>
                            <w:rFonts w:cstheme="minorHAnsi"/>
                            <w:color w:val="003263" w:themeColor="text2"/>
                            <w:sz w:val="20"/>
                            <w:szCs w:val="20"/>
                          </w:rPr>
                          <w:t>received for consideration</w:t>
                        </w:r>
                      </w:p>
                    </w:txbxContent>
                  </v:textbox>
                </v:shape>
                <v:shape id="_x0000_s1080" type="#_x0000_t202" style="position:absolute;left:5592;top:190;width:59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<v:textbox inset="0,0,0,0">
                    <w:txbxContent>
                      <w:p w14:paraId="025D25BD" w14:textId="3CD185C6" w:rsidR="00981AE2" w:rsidRPr="000816C6" w:rsidRDefault="008E1A8C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1691C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DF9BAF" wp14:editId="1F0E417F">
                <wp:simplePos x="0" y="0"/>
                <wp:positionH relativeFrom="column">
                  <wp:posOffset>5448300</wp:posOffset>
                </wp:positionH>
                <wp:positionV relativeFrom="paragraph">
                  <wp:posOffset>149860</wp:posOffset>
                </wp:positionV>
                <wp:extent cx="989680" cy="371475"/>
                <wp:effectExtent l="0" t="0" r="0" b="0"/>
                <wp:wrapNone/>
                <wp:docPr id="12289768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68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A5D82" w14:textId="351210B9" w:rsidR="0091691C" w:rsidRPr="000816C6" w:rsidRDefault="0091691C" w:rsidP="0091691C">
                            <w:pPr>
                              <w:rPr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F9BAF" id="_x0000_s1081" type="#_x0000_t202" style="position:absolute;margin-left:429pt;margin-top:11.8pt;width:77.95pt;height:29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" filled="f" stroked="f">
                <v:textbox inset="0,0,0,0">
                  <w:txbxContent>
                    <w:p w14:paraId="0C6A5D82" w14:textId="351210B9" w:rsidR="0091691C" w:rsidRPr="000816C6" w:rsidRDefault="0091691C" w:rsidP="0091691C">
                      <w:pPr>
                        <w:rPr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D507E3">
        <w:rPr>
          <w:noProof/>
        </w:rPr>
        <w:drawing>
          <wp:anchor distT="0" distB="0" distL="114300" distR="114300" simplePos="0" relativeHeight="251713536" behindDoc="0" locked="0" layoutInCell="1" allowOverlap="1" wp14:anchorId="3AA13038" wp14:editId="33CAB445">
            <wp:simplePos x="0" y="0"/>
            <wp:positionH relativeFrom="column">
              <wp:posOffset>4459605</wp:posOffset>
            </wp:positionH>
            <wp:positionV relativeFrom="paragraph">
              <wp:posOffset>9525</wp:posOffset>
            </wp:positionV>
            <wp:extent cx="1014095" cy="1014095"/>
            <wp:effectExtent l="0" t="0" r="0" b="0"/>
            <wp:wrapNone/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HYS_TreesIcon (1)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14095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1271">
        <w:rPr>
          <w:sz w:val="24"/>
          <w:szCs w:val="24"/>
        </w:rPr>
        <w:tab/>
      </w:r>
    </w:p>
    <w:p w14:paraId="2D849EFF" w14:textId="4D57CE4F" w:rsidR="006C6D3E" w:rsidRPr="008D3A51" w:rsidRDefault="001D59B2" w:rsidP="0091691C">
      <w:pPr>
        <w:pStyle w:val="BodyText"/>
        <w:tabs>
          <w:tab w:val="left" w:pos="7215"/>
          <w:tab w:val="left" w:pos="894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8656" behindDoc="0" locked="0" layoutInCell="1" allowOverlap="1" wp14:anchorId="53B5100B" wp14:editId="06918E19">
            <wp:simplePos x="0" y="0"/>
            <wp:positionH relativeFrom="column">
              <wp:posOffset>2432050</wp:posOffset>
            </wp:positionH>
            <wp:positionV relativeFrom="paragraph">
              <wp:posOffset>12065</wp:posOffset>
            </wp:positionV>
            <wp:extent cx="676275" cy="676275"/>
            <wp:effectExtent l="0" t="0" r="0" b="9525"/>
            <wp:wrapNone/>
            <wp:docPr id="651186161" name="Graphic 1" descr="Open envelop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186161" name="Graphic 651186161" descr="Open envelope outline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07E3">
        <w:rPr>
          <w:sz w:val="24"/>
          <w:szCs w:val="24"/>
        </w:rPr>
        <w:tab/>
      </w:r>
      <w:r w:rsidR="0091691C">
        <w:rPr>
          <w:sz w:val="24"/>
          <w:szCs w:val="24"/>
        </w:rPr>
        <w:tab/>
      </w:r>
    </w:p>
    <w:p w14:paraId="146E0A90" w14:textId="7BCDF992" w:rsidR="006C6D3E" w:rsidRPr="008D3A51" w:rsidRDefault="0091691C" w:rsidP="0091691C">
      <w:pPr>
        <w:pStyle w:val="BodyText"/>
        <w:tabs>
          <w:tab w:val="left" w:pos="8940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AA802AC" wp14:editId="6D306086">
                <wp:simplePos x="0" y="0"/>
                <wp:positionH relativeFrom="column">
                  <wp:posOffset>5469255</wp:posOffset>
                </wp:positionH>
                <wp:positionV relativeFrom="paragraph">
                  <wp:posOffset>6985</wp:posOffset>
                </wp:positionV>
                <wp:extent cx="1352550" cy="495300"/>
                <wp:effectExtent l="0" t="0" r="0" b="0"/>
                <wp:wrapNone/>
                <wp:docPr id="1781413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59B27" w14:textId="57AF02DD" w:rsidR="0091691C" w:rsidRPr="00A761B2" w:rsidRDefault="0091691C" w:rsidP="0091691C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2"/>
                                <w:szCs w:val="22"/>
                              </w:rPr>
                            </w:pPr>
                            <w:r w:rsidRPr="00A761B2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2"/>
                                <w:szCs w:val="22"/>
                              </w:rPr>
                              <w:t xml:space="preserve">Pop-up feedback sessions across </w:t>
                            </w:r>
                            <w:r w:rsidR="00BC6DA2" w:rsidRPr="00A761B2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2"/>
                                <w:szCs w:val="22"/>
                              </w:rPr>
                              <w:t xml:space="preserve">various </w:t>
                            </w:r>
                            <w:r w:rsidRPr="00A761B2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2"/>
                                <w:szCs w:val="22"/>
                              </w:rPr>
                              <w:t>City reserves and trails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802AC" id="_x0000_s1082" type="#_x0000_t202" style="position:absolute;margin-left:430.65pt;margin-top:.55pt;width:106.5pt;height:3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" filled="f" stroked="f">
                <v:textbox inset="0,0,0,0">
                  <w:txbxContent>
                    <w:p w14:paraId="6BC59B27" w14:textId="57AF02DD" w:rsidR="0091691C" w:rsidRPr="00A761B2" w:rsidRDefault="0091691C" w:rsidP="0091691C">
                      <w:pPr>
                        <w:spacing w:line="240" w:lineRule="auto"/>
                        <w:rPr>
                          <w:rFonts w:asciiTheme="majorHAnsi" w:hAnsiTheme="majorHAnsi" w:cstheme="majorHAnsi"/>
                          <w:color w:val="003263" w:themeColor="text2"/>
                          <w:sz w:val="22"/>
                          <w:szCs w:val="22"/>
                        </w:rPr>
                      </w:pPr>
                      <w:r w:rsidRPr="00A761B2">
                        <w:rPr>
                          <w:rFonts w:asciiTheme="majorHAnsi" w:hAnsiTheme="majorHAnsi" w:cstheme="majorHAnsi"/>
                          <w:color w:val="003263" w:themeColor="text2"/>
                          <w:w w:val="105"/>
                          <w:sz w:val="22"/>
                          <w:szCs w:val="22"/>
                        </w:rPr>
                        <w:t xml:space="preserve">Pop-up feedback sessions across </w:t>
                      </w:r>
                      <w:r w:rsidR="00BC6DA2" w:rsidRPr="00A761B2">
                        <w:rPr>
                          <w:rFonts w:asciiTheme="majorHAnsi" w:hAnsiTheme="majorHAnsi" w:cstheme="majorHAnsi"/>
                          <w:color w:val="003263" w:themeColor="text2"/>
                          <w:w w:val="105"/>
                          <w:sz w:val="22"/>
                          <w:szCs w:val="22"/>
                        </w:rPr>
                        <w:t xml:space="preserve">various </w:t>
                      </w:r>
                      <w:r w:rsidRPr="00A761B2">
                        <w:rPr>
                          <w:rFonts w:asciiTheme="majorHAnsi" w:hAnsiTheme="majorHAnsi" w:cstheme="majorHAnsi"/>
                          <w:color w:val="003263" w:themeColor="text2"/>
                          <w:w w:val="105"/>
                          <w:sz w:val="22"/>
                          <w:szCs w:val="22"/>
                        </w:rPr>
                        <w:t>City reserves and trails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ab/>
      </w:r>
    </w:p>
    <w:p w14:paraId="65E03145" w14:textId="2BCC07E6" w:rsidR="00E90178" w:rsidRPr="008D3A51" w:rsidRDefault="00E90178" w:rsidP="00D334B0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834B70" w:rsidRPr="008D3A51" w14:paraId="6ADE0D6F" w14:textId="77777777" w:rsidTr="008D3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2D22A19F" w:rsidR="00834B70" w:rsidRPr="008D3A51" w:rsidRDefault="000443F5" w:rsidP="009E00EC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 w:rsidRPr="008D3A51">
              <w:rPr>
                <w:color w:val="003263" w:themeColor="text2"/>
                <w:sz w:val="24"/>
                <w:szCs w:val="24"/>
              </w:rPr>
              <w:t xml:space="preserve">Next Steps </w:t>
            </w:r>
          </w:p>
        </w:tc>
      </w:tr>
    </w:tbl>
    <w:p w14:paraId="63D68877" w14:textId="77777777" w:rsidR="008B3A3F" w:rsidRDefault="008B3A3F" w:rsidP="008B3A3F">
      <w:pPr>
        <w:pStyle w:val="BodyText"/>
        <w:spacing w:before="0" w:after="0"/>
        <w:rPr>
          <w:sz w:val="24"/>
          <w:szCs w:val="24"/>
        </w:rPr>
      </w:pPr>
    </w:p>
    <w:p w14:paraId="06E3BF08" w14:textId="341ADE42" w:rsidR="00206A98" w:rsidRPr="00A761B2" w:rsidRDefault="00A761B2" w:rsidP="0019473B">
      <w:pPr>
        <w:pStyle w:val="BodyText"/>
        <w:spacing w:before="0"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</w:t>
      </w:r>
      <w:r w:rsidR="008A52DD" w:rsidRPr="00A761B2">
        <w:rPr>
          <w:rFonts w:cstheme="minorHAnsi"/>
          <w:sz w:val="22"/>
          <w:szCs w:val="22"/>
        </w:rPr>
        <w:t>his c</w:t>
      </w:r>
      <w:r w:rsidR="00844530" w:rsidRPr="00A761B2">
        <w:rPr>
          <w:rFonts w:cstheme="minorHAnsi"/>
          <w:sz w:val="22"/>
          <w:szCs w:val="22"/>
        </w:rPr>
        <w:t xml:space="preserve">ommunity engagement is </w:t>
      </w:r>
      <w:r w:rsidR="008A52DD" w:rsidRPr="00A761B2">
        <w:rPr>
          <w:rFonts w:cstheme="minorHAnsi"/>
          <w:sz w:val="22"/>
          <w:szCs w:val="22"/>
        </w:rPr>
        <w:t xml:space="preserve">now </w:t>
      </w:r>
      <w:r w:rsidR="00844530" w:rsidRPr="00A761B2">
        <w:rPr>
          <w:rFonts w:cstheme="minorHAnsi"/>
          <w:sz w:val="22"/>
          <w:szCs w:val="22"/>
        </w:rPr>
        <w:t>closed for evaluation</w:t>
      </w:r>
      <w:r w:rsidR="008A52DD" w:rsidRPr="00A761B2">
        <w:rPr>
          <w:rFonts w:cstheme="minorHAnsi"/>
          <w:sz w:val="22"/>
          <w:szCs w:val="22"/>
        </w:rPr>
        <w:t>, data</w:t>
      </w:r>
      <w:r w:rsidR="00D05F7D" w:rsidRPr="00A761B2">
        <w:rPr>
          <w:rFonts w:cstheme="minorHAnsi"/>
          <w:sz w:val="22"/>
          <w:szCs w:val="22"/>
        </w:rPr>
        <w:t xml:space="preserve"> will </w:t>
      </w:r>
      <w:r>
        <w:rPr>
          <w:rFonts w:cstheme="minorHAnsi"/>
          <w:sz w:val="22"/>
          <w:szCs w:val="22"/>
        </w:rPr>
        <w:t xml:space="preserve">now </w:t>
      </w:r>
      <w:r w:rsidR="00D05F7D" w:rsidRPr="00A761B2">
        <w:rPr>
          <w:rFonts w:cstheme="minorHAnsi"/>
          <w:sz w:val="22"/>
          <w:szCs w:val="22"/>
        </w:rPr>
        <w:t>be reviewed</w:t>
      </w:r>
      <w:r w:rsidR="00844530" w:rsidRPr="00A761B2">
        <w:rPr>
          <w:rFonts w:cstheme="minorHAnsi"/>
          <w:sz w:val="22"/>
          <w:szCs w:val="22"/>
        </w:rPr>
        <w:t xml:space="preserve"> and </w:t>
      </w:r>
      <w:r w:rsidR="008A52DD" w:rsidRPr="00A761B2">
        <w:rPr>
          <w:rFonts w:cstheme="minorHAnsi"/>
          <w:sz w:val="22"/>
          <w:szCs w:val="22"/>
        </w:rPr>
        <w:t>collat</w:t>
      </w:r>
      <w:r w:rsidR="00D05F7D" w:rsidRPr="00A761B2">
        <w:rPr>
          <w:rFonts w:cstheme="minorHAnsi"/>
          <w:sz w:val="22"/>
          <w:szCs w:val="22"/>
        </w:rPr>
        <w:t>ed, with</w:t>
      </w:r>
      <w:r w:rsidR="008A52DD" w:rsidRPr="00A761B2">
        <w:rPr>
          <w:rFonts w:cstheme="minorHAnsi"/>
          <w:sz w:val="22"/>
          <w:szCs w:val="22"/>
        </w:rPr>
        <w:t xml:space="preserve"> the</w:t>
      </w:r>
      <w:r w:rsidR="0077534E" w:rsidRPr="00A761B2">
        <w:rPr>
          <w:rFonts w:cstheme="minorHAnsi"/>
          <w:sz w:val="22"/>
          <w:szCs w:val="22"/>
        </w:rPr>
        <w:t xml:space="preserve"> </w:t>
      </w:r>
      <w:r w:rsidR="008A52DD" w:rsidRPr="00A761B2">
        <w:rPr>
          <w:rFonts w:cstheme="minorHAnsi"/>
          <w:sz w:val="22"/>
          <w:szCs w:val="22"/>
        </w:rPr>
        <w:t xml:space="preserve">findings and themes </w:t>
      </w:r>
      <w:r w:rsidR="00D05F7D" w:rsidRPr="00A761B2">
        <w:rPr>
          <w:rFonts w:cstheme="minorHAnsi"/>
          <w:sz w:val="22"/>
          <w:szCs w:val="22"/>
        </w:rPr>
        <w:t xml:space="preserve">noted </w:t>
      </w:r>
      <w:r w:rsidR="008A52DD" w:rsidRPr="00A761B2">
        <w:rPr>
          <w:rFonts w:cstheme="minorHAnsi"/>
          <w:sz w:val="22"/>
          <w:szCs w:val="22"/>
        </w:rPr>
        <w:t xml:space="preserve">in </w:t>
      </w:r>
      <w:r w:rsidR="00D05F7D" w:rsidRPr="00A761B2">
        <w:rPr>
          <w:rFonts w:cstheme="minorHAnsi"/>
          <w:sz w:val="22"/>
          <w:szCs w:val="22"/>
        </w:rPr>
        <w:t>the DAMP 2026 - 2029</w:t>
      </w:r>
      <w:r w:rsidR="008A52DD" w:rsidRPr="00A761B2">
        <w:rPr>
          <w:rFonts w:cstheme="minorHAnsi"/>
          <w:sz w:val="22"/>
          <w:szCs w:val="22"/>
        </w:rPr>
        <w:t xml:space="preserve"> Engagement Report.</w:t>
      </w:r>
      <w:r w:rsidR="00844530" w:rsidRPr="00A761B2">
        <w:rPr>
          <w:rFonts w:cstheme="minorHAnsi"/>
          <w:sz w:val="22"/>
          <w:szCs w:val="22"/>
        </w:rPr>
        <w:t xml:space="preserve"> </w:t>
      </w:r>
      <w:r w:rsidR="008A52DD" w:rsidRPr="00A761B2">
        <w:rPr>
          <w:rFonts w:cstheme="minorHAnsi"/>
          <w:sz w:val="22"/>
          <w:szCs w:val="22"/>
        </w:rPr>
        <w:t xml:space="preserve">This Engagement report will then </w:t>
      </w:r>
      <w:r w:rsidR="0077534E" w:rsidRPr="00A761B2">
        <w:rPr>
          <w:rFonts w:cstheme="minorHAnsi"/>
          <w:sz w:val="22"/>
          <w:szCs w:val="22"/>
        </w:rPr>
        <w:t>inform the objectives</w:t>
      </w:r>
      <w:r w:rsidR="0096576C" w:rsidRPr="00A761B2">
        <w:rPr>
          <w:rFonts w:cstheme="minorHAnsi"/>
          <w:sz w:val="22"/>
          <w:szCs w:val="22"/>
        </w:rPr>
        <w:t xml:space="preserve"> and actions</w:t>
      </w:r>
      <w:r w:rsidR="0077534E" w:rsidRPr="00A761B2">
        <w:rPr>
          <w:rFonts w:cstheme="minorHAnsi"/>
          <w:sz w:val="22"/>
          <w:szCs w:val="22"/>
        </w:rPr>
        <w:t xml:space="preserve"> within the drafted Domestic Animal Management Plan 2026 – 2029</w:t>
      </w:r>
      <w:r w:rsidR="008B3A3F" w:rsidRPr="00A761B2">
        <w:rPr>
          <w:rFonts w:cstheme="minorHAnsi"/>
          <w:sz w:val="22"/>
          <w:szCs w:val="22"/>
        </w:rPr>
        <w:t xml:space="preserve"> and be presented to Council for </w:t>
      </w:r>
      <w:r w:rsidR="00D05F7D" w:rsidRPr="00A761B2">
        <w:rPr>
          <w:rFonts w:cstheme="minorHAnsi"/>
          <w:sz w:val="22"/>
          <w:szCs w:val="22"/>
        </w:rPr>
        <w:t xml:space="preserve">endorsement before submission to the Victorian </w:t>
      </w:r>
      <w:r w:rsidR="001318FE" w:rsidRPr="00A761B2">
        <w:rPr>
          <w:rFonts w:cstheme="minorHAnsi"/>
          <w:sz w:val="22"/>
          <w:szCs w:val="22"/>
        </w:rPr>
        <w:t>Government</w:t>
      </w:r>
      <w:r w:rsidR="00D05F7D" w:rsidRPr="00A761B2">
        <w:rPr>
          <w:rFonts w:cstheme="minorHAnsi"/>
          <w:sz w:val="22"/>
          <w:szCs w:val="22"/>
        </w:rPr>
        <w:t>.</w:t>
      </w:r>
    </w:p>
    <w:sectPr w:rsidR="00206A98" w:rsidRPr="00A761B2" w:rsidSect="00834B7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97EF" w14:textId="77777777" w:rsidR="00A4758A" w:rsidRDefault="00A4758A" w:rsidP="00CE604F">
      <w:r>
        <w:separator/>
      </w:r>
    </w:p>
    <w:p w14:paraId="664F582E" w14:textId="77777777" w:rsidR="00A4758A" w:rsidRDefault="00A4758A" w:rsidP="00CE604F"/>
    <w:p w14:paraId="0CF6CAF0" w14:textId="77777777" w:rsidR="00A4758A" w:rsidRDefault="00A4758A" w:rsidP="00CE604F"/>
    <w:p w14:paraId="72D404B8" w14:textId="77777777" w:rsidR="00A4758A" w:rsidRDefault="00A4758A" w:rsidP="00CE604F"/>
  </w:endnote>
  <w:endnote w:type="continuationSeparator" w:id="0">
    <w:p w14:paraId="275A27F1" w14:textId="77777777" w:rsidR="00A4758A" w:rsidRDefault="00A4758A" w:rsidP="00CE604F">
      <w:r>
        <w:continuationSeparator/>
      </w:r>
    </w:p>
    <w:p w14:paraId="48BB156D" w14:textId="77777777" w:rsidR="00A4758A" w:rsidRDefault="00A4758A" w:rsidP="00CE604F"/>
    <w:p w14:paraId="4C31DE5F" w14:textId="77777777" w:rsidR="00A4758A" w:rsidRDefault="00A4758A" w:rsidP="00CE604F"/>
    <w:p w14:paraId="302CD24E" w14:textId="77777777" w:rsidR="00A4758A" w:rsidRDefault="00A4758A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608002B-780C-4B4E-8251-B99035703E0E}"/>
    <w:embedBold r:id="rId2" w:fontKey="{9927F8EE-4D6A-433E-B03A-21951F802852}"/>
    <w:embedItalic r:id="rId3" w:fontKey="{1B250496-8FE4-4314-AF69-5967F063511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9E2B4" w14:textId="77777777" w:rsidR="00A4758A" w:rsidRDefault="00A4758A" w:rsidP="00CE604F">
      <w:r>
        <w:separator/>
      </w:r>
    </w:p>
    <w:p w14:paraId="3A7ABE2D" w14:textId="77777777" w:rsidR="00A4758A" w:rsidRDefault="00A4758A" w:rsidP="00CE604F"/>
    <w:p w14:paraId="11DE9353" w14:textId="77777777" w:rsidR="00A4758A" w:rsidRDefault="00A4758A" w:rsidP="00CE604F"/>
    <w:p w14:paraId="22C69BDD" w14:textId="77777777" w:rsidR="00A4758A" w:rsidRDefault="00A4758A" w:rsidP="00CE604F"/>
  </w:footnote>
  <w:footnote w:type="continuationSeparator" w:id="0">
    <w:p w14:paraId="5E726523" w14:textId="77777777" w:rsidR="00A4758A" w:rsidRDefault="00A4758A" w:rsidP="00CE604F">
      <w:r>
        <w:continuationSeparator/>
      </w:r>
    </w:p>
    <w:p w14:paraId="659EC761" w14:textId="77777777" w:rsidR="00A4758A" w:rsidRDefault="00A4758A" w:rsidP="00CE604F"/>
    <w:p w14:paraId="1753C203" w14:textId="77777777" w:rsidR="00A4758A" w:rsidRDefault="00A4758A" w:rsidP="00CE604F"/>
    <w:p w14:paraId="0346A48A" w14:textId="77777777" w:rsidR="00A4758A" w:rsidRDefault="00A4758A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467169041">
    <w:abstractNumId w:val="14"/>
  </w:num>
  <w:num w:numId="2" w16cid:durableId="1671593208">
    <w:abstractNumId w:val="11"/>
  </w:num>
  <w:num w:numId="3" w16cid:durableId="536237243">
    <w:abstractNumId w:val="18"/>
  </w:num>
  <w:num w:numId="4" w16cid:durableId="1475099166">
    <w:abstractNumId w:val="15"/>
  </w:num>
  <w:num w:numId="5" w16cid:durableId="1140807478">
    <w:abstractNumId w:val="10"/>
  </w:num>
  <w:num w:numId="6" w16cid:durableId="1528176597">
    <w:abstractNumId w:val="17"/>
  </w:num>
  <w:num w:numId="7" w16cid:durableId="1746222462">
    <w:abstractNumId w:val="3"/>
  </w:num>
  <w:num w:numId="8" w16cid:durableId="2047487737">
    <w:abstractNumId w:val="9"/>
  </w:num>
  <w:num w:numId="9" w16cid:durableId="1826629902">
    <w:abstractNumId w:val="8"/>
  </w:num>
  <w:num w:numId="10" w16cid:durableId="47383132">
    <w:abstractNumId w:val="2"/>
  </w:num>
  <w:num w:numId="11" w16cid:durableId="1911235271">
    <w:abstractNumId w:val="13"/>
  </w:num>
  <w:num w:numId="12" w16cid:durableId="344790751">
    <w:abstractNumId w:val="16"/>
  </w:num>
  <w:num w:numId="13" w16cid:durableId="2048331583">
    <w:abstractNumId w:val="7"/>
  </w:num>
  <w:num w:numId="14" w16cid:durableId="1415854866">
    <w:abstractNumId w:val="6"/>
  </w:num>
  <w:num w:numId="15" w16cid:durableId="1346054165">
    <w:abstractNumId w:val="9"/>
    <w:lvlOverride w:ilvl="0">
      <w:startOverride w:val="1"/>
    </w:lvlOverride>
  </w:num>
  <w:num w:numId="16" w16cid:durableId="320084706">
    <w:abstractNumId w:val="16"/>
  </w:num>
  <w:num w:numId="17" w16cid:durableId="40398554">
    <w:abstractNumId w:val="16"/>
  </w:num>
  <w:num w:numId="18" w16cid:durableId="1589077719">
    <w:abstractNumId w:val="16"/>
  </w:num>
  <w:num w:numId="19" w16cid:durableId="1286085581">
    <w:abstractNumId w:val="13"/>
  </w:num>
  <w:num w:numId="20" w16cid:durableId="262350174">
    <w:abstractNumId w:val="13"/>
  </w:num>
  <w:num w:numId="21" w16cid:durableId="357855267">
    <w:abstractNumId w:val="13"/>
  </w:num>
  <w:num w:numId="22" w16cid:durableId="1579944566">
    <w:abstractNumId w:val="5"/>
  </w:num>
  <w:num w:numId="23" w16cid:durableId="1039360421">
    <w:abstractNumId w:val="4"/>
  </w:num>
  <w:num w:numId="24" w16cid:durableId="1971276982">
    <w:abstractNumId w:val="1"/>
  </w:num>
  <w:num w:numId="25" w16cid:durableId="237981559">
    <w:abstractNumId w:val="0"/>
  </w:num>
  <w:num w:numId="26" w16cid:durableId="29734567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10E8"/>
    <w:rsid w:val="0000578C"/>
    <w:rsid w:val="000101C1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58E8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3F94"/>
    <w:rsid w:val="000B5463"/>
    <w:rsid w:val="000C2502"/>
    <w:rsid w:val="000C4EFB"/>
    <w:rsid w:val="000C7DD4"/>
    <w:rsid w:val="000D1620"/>
    <w:rsid w:val="000D6EA5"/>
    <w:rsid w:val="000E0640"/>
    <w:rsid w:val="000E22A7"/>
    <w:rsid w:val="000E46A7"/>
    <w:rsid w:val="000F320F"/>
    <w:rsid w:val="000F52FE"/>
    <w:rsid w:val="000F71C6"/>
    <w:rsid w:val="00103137"/>
    <w:rsid w:val="00103569"/>
    <w:rsid w:val="00104560"/>
    <w:rsid w:val="00106B4A"/>
    <w:rsid w:val="00112801"/>
    <w:rsid w:val="00113B8E"/>
    <w:rsid w:val="00114534"/>
    <w:rsid w:val="0011699E"/>
    <w:rsid w:val="001207DA"/>
    <w:rsid w:val="00121968"/>
    <w:rsid w:val="0012356D"/>
    <w:rsid w:val="00126586"/>
    <w:rsid w:val="00127BF9"/>
    <w:rsid w:val="001318FE"/>
    <w:rsid w:val="001320F8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73B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D28E1"/>
    <w:rsid w:val="001D59B2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06A98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461A0"/>
    <w:rsid w:val="00250A74"/>
    <w:rsid w:val="00250D31"/>
    <w:rsid w:val="00251E85"/>
    <w:rsid w:val="00260B9B"/>
    <w:rsid w:val="00271541"/>
    <w:rsid w:val="0027230C"/>
    <w:rsid w:val="00275B0E"/>
    <w:rsid w:val="0027603E"/>
    <w:rsid w:val="00283B16"/>
    <w:rsid w:val="00284967"/>
    <w:rsid w:val="00284A44"/>
    <w:rsid w:val="002862A5"/>
    <w:rsid w:val="002877DD"/>
    <w:rsid w:val="002900A6"/>
    <w:rsid w:val="002914EA"/>
    <w:rsid w:val="002922E2"/>
    <w:rsid w:val="00294100"/>
    <w:rsid w:val="00294D22"/>
    <w:rsid w:val="002970DD"/>
    <w:rsid w:val="002A29EE"/>
    <w:rsid w:val="002A5BE4"/>
    <w:rsid w:val="002B3442"/>
    <w:rsid w:val="002C3604"/>
    <w:rsid w:val="002C3D86"/>
    <w:rsid w:val="002C5321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67B91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3F5D00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1AFA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030B7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1453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E5F76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489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5A06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5F75"/>
    <w:rsid w:val="007573FE"/>
    <w:rsid w:val="007641F5"/>
    <w:rsid w:val="00765E2C"/>
    <w:rsid w:val="00773F6E"/>
    <w:rsid w:val="0077461F"/>
    <w:rsid w:val="00774933"/>
    <w:rsid w:val="0077534E"/>
    <w:rsid w:val="0077640A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3426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A52DD"/>
    <w:rsid w:val="008B12C3"/>
    <w:rsid w:val="008B1448"/>
    <w:rsid w:val="008B2A9A"/>
    <w:rsid w:val="008B3A3F"/>
    <w:rsid w:val="008C492A"/>
    <w:rsid w:val="008D3A51"/>
    <w:rsid w:val="008D5F8A"/>
    <w:rsid w:val="008E13E8"/>
    <w:rsid w:val="008E1A8C"/>
    <w:rsid w:val="008E31E1"/>
    <w:rsid w:val="008F3B94"/>
    <w:rsid w:val="008F5002"/>
    <w:rsid w:val="008F6661"/>
    <w:rsid w:val="00903687"/>
    <w:rsid w:val="00910D31"/>
    <w:rsid w:val="009115AB"/>
    <w:rsid w:val="00912336"/>
    <w:rsid w:val="0091691C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576C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58A"/>
    <w:rsid w:val="00A4776F"/>
    <w:rsid w:val="00A529E9"/>
    <w:rsid w:val="00A54310"/>
    <w:rsid w:val="00A61E23"/>
    <w:rsid w:val="00A74E48"/>
    <w:rsid w:val="00A75C29"/>
    <w:rsid w:val="00A761B2"/>
    <w:rsid w:val="00A82BB2"/>
    <w:rsid w:val="00A83926"/>
    <w:rsid w:val="00A855D3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1746B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1271"/>
    <w:rsid w:val="00B67069"/>
    <w:rsid w:val="00B670B4"/>
    <w:rsid w:val="00B67D19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34BA"/>
    <w:rsid w:val="00BC6DA2"/>
    <w:rsid w:val="00BD2821"/>
    <w:rsid w:val="00BE1CD2"/>
    <w:rsid w:val="00BF3A65"/>
    <w:rsid w:val="00BF3F49"/>
    <w:rsid w:val="00BF5A8A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5F7D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07E3"/>
    <w:rsid w:val="00D51C03"/>
    <w:rsid w:val="00D52465"/>
    <w:rsid w:val="00D64540"/>
    <w:rsid w:val="00D6642E"/>
    <w:rsid w:val="00D66714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5FD9"/>
    <w:rsid w:val="00E7768B"/>
    <w:rsid w:val="00E8179E"/>
    <w:rsid w:val="00E85B22"/>
    <w:rsid w:val="00E90178"/>
    <w:rsid w:val="00E95F23"/>
    <w:rsid w:val="00E96E92"/>
    <w:rsid w:val="00EA1085"/>
    <w:rsid w:val="00EA40AC"/>
    <w:rsid w:val="00EB082E"/>
    <w:rsid w:val="00EB134B"/>
    <w:rsid w:val="00EB4577"/>
    <w:rsid w:val="00EB7290"/>
    <w:rsid w:val="00EC144A"/>
    <w:rsid w:val="00EC1D8C"/>
    <w:rsid w:val="00ED14CD"/>
    <w:rsid w:val="00ED47A9"/>
    <w:rsid w:val="00EE7207"/>
    <w:rsid w:val="00EF31D4"/>
    <w:rsid w:val="00EF5F42"/>
    <w:rsid w:val="00EF6258"/>
    <w:rsid w:val="00EF6E8B"/>
    <w:rsid w:val="00EF7C07"/>
    <w:rsid w:val="00F023C8"/>
    <w:rsid w:val="00F04026"/>
    <w:rsid w:val="00F14500"/>
    <w:rsid w:val="00F15646"/>
    <w:rsid w:val="00F20B09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96C9A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1DC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E901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sv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D087F-27C9-437D-B48B-5434CEEE8D9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344</TotalTime>
  <Pages>1</Pages>
  <Words>161</Words>
  <Characters>878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Katie Young</cp:lastModifiedBy>
  <cp:revision>13</cp:revision>
  <cp:lastPrinted>2017-03-27T12:03:00Z</cp:lastPrinted>
  <dcterms:created xsi:type="dcterms:W3CDTF">2025-03-19T04:22:00Z</dcterms:created>
  <dcterms:modified xsi:type="dcterms:W3CDTF">2025-05-07T00:10:00Z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