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272"/>
      </w:tblGrid>
      <w:tr w:rsidR="002A7D53" w14:paraId="49972DB0" w14:textId="77777777" w:rsidTr="002A7D53">
        <w:tc>
          <w:tcPr>
            <w:tcW w:w="5017" w:type="dxa"/>
          </w:tcPr>
          <w:p w14:paraId="3040A4B2" w14:textId="77777777" w:rsidR="002A7D53" w:rsidRDefault="002A7D53" w:rsidP="002A7D53">
            <w:pPr>
              <w:pStyle w:val="TitleLeadin"/>
            </w:pPr>
            <w:r>
              <w:t>The City Of</w:t>
            </w:r>
          </w:p>
          <w:p w14:paraId="3AFAFBB5" w14:textId="77777777" w:rsidR="002A7D53" w:rsidRDefault="002A7D53" w:rsidP="002A7D53">
            <w:pPr>
              <w:pStyle w:val="TitleLeadin"/>
            </w:pPr>
            <w:r>
              <w:t>Greater Geelong</w:t>
            </w:r>
          </w:p>
        </w:tc>
      </w:tr>
      <w:tr w:rsidR="002A7D53" w14:paraId="6A95EF5C" w14:textId="77777777" w:rsidTr="002A7D53">
        <w:tc>
          <w:tcPr>
            <w:tcW w:w="5017" w:type="dxa"/>
          </w:tcPr>
          <w:p w14:paraId="47C09819" w14:textId="057E2241" w:rsidR="002A7D53" w:rsidRPr="00236CCB" w:rsidRDefault="00BD7AFB" w:rsidP="00236CCB">
            <w:pPr>
              <w:pStyle w:val="Title"/>
            </w:pPr>
            <w:r>
              <w:t xml:space="preserve">Geelong Plan for Nature </w:t>
            </w:r>
            <w:r w:rsidR="00AC0DD0">
              <w:t>Community Engagement Report</w:t>
            </w:r>
          </w:p>
          <w:p w14:paraId="4297C4C8" w14:textId="77777777" w:rsidR="00236CCB" w:rsidRPr="00236CCB" w:rsidRDefault="00236CCB" w:rsidP="00236CCB"/>
          <w:p w14:paraId="5365145B" w14:textId="77777777" w:rsidR="0032135D" w:rsidRDefault="0032135D" w:rsidP="0032135D">
            <w:pPr>
              <w:spacing w:before="120" w:after="200"/>
            </w:pPr>
            <w:r>
              <w:rPr>
                <w:noProof/>
              </w:rPr>
              <mc:AlternateContent>
                <mc:Choice Requires="wps">
                  <w:drawing>
                    <wp:inline distT="0" distB="0" distL="0" distR="0" wp14:anchorId="641A9337" wp14:editId="6A8E8363">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6B63151"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67CACFE2" w14:textId="77777777" w:rsidR="002A7D53" w:rsidRDefault="002A7D53" w:rsidP="0032135D"/>
        </w:tc>
      </w:tr>
      <w:tr w:rsidR="002A7D53" w14:paraId="3DE09645" w14:textId="77777777" w:rsidTr="0032135D">
        <w:trPr>
          <w:trHeight w:val="964"/>
        </w:trPr>
        <w:tc>
          <w:tcPr>
            <w:tcW w:w="5017" w:type="dxa"/>
          </w:tcPr>
          <w:p w14:paraId="150C8998" w14:textId="292E4E04" w:rsidR="002A7D53" w:rsidRPr="00236CCB" w:rsidRDefault="00BD7AFB" w:rsidP="00236CCB">
            <w:pPr>
              <w:pStyle w:val="Subtitle"/>
            </w:pPr>
            <w:r>
              <w:t>2026</w:t>
            </w:r>
          </w:p>
          <w:p w14:paraId="1D0758A6" w14:textId="77777777" w:rsidR="00236CCB" w:rsidRPr="00236CCB" w:rsidRDefault="00236CCB" w:rsidP="00236CCB"/>
        </w:tc>
      </w:tr>
    </w:tbl>
    <w:p w14:paraId="6BF1B738" w14:textId="77777777" w:rsidR="002A7D53" w:rsidRDefault="002A7D53" w:rsidP="0032135D"/>
    <w:p w14:paraId="330EDD99"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5C5812F8" w14:textId="77777777" w:rsidR="004D51B9" w:rsidRDefault="004D51B9" w:rsidP="00EF764C">
          <w:pPr>
            <w:pStyle w:val="TOCHeading"/>
            <w:framePr w:wrap="around"/>
            <w:numPr>
              <w:ilvl w:val="0"/>
              <w:numId w:val="0"/>
            </w:numPr>
          </w:pPr>
          <w:r>
            <w:t>Contents</w:t>
          </w:r>
        </w:p>
        <w:p w14:paraId="17416985" w14:textId="7A9DA71E" w:rsidR="00886F91" w:rsidRDefault="004D51B9">
          <w:pPr>
            <w:pStyle w:val="TOC1"/>
            <w:rPr>
              <w:rFonts w:eastAsiaTheme="minorEastAsia" w:cstheme="minorBidi"/>
              <w:b w:val="0"/>
              <w:color w:val="auto"/>
              <w:spacing w:val="0"/>
              <w:kern w:val="2"/>
              <w:sz w:val="24"/>
              <w:szCs w:val="24"/>
              <w14:ligatures w14:val="standardContextual"/>
            </w:rPr>
          </w:pPr>
          <w:r>
            <w:fldChar w:fldCharType="begin"/>
          </w:r>
          <w:r>
            <w:instrText xml:space="preserve"> TOC \o "1-3" \h \z \u </w:instrText>
          </w:r>
          <w:r>
            <w:fldChar w:fldCharType="separate"/>
          </w:r>
          <w:hyperlink w:anchor="_Toc232756796" w:history="1">
            <w:r w:rsidR="00886F91" w:rsidRPr="00497C5B">
              <w:rPr>
                <w:rStyle w:val="Hyperlink"/>
              </w:rPr>
              <w:t>1</w:t>
            </w:r>
            <w:r w:rsidR="00886F91">
              <w:rPr>
                <w:rFonts w:eastAsiaTheme="minorEastAsia" w:cstheme="minorBidi"/>
                <w:b w:val="0"/>
                <w:color w:val="auto"/>
                <w:spacing w:val="0"/>
                <w:kern w:val="2"/>
                <w:sz w:val="24"/>
                <w:szCs w:val="24"/>
                <w14:ligatures w14:val="standardContextual"/>
              </w:rPr>
              <w:tab/>
            </w:r>
            <w:r w:rsidR="00886F91" w:rsidRPr="00497C5B">
              <w:rPr>
                <w:rStyle w:val="Hyperlink"/>
              </w:rPr>
              <w:t>Community Engagement</w:t>
            </w:r>
            <w:r w:rsidR="00886F91">
              <w:rPr>
                <w:webHidden/>
              </w:rPr>
              <w:tab/>
            </w:r>
            <w:r w:rsidR="00886F91">
              <w:rPr>
                <w:webHidden/>
              </w:rPr>
              <w:fldChar w:fldCharType="begin"/>
            </w:r>
            <w:r w:rsidR="00886F91">
              <w:rPr>
                <w:webHidden/>
              </w:rPr>
              <w:instrText xml:space="preserve"> PAGEREF _Toc232756796 \h </w:instrText>
            </w:r>
            <w:r w:rsidR="00886F91">
              <w:rPr>
                <w:webHidden/>
              </w:rPr>
            </w:r>
            <w:r w:rsidR="00886F91">
              <w:rPr>
                <w:webHidden/>
              </w:rPr>
              <w:fldChar w:fldCharType="separate"/>
            </w:r>
            <w:r w:rsidR="00886F91">
              <w:rPr>
                <w:webHidden/>
              </w:rPr>
              <w:t>3</w:t>
            </w:r>
            <w:r w:rsidR="00886F91">
              <w:rPr>
                <w:webHidden/>
              </w:rPr>
              <w:fldChar w:fldCharType="end"/>
            </w:r>
          </w:hyperlink>
        </w:p>
        <w:p w14:paraId="4379D208" w14:textId="4A031417" w:rsidR="00886F91" w:rsidRDefault="00886F91">
          <w:pPr>
            <w:pStyle w:val="TOC2"/>
            <w:rPr>
              <w:rFonts w:eastAsiaTheme="minorEastAsia" w:cstheme="minorBidi"/>
              <w:spacing w:val="0"/>
              <w:kern w:val="2"/>
              <w:sz w:val="24"/>
              <w:szCs w:val="24"/>
              <w14:ligatures w14:val="standardContextual"/>
            </w:rPr>
          </w:pPr>
          <w:hyperlink w:anchor="_Toc232756797" w:history="1">
            <w:r w:rsidRPr="00497C5B">
              <w:rPr>
                <w:rStyle w:val="Hyperlink"/>
              </w:rPr>
              <w:t>1.1</w:t>
            </w:r>
            <w:r>
              <w:rPr>
                <w:rFonts w:eastAsiaTheme="minorEastAsia" w:cstheme="minorBidi"/>
                <w:spacing w:val="0"/>
                <w:kern w:val="2"/>
                <w:sz w:val="24"/>
                <w:szCs w:val="24"/>
                <w14:ligatures w14:val="standardContextual"/>
              </w:rPr>
              <w:tab/>
            </w:r>
            <w:r w:rsidRPr="00497C5B">
              <w:rPr>
                <w:rStyle w:val="Hyperlink"/>
              </w:rPr>
              <w:t>Summary</w:t>
            </w:r>
            <w:r>
              <w:rPr>
                <w:webHidden/>
              </w:rPr>
              <w:tab/>
            </w:r>
            <w:r>
              <w:rPr>
                <w:webHidden/>
              </w:rPr>
              <w:fldChar w:fldCharType="begin"/>
            </w:r>
            <w:r>
              <w:rPr>
                <w:webHidden/>
              </w:rPr>
              <w:instrText xml:space="preserve"> PAGEREF _Toc232756797 \h </w:instrText>
            </w:r>
            <w:r>
              <w:rPr>
                <w:webHidden/>
              </w:rPr>
            </w:r>
            <w:r>
              <w:rPr>
                <w:webHidden/>
              </w:rPr>
              <w:fldChar w:fldCharType="separate"/>
            </w:r>
            <w:r>
              <w:rPr>
                <w:webHidden/>
              </w:rPr>
              <w:t>3</w:t>
            </w:r>
            <w:r>
              <w:rPr>
                <w:webHidden/>
              </w:rPr>
              <w:fldChar w:fldCharType="end"/>
            </w:r>
          </w:hyperlink>
        </w:p>
        <w:p w14:paraId="337B5805" w14:textId="2C6A9DD3" w:rsidR="00886F91" w:rsidRDefault="00886F91">
          <w:pPr>
            <w:pStyle w:val="TOC2"/>
            <w:rPr>
              <w:rFonts w:eastAsiaTheme="minorEastAsia" w:cstheme="minorBidi"/>
              <w:spacing w:val="0"/>
              <w:kern w:val="2"/>
              <w:sz w:val="24"/>
              <w:szCs w:val="24"/>
              <w14:ligatures w14:val="standardContextual"/>
            </w:rPr>
          </w:pPr>
          <w:hyperlink w:anchor="_Toc232756798" w:history="1">
            <w:r w:rsidRPr="00497C5B">
              <w:rPr>
                <w:rStyle w:val="Hyperlink"/>
              </w:rPr>
              <w:t>1.2</w:t>
            </w:r>
            <w:r>
              <w:rPr>
                <w:rFonts w:eastAsiaTheme="minorEastAsia" w:cstheme="minorBidi"/>
                <w:spacing w:val="0"/>
                <w:kern w:val="2"/>
                <w:sz w:val="24"/>
                <w:szCs w:val="24"/>
                <w14:ligatures w14:val="standardContextual"/>
              </w:rPr>
              <w:tab/>
            </w:r>
            <w:r w:rsidRPr="00497C5B">
              <w:rPr>
                <w:rStyle w:val="Hyperlink"/>
              </w:rPr>
              <w:t>How We Engaged</w:t>
            </w:r>
            <w:r>
              <w:rPr>
                <w:webHidden/>
              </w:rPr>
              <w:tab/>
            </w:r>
            <w:r>
              <w:rPr>
                <w:webHidden/>
              </w:rPr>
              <w:fldChar w:fldCharType="begin"/>
            </w:r>
            <w:r>
              <w:rPr>
                <w:webHidden/>
              </w:rPr>
              <w:instrText xml:space="preserve"> PAGEREF _Toc232756798 \h </w:instrText>
            </w:r>
            <w:r>
              <w:rPr>
                <w:webHidden/>
              </w:rPr>
            </w:r>
            <w:r>
              <w:rPr>
                <w:webHidden/>
              </w:rPr>
              <w:fldChar w:fldCharType="separate"/>
            </w:r>
            <w:r>
              <w:rPr>
                <w:webHidden/>
              </w:rPr>
              <w:t>4</w:t>
            </w:r>
            <w:r>
              <w:rPr>
                <w:webHidden/>
              </w:rPr>
              <w:fldChar w:fldCharType="end"/>
            </w:r>
          </w:hyperlink>
        </w:p>
        <w:p w14:paraId="1DEC8CDD" w14:textId="4B3461C6" w:rsidR="00886F91" w:rsidRDefault="00886F91">
          <w:pPr>
            <w:pStyle w:val="TOC3"/>
            <w:rPr>
              <w:rFonts w:eastAsiaTheme="minorEastAsia" w:cstheme="minorBidi"/>
              <w:spacing w:val="0"/>
              <w:kern w:val="2"/>
              <w:sz w:val="24"/>
              <w:szCs w:val="24"/>
              <w14:ligatures w14:val="standardContextual"/>
            </w:rPr>
          </w:pPr>
          <w:hyperlink w:anchor="_Toc232756799" w:history="1">
            <w:r w:rsidRPr="00497C5B">
              <w:rPr>
                <w:rStyle w:val="Hyperlink"/>
              </w:rPr>
              <w:t>1.2.1</w:t>
            </w:r>
            <w:r>
              <w:rPr>
                <w:rFonts w:eastAsiaTheme="minorEastAsia" w:cstheme="minorBidi"/>
                <w:spacing w:val="0"/>
                <w:kern w:val="2"/>
                <w:sz w:val="24"/>
                <w:szCs w:val="24"/>
                <w14:ligatures w14:val="standardContextual"/>
              </w:rPr>
              <w:tab/>
            </w:r>
            <w:r w:rsidRPr="00497C5B">
              <w:rPr>
                <w:rStyle w:val="Hyperlink"/>
              </w:rPr>
              <w:t>What did we do?</w:t>
            </w:r>
            <w:r>
              <w:rPr>
                <w:webHidden/>
              </w:rPr>
              <w:tab/>
            </w:r>
            <w:r>
              <w:rPr>
                <w:webHidden/>
              </w:rPr>
              <w:fldChar w:fldCharType="begin"/>
            </w:r>
            <w:r>
              <w:rPr>
                <w:webHidden/>
              </w:rPr>
              <w:instrText xml:space="preserve"> PAGEREF _Toc232756799 \h </w:instrText>
            </w:r>
            <w:r>
              <w:rPr>
                <w:webHidden/>
              </w:rPr>
            </w:r>
            <w:r>
              <w:rPr>
                <w:webHidden/>
              </w:rPr>
              <w:fldChar w:fldCharType="separate"/>
            </w:r>
            <w:r>
              <w:rPr>
                <w:webHidden/>
              </w:rPr>
              <w:t>4</w:t>
            </w:r>
            <w:r>
              <w:rPr>
                <w:webHidden/>
              </w:rPr>
              <w:fldChar w:fldCharType="end"/>
            </w:r>
          </w:hyperlink>
        </w:p>
        <w:p w14:paraId="16E4B3FC" w14:textId="624B37E3" w:rsidR="00886F91" w:rsidRDefault="00886F91">
          <w:pPr>
            <w:pStyle w:val="TOC2"/>
            <w:rPr>
              <w:rFonts w:eastAsiaTheme="minorEastAsia" w:cstheme="minorBidi"/>
              <w:spacing w:val="0"/>
              <w:kern w:val="2"/>
              <w:sz w:val="24"/>
              <w:szCs w:val="24"/>
              <w14:ligatures w14:val="standardContextual"/>
            </w:rPr>
          </w:pPr>
          <w:hyperlink w:anchor="_Toc232756800" w:history="1">
            <w:r w:rsidRPr="00497C5B">
              <w:rPr>
                <w:rStyle w:val="Hyperlink"/>
              </w:rPr>
              <w:t>1.3</w:t>
            </w:r>
            <w:r>
              <w:rPr>
                <w:rFonts w:eastAsiaTheme="minorEastAsia" w:cstheme="minorBidi"/>
                <w:spacing w:val="0"/>
                <w:kern w:val="2"/>
                <w:sz w:val="24"/>
                <w:szCs w:val="24"/>
                <w14:ligatures w14:val="standardContextual"/>
              </w:rPr>
              <w:tab/>
            </w:r>
            <w:r w:rsidRPr="00497C5B">
              <w:rPr>
                <w:rStyle w:val="Hyperlink"/>
              </w:rPr>
              <w:t>Engagement Tools and Techniques</w:t>
            </w:r>
            <w:r>
              <w:rPr>
                <w:webHidden/>
              </w:rPr>
              <w:tab/>
            </w:r>
            <w:r>
              <w:rPr>
                <w:webHidden/>
              </w:rPr>
              <w:fldChar w:fldCharType="begin"/>
            </w:r>
            <w:r>
              <w:rPr>
                <w:webHidden/>
              </w:rPr>
              <w:instrText xml:space="preserve"> PAGEREF _Toc232756800 \h </w:instrText>
            </w:r>
            <w:r>
              <w:rPr>
                <w:webHidden/>
              </w:rPr>
            </w:r>
            <w:r>
              <w:rPr>
                <w:webHidden/>
              </w:rPr>
              <w:fldChar w:fldCharType="separate"/>
            </w:r>
            <w:r>
              <w:rPr>
                <w:webHidden/>
              </w:rPr>
              <w:t>5</w:t>
            </w:r>
            <w:r>
              <w:rPr>
                <w:webHidden/>
              </w:rPr>
              <w:fldChar w:fldCharType="end"/>
            </w:r>
          </w:hyperlink>
        </w:p>
        <w:p w14:paraId="5ED978C7" w14:textId="331A5931" w:rsidR="00886F91" w:rsidRDefault="00886F91">
          <w:pPr>
            <w:pStyle w:val="TOC2"/>
            <w:rPr>
              <w:rFonts w:eastAsiaTheme="minorEastAsia" w:cstheme="minorBidi"/>
              <w:spacing w:val="0"/>
              <w:kern w:val="2"/>
              <w:sz w:val="24"/>
              <w:szCs w:val="24"/>
              <w14:ligatures w14:val="standardContextual"/>
            </w:rPr>
          </w:pPr>
          <w:hyperlink w:anchor="_Toc232756801" w:history="1">
            <w:r w:rsidRPr="00497C5B">
              <w:rPr>
                <w:rStyle w:val="Hyperlink"/>
              </w:rPr>
              <w:t>1.4</w:t>
            </w:r>
            <w:r>
              <w:rPr>
                <w:rFonts w:eastAsiaTheme="minorEastAsia" w:cstheme="minorBidi"/>
                <w:spacing w:val="0"/>
                <w:kern w:val="2"/>
                <w:sz w:val="24"/>
                <w:szCs w:val="24"/>
                <w14:ligatures w14:val="standardContextual"/>
              </w:rPr>
              <w:tab/>
            </w:r>
            <w:r w:rsidRPr="00497C5B">
              <w:rPr>
                <w:rStyle w:val="Hyperlink"/>
              </w:rPr>
              <w:t>Who We Engaged With</w:t>
            </w:r>
            <w:r>
              <w:rPr>
                <w:webHidden/>
              </w:rPr>
              <w:tab/>
            </w:r>
            <w:r>
              <w:rPr>
                <w:webHidden/>
              </w:rPr>
              <w:fldChar w:fldCharType="begin"/>
            </w:r>
            <w:r>
              <w:rPr>
                <w:webHidden/>
              </w:rPr>
              <w:instrText xml:space="preserve"> PAGEREF _Toc232756801 \h </w:instrText>
            </w:r>
            <w:r>
              <w:rPr>
                <w:webHidden/>
              </w:rPr>
            </w:r>
            <w:r>
              <w:rPr>
                <w:webHidden/>
              </w:rPr>
              <w:fldChar w:fldCharType="separate"/>
            </w:r>
            <w:r>
              <w:rPr>
                <w:webHidden/>
              </w:rPr>
              <w:t>6</w:t>
            </w:r>
            <w:r>
              <w:rPr>
                <w:webHidden/>
              </w:rPr>
              <w:fldChar w:fldCharType="end"/>
            </w:r>
          </w:hyperlink>
        </w:p>
        <w:p w14:paraId="57FB46E7" w14:textId="69152B0B" w:rsidR="00886F91" w:rsidRDefault="00886F91">
          <w:pPr>
            <w:pStyle w:val="TOC3"/>
            <w:rPr>
              <w:rFonts w:eastAsiaTheme="minorEastAsia" w:cstheme="minorBidi"/>
              <w:spacing w:val="0"/>
              <w:kern w:val="2"/>
              <w:sz w:val="24"/>
              <w:szCs w:val="24"/>
              <w14:ligatures w14:val="standardContextual"/>
            </w:rPr>
          </w:pPr>
          <w:hyperlink w:anchor="_Toc232756802" w:history="1">
            <w:r w:rsidRPr="00497C5B">
              <w:rPr>
                <w:rStyle w:val="Hyperlink"/>
              </w:rPr>
              <w:t>1.4.1</w:t>
            </w:r>
            <w:r>
              <w:rPr>
                <w:rFonts w:eastAsiaTheme="minorEastAsia" w:cstheme="minorBidi"/>
                <w:spacing w:val="0"/>
                <w:kern w:val="2"/>
                <w:sz w:val="24"/>
                <w:szCs w:val="24"/>
                <w14:ligatures w14:val="standardContextual"/>
              </w:rPr>
              <w:tab/>
            </w:r>
            <w:r w:rsidRPr="00497C5B">
              <w:rPr>
                <w:rStyle w:val="Hyperlink"/>
              </w:rPr>
              <w:t>Participation</w:t>
            </w:r>
            <w:r>
              <w:rPr>
                <w:webHidden/>
              </w:rPr>
              <w:tab/>
            </w:r>
            <w:r>
              <w:rPr>
                <w:webHidden/>
              </w:rPr>
              <w:fldChar w:fldCharType="begin"/>
            </w:r>
            <w:r>
              <w:rPr>
                <w:webHidden/>
              </w:rPr>
              <w:instrText xml:space="preserve"> PAGEREF _Toc232756802 \h </w:instrText>
            </w:r>
            <w:r>
              <w:rPr>
                <w:webHidden/>
              </w:rPr>
            </w:r>
            <w:r>
              <w:rPr>
                <w:webHidden/>
              </w:rPr>
              <w:fldChar w:fldCharType="separate"/>
            </w:r>
            <w:r>
              <w:rPr>
                <w:webHidden/>
              </w:rPr>
              <w:t>6</w:t>
            </w:r>
            <w:r>
              <w:rPr>
                <w:webHidden/>
              </w:rPr>
              <w:fldChar w:fldCharType="end"/>
            </w:r>
          </w:hyperlink>
        </w:p>
        <w:p w14:paraId="5DDBF93D" w14:textId="51FE577E" w:rsidR="00886F91" w:rsidRDefault="00886F91">
          <w:pPr>
            <w:pStyle w:val="TOC1"/>
            <w:rPr>
              <w:rFonts w:eastAsiaTheme="minorEastAsia" w:cstheme="minorBidi"/>
              <w:b w:val="0"/>
              <w:color w:val="auto"/>
              <w:spacing w:val="0"/>
              <w:kern w:val="2"/>
              <w:sz w:val="24"/>
              <w:szCs w:val="24"/>
              <w14:ligatures w14:val="standardContextual"/>
            </w:rPr>
          </w:pPr>
          <w:hyperlink w:anchor="_Toc232756803" w:history="1">
            <w:r w:rsidRPr="00497C5B">
              <w:rPr>
                <w:rStyle w:val="Hyperlink"/>
              </w:rPr>
              <w:t>2</w:t>
            </w:r>
            <w:r>
              <w:rPr>
                <w:rFonts w:eastAsiaTheme="minorEastAsia" w:cstheme="minorBidi"/>
                <w:b w:val="0"/>
                <w:color w:val="auto"/>
                <w:spacing w:val="0"/>
                <w:kern w:val="2"/>
                <w:sz w:val="24"/>
                <w:szCs w:val="24"/>
                <w14:ligatures w14:val="standardContextual"/>
              </w:rPr>
              <w:tab/>
            </w:r>
            <w:r w:rsidRPr="00497C5B">
              <w:rPr>
                <w:rStyle w:val="Hyperlink"/>
              </w:rPr>
              <w:t>What we heard and how it shaped the Plan</w:t>
            </w:r>
            <w:r>
              <w:rPr>
                <w:webHidden/>
              </w:rPr>
              <w:tab/>
            </w:r>
            <w:r>
              <w:rPr>
                <w:webHidden/>
              </w:rPr>
              <w:fldChar w:fldCharType="begin"/>
            </w:r>
            <w:r>
              <w:rPr>
                <w:webHidden/>
              </w:rPr>
              <w:instrText xml:space="preserve"> PAGEREF _Toc232756803 \h </w:instrText>
            </w:r>
            <w:r>
              <w:rPr>
                <w:webHidden/>
              </w:rPr>
            </w:r>
            <w:r>
              <w:rPr>
                <w:webHidden/>
              </w:rPr>
              <w:fldChar w:fldCharType="separate"/>
            </w:r>
            <w:r>
              <w:rPr>
                <w:webHidden/>
              </w:rPr>
              <w:t>7</w:t>
            </w:r>
            <w:r>
              <w:rPr>
                <w:webHidden/>
              </w:rPr>
              <w:fldChar w:fldCharType="end"/>
            </w:r>
          </w:hyperlink>
        </w:p>
        <w:p w14:paraId="5AF57386" w14:textId="3E5CF40C" w:rsidR="00886F91" w:rsidRDefault="00886F91">
          <w:pPr>
            <w:pStyle w:val="TOC2"/>
            <w:rPr>
              <w:rFonts w:eastAsiaTheme="minorEastAsia" w:cstheme="minorBidi"/>
              <w:spacing w:val="0"/>
              <w:kern w:val="2"/>
              <w:sz w:val="24"/>
              <w:szCs w:val="24"/>
              <w14:ligatures w14:val="standardContextual"/>
            </w:rPr>
          </w:pPr>
          <w:hyperlink w:anchor="_Toc232756804" w:history="1">
            <w:r w:rsidRPr="00497C5B">
              <w:rPr>
                <w:rStyle w:val="Hyperlink"/>
              </w:rPr>
              <w:t>2.1</w:t>
            </w:r>
            <w:r>
              <w:rPr>
                <w:rFonts w:eastAsiaTheme="minorEastAsia" w:cstheme="minorBidi"/>
                <w:spacing w:val="0"/>
                <w:kern w:val="2"/>
                <w:sz w:val="24"/>
                <w:szCs w:val="24"/>
                <w14:ligatures w14:val="standardContextual"/>
              </w:rPr>
              <w:tab/>
            </w:r>
            <w:r w:rsidRPr="00497C5B">
              <w:rPr>
                <w:rStyle w:val="Hyperlink"/>
              </w:rPr>
              <w:t>Key Themes</w:t>
            </w:r>
            <w:r>
              <w:rPr>
                <w:webHidden/>
              </w:rPr>
              <w:tab/>
            </w:r>
            <w:r>
              <w:rPr>
                <w:webHidden/>
              </w:rPr>
              <w:fldChar w:fldCharType="begin"/>
            </w:r>
            <w:r>
              <w:rPr>
                <w:webHidden/>
              </w:rPr>
              <w:instrText xml:space="preserve"> PAGEREF _Toc232756804 \h </w:instrText>
            </w:r>
            <w:r>
              <w:rPr>
                <w:webHidden/>
              </w:rPr>
            </w:r>
            <w:r>
              <w:rPr>
                <w:webHidden/>
              </w:rPr>
              <w:fldChar w:fldCharType="separate"/>
            </w:r>
            <w:r>
              <w:rPr>
                <w:webHidden/>
              </w:rPr>
              <w:t>8</w:t>
            </w:r>
            <w:r>
              <w:rPr>
                <w:webHidden/>
              </w:rPr>
              <w:fldChar w:fldCharType="end"/>
            </w:r>
          </w:hyperlink>
        </w:p>
        <w:p w14:paraId="155DB7C5" w14:textId="404F8B02" w:rsidR="00886F91" w:rsidRDefault="00886F91">
          <w:pPr>
            <w:pStyle w:val="TOC2"/>
            <w:rPr>
              <w:rFonts w:eastAsiaTheme="minorEastAsia" w:cstheme="minorBidi"/>
              <w:spacing w:val="0"/>
              <w:kern w:val="2"/>
              <w:sz w:val="24"/>
              <w:szCs w:val="24"/>
              <w14:ligatures w14:val="standardContextual"/>
            </w:rPr>
          </w:pPr>
          <w:hyperlink w:anchor="_Toc232756805" w:history="1">
            <w:r w:rsidRPr="00497C5B">
              <w:rPr>
                <w:rStyle w:val="Hyperlink"/>
              </w:rPr>
              <w:t>2.2</w:t>
            </w:r>
            <w:r>
              <w:rPr>
                <w:rFonts w:eastAsiaTheme="minorEastAsia" w:cstheme="minorBidi"/>
                <w:spacing w:val="0"/>
                <w:kern w:val="2"/>
                <w:sz w:val="24"/>
                <w:szCs w:val="24"/>
                <w14:ligatures w14:val="standardContextual"/>
              </w:rPr>
              <w:tab/>
            </w:r>
            <w:r w:rsidRPr="00497C5B">
              <w:rPr>
                <w:rStyle w:val="Hyperlink"/>
              </w:rPr>
              <w:t>Connectivity as a Core Priority</w:t>
            </w:r>
            <w:r>
              <w:rPr>
                <w:webHidden/>
              </w:rPr>
              <w:tab/>
            </w:r>
            <w:r>
              <w:rPr>
                <w:webHidden/>
              </w:rPr>
              <w:fldChar w:fldCharType="begin"/>
            </w:r>
            <w:r>
              <w:rPr>
                <w:webHidden/>
              </w:rPr>
              <w:instrText xml:space="preserve"> PAGEREF _Toc232756805 \h </w:instrText>
            </w:r>
            <w:r>
              <w:rPr>
                <w:webHidden/>
              </w:rPr>
            </w:r>
            <w:r>
              <w:rPr>
                <w:webHidden/>
              </w:rPr>
              <w:fldChar w:fldCharType="separate"/>
            </w:r>
            <w:r>
              <w:rPr>
                <w:webHidden/>
              </w:rPr>
              <w:t>9</w:t>
            </w:r>
            <w:r>
              <w:rPr>
                <w:webHidden/>
              </w:rPr>
              <w:fldChar w:fldCharType="end"/>
            </w:r>
          </w:hyperlink>
        </w:p>
        <w:p w14:paraId="475FBD1C" w14:textId="4FCE7B47" w:rsidR="00886F91" w:rsidRDefault="00886F91">
          <w:pPr>
            <w:pStyle w:val="TOC2"/>
            <w:rPr>
              <w:rFonts w:eastAsiaTheme="minorEastAsia" w:cstheme="minorBidi"/>
              <w:spacing w:val="0"/>
              <w:kern w:val="2"/>
              <w:sz w:val="24"/>
              <w:szCs w:val="24"/>
              <w14:ligatures w14:val="standardContextual"/>
            </w:rPr>
          </w:pPr>
          <w:hyperlink w:anchor="_Toc232756806" w:history="1">
            <w:r w:rsidRPr="00497C5B">
              <w:rPr>
                <w:rStyle w:val="Hyperlink"/>
              </w:rPr>
              <w:t>2.3</w:t>
            </w:r>
            <w:r>
              <w:rPr>
                <w:rFonts w:eastAsiaTheme="minorEastAsia" w:cstheme="minorBidi"/>
                <w:spacing w:val="0"/>
                <w:kern w:val="2"/>
                <w:sz w:val="24"/>
                <w:szCs w:val="24"/>
                <w14:ligatures w14:val="standardContextual"/>
              </w:rPr>
              <w:tab/>
            </w:r>
            <w:r w:rsidRPr="00497C5B">
              <w:rPr>
                <w:rStyle w:val="Hyperlink"/>
              </w:rPr>
              <w:t>Protection of remnant vegetation and habitat</w:t>
            </w:r>
            <w:r>
              <w:rPr>
                <w:webHidden/>
              </w:rPr>
              <w:tab/>
            </w:r>
            <w:r>
              <w:rPr>
                <w:webHidden/>
              </w:rPr>
              <w:fldChar w:fldCharType="begin"/>
            </w:r>
            <w:r>
              <w:rPr>
                <w:webHidden/>
              </w:rPr>
              <w:instrText xml:space="preserve"> PAGEREF _Toc232756806 \h </w:instrText>
            </w:r>
            <w:r>
              <w:rPr>
                <w:webHidden/>
              </w:rPr>
            </w:r>
            <w:r>
              <w:rPr>
                <w:webHidden/>
              </w:rPr>
              <w:fldChar w:fldCharType="separate"/>
            </w:r>
            <w:r>
              <w:rPr>
                <w:webHidden/>
              </w:rPr>
              <w:t>10</w:t>
            </w:r>
            <w:r>
              <w:rPr>
                <w:webHidden/>
              </w:rPr>
              <w:fldChar w:fldCharType="end"/>
            </w:r>
          </w:hyperlink>
        </w:p>
        <w:p w14:paraId="3EE6AC05" w14:textId="4FB5C2AD" w:rsidR="00886F91" w:rsidRDefault="00886F91">
          <w:pPr>
            <w:pStyle w:val="TOC3"/>
            <w:rPr>
              <w:rFonts w:eastAsiaTheme="minorEastAsia" w:cstheme="minorBidi"/>
              <w:spacing w:val="0"/>
              <w:kern w:val="2"/>
              <w:sz w:val="24"/>
              <w:szCs w:val="24"/>
              <w14:ligatures w14:val="standardContextual"/>
            </w:rPr>
          </w:pPr>
          <w:hyperlink w:anchor="_Toc232756807" w:history="1">
            <w:r w:rsidRPr="00497C5B">
              <w:rPr>
                <w:rStyle w:val="Hyperlink"/>
              </w:rPr>
              <w:t>2.3.1</w:t>
            </w:r>
            <w:r>
              <w:rPr>
                <w:rFonts w:eastAsiaTheme="minorEastAsia" w:cstheme="minorBidi"/>
                <w:spacing w:val="0"/>
                <w:kern w:val="2"/>
                <w:sz w:val="24"/>
                <w:szCs w:val="24"/>
                <w14:ligatures w14:val="standardContextual"/>
              </w:rPr>
              <w:tab/>
            </w:r>
            <w:r w:rsidRPr="00497C5B">
              <w:rPr>
                <w:rStyle w:val="Hyperlink"/>
              </w:rPr>
              <w:t>Role of Planning and Development Integration</w:t>
            </w:r>
            <w:r>
              <w:rPr>
                <w:webHidden/>
              </w:rPr>
              <w:tab/>
            </w:r>
            <w:r>
              <w:rPr>
                <w:webHidden/>
              </w:rPr>
              <w:fldChar w:fldCharType="begin"/>
            </w:r>
            <w:r>
              <w:rPr>
                <w:webHidden/>
              </w:rPr>
              <w:instrText xml:space="preserve"> PAGEREF _Toc232756807 \h </w:instrText>
            </w:r>
            <w:r>
              <w:rPr>
                <w:webHidden/>
              </w:rPr>
            </w:r>
            <w:r>
              <w:rPr>
                <w:webHidden/>
              </w:rPr>
              <w:fldChar w:fldCharType="separate"/>
            </w:r>
            <w:r>
              <w:rPr>
                <w:webHidden/>
              </w:rPr>
              <w:t>10</w:t>
            </w:r>
            <w:r>
              <w:rPr>
                <w:webHidden/>
              </w:rPr>
              <w:fldChar w:fldCharType="end"/>
            </w:r>
          </w:hyperlink>
        </w:p>
        <w:p w14:paraId="32621548" w14:textId="3E81E6BF" w:rsidR="00886F91" w:rsidRDefault="00886F91">
          <w:pPr>
            <w:pStyle w:val="TOC3"/>
            <w:rPr>
              <w:rFonts w:eastAsiaTheme="minorEastAsia" w:cstheme="minorBidi"/>
              <w:spacing w:val="0"/>
              <w:kern w:val="2"/>
              <w:sz w:val="24"/>
              <w:szCs w:val="24"/>
              <w14:ligatures w14:val="standardContextual"/>
            </w:rPr>
          </w:pPr>
          <w:hyperlink w:anchor="_Toc232756808" w:history="1">
            <w:r w:rsidRPr="00497C5B">
              <w:rPr>
                <w:rStyle w:val="Hyperlink"/>
              </w:rPr>
              <w:t>2.3.2</w:t>
            </w:r>
            <w:r>
              <w:rPr>
                <w:rFonts w:eastAsiaTheme="minorEastAsia" w:cstheme="minorBidi"/>
                <w:spacing w:val="0"/>
                <w:kern w:val="2"/>
                <w:sz w:val="24"/>
                <w:szCs w:val="24"/>
                <w14:ligatures w14:val="standardContextual"/>
              </w:rPr>
              <w:tab/>
            </w:r>
            <w:r w:rsidRPr="00497C5B">
              <w:rPr>
                <w:rStyle w:val="Hyperlink"/>
              </w:rPr>
              <w:t>Private Land Stewardship</w:t>
            </w:r>
            <w:r>
              <w:rPr>
                <w:webHidden/>
              </w:rPr>
              <w:tab/>
            </w:r>
            <w:r>
              <w:rPr>
                <w:webHidden/>
              </w:rPr>
              <w:fldChar w:fldCharType="begin"/>
            </w:r>
            <w:r>
              <w:rPr>
                <w:webHidden/>
              </w:rPr>
              <w:instrText xml:space="preserve"> PAGEREF _Toc232756808 \h </w:instrText>
            </w:r>
            <w:r>
              <w:rPr>
                <w:webHidden/>
              </w:rPr>
            </w:r>
            <w:r>
              <w:rPr>
                <w:webHidden/>
              </w:rPr>
              <w:fldChar w:fldCharType="separate"/>
            </w:r>
            <w:r>
              <w:rPr>
                <w:webHidden/>
              </w:rPr>
              <w:t>10</w:t>
            </w:r>
            <w:r>
              <w:rPr>
                <w:webHidden/>
              </w:rPr>
              <w:fldChar w:fldCharType="end"/>
            </w:r>
          </w:hyperlink>
        </w:p>
        <w:p w14:paraId="77D74059" w14:textId="35B45012" w:rsidR="00886F91" w:rsidRDefault="00886F91">
          <w:pPr>
            <w:pStyle w:val="TOC3"/>
            <w:rPr>
              <w:rFonts w:eastAsiaTheme="minorEastAsia" w:cstheme="minorBidi"/>
              <w:spacing w:val="0"/>
              <w:kern w:val="2"/>
              <w:sz w:val="24"/>
              <w:szCs w:val="24"/>
              <w14:ligatures w14:val="standardContextual"/>
            </w:rPr>
          </w:pPr>
          <w:hyperlink w:anchor="_Toc232756809" w:history="1">
            <w:r w:rsidRPr="00497C5B">
              <w:rPr>
                <w:rStyle w:val="Hyperlink"/>
              </w:rPr>
              <w:t>2.3.3</w:t>
            </w:r>
            <w:r>
              <w:rPr>
                <w:rFonts w:eastAsiaTheme="minorEastAsia" w:cstheme="minorBidi"/>
                <w:spacing w:val="0"/>
                <w:kern w:val="2"/>
                <w:sz w:val="24"/>
                <w:szCs w:val="24"/>
                <w14:ligatures w14:val="standardContextual"/>
              </w:rPr>
              <w:tab/>
            </w:r>
            <w:r w:rsidRPr="00497C5B">
              <w:rPr>
                <w:rStyle w:val="Hyperlink"/>
              </w:rPr>
              <w:t>Large Old Trees and Canopy Cover</w:t>
            </w:r>
            <w:r>
              <w:rPr>
                <w:webHidden/>
              </w:rPr>
              <w:tab/>
            </w:r>
            <w:r>
              <w:rPr>
                <w:webHidden/>
              </w:rPr>
              <w:fldChar w:fldCharType="begin"/>
            </w:r>
            <w:r>
              <w:rPr>
                <w:webHidden/>
              </w:rPr>
              <w:instrText xml:space="preserve"> PAGEREF _Toc232756809 \h </w:instrText>
            </w:r>
            <w:r>
              <w:rPr>
                <w:webHidden/>
              </w:rPr>
            </w:r>
            <w:r>
              <w:rPr>
                <w:webHidden/>
              </w:rPr>
              <w:fldChar w:fldCharType="separate"/>
            </w:r>
            <w:r>
              <w:rPr>
                <w:webHidden/>
              </w:rPr>
              <w:t>11</w:t>
            </w:r>
            <w:r>
              <w:rPr>
                <w:webHidden/>
              </w:rPr>
              <w:fldChar w:fldCharType="end"/>
            </w:r>
          </w:hyperlink>
        </w:p>
        <w:p w14:paraId="17CC8454" w14:textId="37B90C16" w:rsidR="00886F91" w:rsidRDefault="00886F91">
          <w:pPr>
            <w:pStyle w:val="TOC2"/>
            <w:rPr>
              <w:rFonts w:eastAsiaTheme="minorEastAsia" w:cstheme="minorBidi"/>
              <w:spacing w:val="0"/>
              <w:kern w:val="2"/>
              <w:sz w:val="24"/>
              <w:szCs w:val="24"/>
              <w14:ligatures w14:val="standardContextual"/>
            </w:rPr>
          </w:pPr>
          <w:hyperlink w:anchor="_Toc232756810" w:history="1">
            <w:r w:rsidRPr="00497C5B">
              <w:rPr>
                <w:rStyle w:val="Hyperlink"/>
              </w:rPr>
              <w:t>2.4</w:t>
            </w:r>
            <w:r>
              <w:rPr>
                <w:rFonts w:eastAsiaTheme="minorEastAsia" w:cstheme="minorBidi"/>
                <w:spacing w:val="0"/>
                <w:kern w:val="2"/>
                <w:sz w:val="24"/>
                <w:szCs w:val="24"/>
                <w14:ligatures w14:val="standardContextual"/>
              </w:rPr>
              <w:tab/>
            </w:r>
            <w:r w:rsidRPr="00497C5B">
              <w:rPr>
                <w:rStyle w:val="Hyperlink"/>
              </w:rPr>
              <w:t>Wadawurrung partnership and cultural knowledge</w:t>
            </w:r>
            <w:r>
              <w:rPr>
                <w:webHidden/>
              </w:rPr>
              <w:tab/>
            </w:r>
            <w:r>
              <w:rPr>
                <w:webHidden/>
              </w:rPr>
              <w:fldChar w:fldCharType="begin"/>
            </w:r>
            <w:r>
              <w:rPr>
                <w:webHidden/>
              </w:rPr>
              <w:instrText xml:space="preserve"> PAGEREF _Toc232756810 \h </w:instrText>
            </w:r>
            <w:r>
              <w:rPr>
                <w:webHidden/>
              </w:rPr>
            </w:r>
            <w:r>
              <w:rPr>
                <w:webHidden/>
              </w:rPr>
              <w:fldChar w:fldCharType="separate"/>
            </w:r>
            <w:r>
              <w:rPr>
                <w:webHidden/>
              </w:rPr>
              <w:t>11</w:t>
            </w:r>
            <w:r>
              <w:rPr>
                <w:webHidden/>
              </w:rPr>
              <w:fldChar w:fldCharType="end"/>
            </w:r>
          </w:hyperlink>
        </w:p>
        <w:p w14:paraId="1BFD56DF" w14:textId="23928963" w:rsidR="00886F91" w:rsidRDefault="00886F91">
          <w:pPr>
            <w:pStyle w:val="TOC2"/>
            <w:rPr>
              <w:rFonts w:eastAsiaTheme="minorEastAsia" w:cstheme="minorBidi"/>
              <w:spacing w:val="0"/>
              <w:kern w:val="2"/>
              <w:sz w:val="24"/>
              <w:szCs w:val="24"/>
              <w14:ligatures w14:val="standardContextual"/>
            </w:rPr>
          </w:pPr>
          <w:hyperlink w:anchor="_Toc232756811" w:history="1">
            <w:r w:rsidRPr="00497C5B">
              <w:rPr>
                <w:rStyle w:val="Hyperlink"/>
              </w:rPr>
              <w:t>2.5</w:t>
            </w:r>
            <w:r>
              <w:rPr>
                <w:rFonts w:eastAsiaTheme="minorEastAsia" w:cstheme="minorBidi"/>
                <w:spacing w:val="0"/>
                <w:kern w:val="2"/>
                <w:sz w:val="24"/>
                <w:szCs w:val="24"/>
                <w14:ligatures w14:val="standardContextual"/>
              </w:rPr>
              <w:tab/>
            </w:r>
            <w:r w:rsidRPr="00497C5B">
              <w:rPr>
                <w:rStyle w:val="Hyperlink"/>
              </w:rPr>
              <w:t>Community and partnerships – community is essential but needs support</w:t>
            </w:r>
            <w:r>
              <w:rPr>
                <w:webHidden/>
              </w:rPr>
              <w:tab/>
            </w:r>
            <w:r>
              <w:rPr>
                <w:webHidden/>
              </w:rPr>
              <w:fldChar w:fldCharType="begin"/>
            </w:r>
            <w:r>
              <w:rPr>
                <w:webHidden/>
              </w:rPr>
              <w:instrText xml:space="preserve"> PAGEREF _Toc232756811 \h </w:instrText>
            </w:r>
            <w:r>
              <w:rPr>
                <w:webHidden/>
              </w:rPr>
            </w:r>
            <w:r>
              <w:rPr>
                <w:webHidden/>
              </w:rPr>
              <w:fldChar w:fldCharType="separate"/>
            </w:r>
            <w:r>
              <w:rPr>
                <w:webHidden/>
              </w:rPr>
              <w:t>12</w:t>
            </w:r>
            <w:r>
              <w:rPr>
                <w:webHidden/>
              </w:rPr>
              <w:fldChar w:fldCharType="end"/>
            </w:r>
          </w:hyperlink>
        </w:p>
        <w:p w14:paraId="60FA6002" w14:textId="6067828C" w:rsidR="00886F91" w:rsidRDefault="00886F91">
          <w:pPr>
            <w:pStyle w:val="TOC2"/>
            <w:rPr>
              <w:rFonts w:eastAsiaTheme="minorEastAsia" w:cstheme="minorBidi"/>
              <w:spacing w:val="0"/>
              <w:kern w:val="2"/>
              <w:sz w:val="24"/>
              <w:szCs w:val="24"/>
              <w14:ligatures w14:val="standardContextual"/>
            </w:rPr>
          </w:pPr>
          <w:hyperlink w:anchor="_Toc232756812" w:history="1">
            <w:r w:rsidRPr="00497C5B">
              <w:rPr>
                <w:rStyle w:val="Hyperlink"/>
              </w:rPr>
              <w:t>2.6</w:t>
            </w:r>
            <w:r>
              <w:rPr>
                <w:rFonts w:eastAsiaTheme="minorEastAsia" w:cstheme="minorBidi"/>
                <w:spacing w:val="0"/>
                <w:kern w:val="2"/>
                <w:sz w:val="24"/>
                <w:szCs w:val="24"/>
                <w14:ligatures w14:val="standardContextual"/>
              </w:rPr>
              <w:tab/>
            </w:r>
            <w:r w:rsidRPr="00497C5B">
              <w:rPr>
                <w:rStyle w:val="Hyperlink"/>
              </w:rPr>
              <w:t>Insects are Important</w:t>
            </w:r>
            <w:r>
              <w:rPr>
                <w:webHidden/>
              </w:rPr>
              <w:tab/>
            </w:r>
            <w:r>
              <w:rPr>
                <w:webHidden/>
              </w:rPr>
              <w:fldChar w:fldCharType="begin"/>
            </w:r>
            <w:r>
              <w:rPr>
                <w:webHidden/>
              </w:rPr>
              <w:instrText xml:space="preserve"> PAGEREF _Toc232756812 \h </w:instrText>
            </w:r>
            <w:r>
              <w:rPr>
                <w:webHidden/>
              </w:rPr>
            </w:r>
            <w:r>
              <w:rPr>
                <w:webHidden/>
              </w:rPr>
              <w:fldChar w:fldCharType="separate"/>
            </w:r>
            <w:r>
              <w:rPr>
                <w:webHidden/>
              </w:rPr>
              <w:t>13</w:t>
            </w:r>
            <w:r>
              <w:rPr>
                <w:webHidden/>
              </w:rPr>
              <w:fldChar w:fldCharType="end"/>
            </w:r>
          </w:hyperlink>
        </w:p>
        <w:p w14:paraId="00421302" w14:textId="177BEB71" w:rsidR="00886F91" w:rsidRDefault="00886F91">
          <w:pPr>
            <w:pStyle w:val="TOC2"/>
            <w:rPr>
              <w:rFonts w:eastAsiaTheme="minorEastAsia" w:cstheme="minorBidi"/>
              <w:spacing w:val="0"/>
              <w:kern w:val="2"/>
              <w:sz w:val="24"/>
              <w:szCs w:val="24"/>
              <w14:ligatures w14:val="standardContextual"/>
            </w:rPr>
          </w:pPr>
          <w:hyperlink w:anchor="_Toc232756813" w:history="1">
            <w:r w:rsidRPr="00497C5B">
              <w:rPr>
                <w:rStyle w:val="Hyperlink"/>
              </w:rPr>
              <w:t>2.7</w:t>
            </w:r>
            <w:r>
              <w:rPr>
                <w:rFonts w:eastAsiaTheme="minorEastAsia" w:cstheme="minorBidi"/>
                <w:spacing w:val="0"/>
                <w:kern w:val="2"/>
                <w:sz w:val="24"/>
                <w:szCs w:val="24"/>
                <w14:ligatures w14:val="standardContextual"/>
              </w:rPr>
              <w:tab/>
            </w:r>
            <w:r w:rsidRPr="00497C5B">
              <w:rPr>
                <w:rStyle w:val="Hyperlink"/>
              </w:rPr>
              <w:t>Urban nature equity and “nature poor” areas</w:t>
            </w:r>
            <w:r>
              <w:rPr>
                <w:webHidden/>
              </w:rPr>
              <w:tab/>
            </w:r>
            <w:r>
              <w:rPr>
                <w:webHidden/>
              </w:rPr>
              <w:fldChar w:fldCharType="begin"/>
            </w:r>
            <w:r>
              <w:rPr>
                <w:webHidden/>
              </w:rPr>
              <w:instrText xml:space="preserve"> PAGEREF _Toc232756813 \h </w:instrText>
            </w:r>
            <w:r>
              <w:rPr>
                <w:webHidden/>
              </w:rPr>
            </w:r>
            <w:r>
              <w:rPr>
                <w:webHidden/>
              </w:rPr>
              <w:fldChar w:fldCharType="separate"/>
            </w:r>
            <w:r>
              <w:rPr>
                <w:webHidden/>
              </w:rPr>
              <w:t>13</w:t>
            </w:r>
            <w:r>
              <w:rPr>
                <w:webHidden/>
              </w:rPr>
              <w:fldChar w:fldCharType="end"/>
            </w:r>
          </w:hyperlink>
        </w:p>
        <w:p w14:paraId="01DFE4E2" w14:textId="1E875506" w:rsidR="00886F91" w:rsidRDefault="00886F91">
          <w:pPr>
            <w:pStyle w:val="TOC2"/>
            <w:rPr>
              <w:rFonts w:eastAsiaTheme="minorEastAsia" w:cstheme="minorBidi"/>
              <w:spacing w:val="0"/>
              <w:kern w:val="2"/>
              <w:sz w:val="24"/>
              <w:szCs w:val="24"/>
              <w14:ligatures w14:val="standardContextual"/>
            </w:rPr>
          </w:pPr>
          <w:hyperlink w:anchor="_Toc232756814" w:history="1">
            <w:r w:rsidRPr="00497C5B">
              <w:rPr>
                <w:rStyle w:val="Hyperlink"/>
              </w:rPr>
              <w:t>2.8</w:t>
            </w:r>
            <w:r>
              <w:rPr>
                <w:rFonts w:eastAsiaTheme="minorEastAsia" w:cstheme="minorBidi"/>
                <w:spacing w:val="0"/>
                <w:kern w:val="2"/>
                <w:sz w:val="24"/>
                <w:szCs w:val="24"/>
                <w14:ligatures w14:val="standardContextual"/>
              </w:rPr>
              <w:tab/>
            </w:r>
            <w:r w:rsidRPr="00497C5B">
              <w:rPr>
                <w:rStyle w:val="Hyperlink"/>
              </w:rPr>
              <w:t>Impact of Light and Noise Pollution</w:t>
            </w:r>
            <w:r>
              <w:rPr>
                <w:webHidden/>
              </w:rPr>
              <w:tab/>
            </w:r>
            <w:r>
              <w:rPr>
                <w:webHidden/>
              </w:rPr>
              <w:fldChar w:fldCharType="begin"/>
            </w:r>
            <w:r>
              <w:rPr>
                <w:webHidden/>
              </w:rPr>
              <w:instrText xml:space="preserve"> PAGEREF _Toc232756814 \h </w:instrText>
            </w:r>
            <w:r>
              <w:rPr>
                <w:webHidden/>
              </w:rPr>
            </w:r>
            <w:r>
              <w:rPr>
                <w:webHidden/>
              </w:rPr>
              <w:fldChar w:fldCharType="separate"/>
            </w:r>
            <w:r>
              <w:rPr>
                <w:webHidden/>
              </w:rPr>
              <w:t>14</w:t>
            </w:r>
            <w:r>
              <w:rPr>
                <w:webHidden/>
              </w:rPr>
              <w:fldChar w:fldCharType="end"/>
            </w:r>
          </w:hyperlink>
        </w:p>
        <w:p w14:paraId="055C6B94" w14:textId="4569DBAE" w:rsidR="00886F91" w:rsidRDefault="00886F91">
          <w:pPr>
            <w:pStyle w:val="TOC2"/>
            <w:rPr>
              <w:rFonts w:eastAsiaTheme="minorEastAsia" w:cstheme="minorBidi"/>
              <w:spacing w:val="0"/>
              <w:kern w:val="2"/>
              <w:sz w:val="24"/>
              <w:szCs w:val="24"/>
              <w14:ligatures w14:val="standardContextual"/>
            </w:rPr>
          </w:pPr>
          <w:hyperlink w:anchor="_Toc232756815" w:history="1">
            <w:r w:rsidRPr="00497C5B">
              <w:rPr>
                <w:rStyle w:val="Hyperlink"/>
              </w:rPr>
              <w:t>2.9</w:t>
            </w:r>
            <w:r>
              <w:rPr>
                <w:rFonts w:eastAsiaTheme="minorEastAsia" w:cstheme="minorBidi"/>
                <w:spacing w:val="0"/>
                <w:kern w:val="2"/>
                <w:sz w:val="24"/>
                <w:szCs w:val="24"/>
                <w14:ligatures w14:val="standardContextual"/>
              </w:rPr>
              <w:tab/>
            </w:r>
            <w:r w:rsidRPr="00497C5B">
              <w:rPr>
                <w:rStyle w:val="Hyperlink"/>
              </w:rPr>
              <w:t>Management of Domestic Animals (Cats and Dogs)</w:t>
            </w:r>
            <w:r>
              <w:rPr>
                <w:webHidden/>
              </w:rPr>
              <w:tab/>
            </w:r>
            <w:r>
              <w:rPr>
                <w:webHidden/>
              </w:rPr>
              <w:fldChar w:fldCharType="begin"/>
            </w:r>
            <w:r>
              <w:rPr>
                <w:webHidden/>
              </w:rPr>
              <w:instrText xml:space="preserve"> PAGEREF _Toc232756815 \h </w:instrText>
            </w:r>
            <w:r>
              <w:rPr>
                <w:webHidden/>
              </w:rPr>
            </w:r>
            <w:r>
              <w:rPr>
                <w:webHidden/>
              </w:rPr>
              <w:fldChar w:fldCharType="separate"/>
            </w:r>
            <w:r>
              <w:rPr>
                <w:webHidden/>
              </w:rPr>
              <w:t>14</w:t>
            </w:r>
            <w:r>
              <w:rPr>
                <w:webHidden/>
              </w:rPr>
              <w:fldChar w:fldCharType="end"/>
            </w:r>
          </w:hyperlink>
        </w:p>
        <w:p w14:paraId="4597B477" w14:textId="4ADC5404" w:rsidR="00886F91" w:rsidRDefault="00886F91">
          <w:pPr>
            <w:pStyle w:val="TOC2"/>
            <w:rPr>
              <w:rFonts w:eastAsiaTheme="minorEastAsia" w:cstheme="minorBidi"/>
              <w:spacing w:val="0"/>
              <w:kern w:val="2"/>
              <w:sz w:val="24"/>
              <w:szCs w:val="24"/>
              <w14:ligatures w14:val="standardContextual"/>
            </w:rPr>
          </w:pPr>
          <w:hyperlink w:anchor="_Toc232756816" w:history="1">
            <w:r w:rsidRPr="00497C5B">
              <w:rPr>
                <w:rStyle w:val="Hyperlink"/>
              </w:rPr>
              <w:t>2.10</w:t>
            </w:r>
            <w:r>
              <w:rPr>
                <w:rFonts w:eastAsiaTheme="minorEastAsia" w:cstheme="minorBidi"/>
                <w:spacing w:val="0"/>
                <w:kern w:val="2"/>
                <w:sz w:val="24"/>
                <w:szCs w:val="24"/>
                <w14:ligatures w14:val="standardContextual"/>
              </w:rPr>
              <w:tab/>
            </w:r>
            <w:r w:rsidRPr="00497C5B">
              <w:rPr>
                <w:rStyle w:val="Hyperlink"/>
              </w:rPr>
              <w:t>Invasive Species Management</w:t>
            </w:r>
            <w:r>
              <w:rPr>
                <w:webHidden/>
              </w:rPr>
              <w:tab/>
            </w:r>
            <w:r>
              <w:rPr>
                <w:webHidden/>
              </w:rPr>
              <w:fldChar w:fldCharType="begin"/>
            </w:r>
            <w:r>
              <w:rPr>
                <w:webHidden/>
              </w:rPr>
              <w:instrText xml:space="preserve"> PAGEREF _Toc232756816 \h </w:instrText>
            </w:r>
            <w:r>
              <w:rPr>
                <w:webHidden/>
              </w:rPr>
            </w:r>
            <w:r>
              <w:rPr>
                <w:webHidden/>
              </w:rPr>
              <w:fldChar w:fldCharType="separate"/>
            </w:r>
            <w:r>
              <w:rPr>
                <w:webHidden/>
              </w:rPr>
              <w:t>15</w:t>
            </w:r>
            <w:r>
              <w:rPr>
                <w:webHidden/>
              </w:rPr>
              <w:fldChar w:fldCharType="end"/>
            </w:r>
          </w:hyperlink>
        </w:p>
        <w:p w14:paraId="67F31D85" w14:textId="0B090A2E" w:rsidR="00886F91" w:rsidRDefault="00886F91">
          <w:pPr>
            <w:pStyle w:val="TOC2"/>
            <w:rPr>
              <w:rFonts w:eastAsiaTheme="minorEastAsia" w:cstheme="minorBidi"/>
              <w:spacing w:val="0"/>
              <w:kern w:val="2"/>
              <w:sz w:val="24"/>
              <w:szCs w:val="24"/>
              <w14:ligatures w14:val="standardContextual"/>
            </w:rPr>
          </w:pPr>
          <w:hyperlink w:anchor="_Toc232756817" w:history="1">
            <w:r w:rsidRPr="00497C5B">
              <w:rPr>
                <w:rStyle w:val="Hyperlink"/>
              </w:rPr>
              <w:t>2.11</w:t>
            </w:r>
            <w:r>
              <w:rPr>
                <w:rFonts w:eastAsiaTheme="minorEastAsia" w:cstheme="minorBidi"/>
                <w:spacing w:val="0"/>
                <w:kern w:val="2"/>
                <w:sz w:val="24"/>
                <w:szCs w:val="24"/>
                <w14:ligatures w14:val="standardContextual"/>
              </w:rPr>
              <w:tab/>
            </w:r>
            <w:r w:rsidRPr="00497C5B">
              <w:rPr>
                <w:rStyle w:val="Hyperlink"/>
              </w:rPr>
              <w:t>Implementation, Funding and Accountability</w:t>
            </w:r>
            <w:r>
              <w:rPr>
                <w:webHidden/>
              </w:rPr>
              <w:tab/>
            </w:r>
            <w:r>
              <w:rPr>
                <w:webHidden/>
              </w:rPr>
              <w:fldChar w:fldCharType="begin"/>
            </w:r>
            <w:r>
              <w:rPr>
                <w:webHidden/>
              </w:rPr>
              <w:instrText xml:space="preserve"> PAGEREF _Toc232756817 \h </w:instrText>
            </w:r>
            <w:r>
              <w:rPr>
                <w:webHidden/>
              </w:rPr>
            </w:r>
            <w:r>
              <w:rPr>
                <w:webHidden/>
              </w:rPr>
              <w:fldChar w:fldCharType="separate"/>
            </w:r>
            <w:r>
              <w:rPr>
                <w:webHidden/>
              </w:rPr>
              <w:t>16</w:t>
            </w:r>
            <w:r>
              <w:rPr>
                <w:webHidden/>
              </w:rPr>
              <w:fldChar w:fldCharType="end"/>
            </w:r>
          </w:hyperlink>
        </w:p>
        <w:p w14:paraId="74C06934" w14:textId="2768132A" w:rsidR="00886F91" w:rsidRDefault="00886F91">
          <w:pPr>
            <w:pStyle w:val="TOC2"/>
            <w:rPr>
              <w:rFonts w:eastAsiaTheme="minorEastAsia" w:cstheme="minorBidi"/>
              <w:spacing w:val="0"/>
              <w:kern w:val="2"/>
              <w:sz w:val="24"/>
              <w:szCs w:val="24"/>
              <w14:ligatures w14:val="standardContextual"/>
            </w:rPr>
          </w:pPr>
          <w:hyperlink w:anchor="_Toc232756818" w:history="1">
            <w:r w:rsidRPr="00497C5B">
              <w:rPr>
                <w:rStyle w:val="Hyperlink"/>
              </w:rPr>
              <w:t>2.12</w:t>
            </w:r>
            <w:r>
              <w:rPr>
                <w:rFonts w:eastAsiaTheme="minorEastAsia" w:cstheme="minorBidi"/>
                <w:spacing w:val="0"/>
                <w:kern w:val="2"/>
                <w:sz w:val="24"/>
                <w:szCs w:val="24"/>
                <w14:ligatures w14:val="standardContextual"/>
              </w:rPr>
              <w:tab/>
            </w:r>
            <w:r w:rsidRPr="00497C5B">
              <w:rPr>
                <w:rStyle w:val="Hyperlink"/>
              </w:rPr>
              <w:t>Quality of Maps and Future Biodiversity Mapping</w:t>
            </w:r>
            <w:r>
              <w:rPr>
                <w:webHidden/>
              </w:rPr>
              <w:tab/>
            </w:r>
            <w:r>
              <w:rPr>
                <w:webHidden/>
              </w:rPr>
              <w:fldChar w:fldCharType="begin"/>
            </w:r>
            <w:r>
              <w:rPr>
                <w:webHidden/>
              </w:rPr>
              <w:instrText xml:space="preserve"> PAGEREF _Toc232756818 \h </w:instrText>
            </w:r>
            <w:r>
              <w:rPr>
                <w:webHidden/>
              </w:rPr>
            </w:r>
            <w:r>
              <w:rPr>
                <w:webHidden/>
              </w:rPr>
              <w:fldChar w:fldCharType="separate"/>
            </w:r>
            <w:r>
              <w:rPr>
                <w:webHidden/>
              </w:rPr>
              <w:t>17</w:t>
            </w:r>
            <w:r>
              <w:rPr>
                <w:webHidden/>
              </w:rPr>
              <w:fldChar w:fldCharType="end"/>
            </w:r>
          </w:hyperlink>
        </w:p>
        <w:p w14:paraId="1490F3B1" w14:textId="37A661C7" w:rsidR="00886F91" w:rsidRDefault="00886F91">
          <w:pPr>
            <w:pStyle w:val="TOC1"/>
            <w:rPr>
              <w:rFonts w:eastAsiaTheme="minorEastAsia" w:cstheme="minorBidi"/>
              <w:b w:val="0"/>
              <w:color w:val="auto"/>
              <w:spacing w:val="0"/>
              <w:kern w:val="2"/>
              <w:sz w:val="24"/>
              <w:szCs w:val="24"/>
              <w14:ligatures w14:val="standardContextual"/>
            </w:rPr>
          </w:pPr>
          <w:hyperlink w:anchor="_Toc232756819" w:history="1">
            <w:r w:rsidRPr="00497C5B">
              <w:rPr>
                <w:rStyle w:val="Hyperlink"/>
              </w:rPr>
              <w:t>3</w:t>
            </w:r>
            <w:r>
              <w:rPr>
                <w:rFonts w:eastAsiaTheme="minorEastAsia" w:cstheme="minorBidi"/>
                <w:b w:val="0"/>
                <w:color w:val="auto"/>
                <w:spacing w:val="0"/>
                <w:kern w:val="2"/>
                <w:sz w:val="24"/>
                <w:szCs w:val="24"/>
                <w14:ligatures w14:val="standardContextual"/>
              </w:rPr>
              <w:tab/>
            </w:r>
            <w:r w:rsidRPr="00497C5B">
              <w:rPr>
                <w:rStyle w:val="Hyperlink"/>
              </w:rPr>
              <w:t>Conclusion/Next Steps</w:t>
            </w:r>
            <w:r>
              <w:rPr>
                <w:webHidden/>
              </w:rPr>
              <w:tab/>
            </w:r>
            <w:r>
              <w:rPr>
                <w:webHidden/>
              </w:rPr>
              <w:fldChar w:fldCharType="begin"/>
            </w:r>
            <w:r>
              <w:rPr>
                <w:webHidden/>
              </w:rPr>
              <w:instrText xml:space="preserve"> PAGEREF _Toc232756819 \h </w:instrText>
            </w:r>
            <w:r>
              <w:rPr>
                <w:webHidden/>
              </w:rPr>
            </w:r>
            <w:r>
              <w:rPr>
                <w:webHidden/>
              </w:rPr>
              <w:fldChar w:fldCharType="separate"/>
            </w:r>
            <w:r>
              <w:rPr>
                <w:webHidden/>
              </w:rPr>
              <w:t>18</w:t>
            </w:r>
            <w:r>
              <w:rPr>
                <w:webHidden/>
              </w:rPr>
              <w:fldChar w:fldCharType="end"/>
            </w:r>
          </w:hyperlink>
        </w:p>
        <w:p w14:paraId="45B0B740" w14:textId="17E19443" w:rsidR="004D51B9" w:rsidRDefault="004D51B9" w:rsidP="0006038C">
          <w:pPr>
            <w:tabs>
              <w:tab w:val="right" w:leader="dot" w:pos="7230"/>
            </w:tabs>
          </w:pPr>
          <w:r>
            <w:rPr>
              <w:b/>
              <w:bCs/>
              <w:noProof/>
            </w:rPr>
            <w:fldChar w:fldCharType="end"/>
          </w:r>
        </w:p>
      </w:sdtContent>
    </w:sdt>
    <w:p w14:paraId="38525BDD" w14:textId="77777777" w:rsidR="005F4C53" w:rsidRPr="00F04DED" w:rsidRDefault="005F4C53" w:rsidP="0006038C">
      <w:pPr>
        <w:pStyle w:val="BodyText"/>
      </w:pPr>
    </w:p>
    <w:p w14:paraId="391F6048" w14:textId="77777777" w:rsidR="00CD5DDB" w:rsidRDefault="00CD5DDB" w:rsidP="005F4C53">
      <w:pPr>
        <w:pStyle w:val="Introduction"/>
        <w:sectPr w:rsidR="00CD5DDB" w:rsidSect="00076EB1">
          <w:pgSz w:w="11907" w:h="16840" w:code="9"/>
          <w:pgMar w:top="794" w:right="794" w:bottom="794" w:left="794" w:header="567" w:footer="340" w:gutter="0"/>
          <w:cols w:space="284"/>
          <w:docGrid w:linePitch="360"/>
          <w15:footnoteColumns w:val="1"/>
        </w:sectPr>
      </w:pPr>
    </w:p>
    <w:p w14:paraId="3E8990AB" w14:textId="77777777" w:rsidR="004A02E3" w:rsidRDefault="004A02E3">
      <w:pPr>
        <w:spacing w:line="260" w:lineRule="atLeast"/>
        <w:rPr>
          <w:rFonts w:asciiTheme="majorHAnsi" w:hAnsiTheme="majorHAnsi"/>
          <w:b/>
          <w:color w:val="8ACED7" w:themeColor="accent1"/>
          <w:sz w:val="24"/>
          <w:szCs w:val="24"/>
        </w:rPr>
      </w:pPr>
      <w:r>
        <w:br w:type="page"/>
      </w:r>
    </w:p>
    <w:p w14:paraId="54B9D192" w14:textId="242F585D" w:rsidR="004A02E3" w:rsidRDefault="004A02E3" w:rsidP="00EF764C">
      <w:pPr>
        <w:pStyle w:val="Heading1"/>
        <w:framePr w:wrap="around"/>
      </w:pPr>
      <w:bookmarkStart w:id="0" w:name="_Toc232756796"/>
      <w:r>
        <w:lastRenderedPageBreak/>
        <w:t>Community Engagement</w:t>
      </w:r>
      <w:bookmarkEnd w:id="0"/>
      <w:r>
        <w:t xml:space="preserve"> </w:t>
      </w:r>
    </w:p>
    <w:p w14:paraId="06E2280F" w14:textId="77777777" w:rsidR="004A02E3" w:rsidRPr="002F57DA" w:rsidRDefault="004A02E3" w:rsidP="002F57DA">
      <w:pPr>
        <w:pStyle w:val="IntenseQuote"/>
      </w:pPr>
      <w:r w:rsidRPr="002F57DA">
        <w:t xml:space="preserve">Retaining or improving the biodiversity of living species within the Geelong region is not just a feel-good aspiration (although those people involved will gain much satisfaction). Retaining biodiversity is our obligation to future generations, to </w:t>
      </w:r>
      <w:proofErr w:type="spellStart"/>
      <w:r w:rsidRPr="002F57DA">
        <w:t>Wadawarrung</w:t>
      </w:r>
      <w:proofErr w:type="spellEnd"/>
      <w:r w:rsidRPr="002F57DA">
        <w:t xml:space="preserve"> culture and heritage and to the continued existence of the amazing ecosystems that have existed around the Geelong region. Barry Lingham – GFNC</w:t>
      </w:r>
    </w:p>
    <w:p w14:paraId="4B89F4DA" w14:textId="42A918EC" w:rsidR="008A73D8" w:rsidRPr="0006038C" w:rsidRDefault="008A73D8" w:rsidP="0006038C">
      <w:pPr>
        <w:pStyle w:val="BodyText"/>
      </w:pPr>
      <w:r w:rsidRPr="0006038C">
        <w:t xml:space="preserve">The City prepared a Draft Plan for Nature (the Plan) to set the future direction for biodiversity programs in Greater Geelong. The draft Plan was unanimously endorsed by Council on the 24 March 2026. </w:t>
      </w:r>
    </w:p>
    <w:p w14:paraId="594E2D9B" w14:textId="1ED46D5A" w:rsidR="00FA38BF" w:rsidRPr="0006038C" w:rsidRDefault="00FA38BF" w:rsidP="0006038C">
      <w:pPr>
        <w:pStyle w:val="BodyText"/>
      </w:pPr>
      <w:r w:rsidRPr="0006038C">
        <w:t>The Plan provides Council with a key mechanism to meet an important outcome in Our Council Plan 2025-29; that natural habitat and areas of important biodiversity are identified, protected, connected and restored.</w:t>
      </w:r>
    </w:p>
    <w:p w14:paraId="0683266A" w14:textId="77777777" w:rsidR="008A73D8" w:rsidRPr="0006038C" w:rsidRDefault="008A73D8" w:rsidP="0006038C">
      <w:pPr>
        <w:pStyle w:val="BodyText"/>
      </w:pPr>
      <w:r w:rsidRPr="0006038C">
        <w:t>Following this endorsement the City commenced a month of engagement, extending from the 25 March to the 31 April 2026 with face-to-face meetings and a Have Your Say page to collect feedback.</w:t>
      </w:r>
    </w:p>
    <w:p w14:paraId="3424E71B" w14:textId="70657477" w:rsidR="004A02E3" w:rsidRPr="0006038C" w:rsidRDefault="008A73D8" w:rsidP="0006038C">
      <w:pPr>
        <w:pStyle w:val="BodyText"/>
      </w:pPr>
      <w:r w:rsidRPr="0006038C">
        <w:t>The City would like to thank the over 350 participants and community groups who completed the on-line survey and provided such detailed and thoughtful written submission and the nearly 200 people we spoke to during the engagement process.</w:t>
      </w:r>
    </w:p>
    <w:p w14:paraId="50CFCDD6" w14:textId="77777777" w:rsidR="00D30EB0" w:rsidRPr="00E249BB" w:rsidRDefault="00D30EB0" w:rsidP="0006038C">
      <w:pPr>
        <w:pStyle w:val="Heading2"/>
      </w:pPr>
      <w:bookmarkStart w:id="1" w:name="_Toc232756797"/>
      <w:r w:rsidRPr="00E249BB">
        <w:t>Summary</w:t>
      </w:r>
      <w:bookmarkEnd w:id="1"/>
    </w:p>
    <w:p w14:paraId="4F18701F" w14:textId="60C0285C" w:rsidR="00D30EB0" w:rsidRPr="00D30EB0" w:rsidRDefault="00513D71" w:rsidP="0006038C">
      <w:pPr>
        <w:pStyle w:val="BodyText"/>
        <w:rPr>
          <w:rStyle w:val="IntenseEmphasis"/>
        </w:rPr>
      </w:pPr>
      <w:r w:rsidRPr="00513D71">
        <w:rPr>
          <w:rStyle w:val="IntenseEmphasis"/>
        </w:rPr>
        <w:t>The Plan is well supported in principle, but its success will depend on delivering visible, well-resourced and coordinated actions that lead to measurable improvements in biodiversity outcomes.</w:t>
      </w:r>
    </w:p>
    <w:p w14:paraId="074323C0" w14:textId="404C1656" w:rsidR="00B64376" w:rsidRDefault="00B64376" w:rsidP="0006038C">
      <w:pPr>
        <w:pStyle w:val="BodyText"/>
      </w:pPr>
      <w:r>
        <w:t xml:space="preserve">Feedback from community members, organisations, agencies and industry representatives demonstrates strong overall support for the Plan. </w:t>
      </w:r>
      <w:r w:rsidR="007B48AD">
        <w:t>Participants</w:t>
      </w:r>
      <w:r>
        <w:t xml:space="preserve"> widely recognise the Plan as a comprehensive and timely response to biodiversity decline, and an important step toward improving the region’s ecological health for future generations.</w:t>
      </w:r>
    </w:p>
    <w:p w14:paraId="35BF31E0" w14:textId="77777777" w:rsidR="00B64376" w:rsidRDefault="00B64376" w:rsidP="0006038C">
      <w:pPr>
        <w:pStyle w:val="BodyText"/>
      </w:pPr>
      <w:r>
        <w:t>There is broad agreement that the Plan identifies appropriate strategic priorities, particularly in relation to habitat protection, ecological connectivity, community involvement and private landowner engagement. Stakeholders also acknowledge the urgency of biodiversity loss and endorse the Plan’s vision, direction and ambition to protect, restore and connect biodiversity across Greater Geelong.</w:t>
      </w:r>
    </w:p>
    <w:p w14:paraId="37082302" w14:textId="4B98F08B" w:rsidR="00D30EB0" w:rsidRPr="001D4052" w:rsidRDefault="00B64376" w:rsidP="0006038C">
      <w:pPr>
        <w:pStyle w:val="BodyText"/>
      </w:pPr>
      <w:r>
        <w:t>While support for the Plan in principle is strong and consistent, submissions emphasise that its success will ultimately depend on effective implementation. Key themes across feedback highlight the need for:</w:t>
      </w:r>
    </w:p>
    <w:p w14:paraId="4E33DD31" w14:textId="77777777" w:rsidR="00D30EB0" w:rsidRPr="00B64376" w:rsidRDefault="00D30EB0" w:rsidP="0006038C">
      <w:pPr>
        <w:pStyle w:val="ListBullet"/>
      </w:pPr>
      <w:r w:rsidRPr="00B64376">
        <w:t>Adequate and sustained funding</w:t>
      </w:r>
    </w:p>
    <w:p w14:paraId="36B975FF" w14:textId="77777777" w:rsidR="00D30EB0" w:rsidRPr="00B64376" w:rsidRDefault="00D30EB0" w:rsidP="0006038C">
      <w:pPr>
        <w:pStyle w:val="ListBullet"/>
      </w:pPr>
      <w:r w:rsidRPr="00B64376">
        <w:t>Strong planning controls and policy integration</w:t>
      </w:r>
    </w:p>
    <w:p w14:paraId="03F07F46" w14:textId="77777777" w:rsidR="00D30EB0" w:rsidRPr="00B64376" w:rsidRDefault="00D30EB0" w:rsidP="0006038C">
      <w:pPr>
        <w:pStyle w:val="ListBullet"/>
      </w:pPr>
      <w:r w:rsidRPr="00B64376">
        <w:t>Clear delivery mechanisms across Council functions</w:t>
      </w:r>
    </w:p>
    <w:p w14:paraId="3C4F466B" w14:textId="77777777" w:rsidR="00D30EB0" w:rsidRPr="00B64376" w:rsidRDefault="00D30EB0" w:rsidP="0006038C">
      <w:pPr>
        <w:pStyle w:val="ListBullet"/>
      </w:pPr>
      <w:r w:rsidRPr="00B64376">
        <w:t>Genuine partnerships with traditional owners, community, agencies and stakeholders.</w:t>
      </w:r>
    </w:p>
    <w:p w14:paraId="484D543B" w14:textId="7DA261B3" w:rsidR="0006038C" w:rsidRDefault="00D30EB0" w:rsidP="0006038C">
      <w:pPr>
        <w:pStyle w:val="ListBullet"/>
      </w:pPr>
      <w:r w:rsidRPr="00B64376">
        <w:t>Visible, on-ground outcomes that demonstrate progress</w:t>
      </w:r>
    </w:p>
    <w:p w14:paraId="598B11CD" w14:textId="77777777" w:rsidR="0006038C" w:rsidRDefault="0006038C">
      <w:pPr>
        <w:spacing w:line="260" w:lineRule="atLeast"/>
        <w:rPr>
          <w:sz w:val="18"/>
          <w:szCs w:val="18"/>
        </w:rPr>
      </w:pPr>
      <w:r>
        <w:br w:type="page"/>
      </w:r>
    </w:p>
    <w:p w14:paraId="42A0CC64" w14:textId="1C3EE622" w:rsidR="00D30EB0" w:rsidRPr="00E249BB" w:rsidRDefault="00A66C8E" w:rsidP="0006038C">
      <w:pPr>
        <w:pStyle w:val="Heading2"/>
      </w:pPr>
      <w:bookmarkStart w:id="2" w:name="_Toc232756798"/>
      <w:r w:rsidRPr="00E249BB">
        <w:lastRenderedPageBreak/>
        <w:t>How We Engaged</w:t>
      </w:r>
      <w:bookmarkEnd w:id="2"/>
    </w:p>
    <w:p w14:paraId="2DCE008E" w14:textId="3321A0A4" w:rsidR="00D30EB0" w:rsidRDefault="00E95679" w:rsidP="00E249BB">
      <w:pPr>
        <w:pStyle w:val="Heading3"/>
      </w:pPr>
      <w:bookmarkStart w:id="3" w:name="_Toc232756799"/>
      <w:r>
        <w:t>What did we do?</w:t>
      </w:r>
      <w:bookmarkEnd w:id="3"/>
    </w:p>
    <w:p w14:paraId="71673F55" w14:textId="127C9223" w:rsidR="005254B9" w:rsidRPr="005254B9" w:rsidRDefault="005254B9" w:rsidP="0006038C">
      <w:pPr>
        <w:pStyle w:val="BodyText"/>
        <w:rPr>
          <w:rFonts w:eastAsiaTheme="minorEastAsia"/>
        </w:rPr>
      </w:pPr>
      <w:r w:rsidRPr="005254B9">
        <w:rPr>
          <w:rFonts w:eastAsiaTheme="minorEastAsia"/>
        </w:rPr>
        <w:t xml:space="preserve">The City undertook community engagement </w:t>
      </w:r>
      <w:r w:rsidR="00FA38BF">
        <w:rPr>
          <w:rFonts w:eastAsiaTheme="minorEastAsia"/>
        </w:rPr>
        <w:t>from late March through to</w:t>
      </w:r>
      <w:r w:rsidRPr="005254B9">
        <w:rPr>
          <w:rFonts w:eastAsiaTheme="minorEastAsia"/>
        </w:rPr>
        <w:t xml:space="preserve"> April 2026 to gather feedback on the Plan</w:t>
      </w:r>
      <w:r w:rsidR="00FA38BF">
        <w:rPr>
          <w:rFonts w:eastAsiaTheme="minorEastAsia"/>
        </w:rPr>
        <w:t xml:space="preserve">, to set </w:t>
      </w:r>
      <w:r w:rsidRPr="005254B9">
        <w:rPr>
          <w:rFonts w:eastAsiaTheme="minorEastAsia"/>
        </w:rPr>
        <w:t>a long-term framework to identify, protect, restore and enhance biodiversity across the municipality.</w:t>
      </w:r>
    </w:p>
    <w:p w14:paraId="20F588C8" w14:textId="77777777" w:rsidR="005254B9" w:rsidRPr="005254B9" w:rsidRDefault="005254B9" w:rsidP="0006038C">
      <w:pPr>
        <w:pStyle w:val="BodyText"/>
        <w:rPr>
          <w:rFonts w:eastAsiaTheme="minorEastAsia"/>
        </w:rPr>
      </w:pPr>
      <w:r w:rsidRPr="005254B9">
        <w:rPr>
          <w:rFonts w:eastAsiaTheme="minorEastAsia"/>
        </w:rPr>
        <w:t>The purpose of this engagement was to:</w:t>
      </w:r>
    </w:p>
    <w:p w14:paraId="068D1F86" w14:textId="6674BEB2" w:rsidR="005254B9" w:rsidRPr="005254B9" w:rsidRDefault="005254B9" w:rsidP="0006038C">
      <w:pPr>
        <w:pStyle w:val="ListBullet"/>
        <w:rPr>
          <w:rFonts w:eastAsiaTheme="minorEastAsia"/>
        </w:rPr>
      </w:pPr>
      <w:r w:rsidRPr="005254B9">
        <w:rPr>
          <w:rFonts w:eastAsiaTheme="minorEastAsia"/>
        </w:rPr>
        <w:t>Understand community and stakeholder perspectives on the draft Plan</w:t>
      </w:r>
    </w:p>
    <w:p w14:paraId="6EFF1A5D" w14:textId="27C4A6E1" w:rsidR="005254B9" w:rsidRPr="005254B9" w:rsidRDefault="005254B9" w:rsidP="0006038C">
      <w:pPr>
        <w:pStyle w:val="ListBullet"/>
        <w:rPr>
          <w:rFonts w:eastAsiaTheme="minorEastAsia"/>
        </w:rPr>
      </w:pPr>
      <w:r w:rsidRPr="005254B9">
        <w:rPr>
          <w:rFonts w:eastAsiaTheme="minorEastAsia"/>
        </w:rPr>
        <w:t>Identify key priorities, gaps and concerns</w:t>
      </w:r>
    </w:p>
    <w:p w14:paraId="4BA354F3" w14:textId="7E975FE8" w:rsidR="005254B9" w:rsidRPr="005254B9" w:rsidRDefault="005254B9" w:rsidP="0006038C">
      <w:pPr>
        <w:pStyle w:val="ListBullet"/>
        <w:rPr>
          <w:rFonts w:eastAsiaTheme="minorEastAsia"/>
        </w:rPr>
      </w:pPr>
      <w:r w:rsidRPr="005254B9">
        <w:rPr>
          <w:rFonts w:eastAsiaTheme="minorEastAsia"/>
        </w:rPr>
        <w:t>Inform refinement of the Plan prior to finalisation and Council consideration</w:t>
      </w:r>
      <w:r w:rsidR="00FA38BF">
        <w:rPr>
          <w:rFonts w:eastAsiaTheme="minorEastAsia"/>
        </w:rPr>
        <w:t xml:space="preserve"> and endorsement.</w:t>
      </w:r>
    </w:p>
    <w:p w14:paraId="0E0A097F" w14:textId="487CD72A" w:rsidR="005254B9" w:rsidRDefault="005254B9" w:rsidP="0006038C">
      <w:pPr>
        <w:pStyle w:val="BodyText"/>
        <w:rPr>
          <w:rFonts w:eastAsiaTheme="minorEastAsia"/>
        </w:rPr>
      </w:pPr>
      <w:r w:rsidRPr="005254B9">
        <w:rPr>
          <w:rFonts w:eastAsiaTheme="minorEastAsia"/>
        </w:rPr>
        <w:t>The engagement sought both quantitative feedback (survey results) and qualitative insights (written submissions and comments) to ensure a comprehensive evidence base.</w:t>
      </w:r>
    </w:p>
    <w:p w14:paraId="52CAC37F" w14:textId="51D1807B" w:rsidR="005254B9" w:rsidRDefault="005254B9" w:rsidP="0006038C">
      <w:pPr>
        <w:pStyle w:val="BodyText"/>
        <w:rPr>
          <w:rFonts w:eastAsiaTheme="minorEastAsia"/>
        </w:rPr>
      </w:pPr>
    </w:p>
    <w:p w14:paraId="637947EB" w14:textId="43E36AFF" w:rsidR="005254B9" w:rsidRDefault="00D87E66" w:rsidP="0006038C">
      <w:pPr>
        <w:pStyle w:val="BodyText"/>
        <w:rPr>
          <w:rFonts w:eastAsiaTheme="minorEastAsia"/>
        </w:rPr>
      </w:pPr>
      <w:r>
        <w:rPr>
          <w:rFonts w:eastAsiaTheme="minorEastAsia"/>
          <w:noProof/>
        </w:rPr>
        <mc:AlternateContent>
          <mc:Choice Requires="wpg">
            <w:drawing>
              <wp:anchor distT="0" distB="0" distL="114300" distR="114300" simplePos="0" relativeHeight="251658241" behindDoc="0" locked="0" layoutInCell="1" allowOverlap="1" wp14:anchorId="068C8D4F" wp14:editId="18EE2F74">
                <wp:simplePos x="0" y="0"/>
                <wp:positionH relativeFrom="column">
                  <wp:posOffset>16805</wp:posOffset>
                </wp:positionH>
                <wp:positionV relativeFrom="paragraph">
                  <wp:posOffset>182083</wp:posOffset>
                </wp:positionV>
                <wp:extent cx="6421858" cy="1520825"/>
                <wp:effectExtent l="0" t="0" r="17145" b="3175"/>
                <wp:wrapNone/>
                <wp:docPr id="1078412275" name="Group 11"/>
                <wp:cNvGraphicFramePr/>
                <a:graphic xmlns:a="http://schemas.openxmlformats.org/drawingml/2006/main">
                  <a:graphicData uri="http://schemas.microsoft.com/office/word/2010/wordprocessingGroup">
                    <wpg:wgp>
                      <wpg:cNvGrpSpPr/>
                      <wpg:grpSpPr>
                        <a:xfrm>
                          <a:off x="0" y="0"/>
                          <a:ext cx="6421858" cy="1520825"/>
                          <a:chOff x="0" y="0"/>
                          <a:chExt cx="6421858" cy="1520825"/>
                        </a:xfrm>
                      </wpg:grpSpPr>
                      <wpg:grpSp>
                        <wpg:cNvPr id="659847556" name="Group 10"/>
                        <wpg:cNvGrpSpPr/>
                        <wpg:grpSpPr>
                          <a:xfrm>
                            <a:off x="0" y="0"/>
                            <a:ext cx="6421858" cy="1520825"/>
                            <a:chOff x="0" y="0"/>
                            <a:chExt cx="6421858" cy="1520825"/>
                          </a:xfrm>
                        </wpg:grpSpPr>
                        <wpg:grpSp>
                          <wpg:cNvPr id="540338169" name="Group 6"/>
                          <wpg:cNvGrpSpPr/>
                          <wpg:grpSpPr>
                            <a:xfrm>
                              <a:off x="2179674" y="0"/>
                              <a:ext cx="1060450" cy="1520825"/>
                              <a:chOff x="0" y="0"/>
                              <a:chExt cx="1060450" cy="1521308"/>
                            </a:xfrm>
                          </wpg:grpSpPr>
                          <wps:wsp>
                            <wps:cNvPr id="2099811563" name="Rectangle: Rounded Corners 6"/>
                            <wps:cNvSpPr/>
                            <wps:spPr>
                              <a:xfrm>
                                <a:off x="151465" y="0"/>
                                <a:ext cx="776377" cy="1345361"/>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08" name="image2.png"/>
                              <pic:cNvPicPr>
                                <a:picLocks noChangeAspect="1"/>
                              </pic:cNvPicPr>
                            </pic:nvPicPr>
                            <pic:blipFill>
                              <a:blip r:embed="rId18" cstate="print"/>
                              <a:stretch>
                                <a:fillRect/>
                              </a:stretch>
                            </pic:blipFill>
                            <pic:spPr>
                              <a:xfrm>
                                <a:off x="359028" y="100977"/>
                                <a:ext cx="405130" cy="389255"/>
                              </a:xfrm>
                              <a:prstGeom prst="rect">
                                <a:avLst/>
                              </a:prstGeom>
                            </pic:spPr>
                          </pic:pic>
                          <wps:wsp>
                            <wps:cNvPr id="409" name="Text Box 2"/>
                            <wps:cNvSpPr txBox="1">
                              <a:spLocks noChangeArrowheads="1"/>
                            </wps:cNvSpPr>
                            <wps:spPr bwMode="auto">
                              <a:xfrm>
                                <a:off x="0" y="516103"/>
                                <a:ext cx="1060450" cy="1005205"/>
                              </a:xfrm>
                              <a:prstGeom prst="rect">
                                <a:avLst/>
                              </a:prstGeom>
                              <a:noFill/>
                              <a:ln w="9525">
                                <a:noFill/>
                                <a:miter lim="800000"/>
                                <a:headEnd/>
                                <a:tailEnd/>
                              </a:ln>
                            </wps:spPr>
                            <wps:txbx>
                              <w:txbxContent>
                                <w:p w14:paraId="0B738E8C" w14:textId="77777777" w:rsidR="00262505" w:rsidRPr="0001465B" w:rsidRDefault="00262505" w:rsidP="00262505">
                                  <w:pPr>
                                    <w:spacing w:line="240" w:lineRule="auto"/>
                                    <w:jc w:val="center"/>
                                    <w:rPr>
                                      <w:rFonts w:asciiTheme="majorHAnsi" w:hAnsiTheme="majorHAnsi" w:cstheme="majorHAnsi"/>
                                      <w:b/>
                                      <w:bCs/>
                                      <w:color w:val="003263" w:themeColor="text2"/>
                                      <w:sz w:val="36"/>
                                      <w:szCs w:val="36"/>
                                    </w:rPr>
                                  </w:pPr>
                                  <w:r w:rsidRPr="0001465B">
                                    <w:rPr>
                                      <w:rFonts w:asciiTheme="majorHAnsi" w:hAnsiTheme="majorHAnsi" w:cstheme="majorHAnsi"/>
                                      <w:b/>
                                      <w:bCs/>
                                      <w:color w:val="003263" w:themeColor="text2"/>
                                      <w:sz w:val="36"/>
                                      <w:szCs w:val="36"/>
                                    </w:rPr>
                                    <w:t>188</w:t>
                                  </w:r>
                                </w:p>
                                <w:p w14:paraId="6B303CB1" w14:textId="77777777" w:rsidR="00262505" w:rsidRPr="001B76F3" w:rsidRDefault="00262505" w:rsidP="00262505">
                                  <w:pPr>
                                    <w:spacing w:line="240" w:lineRule="auto"/>
                                    <w:jc w:val="center"/>
                                    <w:rPr>
                                      <w:color w:val="003263" w:themeColor="text2"/>
                                      <w:sz w:val="15"/>
                                      <w:szCs w:val="15"/>
                                    </w:rPr>
                                  </w:pPr>
                                  <w:r w:rsidRPr="001B76F3">
                                    <w:rPr>
                                      <w:color w:val="003263" w:themeColor="text2"/>
                                      <w:w w:val="105"/>
                                      <w:sz w:val="15"/>
                                      <w:szCs w:val="15"/>
                                    </w:rPr>
                                    <w:t>people engaged</w:t>
                                  </w:r>
                                  <w:r w:rsidRPr="001B76F3">
                                    <w:rPr>
                                      <w:color w:val="003263" w:themeColor="text2"/>
                                      <w:w w:val="105"/>
                                      <w:sz w:val="15"/>
                                      <w:szCs w:val="15"/>
                                    </w:rPr>
                                    <w:br/>
                                    <w:t>in person and community</w:t>
                                  </w:r>
                                  <w:r w:rsidRPr="001B76F3">
                                    <w:rPr>
                                      <w:color w:val="003263" w:themeColor="text2"/>
                                      <w:w w:val="105"/>
                                      <w:sz w:val="15"/>
                                      <w:szCs w:val="15"/>
                                    </w:rPr>
                                    <w:br/>
                                    <w:t>sessions</w:t>
                                  </w:r>
                                </w:p>
                              </w:txbxContent>
                            </wps:txbx>
                            <wps:bodyPr rot="0" vert="horz" wrap="square" lIns="0" tIns="0" rIns="0" bIns="0" anchor="t" anchorCtr="0">
                              <a:noAutofit/>
                            </wps:bodyPr>
                          </wps:wsp>
                        </wpg:grpSp>
                        <wpg:grpSp>
                          <wpg:cNvPr id="1024826658" name="Group 8"/>
                          <wpg:cNvGrpSpPr/>
                          <wpg:grpSpPr>
                            <a:xfrm>
                              <a:off x="3402418" y="0"/>
                              <a:ext cx="875030" cy="1344930"/>
                              <a:chOff x="0" y="0"/>
                              <a:chExt cx="875030" cy="1345361"/>
                            </a:xfrm>
                          </wpg:grpSpPr>
                          <wps:wsp>
                            <wps:cNvPr id="1659027924" name="Rectangle: Rounded Corners 6"/>
                            <wps:cNvSpPr/>
                            <wps:spPr>
                              <a:xfrm>
                                <a:off x="44879" y="0"/>
                                <a:ext cx="776377" cy="1345361"/>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11" name="Group 13"/>
                            <wpg:cNvGrpSpPr/>
                            <wpg:grpSpPr>
                              <a:xfrm>
                                <a:off x="235613" y="112197"/>
                                <a:ext cx="474345" cy="323215"/>
                                <a:chOff x="0" y="-635"/>
                                <a:chExt cx="941705" cy="656590"/>
                              </a:xfrm>
                            </wpg:grpSpPr>
                            <wpg:grpSp>
                              <wpg:cNvPr id="412" name="Group 412"/>
                              <wpg:cNvGrpSpPr>
                                <a:grpSpLocks/>
                              </wpg:cNvGrpSpPr>
                              <wpg:grpSpPr bwMode="auto">
                                <a:xfrm>
                                  <a:off x="0" y="0"/>
                                  <a:ext cx="274955" cy="655955"/>
                                  <a:chOff x="9583" y="-1715"/>
                                  <a:chExt cx="433" cy="1033"/>
                                </a:xfrm>
                              </wpg:grpSpPr>
                              <wps:wsp>
                                <wps:cNvPr id="413"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4" name="Picture 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15" name="Group 415"/>
                              <wpg:cNvGrpSpPr>
                                <a:grpSpLocks/>
                              </wpg:cNvGrpSpPr>
                              <wpg:grpSpPr bwMode="auto">
                                <a:xfrm>
                                  <a:off x="332740" y="-635"/>
                                  <a:ext cx="274955" cy="655955"/>
                                  <a:chOff x="10100" y="-1716"/>
                                  <a:chExt cx="433" cy="1033"/>
                                </a:xfrm>
                              </wpg:grpSpPr>
                              <wps:wsp>
                                <wps:cNvPr id="194"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5" name="Picture 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197" name="Freeform: Shape 197"/>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8" name="Text Box 2"/>
                            <wps:cNvSpPr txBox="1">
                              <a:spLocks noChangeArrowheads="1"/>
                            </wps:cNvSpPr>
                            <wps:spPr bwMode="auto">
                              <a:xfrm>
                                <a:off x="0" y="495691"/>
                                <a:ext cx="875030" cy="681355"/>
                              </a:xfrm>
                              <a:prstGeom prst="rect">
                                <a:avLst/>
                              </a:prstGeom>
                              <a:noFill/>
                              <a:ln w="9525">
                                <a:noFill/>
                                <a:miter lim="800000"/>
                                <a:headEnd/>
                                <a:tailEnd/>
                              </a:ln>
                            </wps:spPr>
                            <wps:txbx>
                              <w:txbxContent>
                                <w:p w14:paraId="2FE4E346" w14:textId="77777777" w:rsidR="00262505" w:rsidRPr="0001465B" w:rsidRDefault="00262505" w:rsidP="00262505">
                                  <w:pPr>
                                    <w:spacing w:line="240" w:lineRule="auto"/>
                                    <w:jc w:val="center"/>
                                    <w:rPr>
                                      <w:rFonts w:asciiTheme="majorHAnsi" w:hAnsiTheme="majorHAnsi" w:cstheme="majorHAnsi"/>
                                      <w:b/>
                                      <w:bCs/>
                                      <w:color w:val="003263" w:themeColor="text2"/>
                                      <w:sz w:val="36"/>
                                      <w:szCs w:val="36"/>
                                    </w:rPr>
                                  </w:pPr>
                                  <w:r w:rsidRPr="0001465B">
                                    <w:rPr>
                                      <w:rFonts w:asciiTheme="majorHAnsi" w:hAnsiTheme="majorHAnsi" w:cstheme="majorHAnsi"/>
                                      <w:b/>
                                      <w:bCs/>
                                      <w:color w:val="003263" w:themeColor="text2"/>
                                      <w:sz w:val="36"/>
                                      <w:szCs w:val="36"/>
                                    </w:rPr>
                                    <w:t>295</w:t>
                                  </w:r>
                                </w:p>
                                <w:p w14:paraId="7AEFB829" w14:textId="4A0902F7" w:rsidR="00262505" w:rsidRPr="0001465B" w:rsidRDefault="00307C51" w:rsidP="00262505">
                                  <w:pPr>
                                    <w:spacing w:line="240" w:lineRule="auto"/>
                                    <w:jc w:val="center"/>
                                    <w:rPr>
                                      <w:color w:val="003263" w:themeColor="text2"/>
                                      <w:sz w:val="16"/>
                                      <w:szCs w:val="16"/>
                                    </w:rPr>
                                  </w:pPr>
                                  <w:r w:rsidRPr="0001465B">
                                    <w:rPr>
                                      <w:color w:val="003263" w:themeColor="text2"/>
                                      <w:w w:val="105"/>
                                      <w:sz w:val="16"/>
                                      <w:szCs w:val="16"/>
                                    </w:rPr>
                                    <w:t>C</w:t>
                                  </w:r>
                                  <w:r w:rsidR="00262505" w:rsidRPr="0001465B">
                                    <w:rPr>
                                      <w:color w:val="003263" w:themeColor="text2"/>
                                      <w:w w:val="105"/>
                                      <w:sz w:val="16"/>
                                      <w:szCs w:val="16"/>
                                    </w:rPr>
                                    <w:t>ontributions</w:t>
                                  </w:r>
                                  <w:r>
                                    <w:rPr>
                                      <w:color w:val="003263" w:themeColor="text2"/>
                                      <w:w w:val="105"/>
                                      <w:sz w:val="16"/>
                                      <w:szCs w:val="16"/>
                                    </w:rPr>
                                    <w:br/>
                                  </w:r>
                                  <w:r w:rsidR="00262505" w:rsidRPr="0001465B">
                                    <w:rPr>
                                      <w:color w:val="003263" w:themeColor="text2"/>
                                      <w:w w:val="105"/>
                                      <w:sz w:val="16"/>
                                      <w:szCs w:val="16"/>
                                    </w:rPr>
                                    <w:t>to the survey</w:t>
                                  </w:r>
                                </w:p>
                              </w:txbxContent>
                            </wps:txbx>
                            <wps:bodyPr rot="0" vert="horz" wrap="square" lIns="0" tIns="0" rIns="0" bIns="0" anchor="t" anchorCtr="0">
                              <a:noAutofit/>
                            </wps:bodyPr>
                          </wps:wsp>
                        </wpg:grpSp>
                        <wpg:grpSp>
                          <wpg:cNvPr id="918636357" name="Group 7"/>
                          <wpg:cNvGrpSpPr/>
                          <wpg:grpSpPr>
                            <a:xfrm>
                              <a:off x="4603897" y="0"/>
                              <a:ext cx="775970" cy="1344930"/>
                              <a:chOff x="0" y="0"/>
                              <a:chExt cx="776377" cy="1345361"/>
                            </a:xfrm>
                          </wpg:grpSpPr>
                          <wps:wsp>
                            <wps:cNvPr id="1524198956" name="Rectangle: Rounded Corners 6"/>
                            <wps:cNvSpPr/>
                            <wps:spPr>
                              <a:xfrm>
                                <a:off x="0" y="0"/>
                                <a:ext cx="776377" cy="1345361"/>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0" name="Group 1"/>
                            <wpg:cNvGrpSpPr>
                              <a:grpSpLocks/>
                            </wpg:cNvGrpSpPr>
                            <wpg:grpSpPr bwMode="auto">
                              <a:xfrm>
                                <a:off x="286101" y="112197"/>
                                <a:ext cx="258445" cy="323215"/>
                                <a:chOff x="5455" y="334"/>
                                <a:chExt cx="589" cy="749"/>
                              </a:xfrm>
                            </wpg:grpSpPr>
                            <wps:wsp>
                              <wps:cNvPr id="201"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2" name="Picture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919378229" name="Group 2"/>
                            <wpg:cNvGrpSpPr/>
                            <wpg:grpSpPr>
                              <a:xfrm>
                                <a:off x="50488" y="490076"/>
                                <a:ext cx="698500" cy="653174"/>
                                <a:chOff x="103481" y="-68326"/>
                                <a:chExt cx="1047750" cy="653306"/>
                              </a:xfrm>
                            </wpg:grpSpPr>
                            <wps:wsp>
                              <wps:cNvPr id="204" name="Text Box 2"/>
                              <wps:cNvSpPr txBox="1">
                                <a:spLocks noChangeArrowheads="1"/>
                              </wps:cNvSpPr>
                              <wps:spPr bwMode="auto">
                                <a:xfrm>
                                  <a:off x="401273" y="-68326"/>
                                  <a:ext cx="590550" cy="371475"/>
                                </a:xfrm>
                                <a:prstGeom prst="rect">
                                  <a:avLst/>
                                </a:prstGeom>
                                <a:noFill/>
                                <a:ln w="9525">
                                  <a:noFill/>
                                  <a:miter lim="800000"/>
                                  <a:headEnd/>
                                  <a:tailEnd/>
                                </a:ln>
                              </wps:spPr>
                              <wps:txbx>
                                <w:txbxContent>
                                  <w:p w14:paraId="12BD6C62" w14:textId="77777777" w:rsidR="00262505" w:rsidRPr="007E0880" w:rsidRDefault="00262505" w:rsidP="00262505">
                                    <w:pPr>
                                      <w:rPr>
                                        <w:color w:val="003263" w:themeColor="text2"/>
                                        <w:sz w:val="36"/>
                                        <w:szCs w:val="36"/>
                                      </w:rPr>
                                    </w:pPr>
                                    <w:r w:rsidRPr="007E0880">
                                      <w:rPr>
                                        <w:rFonts w:asciiTheme="majorHAnsi" w:hAnsiTheme="majorHAnsi" w:cstheme="majorHAnsi"/>
                                        <w:b/>
                                        <w:bCs/>
                                        <w:color w:val="003263" w:themeColor="text2"/>
                                        <w:sz w:val="36"/>
                                        <w:szCs w:val="36"/>
                                      </w:rPr>
                                      <w:t>165</w:t>
                                    </w:r>
                                  </w:p>
                                </w:txbxContent>
                              </wps:txbx>
                              <wps:bodyPr rot="0" vert="horz" wrap="square" lIns="0" tIns="0" rIns="0" bIns="0" anchor="t" anchorCtr="0">
                                <a:noAutofit/>
                              </wps:bodyPr>
                            </wps:wsp>
                            <wps:wsp>
                              <wps:cNvPr id="203" name="Text Box 2"/>
                              <wps:cNvSpPr txBox="1">
                                <a:spLocks noChangeArrowheads="1"/>
                              </wps:cNvSpPr>
                              <wps:spPr bwMode="auto">
                                <a:xfrm>
                                  <a:off x="103481" y="211269"/>
                                  <a:ext cx="1047750" cy="373711"/>
                                </a:xfrm>
                                <a:prstGeom prst="rect">
                                  <a:avLst/>
                                </a:prstGeom>
                                <a:noFill/>
                                <a:ln w="9525">
                                  <a:noFill/>
                                  <a:miter lim="800000"/>
                                  <a:headEnd/>
                                  <a:tailEnd/>
                                </a:ln>
                              </wps:spPr>
                              <wps:txbx>
                                <w:txbxContent>
                                  <w:p w14:paraId="2827B412" w14:textId="1C81B1E6" w:rsidR="00262505" w:rsidRPr="007E0880" w:rsidRDefault="0001465B" w:rsidP="00262505">
                                    <w:pPr>
                                      <w:spacing w:line="240" w:lineRule="auto"/>
                                      <w:jc w:val="center"/>
                                      <w:rPr>
                                        <w:color w:val="003263" w:themeColor="text2"/>
                                        <w:sz w:val="16"/>
                                        <w:szCs w:val="16"/>
                                      </w:rPr>
                                    </w:pPr>
                                    <w:r w:rsidRPr="007E0880">
                                      <w:rPr>
                                        <w:color w:val="003263" w:themeColor="text2"/>
                                        <w:w w:val="105"/>
                                        <w:sz w:val="16"/>
                                        <w:szCs w:val="16"/>
                                      </w:rPr>
                                      <w:t>P</w:t>
                                    </w:r>
                                    <w:r w:rsidR="00262505" w:rsidRPr="007E0880">
                                      <w:rPr>
                                        <w:color w:val="003263" w:themeColor="text2"/>
                                        <w:w w:val="105"/>
                                        <w:sz w:val="16"/>
                                        <w:szCs w:val="16"/>
                                      </w:rPr>
                                      <w:t>eople</w:t>
                                    </w:r>
                                    <w:r>
                                      <w:rPr>
                                        <w:color w:val="003263" w:themeColor="text2"/>
                                        <w:w w:val="105"/>
                                        <w:sz w:val="16"/>
                                        <w:szCs w:val="16"/>
                                      </w:rPr>
                                      <w:t xml:space="preserve"> </w:t>
                                    </w:r>
                                    <w:r w:rsidR="00262505" w:rsidRPr="007E0880">
                                      <w:rPr>
                                        <w:color w:val="003263" w:themeColor="text2"/>
                                        <w:w w:val="105"/>
                                        <w:sz w:val="16"/>
                                        <w:szCs w:val="16"/>
                                      </w:rPr>
                                      <w:t>following the project</w:t>
                                    </w:r>
                                  </w:p>
                                </w:txbxContent>
                              </wps:txbx>
                              <wps:bodyPr rot="0" vert="horz" wrap="square" lIns="0" tIns="0" rIns="0" bIns="0" anchor="t" anchorCtr="0">
                                <a:noAutofit/>
                              </wps:bodyPr>
                            </wps:wsp>
                          </wpg:grpSp>
                        </wpg:grpSp>
                        <wpg:grpSp>
                          <wpg:cNvPr id="2058292711" name="Group 5"/>
                          <wpg:cNvGrpSpPr/>
                          <wpg:grpSpPr>
                            <a:xfrm>
                              <a:off x="1063256" y="0"/>
                              <a:ext cx="793115" cy="1344930"/>
                              <a:chOff x="-16831" y="0"/>
                              <a:chExt cx="793208" cy="1345361"/>
                            </a:xfrm>
                          </wpg:grpSpPr>
                          <wps:wsp>
                            <wps:cNvPr id="1063900906" name="Rectangle: Rounded Corners 6"/>
                            <wps:cNvSpPr/>
                            <wps:spPr>
                              <a:xfrm>
                                <a:off x="0" y="0"/>
                                <a:ext cx="776377" cy="1345361"/>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3" name="Group 10"/>
                            <wpg:cNvGrpSpPr/>
                            <wpg:grpSpPr>
                              <a:xfrm>
                                <a:off x="-16831" y="527323"/>
                                <a:ext cx="785004" cy="766434"/>
                                <a:chOff x="435621" y="609607"/>
                                <a:chExt cx="785004" cy="767185"/>
                              </a:xfrm>
                            </wpg:grpSpPr>
                            <wps:wsp>
                              <wps:cNvPr id="398" name="Text Box 2"/>
                              <wps:cNvSpPr txBox="1">
                                <a:spLocks noChangeArrowheads="1"/>
                              </wps:cNvSpPr>
                              <wps:spPr bwMode="auto">
                                <a:xfrm>
                                  <a:off x="435621" y="862138"/>
                                  <a:ext cx="785004" cy="514654"/>
                                </a:xfrm>
                                <a:prstGeom prst="rect">
                                  <a:avLst/>
                                </a:prstGeom>
                                <a:noFill/>
                                <a:ln w="9525">
                                  <a:noFill/>
                                  <a:miter lim="800000"/>
                                  <a:headEnd/>
                                  <a:tailEnd/>
                                </a:ln>
                              </wps:spPr>
                              <wps:txbx>
                                <w:txbxContent>
                                  <w:p w14:paraId="5C66A6C9" w14:textId="77777777" w:rsidR="00262505" w:rsidRPr="0001465B" w:rsidRDefault="00262505" w:rsidP="00262505">
                                    <w:pPr>
                                      <w:spacing w:line="240" w:lineRule="auto"/>
                                      <w:jc w:val="center"/>
                                      <w:rPr>
                                        <w:color w:val="003263" w:themeColor="text2"/>
                                        <w:sz w:val="16"/>
                                        <w:szCs w:val="16"/>
                                      </w:rPr>
                                    </w:pPr>
                                    <w:r w:rsidRPr="0001465B">
                                      <w:rPr>
                                        <w:color w:val="003263" w:themeColor="text2"/>
                                        <w:w w:val="105"/>
                                        <w:sz w:val="16"/>
                                        <w:szCs w:val="16"/>
                                      </w:rPr>
                                      <w:t>written submissions received</w:t>
                                    </w:r>
                                  </w:p>
                                </w:txbxContent>
                              </wps:txbx>
                              <wps:bodyPr rot="0" vert="horz" wrap="square" lIns="0" tIns="0" rIns="0" bIns="0" anchor="t" anchorCtr="0">
                                <a:noAutofit/>
                              </wps:bodyPr>
                            </wps:wsp>
                            <wps:wsp>
                              <wps:cNvPr id="399" name="Text Box 2"/>
                              <wps:cNvSpPr txBox="1">
                                <a:spLocks noChangeArrowheads="1"/>
                              </wps:cNvSpPr>
                              <wps:spPr bwMode="auto">
                                <a:xfrm>
                                  <a:off x="679330" y="609607"/>
                                  <a:ext cx="496094" cy="371475"/>
                                </a:xfrm>
                                <a:prstGeom prst="rect">
                                  <a:avLst/>
                                </a:prstGeom>
                                <a:noFill/>
                                <a:ln w="9525">
                                  <a:noFill/>
                                  <a:miter lim="800000"/>
                                  <a:headEnd/>
                                  <a:tailEnd/>
                                </a:ln>
                              </wps:spPr>
                              <wps:txbx>
                                <w:txbxContent>
                                  <w:p w14:paraId="0DEAA79E" w14:textId="77777777" w:rsidR="00262505" w:rsidRPr="0001465B" w:rsidRDefault="00262505" w:rsidP="00262505">
                                    <w:pPr>
                                      <w:rPr>
                                        <w:color w:val="003263" w:themeColor="text2"/>
                                        <w:sz w:val="36"/>
                                        <w:szCs w:val="36"/>
                                      </w:rPr>
                                    </w:pPr>
                                    <w:r w:rsidRPr="0001465B">
                                      <w:rPr>
                                        <w:rFonts w:asciiTheme="majorHAnsi" w:hAnsiTheme="majorHAnsi" w:cstheme="majorHAnsi"/>
                                        <w:b/>
                                        <w:bCs/>
                                        <w:color w:val="003263" w:themeColor="text2"/>
                                        <w:sz w:val="36"/>
                                        <w:szCs w:val="36"/>
                                      </w:rPr>
                                      <w:t>50</w:t>
                                    </w:r>
                                  </w:p>
                                </w:txbxContent>
                              </wps:txbx>
                              <wps:bodyPr rot="0" vert="horz" wrap="square" lIns="0" tIns="0" rIns="0" bIns="0" anchor="t" anchorCtr="0">
                                <a:noAutofit/>
                              </wps:bodyPr>
                            </wps:wsp>
                          </wpg:grpSp>
                          <wps:wsp>
                            <wps:cNvPr id="333" name="Freeform: Shape 11"/>
                            <wps:cNvSpPr>
                              <a:spLocks/>
                            </wps:cNvSpPr>
                            <wps:spPr bwMode="auto">
                              <a:xfrm>
                                <a:off x="235612" y="117806"/>
                                <a:ext cx="405441" cy="340471"/>
                              </a:xfrm>
                              <a:custGeom>
                                <a:avLst/>
                                <a:gdLst>
                                  <a:gd name="T0" fmla="+- 0 6478 6248"/>
                                  <a:gd name="T1" fmla="*/ T0 w 975"/>
                                  <a:gd name="T2" fmla="+- 0 1285 308"/>
                                  <a:gd name="T3" fmla="*/ 1285 h 978"/>
                                  <a:gd name="T4" fmla="+- 0 6629 6248"/>
                                  <a:gd name="T5" fmla="*/ T4 w 975"/>
                                  <a:gd name="T6" fmla="+- 0 925 308"/>
                                  <a:gd name="T7" fmla="*/ 925 h 978"/>
                                  <a:gd name="T8" fmla="+- 0 6588 6248"/>
                                  <a:gd name="T9" fmla="*/ T8 w 975"/>
                                  <a:gd name="T10" fmla="+- 0 1276 308"/>
                                  <a:gd name="T11" fmla="*/ 1276 h 978"/>
                                  <a:gd name="T12" fmla="+- 0 6629 6248"/>
                                  <a:gd name="T13" fmla="*/ T12 w 975"/>
                                  <a:gd name="T14" fmla="+- 0 925 308"/>
                                  <a:gd name="T15" fmla="*/ 925 h 978"/>
                                  <a:gd name="T16" fmla="+- 0 6721 6248"/>
                                  <a:gd name="T17" fmla="*/ T16 w 975"/>
                                  <a:gd name="T18" fmla="+- 0 925 308"/>
                                  <a:gd name="T19" fmla="*/ 925 h 978"/>
                                  <a:gd name="T20" fmla="+- 0 6363 6248"/>
                                  <a:gd name="T21" fmla="*/ T20 w 975"/>
                                  <a:gd name="T22" fmla="+- 0 473 308"/>
                                  <a:gd name="T23" fmla="*/ 473 h 978"/>
                                  <a:gd name="T24" fmla="+- 0 6248 6248"/>
                                  <a:gd name="T25" fmla="*/ T24 w 975"/>
                                  <a:gd name="T26" fmla="+- 0 916 308"/>
                                  <a:gd name="T27" fmla="*/ 916 h 978"/>
                                  <a:gd name="T28" fmla="+- 0 6985 6248"/>
                                  <a:gd name="T29" fmla="*/ T28 w 975"/>
                                  <a:gd name="T30" fmla="+- 0 925 308"/>
                                  <a:gd name="T31" fmla="*/ 925 h 978"/>
                                  <a:gd name="T32" fmla="+- 0 6289 6248"/>
                                  <a:gd name="T33" fmla="*/ T32 w 975"/>
                                  <a:gd name="T34" fmla="+- 0 647 308"/>
                                  <a:gd name="T35" fmla="*/ 647 h 978"/>
                                  <a:gd name="T36" fmla="+- 0 6437 6248"/>
                                  <a:gd name="T37" fmla="*/ T36 w 975"/>
                                  <a:gd name="T38" fmla="+- 0 499 308"/>
                                  <a:gd name="T39" fmla="*/ 499 h 978"/>
                                  <a:gd name="T40" fmla="+- 0 6876 6248"/>
                                  <a:gd name="T41" fmla="*/ T40 w 975"/>
                                  <a:gd name="T42" fmla="+- 0 461 308"/>
                                  <a:gd name="T43" fmla="*/ 461 h 978"/>
                                  <a:gd name="T44" fmla="+- 0 6738 6248"/>
                                  <a:gd name="T45" fmla="*/ T44 w 975"/>
                                  <a:gd name="T46" fmla="+- 0 508 308"/>
                                  <a:gd name="T47" fmla="*/ 508 h 978"/>
                                  <a:gd name="T48" fmla="+- 0 6716 6248"/>
                                  <a:gd name="T49" fmla="*/ T48 w 975"/>
                                  <a:gd name="T50" fmla="+- 0 540 308"/>
                                  <a:gd name="T51" fmla="*/ 540 h 978"/>
                                  <a:gd name="T52" fmla="+- 0 6701 6248"/>
                                  <a:gd name="T53" fmla="*/ T52 w 975"/>
                                  <a:gd name="T54" fmla="+- 0 597 308"/>
                                  <a:gd name="T55" fmla="*/ 597 h 978"/>
                                  <a:gd name="T56" fmla="+- 0 6994 6248"/>
                                  <a:gd name="T57" fmla="*/ T56 w 975"/>
                                  <a:gd name="T58" fmla="+- 0 884 308"/>
                                  <a:gd name="T59" fmla="*/ 884 h 978"/>
                                  <a:gd name="T60" fmla="+- 0 7186 6248"/>
                                  <a:gd name="T61" fmla="*/ T60 w 975"/>
                                  <a:gd name="T62" fmla="+- 0 854 308"/>
                                  <a:gd name="T63" fmla="*/ 854 h 978"/>
                                  <a:gd name="T64" fmla="+- 0 6741 6248"/>
                                  <a:gd name="T65" fmla="*/ T64 w 975"/>
                                  <a:gd name="T66" fmla="+- 0 818 308"/>
                                  <a:gd name="T67" fmla="*/ 818 h 978"/>
                                  <a:gd name="T68" fmla="+- 0 6741 6248"/>
                                  <a:gd name="T69" fmla="*/ T68 w 975"/>
                                  <a:gd name="T70" fmla="+- 0 636 308"/>
                                  <a:gd name="T71" fmla="*/ 636 h 978"/>
                                  <a:gd name="T72" fmla="+- 0 6746 6248"/>
                                  <a:gd name="T73" fmla="*/ T72 w 975"/>
                                  <a:gd name="T74" fmla="+- 0 575 308"/>
                                  <a:gd name="T75" fmla="*/ 575 h 978"/>
                                  <a:gd name="T76" fmla="+- 0 7205 6248"/>
                                  <a:gd name="T77" fmla="*/ T76 w 975"/>
                                  <a:gd name="T78" fmla="+- 0 545 308"/>
                                  <a:gd name="T79" fmla="*/ 545 h 978"/>
                                  <a:gd name="T80" fmla="+- 0 6791 6248"/>
                                  <a:gd name="T81" fmla="*/ T80 w 975"/>
                                  <a:gd name="T82" fmla="+- 0 516 308"/>
                                  <a:gd name="T83" fmla="*/ 516 h 978"/>
                                  <a:gd name="T84" fmla="+- 0 6948 6248"/>
                                  <a:gd name="T85" fmla="*/ T84 w 975"/>
                                  <a:gd name="T86" fmla="+- 0 499 308"/>
                                  <a:gd name="T87" fmla="*/ 499 h 978"/>
                                  <a:gd name="T88" fmla="+- 0 6954 6248"/>
                                  <a:gd name="T89" fmla="*/ T88 w 975"/>
                                  <a:gd name="T90" fmla="+- 0 884 308"/>
                                  <a:gd name="T91" fmla="*/ 884 h 978"/>
                                  <a:gd name="T92" fmla="+- 0 6974 6248"/>
                                  <a:gd name="T93" fmla="*/ T92 w 975"/>
                                  <a:gd name="T94" fmla="+- 0 818 308"/>
                                  <a:gd name="T95" fmla="*/ 818 h 978"/>
                                  <a:gd name="T96" fmla="+- 0 7063 6248"/>
                                  <a:gd name="T97" fmla="*/ T96 w 975"/>
                                  <a:gd name="T98" fmla="+- 0 705 308"/>
                                  <a:gd name="T99" fmla="*/ 705 h 978"/>
                                  <a:gd name="T100" fmla="+- 0 7222 6248"/>
                                  <a:gd name="T101" fmla="*/ T100 w 975"/>
                                  <a:gd name="T102" fmla="+- 0 800 308"/>
                                  <a:gd name="T103" fmla="*/ 800 h 978"/>
                                  <a:gd name="T104" fmla="+- 0 7222 6248"/>
                                  <a:gd name="T105" fmla="*/ T104 w 975"/>
                                  <a:gd name="T106" fmla="+- 0 586 308"/>
                                  <a:gd name="T107" fmla="*/ 586 h 978"/>
                                  <a:gd name="T108" fmla="+- 0 7182 6248"/>
                                  <a:gd name="T109" fmla="*/ T108 w 975"/>
                                  <a:gd name="T110" fmla="+- 0 797 308"/>
                                  <a:gd name="T111" fmla="*/ 797 h 978"/>
                                  <a:gd name="T112" fmla="+- 0 6551 6248"/>
                                  <a:gd name="T113" fmla="*/ T112 w 975"/>
                                  <a:gd name="T114" fmla="+- 0 499 308"/>
                                  <a:gd name="T115" fmla="*/ 499 h 978"/>
                                  <a:gd name="T116" fmla="+- 0 6475 6248"/>
                                  <a:gd name="T117" fmla="*/ T116 w 975"/>
                                  <a:gd name="T118" fmla="+- 0 682 308"/>
                                  <a:gd name="T119" fmla="*/ 682 h 978"/>
                                  <a:gd name="T120" fmla="+- 0 6482 6248"/>
                                  <a:gd name="T121" fmla="*/ T120 w 975"/>
                                  <a:gd name="T122" fmla="+- 0 771 308"/>
                                  <a:gd name="T123" fmla="*/ 771 h 978"/>
                                  <a:gd name="T124" fmla="+- 0 6579 6248"/>
                                  <a:gd name="T125" fmla="*/ T124 w 975"/>
                                  <a:gd name="T126" fmla="+- 0 771 308"/>
                                  <a:gd name="T127" fmla="*/ 771 h 978"/>
                                  <a:gd name="T128" fmla="+- 0 6502 6248"/>
                                  <a:gd name="T129" fmla="*/ T128 w 975"/>
                                  <a:gd name="T130" fmla="+- 0 708 308"/>
                                  <a:gd name="T131" fmla="*/ 708 h 978"/>
                                  <a:gd name="T132" fmla="+- 0 6570 6248"/>
                                  <a:gd name="T133" fmla="*/ T132 w 975"/>
                                  <a:gd name="T134" fmla="+- 0 667 308"/>
                                  <a:gd name="T135" fmla="*/ 667 h 978"/>
                                  <a:gd name="T136" fmla="+- 0 6546 6248"/>
                                  <a:gd name="T137" fmla="*/ T136 w 975"/>
                                  <a:gd name="T138" fmla="+- 0 695 308"/>
                                  <a:gd name="T139" fmla="*/ 695 h 978"/>
                                  <a:gd name="T140" fmla="+- 0 6593 6248"/>
                                  <a:gd name="T141" fmla="*/ T140 w 975"/>
                                  <a:gd name="T142" fmla="+- 0 751 308"/>
                                  <a:gd name="T143" fmla="*/ 751 h 978"/>
                                  <a:gd name="T144" fmla="+- 0 6592 6248"/>
                                  <a:gd name="T145" fmla="*/ T144 w 975"/>
                                  <a:gd name="T146" fmla="+- 0 695 308"/>
                                  <a:gd name="T147" fmla="*/ 695 h 978"/>
                                  <a:gd name="T148" fmla="+- 0 6905 6248"/>
                                  <a:gd name="T149" fmla="*/ T148 w 975"/>
                                  <a:gd name="T150" fmla="+- 0 742 308"/>
                                  <a:gd name="T151" fmla="*/ 742 h 978"/>
                                  <a:gd name="T152" fmla="+- 0 6996 6248"/>
                                  <a:gd name="T153" fmla="*/ T152 w 975"/>
                                  <a:gd name="T154" fmla="+- 0 705 308"/>
                                  <a:gd name="T155" fmla="*/ 705 h 978"/>
                                  <a:gd name="T156" fmla="+- 0 6741 6248"/>
                                  <a:gd name="T157" fmla="*/ T156 w 975"/>
                                  <a:gd name="T158" fmla="+- 0 737 308"/>
                                  <a:gd name="T159" fmla="*/ 737 h 978"/>
                                  <a:gd name="T160" fmla="+- 0 6997 6248"/>
                                  <a:gd name="T161" fmla="*/ T160 w 975"/>
                                  <a:gd name="T162" fmla="+- 0 705 308"/>
                                  <a:gd name="T163" fmla="*/ 705 h 978"/>
                                  <a:gd name="T164" fmla="+- 0 6920 6248"/>
                                  <a:gd name="T165" fmla="*/ T164 w 975"/>
                                  <a:gd name="T166" fmla="+- 0 703 308"/>
                                  <a:gd name="T167" fmla="*/ 703 h 978"/>
                                  <a:gd name="T168" fmla="+- 0 6923 6248"/>
                                  <a:gd name="T169" fmla="*/ T168 w 975"/>
                                  <a:gd name="T170" fmla="+- 0 704 308"/>
                                  <a:gd name="T171" fmla="*/ 704 h 978"/>
                                  <a:gd name="T172" fmla="+- 0 7181 6248"/>
                                  <a:gd name="T173" fmla="*/ T172 w 975"/>
                                  <a:gd name="T174" fmla="+- 0 586 308"/>
                                  <a:gd name="T175" fmla="*/ 586 h 978"/>
                                  <a:gd name="T176" fmla="+- 0 6847 6248"/>
                                  <a:gd name="T177" fmla="*/ T176 w 975"/>
                                  <a:gd name="T178" fmla="+- 0 499 308"/>
                                  <a:gd name="T179" fmla="*/ 499 h 978"/>
                                  <a:gd name="T180" fmla="+- 0 6920 6248"/>
                                  <a:gd name="T181" fmla="*/ T180 w 975"/>
                                  <a:gd name="T182" fmla="+- 0 528 308"/>
                                  <a:gd name="T183" fmla="*/ 528 h 978"/>
                                  <a:gd name="T184" fmla="+- 0 6951 6248"/>
                                  <a:gd name="T185" fmla="*/ T184 w 975"/>
                                  <a:gd name="T186" fmla="+- 0 501 308"/>
                                  <a:gd name="T187" fmla="*/ 501 h 978"/>
                                  <a:gd name="T188" fmla="+- 0 6391 6248"/>
                                  <a:gd name="T189" fmla="*/ T188 w 975"/>
                                  <a:gd name="T190" fmla="+- 0 317 308"/>
                                  <a:gd name="T191" fmla="*/ 317 h 978"/>
                                  <a:gd name="T192" fmla="+- 0 6510 6248"/>
                                  <a:gd name="T193" fmla="*/ T192 w 975"/>
                                  <a:gd name="T194" fmla="+- 0 458 308"/>
                                  <a:gd name="T195" fmla="*/ 458 h 978"/>
                                  <a:gd name="T196" fmla="+- 0 6432 6248"/>
                                  <a:gd name="T197" fmla="*/ T196 w 975"/>
                                  <a:gd name="T198" fmla="+- 0 349 308"/>
                                  <a:gd name="T199" fmla="*/ 349 h 978"/>
                                  <a:gd name="T200" fmla="+- 0 6551 6248"/>
                                  <a:gd name="T201" fmla="*/ T200 w 975"/>
                                  <a:gd name="T202" fmla="+- 0 349 308"/>
                                  <a:gd name="T203" fmla="*/ 349 h 978"/>
                                  <a:gd name="T204" fmla="+- 0 6551 6248"/>
                                  <a:gd name="T205" fmla="*/ T204 w 975"/>
                                  <a:gd name="T206" fmla="+- 0 349 308"/>
                                  <a:gd name="T207" fmla="*/ 349 h 9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975" h="978">
                                    <a:moveTo>
                                      <a:pt x="381" y="617"/>
                                    </a:moveTo>
                                    <a:lnTo>
                                      <a:pt x="221" y="617"/>
                                    </a:lnTo>
                                    <a:lnTo>
                                      <a:pt x="221" y="968"/>
                                    </a:lnTo>
                                    <a:lnTo>
                                      <a:pt x="230" y="977"/>
                                    </a:lnTo>
                                    <a:lnTo>
                                      <a:pt x="252" y="977"/>
                                    </a:lnTo>
                                    <a:lnTo>
                                      <a:pt x="261" y="968"/>
                                    </a:lnTo>
                                    <a:lnTo>
                                      <a:pt x="261" y="617"/>
                                    </a:lnTo>
                                    <a:lnTo>
                                      <a:pt x="381" y="617"/>
                                    </a:lnTo>
                                    <a:close/>
                                    <a:moveTo>
                                      <a:pt x="381" y="617"/>
                                    </a:moveTo>
                                    <a:lnTo>
                                      <a:pt x="340" y="617"/>
                                    </a:lnTo>
                                    <a:lnTo>
                                      <a:pt x="340" y="968"/>
                                    </a:lnTo>
                                    <a:lnTo>
                                      <a:pt x="349" y="977"/>
                                    </a:lnTo>
                                    <a:lnTo>
                                      <a:pt x="372" y="977"/>
                                    </a:lnTo>
                                    <a:lnTo>
                                      <a:pt x="381" y="968"/>
                                    </a:lnTo>
                                    <a:lnTo>
                                      <a:pt x="381" y="617"/>
                                    </a:lnTo>
                                    <a:close/>
                                    <a:moveTo>
                                      <a:pt x="473" y="617"/>
                                    </a:moveTo>
                                    <a:lnTo>
                                      <a:pt x="473" y="617"/>
                                    </a:lnTo>
                                    <a:close/>
                                    <a:moveTo>
                                      <a:pt x="599" y="150"/>
                                    </a:moveTo>
                                    <a:lnTo>
                                      <a:pt x="189" y="150"/>
                                    </a:lnTo>
                                    <a:lnTo>
                                      <a:pt x="115" y="165"/>
                                    </a:lnTo>
                                    <a:lnTo>
                                      <a:pt x="55" y="206"/>
                                    </a:lnTo>
                                    <a:lnTo>
                                      <a:pt x="15" y="266"/>
                                    </a:lnTo>
                                    <a:lnTo>
                                      <a:pt x="0" y="339"/>
                                    </a:lnTo>
                                    <a:lnTo>
                                      <a:pt x="0" y="608"/>
                                    </a:lnTo>
                                    <a:lnTo>
                                      <a:pt x="9" y="617"/>
                                    </a:lnTo>
                                    <a:lnTo>
                                      <a:pt x="726" y="617"/>
                                    </a:lnTo>
                                    <a:lnTo>
                                      <a:pt x="737" y="617"/>
                                    </a:lnTo>
                                    <a:lnTo>
                                      <a:pt x="746" y="608"/>
                                    </a:lnTo>
                                    <a:lnTo>
                                      <a:pt x="746" y="576"/>
                                    </a:lnTo>
                                    <a:lnTo>
                                      <a:pt x="41" y="576"/>
                                    </a:lnTo>
                                    <a:lnTo>
                                      <a:pt x="41" y="339"/>
                                    </a:lnTo>
                                    <a:lnTo>
                                      <a:pt x="52" y="281"/>
                                    </a:lnTo>
                                    <a:lnTo>
                                      <a:pt x="84" y="234"/>
                                    </a:lnTo>
                                    <a:lnTo>
                                      <a:pt x="131" y="203"/>
                                    </a:lnTo>
                                    <a:lnTo>
                                      <a:pt x="189" y="191"/>
                                    </a:lnTo>
                                    <a:lnTo>
                                      <a:pt x="700" y="191"/>
                                    </a:lnTo>
                                    <a:lnTo>
                                      <a:pt x="681" y="175"/>
                                    </a:lnTo>
                                    <a:lnTo>
                                      <a:pt x="656" y="162"/>
                                    </a:lnTo>
                                    <a:lnTo>
                                      <a:pt x="628" y="153"/>
                                    </a:lnTo>
                                    <a:lnTo>
                                      <a:pt x="599" y="150"/>
                                    </a:lnTo>
                                    <a:close/>
                                    <a:moveTo>
                                      <a:pt x="700" y="191"/>
                                    </a:moveTo>
                                    <a:lnTo>
                                      <a:pt x="498" y="191"/>
                                    </a:lnTo>
                                    <a:lnTo>
                                      <a:pt x="490" y="200"/>
                                    </a:lnTo>
                                    <a:lnTo>
                                      <a:pt x="482" y="210"/>
                                    </a:lnTo>
                                    <a:lnTo>
                                      <a:pt x="475" y="220"/>
                                    </a:lnTo>
                                    <a:lnTo>
                                      <a:pt x="468" y="231"/>
                                    </a:lnTo>
                                    <a:lnTo>
                                      <a:pt x="468" y="232"/>
                                    </a:lnTo>
                                    <a:lnTo>
                                      <a:pt x="462" y="246"/>
                                    </a:lnTo>
                                    <a:lnTo>
                                      <a:pt x="457" y="260"/>
                                    </a:lnTo>
                                    <a:lnTo>
                                      <a:pt x="454" y="274"/>
                                    </a:lnTo>
                                    <a:lnTo>
                                      <a:pt x="453" y="289"/>
                                    </a:lnTo>
                                    <a:lnTo>
                                      <a:pt x="453" y="291"/>
                                    </a:lnTo>
                                    <a:lnTo>
                                      <a:pt x="452" y="576"/>
                                    </a:lnTo>
                                    <a:lnTo>
                                      <a:pt x="746" y="576"/>
                                    </a:lnTo>
                                    <a:lnTo>
                                      <a:pt x="493" y="576"/>
                                    </a:lnTo>
                                    <a:lnTo>
                                      <a:pt x="493" y="551"/>
                                    </a:lnTo>
                                    <a:lnTo>
                                      <a:pt x="915" y="551"/>
                                    </a:lnTo>
                                    <a:lnTo>
                                      <a:pt x="938" y="546"/>
                                    </a:lnTo>
                                    <a:lnTo>
                                      <a:pt x="957" y="534"/>
                                    </a:lnTo>
                                    <a:lnTo>
                                      <a:pt x="970" y="515"/>
                                    </a:lnTo>
                                    <a:lnTo>
                                      <a:pt x="970" y="510"/>
                                    </a:lnTo>
                                    <a:lnTo>
                                      <a:pt x="493" y="510"/>
                                    </a:lnTo>
                                    <a:lnTo>
                                      <a:pt x="493" y="480"/>
                                    </a:lnTo>
                                    <a:lnTo>
                                      <a:pt x="560" y="429"/>
                                    </a:lnTo>
                                    <a:lnTo>
                                      <a:pt x="493" y="429"/>
                                    </a:lnTo>
                                    <a:lnTo>
                                      <a:pt x="493" y="328"/>
                                    </a:lnTo>
                                    <a:lnTo>
                                      <a:pt x="568" y="328"/>
                                    </a:lnTo>
                                    <a:lnTo>
                                      <a:pt x="495" y="281"/>
                                    </a:lnTo>
                                    <a:lnTo>
                                      <a:pt x="496" y="274"/>
                                    </a:lnTo>
                                    <a:lnTo>
                                      <a:pt x="498" y="267"/>
                                    </a:lnTo>
                                    <a:lnTo>
                                      <a:pt x="500" y="261"/>
                                    </a:lnTo>
                                    <a:lnTo>
                                      <a:pt x="970" y="261"/>
                                    </a:lnTo>
                                    <a:lnTo>
                                      <a:pt x="970" y="256"/>
                                    </a:lnTo>
                                    <a:lnTo>
                                      <a:pt x="957" y="237"/>
                                    </a:lnTo>
                                    <a:lnTo>
                                      <a:pt x="938" y="224"/>
                                    </a:lnTo>
                                    <a:lnTo>
                                      <a:pt x="915" y="220"/>
                                    </a:lnTo>
                                    <a:lnTo>
                                      <a:pt x="527" y="220"/>
                                    </a:lnTo>
                                    <a:lnTo>
                                      <a:pt x="543" y="208"/>
                                    </a:lnTo>
                                    <a:lnTo>
                                      <a:pt x="560" y="199"/>
                                    </a:lnTo>
                                    <a:lnTo>
                                      <a:pt x="579" y="193"/>
                                    </a:lnTo>
                                    <a:lnTo>
                                      <a:pt x="599" y="191"/>
                                    </a:lnTo>
                                    <a:lnTo>
                                      <a:pt x="700" y="191"/>
                                    </a:lnTo>
                                    <a:close/>
                                    <a:moveTo>
                                      <a:pt x="746" y="551"/>
                                    </a:moveTo>
                                    <a:lnTo>
                                      <a:pt x="706" y="551"/>
                                    </a:lnTo>
                                    <a:lnTo>
                                      <a:pt x="706" y="576"/>
                                    </a:lnTo>
                                    <a:lnTo>
                                      <a:pt x="746" y="576"/>
                                    </a:lnTo>
                                    <a:lnTo>
                                      <a:pt x="746" y="551"/>
                                    </a:lnTo>
                                    <a:close/>
                                    <a:moveTo>
                                      <a:pt x="726" y="510"/>
                                    </a:moveTo>
                                    <a:lnTo>
                                      <a:pt x="726" y="510"/>
                                    </a:lnTo>
                                    <a:close/>
                                    <a:moveTo>
                                      <a:pt x="815" y="397"/>
                                    </a:moveTo>
                                    <a:lnTo>
                                      <a:pt x="749" y="397"/>
                                    </a:lnTo>
                                    <a:lnTo>
                                      <a:pt x="895" y="510"/>
                                    </a:lnTo>
                                    <a:lnTo>
                                      <a:pt x="970" y="510"/>
                                    </a:lnTo>
                                    <a:lnTo>
                                      <a:pt x="974" y="492"/>
                                    </a:lnTo>
                                    <a:lnTo>
                                      <a:pt x="974" y="489"/>
                                    </a:lnTo>
                                    <a:lnTo>
                                      <a:pt x="934" y="489"/>
                                    </a:lnTo>
                                    <a:lnTo>
                                      <a:pt x="815" y="397"/>
                                    </a:lnTo>
                                    <a:close/>
                                    <a:moveTo>
                                      <a:pt x="974" y="278"/>
                                    </a:moveTo>
                                    <a:lnTo>
                                      <a:pt x="933" y="278"/>
                                    </a:lnTo>
                                    <a:lnTo>
                                      <a:pt x="934" y="279"/>
                                    </a:lnTo>
                                    <a:lnTo>
                                      <a:pt x="934" y="489"/>
                                    </a:lnTo>
                                    <a:lnTo>
                                      <a:pt x="974" y="489"/>
                                    </a:lnTo>
                                    <a:lnTo>
                                      <a:pt x="974" y="278"/>
                                    </a:lnTo>
                                    <a:close/>
                                    <a:moveTo>
                                      <a:pt x="303" y="191"/>
                                    </a:moveTo>
                                    <a:lnTo>
                                      <a:pt x="262" y="191"/>
                                    </a:lnTo>
                                    <a:lnTo>
                                      <a:pt x="262" y="350"/>
                                    </a:lnTo>
                                    <a:lnTo>
                                      <a:pt x="243" y="359"/>
                                    </a:lnTo>
                                    <a:lnTo>
                                      <a:pt x="227" y="374"/>
                                    </a:lnTo>
                                    <a:lnTo>
                                      <a:pt x="217" y="393"/>
                                    </a:lnTo>
                                    <a:lnTo>
                                      <a:pt x="214" y="415"/>
                                    </a:lnTo>
                                    <a:lnTo>
                                      <a:pt x="219" y="442"/>
                                    </a:lnTo>
                                    <a:lnTo>
                                      <a:pt x="234" y="463"/>
                                    </a:lnTo>
                                    <a:lnTo>
                                      <a:pt x="256" y="478"/>
                                    </a:lnTo>
                                    <a:lnTo>
                                      <a:pt x="282" y="484"/>
                                    </a:lnTo>
                                    <a:lnTo>
                                      <a:pt x="309" y="478"/>
                                    </a:lnTo>
                                    <a:lnTo>
                                      <a:pt x="331" y="463"/>
                                    </a:lnTo>
                                    <a:lnTo>
                                      <a:pt x="345" y="443"/>
                                    </a:lnTo>
                                    <a:lnTo>
                                      <a:pt x="267" y="443"/>
                                    </a:lnTo>
                                    <a:lnTo>
                                      <a:pt x="254" y="430"/>
                                    </a:lnTo>
                                    <a:lnTo>
                                      <a:pt x="254" y="400"/>
                                    </a:lnTo>
                                    <a:lnTo>
                                      <a:pt x="267" y="387"/>
                                    </a:lnTo>
                                    <a:lnTo>
                                      <a:pt x="344" y="387"/>
                                    </a:lnTo>
                                    <a:lnTo>
                                      <a:pt x="337" y="374"/>
                                    </a:lnTo>
                                    <a:lnTo>
                                      <a:pt x="322" y="359"/>
                                    </a:lnTo>
                                    <a:lnTo>
                                      <a:pt x="303" y="350"/>
                                    </a:lnTo>
                                    <a:lnTo>
                                      <a:pt x="303" y="191"/>
                                    </a:lnTo>
                                    <a:close/>
                                    <a:moveTo>
                                      <a:pt x="344" y="387"/>
                                    </a:moveTo>
                                    <a:lnTo>
                                      <a:pt x="298" y="387"/>
                                    </a:lnTo>
                                    <a:lnTo>
                                      <a:pt x="310" y="400"/>
                                    </a:lnTo>
                                    <a:lnTo>
                                      <a:pt x="310" y="430"/>
                                    </a:lnTo>
                                    <a:lnTo>
                                      <a:pt x="298" y="443"/>
                                    </a:lnTo>
                                    <a:lnTo>
                                      <a:pt x="345" y="443"/>
                                    </a:lnTo>
                                    <a:lnTo>
                                      <a:pt x="346" y="442"/>
                                    </a:lnTo>
                                    <a:lnTo>
                                      <a:pt x="351" y="415"/>
                                    </a:lnTo>
                                    <a:lnTo>
                                      <a:pt x="347" y="393"/>
                                    </a:lnTo>
                                    <a:lnTo>
                                      <a:pt x="344" y="387"/>
                                    </a:lnTo>
                                    <a:close/>
                                    <a:moveTo>
                                      <a:pt x="748" y="397"/>
                                    </a:moveTo>
                                    <a:lnTo>
                                      <a:pt x="601" y="397"/>
                                    </a:lnTo>
                                    <a:lnTo>
                                      <a:pt x="650" y="429"/>
                                    </a:lnTo>
                                    <a:lnTo>
                                      <a:pt x="657" y="434"/>
                                    </a:lnTo>
                                    <a:lnTo>
                                      <a:pt x="666" y="436"/>
                                    </a:lnTo>
                                    <a:lnTo>
                                      <a:pt x="683" y="436"/>
                                    </a:lnTo>
                                    <a:lnTo>
                                      <a:pt x="692" y="434"/>
                                    </a:lnTo>
                                    <a:lnTo>
                                      <a:pt x="748" y="397"/>
                                    </a:lnTo>
                                    <a:close/>
                                    <a:moveTo>
                                      <a:pt x="568" y="328"/>
                                    </a:moveTo>
                                    <a:lnTo>
                                      <a:pt x="493" y="328"/>
                                    </a:lnTo>
                                    <a:lnTo>
                                      <a:pt x="564" y="374"/>
                                    </a:lnTo>
                                    <a:lnTo>
                                      <a:pt x="493" y="429"/>
                                    </a:lnTo>
                                    <a:lnTo>
                                      <a:pt x="560" y="429"/>
                                    </a:lnTo>
                                    <a:lnTo>
                                      <a:pt x="601" y="397"/>
                                    </a:lnTo>
                                    <a:lnTo>
                                      <a:pt x="748" y="397"/>
                                    </a:lnTo>
                                    <a:lnTo>
                                      <a:pt x="749" y="397"/>
                                    </a:lnTo>
                                    <a:lnTo>
                                      <a:pt x="815" y="397"/>
                                    </a:lnTo>
                                    <a:lnTo>
                                      <a:pt x="814" y="396"/>
                                    </a:lnTo>
                                    <a:lnTo>
                                      <a:pt x="673" y="396"/>
                                    </a:lnTo>
                                    <a:lnTo>
                                      <a:pt x="672" y="395"/>
                                    </a:lnTo>
                                    <a:lnTo>
                                      <a:pt x="568" y="328"/>
                                    </a:lnTo>
                                    <a:close/>
                                    <a:moveTo>
                                      <a:pt x="970" y="261"/>
                                    </a:moveTo>
                                    <a:lnTo>
                                      <a:pt x="885" y="261"/>
                                    </a:lnTo>
                                    <a:lnTo>
                                      <a:pt x="675" y="396"/>
                                    </a:lnTo>
                                    <a:lnTo>
                                      <a:pt x="673" y="396"/>
                                    </a:lnTo>
                                    <a:lnTo>
                                      <a:pt x="814" y="396"/>
                                    </a:lnTo>
                                    <a:lnTo>
                                      <a:pt x="785" y="373"/>
                                    </a:lnTo>
                                    <a:lnTo>
                                      <a:pt x="933" y="278"/>
                                    </a:lnTo>
                                    <a:lnTo>
                                      <a:pt x="974" y="278"/>
                                    </a:lnTo>
                                    <a:lnTo>
                                      <a:pt x="970" y="261"/>
                                    </a:lnTo>
                                    <a:close/>
                                    <a:moveTo>
                                      <a:pt x="700" y="191"/>
                                    </a:moveTo>
                                    <a:lnTo>
                                      <a:pt x="599" y="191"/>
                                    </a:lnTo>
                                    <a:lnTo>
                                      <a:pt x="619" y="193"/>
                                    </a:lnTo>
                                    <a:lnTo>
                                      <a:pt x="638" y="199"/>
                                    </a:lnTo>
                                    <a:lnTo>
                                      <a:pt x="656" y="208"/>
                                    </a:lnTo>
                                    <a:lnTo>
                                      <a:pt x="672" y="220"/>
                                    </a:lnTo>
                                    <a:lnTo>
                                      <a:pt x="724" y="220"/>
                                    </a:lnTo>
                                    <a:lnTo>
                                      <a:pt x="718" y="210"/>
                                    </a:lnTo>
                                    <a:lnTo>
                                      <a:pt x="711" y="201"/>
                                    </a:lnTo>
                                    <a:lnTo>
                                      <a:pt x="703" y="193"/>
                                    </a:lnTo>
                                    <a:lnTo>
                                      <a:pt x="700" y="191"/>
                                    </a:lnTo>
                                    <a:close/>
                                    <a:moveTo>
                                      <a:pt x="294" y="0"/>
                                    </a:moveTo>
                                    <a:lnTo>
                                      <a:pt x="152" y="0"/>
                                    </a:lnTo>
                                    <a:lnTo>
                                      <a:pt x="143" y="9"/>
                                    </a:lnTo>
                                    <a:lnTo>
                                      <a:pt x="143" y="109"/>
                                    </a:lnTo>
                                    <a:lnTo>
                                      <a:pt x="152" y="118"/>
                                    </a:lnTo>
                                    <a:lnTo>
                                      <a:pt x="262" y="118"/>
                                    </a:lnTo>
                                    <a:lnTo>
                                      <a:pt x="262" y="150"/>
                                    </a:lnTo>
                                    <a:lnTo>
                                      <a:pt x="303" y="150"/>
                                    </a:lnTo>
                                    <a:lnTo>
                                      <a:pt x="303" y="77"/>
                                    </a:lnTo>
                                    <a:lnTo>
                                      <a:pt x="184" y="77"/>
                                    </a:lnTo>
                                    <a:lnTo>
                                      <a:pt x="184" y="41"/>
                                    </a:lnTo>
                                    <a:lnTo>
                                      <a:pt x="303" y="41"/>
                                    </a:lnTo>
                                    <a:lnTo>
                                      <a:pt x="303" y="9"/>
                                    </a:lnTo>
                                    <a:lnTo>
                                      <a:pt x="294" y="0"/>
                                    </a:lnTo>
                                    <a:close/>
                                    <a:moveTo>
                                      <a:pt x="303" y="41"/>
                                    </a:moveTo>
                                    <a:lnTo>
                                      <a:pt x="262" y="41"/>
                                    </a:lnTo>
                                    <a:lnTo>
                                      <a:pt x="262" y="77"/>
                                    </a:lnTo>
                                    <a:lnTo>
                                      <a:pt x="303" y="77"/>
                                    </a:lnTo>
                                    <a:lnTo>
                                      <a:pt x="303" y="4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91604929" name="Group 4"/>
                          <wpg:cNvGrpSpPr/>
                          <wpg:grpSpPr>
                            <a:xfrm>
                              <a:off x="0" y="0"/>
                              <a:ext cx="789305" cy="1344930"/>
                              <a:chOff x="0" y="0"/>
                              <a:chExt cx="789927" cy="1345361"/>
                            </a:xfrm>
                          </wpg:grpSpPr>
                          <wps:wsp>
                            <wps:cNvPr id="2084467728" name="Rectangle: Rounded Corners 6"/>
                            <wps:cNvSpPr/>
                            <wps:spPr>
                              <a:xfrm>
                                <a:off x="0" y="0"/>
                                <a:ext cx="776377" cy="1345361"/>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1" name="Group 12"/>
                            <wpg:cNvGrpSpPr>
                              <a:grpSpLocks noChangeAspect="1"/>
                            </wpg:cNvGrpSpPr>
                            <wpg:grpSpPr bwMode="auto">
                              <a:xfrm>
                                <a:off x="213173" y="78537"/>
                                <a:ext cx="400324" cy="396091"/>
                                <a:chOff x="695" y="-1591"/>
                                <a:chExt cx="1405" cy="1391"/>
                              </a:xfrm>
                              <a:solidFill>
                                <a:schemeClr val="accent1">
                                  <a:lumMod val="20000"/>
                                  <a:lumOff val="80000"/>
                                </a:schemeClr>
                              </a:solidFill>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grpFill/>
                                <a:ln w="6350">
                                  <a:solidFill>
                                    <a:srgbClr val="003263"/>
                                  </a:solidFill>
                                  <a:prstDash val="solid"/>
                                  <a:round/>
                                  <a:headEnd/>
                                  <a:tailEnd/>
                                </a:ln>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grpFill/>
                                <a:ln w="6350">
                                  <a:solidFill>
                                    <a:srgbClr val="003263"/>
                                  </a:solidFill>
                                  <a:prstDash val="solid"/>
                                  <a:round/>
                                  <a:headEnd/>
                                  <a:tailEnd/>
                                </a:ln>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grpFill/>
                                <a:ln w="6350">
                                  <a:solidFill>
                                    <a:srgbClr val="003263"/>
                                  </a:solidFill>
                                  <a:prstDash val="solid"/>
                                  <a:round/>
                                  <a:headEnd/>
                                  <a:tailEnd/>
                                </a:ln>
                              </wps:spPr>
                              <wps:bodyPr/>
                            </wps:wsp>
                            <wps:wsp>
                              <wps:cNvPr id="237" name="Line 8"/>
                              <wps:cNvCnPr>
                                <a:cxnSpLocks noChangeShapeType="1"/>
                              </wps:cNvCnPr>
                              <wps:spPr bwMode="auto">
                                <a:xfrm>
                                  <a:off x="1920" y="-1335"/>
                                  <a:ext cx="0" cy="157"/>
                                </a:xfrm>
                                <a:prstGeom prst="line">
                                  <a:avLst/>
                                </a:prstGeom>
                                <a:grpFill/>
                                <a:ln w="6350">
                                  <a:solidFill>
                                    <a:srgbClr val="003263"/>
                                  </a:solidFill>
                                  <a:prstDash val="solid"/>
                                  <a:round/>
                                  <a:headEnd/>
                                  <a:tailEnd/>
                                </a:ln>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grpFill/>
                                <a:ln w="6350">
                                  <a:solidFill>
                                    <a:srgbClr val="003263"/>
                                  </a:solidFill>
                                  <a:prstDash val="solid"/>
                                  <a:round/>
                                  <a:headEnd/>
                                  <a:tailEnd/>
                                </a:ln>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grpFill/>
                                <a:ln w="6350">
                                  <a:solidFill>
                                    <a:srgbClr val="003263"/>
                                  </a:solidFill>
                                  <a:prstDash val="solid"/>
                                  <a:round/>
                                  <a:headEnd/>
                                  <a:tailEnd/>
                                </a:ln>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grpFill/>
                                <a:ln w="6350">
                                  <a:solidFill>
                                    <a:srgbClr val="003263"/>
                                  </a:solidFill>
                                  <a:prstDash val="solid"/>
                                  <a:round/>
                                  <a:headEnd/>
                                  <a:tailEnd/>
                                </a:ln>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grpFill/>
                                <a:ln w="6350">
                                  <a:solidFill>
                                    <a:srgbClr val="003263"/>
                                  </a:solidFill>
                                  <a:prstDash val="solid"/>
                                  <a:round/>
                                  <a:headEnd/>
                                  <a:tailEnd/>
                                </a:ln>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grpFill/>
                                <a:ln w="6350">
                                  <a:solidFill>
                                    <a:srgbClr val="003263"/>
                                  </a:solidFill>
                                  <a:prstDash val="solid"/>
                                  <a:round/>
                                  <a:headEnd/>
                                  <a:tailEnd/>
                                </a:ln>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grpFill/>
                                <a:ln w="6350">
                                  <a:solidFill>
                                    <a:srgbClr val="003263"/>
                                  </a:solidFill>
                                  <a:prstDash val="solid"/>
                                  <a:round/>
                                  <a:headEnd/>
                                  <a:tailEnd/>
                                </a:ln>
                              </wps:spPr>
                              <wps:bodyPr rot="0" vert="horz" wrap="square" lIns="91440" tIns="45720" rIns="91440" bIns="45720" anchor="t" anchorCtr="0" upright="1">
                                <a:noAutofit/>
                              </wps:bodyPr>
                            </wps:wsp>
                          </wpg:grpSp>
                          <wpg:grpSp>
                            <wpg:cNvPr id="1768326500" name="Group 10"/>
                            <wpg:cNvGrpSpPr/>
                            <wpg:grpSpPr>
                              <a:xfrm>
                                <a:off x="4923" y="521712"/>
                                <a:ext cx="785004" cy="773402"/>
                                <a:chOff x="468594" y="570298"/>
                                <a:chExt cx="785004" cy="774159"/>
                              </a:xfrm>
                            </wpg:grpSpPr>
                            <wps:wsp>
                              <wps:cNvPr id="1230306902" name="Text Box 2"/>
                              <wps:cNvSpPr txBox="1">
                                <a:spLocks noChangeArrowheads="1"/>
                              </wps:cNvSpPr>
                              <wps:spPr bwMode="auto">
                                <a:xfrm>
                                  <a:off x="468594" y="829803"/>
                                  <a:ext cx="785004" cy="514654"/>
                                </a:xfrm>
                                <a:prstGeom prst="rect">
                                  <a:avLst/>
                                </a:prstGeom>
                                <a:noFill/>
                                <a:ln w="9525">
                                  <a:noFill/>
                                  <a:miter lim="800000"/>
                                  <a:headEnd/>
                                  <a:tailEnd/>
                                </a:ln>
                              </wps:spPr>
                              <wps:txbx>
                                <w:txbxContent>
                                  <w:p w14:paraId="63AC1724" w14:textId="015482FB" w:rsidR="001B76F3" w:rsidRPr="0001465B" w:rsidRDefault="001B76F3" w:rsidP="001B76F3">
                                    <w:pPr>
                                      <w:spacing w:line="240" w:lineRule="auto"/>
                                      <w:jc w:val="center"/>
                                      <w:rPr>
                                        <w:color w:val="003263" w:themeColor="text2"/>
                                        <w:sz w:val="16"/>
                                        <w:szCs w:val="16"/>
                                      </w:rPr>
                                    </w:pPr>
                                    <w:r>
                                      <w:rPr>
                                        <w:color w:val="003263" w:themeColor="text2"/>
                                        <w:w w:val="105"/>
                                        <w:sz w:val="16"/>
                                        <w:szCs w:val="16"/>
                                      </w:rPr>
                                      <w:t>days of engagement (stage 2)</w:t>
                                    </w:r>
                                  </w:p>
                                </w:txbxContent>
                              </wps:txbx>
                              <wps:bodyPr rot="0" vert="horz" wrap="square" lIns="0" tIns="0" rIns="0" bIns="0" anchor="t" anchorCtr="0">
                                <a:noAutofit/>
                              </wps:bodyPr>
                            </wps:wsp>
                            <wps:wsp>
                              <wps:cNvPr id="476740306" name="Text Box 2"/>
                              <wps:cNvSpPr txBox="1">
                                <a:spLocks noChangeArrowheads="1"/>
                              </wps:cNvSpPr>
                              <wps:spPr bwMode="auto">
                                <a:xfrm>
                                  <a:off x="684252" y="570298"/>
                                  <a:ext cx="496094" cy="371475"/>
                                </a:xfrm>
                                <a:prstGeom prst="rect">
                                  <a:avLst/>
                                </a:prstGeom>
                                <a:noFill/>
                                <a:ln w="9525">
                                  <a:noFill/>
                                  <a:miter lim="800000"/>
                                  <a:headEnd/>
                                  <a:tailEnd/>
                                </a:ln>
                              </wps:spPr>
                              <wps:txbx>
                                <w:txbxContent>
                                  <w:p w14:paraId="1E31BD24" w14:textId="23FE20E3" w:rsidR="001B76F3" w:rsidRPr="0001465B" w:rsidRDefault="001B76F3" w:rsidP="001B76F3">
                                    <w:pPr>
                                      <w:rPr>
                                        <w:color w:val="003263" w:themeColor="text2"/>
                                        <w:sz w:val="36"/>
                                        <w:szCs w:val="36"/>
                                      </w:rPr>
                                    </w:pPr>
                                    <w:r>
                                      <w:rPr>
                                        <w:rFonts w:asciiTheme="majorHAnsi" w:hAnsiTheme="majorHAnsi" w:cstheme="majorHAnsi"/>
                                        <w:b/>
                                        <w:bCs/>
                                        <w:color w:val="003263" w:themeColor="text2"/>
                                        <w:sz w:val="36"/>
                                        <w:szCs w:val="36"/>
                                      </w:rPr>
                                      <w:t>37</w:t>
                                    </w:r>
                                  </w:p>
                                </w:txbxContent>
                              </wps:txbx>
                              <wps:bodyPr rot="0" vert="horz" wrap="square" lIns="0" tIns="0" rIns="0" bIns="0" anchor="t" anchorCtr="0">
                                <a:noAutofit/>
                              </wps:bodyPr>
                            </wps:wsp>
                          </wpg:grpSp>
                        </wpg:grpSp>
                        <wpg:grpSp>
                          <wpg:cNvPr id="1906546232" name="Group 7"/>
                          <wpg:cNvGrpSpPr/>
                          <wpg:grpSpPr>
                            <a:xfrm>
                              <a:off x="5645888" y="0"/>
                              <a:ext cx="775970" cy="1344930"/>
                              <a:chOff x="0" y="0"/>
                              <a:chExt cx="776377" cy="1345361"/>
                            </a:xfrm>
                          </wpg:grpSpPr>
                          <wps:wsp>
                            <wps:cNvPr id="1519691372" name="Rectangle: Rounded Corners 6"/>
                            <wps:cNvSpPr/>
                            <wps:spPr>
                              <a:xfrm>
                                <a:off x="0" y="0"/>
                                <a:ext cx="776377" cy="1345361"/>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56778286" name="Group 2"/>
                            <wpg:cNvGrpSpPr/>
                            <wpg:grpSpPr>
                              <a:xfrm>
                                <a:off x="50488" y="490233"/>
                                <a:ext cx="698500" cy="641795"/>
                                <a:chOff x="103481" y="-68169"/>
                                <a:chExt cx="1047750" cy="641924"/>
                              </a:xfrm>
                            </wpg:grpSpPr>
                            <wps:wsp>
                              <wps:cNvPr id="357852799" name="Text Box 2"/>
                              <wps:cNvSpPr txBox="1">
                                <a:spLocks noChangeArrowheads="1"/>
                              </wps:cNvSpPr>
                              <wps:spPr bwMode="auto">
                                <a:xfrm>
                                  <a:off x="493879" y="-68169"/>
                                  <a:ext cx="590550" cy="371475"/>
                                </a:xfrm>
                                <a:prstGeom prst="rect">
                                  <a:avLst/>
                                </a:prstGeom>
                                <a:noFill/>
                                <a:ln w="9525">
                                  <a:noFill/>
                                  <a:miter lim="800000"/>
                                  <a:headEnd/>
                                  <a:tailEnd/>
                                </a:ln>
                              </wps:spPr>
                              <wps:txbx>
                                <w:txbxContent>
                                  <w:p w14:paraId="45CCE9C0" w14:textId="76847E79" w:rsidR="00FE48A4" w:rsidRPr="007E0880" w:rsidRDefault="005F0541" w:rsidP="00FE48A4">
                                    <w:pPr>
                                      <w:rPr>
                                        <w:color w:val="003263" w:themeColor="text2"/>
                                        <w:sz w:val="36"/>
                                        <w:szCs w:val="36"/>
                                      </w:rPr>
                                    </w:pPr>
                                    <w:r>
                                      <w:rPr>
                                        <w:rFonts w:asciiTheme="majorHAnsi" w:hAnsiTheme="majorHAnsi" w:cstheme="majorHAnsi"/>
                                        <w:b/>
                                        <w:bCs/>
                                        <w:color w:val="003263" w:themeColor="text2"/>
                                        <w:sz w:val="36"/>
                                        <w:szCs w:val="36"/>
                                      </w:rPr>
                                      <w:t>5</w:t>
                                    </w:r>
                                  </w:p>
                                </w:txbxContent>
                              </wps:txbx>
                              <wps:bodyPr rot="0" vert="horz" wrap="square" lIns="0" tIns="0" rIns="0" bIns="0" anchor="t" anchorCtr="0">
                                <a:noAutofit/>
                              </wps:bodyPr>
                            </wps:wsp>
                            <wps:wsp>
                              <wps:cNvPr id="1603290116" name="Text Box 2"/>
                              <wps:cNvSpPr txBox="1">
                                <a:spLocks noChangeArrowheads="1"/>
                              </wps:cNvSpPr>
                              <wps:spPr bwMode="auto">
                                <a:xfrm>
                                  <a:off x="103481" y="200044"/>
                                  <a:ext cx="1047750" cy="373711"/>
                                </a:xfrm>
                                <a:prstGeom prst="rect">
                                  <a:avLst/>
                                </a:prstGeom>
                                <a:noFill/>
                                <a:ln w="9525">
                                  <a:noFill/>
                                  <a:miter lim="800000"/>
                                  <a:headEnd/>
                                  <a:tailEnd/>
                                </a:ln>
                              </wps:spPr>
                              <wps:txbx>
                                <w:txbxContent>
                                  <w:p w14:paraId="61304A95" w14:textId="5B7BD21D" w:rsidR="00FE48A4" w:rsidRPr="007E0880" w:rsidRDefault="005F0541" w:rsidP="00FE48A4">
                                    <w:pPr>
                                      <w:spacing w:line="240" w:lineRule="auto"/>
                                      <w:jc w:val="center"/>
                                      <w:rPr>
                                        <w:color w:val="003263" w:themeColor="text2"/>
                                        <w:sz w:val="16"/>
                                        <w:szCs w:val="16"/>
                                      </w:rPr>
                                    </w:pPr>
                                    <w:r>
                                      <w:rPr>
                                        <w:color w:val="003263" w:themeColor="text2"/>
                                        <w:w w:val="105"/>
                                        <w:sz w:val="16"/>
                                        <w:szCs w:val="16"/>
                                      </w:rPr>
                                      <w:t>Features in local newspapers</w:t>
                                    </w:r>
                                  </w:p>
                                </w:txbxContent>
                              </wps:txbx>
                              <wps:bodyPr rot="0" vert="horz" wrap="square" lIns="0" tIns="0" rIns="0" bIns="0" anchor="t" anchorCtr="0">
                                <a:noAutofit/>
                              </wps:bodyPr>
                            </wps:wsp>
                          </wpg:grpSp>
                        </wpg:grpSp>
                      </wpg:grpSp>
                      <wps:wsp>
                        <wps:cNvPr id="1530246098" name="AutoShape 46"/>
                        <wps:cNvSpPr>
                          <a:spLocks/>
                        </wps:cNvSpPr>
                        <wps:spPr bwMode="auto">
                          <a:xfrm>
                            <a:off x="5826642" y="116958"/>
                            <a:ext cx="392430" cy="377190"/>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068C8D4F" id="Group 11" o:spid="_x0000_s1026" style="position:absolute;margin-left:1.3pt;margin-top:14.35pt;width:505.65pt;height:119.75pt;z-index:251658241" coordsize="64218,152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">
                <v:group id="Group 10" o:spid="_x0000_s1027" style="position:absolute;width:64218;height:15208" coordsize="64218,1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">
                  <v:group id="Group 6" o:spid="_x0000_s1028" style="position:absolute;left:21796;width:10605;height:15208" coordsize="10604,15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">
                    <v:roundrect id="Rectangle: Rounded Corners 6" o:spid="_x0000_s1029" style="position:absolute;left:1514;width:7764;height:134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" fillcolor="#e7f5f7 [660]" strokecolor="#8aced7 [3204]"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30" type="#_x0000_t75" style="position:absolute;left:3590;top:1009;width:4051;height:3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22" o:title=""/>
                    </v:shape>
                    <v:shapetype id="_x0000_t202" coordsize="21600,21600" o:spt="202" path="m,l,21600r21600,l21600,xe">
                      <v:stroke joinstyle="miter"/>
                      <v:path gradientshapeok="t" o:connecttype="rect"/>
                    </v:shapetype>
                    <v:shape id="Text Box 2" o:spid="_x0000_s1031" type="#_x0000_t202" style="position:absolute;top:5161;width:10604;height:10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0B738E8C" w14:textId="77777777" w:rsidR="00262505" w:rsidRPr="0001465B" w:rsidRDefault="00262505" w:rsidP="00262505">
                            <w:pPr>
                              <w:spacing w:line="240" w:lineRule="auto"/>
                              <w:jc w:val="center"/>
                              <w:rPr>
                                <w:rFonts w:asciiTheme="majorHAnsi" w:hAnsiTheme="majorHAnsi" w:cstheme="majorHAnsi"/>
                                <w:b/>
                                <w:bCs/>
                                <w:color w:val="003263" w:themeColor="text2"/>
                                <w:sz w:val="36"/>
                                <w:szCs w:val="36"/>
                              </w:rPr>
                            </w:pPr>
                            <w:r w:rsidRPr="0001465B">
                              <w:rPr>
                                <w:rFonts w:asciiTheme="majorHAnsi" w:hAnsiTheme="majorHAnsi" w:cstheme="majorHAnsi"/>
                                <w:b/>
                                <w:bCs/>
                                <w:color w:val="003263" w:themeColor="text2"/>
                                <w:sz w:val="36"/>
                                <w:szCs w:val="36"/>
                              </w:rPr>
                              <w:t>188</w:t>
                            </w:r>
                          </w:p>
                          <w:p w14:paraId="6B303CB1" w14:textId="77777777" w:rsidR="00262505" w:rsidRPr="001B76F3" w:rsidRDefault="00262505" w:rsidP="00262505">
                            <w:pPr>
                              <w:spacing w:line="240" w:lineRule="auto"/>
                              <w:jc w:val="center"/>
                              <w:rPr>
                                <w:color w:val="003263" w:themeColor="text2"/>
                                <w:sz w:val="15"/>
                                <w:szCs w:val="15"/>
                              </w:rPr>
                            </w:pPr>
                            <w:r w:rsidRPr="001B76F3">
                              <w:rPr>
                                <w:color w:val="003263" w:themeColor="text2"/>
                                <w:w w:val="105"/>
                                <w:sz w:val="15"/>
                                <w:szCs w:val="15"/>
                              </w:rPr>
                              <w:t>people engaged</w:t>
                            </w:r>
                            <w:r w:rsidRPr="001B76F3">
                              <w:rPr>
                                <w:color w:val="003263" w:themeColor="text2"/>
                                <w:w w:val="105"/>
                                <w:sz w:val="15"/>
                                <w:szCs w:val="15"/>
                              </w:rPr>
                              <w:br/>
                              <w:t>in person and community</w:t>
                            </w:r>
                            <w:r w:rsidRPr="001B76F3">
                              <w:rPr>
                                <w:color w:val="003263" w:themeColor="text2"/>
                                <w:w w:val="105"/>
                                <w:sz w:val="15"/>
                                <w:szCs w:val="15"/>
                              </w:rPr>
                              <w:br/>
                              <w:t>sessions</w:t>
                            </w:r>
                          </w:p>
                        </w:txbxContent>
                      </v:textbox>
                    </v:shape>
                  </v:group>
                  <v:group id="Group 8" o:spid="_x0000_s1032" style="position:absolute;left:34024;width:8750;height:13449" coordsize="8750,13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">
                    <v:roundrect id="Rectangle: Rounded Corners 6" o:spid="_x0000_s1033" style="position:absolute;left:448;width:7764;height:134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" fillcolor="#e7f5f7 [660]" strokecolor="#8aced7 [3204]" strokeweight="2pt"/>
                    <v:group id="Group 13" o:spid="_x0000_s1034" style="position:absolute;left:2356;top:1121;width:4743;height:3233" coordorigin=",-6" coordsize="9417,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group id="Group 412" o:spid="_x0000_s1035"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AutoShape 58" o:spid="_x0000_s1036"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37"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">
                          <v:imagedata r:id="rId23" o:title=""/>
                        </v:shape>
                      </v:group>
                      <v:group id="Group 415" o:spid="_x0000_s1038" style="position:absolute;left:3327;top:-6;width:2749;height:6559" coordorigin="10100,-1716"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AutoShape 61" o:spid="_x0000_s1039"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40"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">
                          <v:imagedata r:id="rId24" o:title=""/>
                        </v:shape>
                      </v:group>
                      <v:shape id="Freeform: Shape 197" o:spid="_x0000_s1041"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Text Box 2" o:spid="_x0000_s1042" type="#_x0000_t202" style="position:absolute;top:4956;width:8750;height:6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2FE4E346" w14:textId="77777777" w:rsidR="00262505" w:rsidRPr="0001465B" w:rsidRDefault="00262505" w:rsidP="00262505">
                            <w:pPr>
                              <w:spacing w:line="240" w:lineRule="auto"/>
                              <w:jc w:val="center"/>
                              <w:rPr>
                                <w:rFonts w:asciiTheme="majorHAnsi" w:hAnsiTheme="majorHAnsi" w:cstheme="majorHAnsi"/>
                                <w:b/>
                                <w:bCs/>
                                <w:color w:val="003263" w:themeColor="text2"/>
                                <w:sz w:val="36"/>
                                <w:szCs w:val="36"/>
                              </w:rPr>
                            </w:pPr>
                            <w:r w:rsidRPr="0001465B">
                              <w:rPr>
                                <w:rFonts w:asciiTheme="majorHAnsi" w:hAnsiTheme="majorHAnsi" w:cstheme="majorHAnsi"/>
                                <w:b/>
                                <w:bCs/>
                                <w:color w:val="003263" w:themeColor="text2"/>
                                <w:sz w:val="36"/>
                                <w:szCs w:val="36"/>
                              </w:rPr>
                              <w:t>295</w:t>
                            </w:r>
                          </w:p>
                          <w:p w14:paraId="7AEFB829" w14:textId="4A0902F7" w:rsidR="00262505" w:rsidRPr="0001465B" w:rsidRDefault="00307C51" w:rsidP="00262505">
                            <w:pPr>
                              <w:spacing w:line="240" w:lineRule="auto"/>
                              <w:jc w:val="center"/>
                              <w:rPr>
                                <w:color w:val="003263" w:themeColor="text2"/>
                                <w:sz w:val="16"/>
                                <w:szCs w:val="16"/>
                              </w:rPr>
                            </w:pPr>
                            <w:r w:rsidRPr="0001465B">
                              <w:rPr>
                                <w:color w:val="003263" w:themeColor="text2"/>
                                <w:w w:val="105"/>
                                <w:sz w:val="16"/>
                                <w:szCs w:val="16"/>
                              </w:rPr>
                              <w:t>C</w:t>
                            </w:r>
                            <w:r w:rsidR="00262505" w:rsidRPr="0001465B">
                              <w:rPr>
                                <w:color w:val="003263" w:themeColor="text2"/>
                                <w:w w:val="105"/>
                                <w:sz w:val="16"/>
                                <w:szCs w:val="16"/>
                              </w:rPr>
                              <w:t>ontributions</w:t>
                            </w:r>
                            <w:r>
                              <w:rPr>
                                <w:color w:val="003263" w:themeColor="text2"/>
                                <w:w w:val="105"/>
                                <w:sz w:val="16"/>
                                <w:szCs w:val="16"/>
                              </w:rPr>
                              <w:br/>
                            </w:r>
                            <w:r w:rsidR="00262505" w:rsidRPr="0001465B">
                              <w:rPr>
                                <w:color w:val="003263" w:themeColor="text2"/>
                                <w:w w:val="105"/>
                                <w:sz w:val="16"/>
                                <w:szCs w:val="16"/>
                              </w:rPr>
                              <w:t>to the survey</w:t>
                            </w:r>
                          </w:p>
                        </w:txbxContent>
                      </v:textbox>
                    </v:shape>
                  </v:group>
                  <v:group id="Group 7" o:spid="_x0000_s1043" style="position:absolute;left:46038;width:7760;height:13449" coordsize="7763,13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">
                    <v:roundrect id="Rectangle: Rounded Corners 6" o:spid="_x0000_s1044" style="position:absolute;width:7763;height:134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" fillcolor="#e7f5f7 [660]" strokecolor="#8aced7 [3204]" strokeweight="2pt"/>
                    <v:group id="Group 1" o:spid="_x0000_s1045" style="position:absolute;left:2861;top:1121;width:2584;height:3233" coordorigin="5455,334"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AutoShape 40" o:spid="_x0000_s1046"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47"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">
                        <v:imagedata r:id="rId25" o:title=""/>
                      </v:shape>
                    </v:group>
                    <v:group id="_x0000_s1048" style="position:absolute;left:504;top:4900;width:6985;height:6532" coordorigin="1034,-683" coordsize="10477,6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">
                      <v:shape id="Text Box 2" o:spid="_x0000_s1049" type="#_x0000_t202" style="position:absolute;left:4012;top:-683;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12BD6C62" w14:textId="77777777" w:rsidR="00262505" w:rsidRPr="007E0880" w:rsidRDefault="00262505" w:rsidP="00262505">
                              <w:pPr>
                                <w:rPr>
                                  <w:color w:val="003263" w:themeColor="text2"/>
                                  <w:sz w:val="36"/>
                                  <w:szCs w:val="36"/>
                                </w:rPr>
                              </w:pPr>
                              <w:r w:rsidRPr="007E0880">
                                <w:rPr>
                                  <w:rFonts w:asciiTheme="majorHAnsi" w:hAnsiTheme="majorHAnsi" w:cstheme="majorHAnsi"/>
                                  <w:b/>
                                  <w:bCs/>
                                  <w:color w:val="003263" w:themeColor="text2"/>
                                  <w:sz w:val="36"/>
                                  <w:szCs w:val="36"/>
                                </w:rPr>
                                <w:t>165</w:t>
                              </w:r>
                            </w:p>
                          </w:txbxContent>
                        </v:textbox>
                      </v:shape>
                      <v:shape id="Text Box 2" o:spid="_x0000_s1050" type="#_x0000_t202" style="position:absolute;left:1034;top:2112;width:10478;height: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2827B412" w14:textId="1C81B1E6" w:rsidR="00262505" w:rsidRPr="007E0880" w:rsidRDefault="0001465B" w:rsidP="00262505">
                              <w:pPr>
                                <w:spacing w:line="240" w:lineRule="auto"/>
                                <w:jc w:val="center"/>
                                <w:rPr>
                                  <w:color w:val="003263" w:themeColor="text2"/>
                                  <w:sz w:val="16"/>
                                  <w:szCs w:val="16"/>
                                </w:rPr>
                              </w:pPr>
                              <w:r w:rsidRPr="007E0880">
                                <w:rPr>
                                  <w:color w:val="003263" w:themeColor="text2"/>
                                  <w:w w:val="105"/>
                                  <w:sz w:val="16"/>
                                  <w:szCs w:val="16"/>
                                </w:rPr>
                                <w:t>P</w:t>
                              </w:r>
                              <w:r w:rsidR="00262505" w:rsidRPr="007E0880">
                                <w:rPr>
                                  <w:color w:val="003263" w:themeColor="text2"/>
                                  <w:w w:val="105"/>
                                  <w:sz w:val="16"/>
                                  <w:szCs w:val="16"/>
                                </w:rPr>
                                <w:t>eople</w:t>
                              </w:r>
                              <w:r>
                                <w:rPr>
                                  <w:color w:val="003263" w:themeColor="text2"/>
                                  <w:w w:val="105"/>
                                  <w:sz w:val="16"/>
                                  <w:szCs w:val="16"/>
                                </w:rPr>
                                <w:t xml:space="preserve"> </w:t>
                              </w:r>
                              <w:r w:rsidR="00262505" w:rsidRPr="007E0880">
                                <w:rPr>
                                  <w:color w:val="003263" w:themeColor="text2"/>
                                  <w:w w:val="105"/>
                                  <w:sz w:val="16"/>
                                  <w:szCs w:val="16"/>
                                </w:rPr>
                                <w:t>following the project</w:t>
                              </w:r>
                            </w:p>
                          </w:txbxContent>
                        </v:textbox>
                      </v:shape>
                    </v:group>
                  </v:group>
                  <v:group id="Group 5" o:spid="_x0000_s1051" style="position:absolute;left:10632;width:7931;height:13449" coordorigin="-168" coordsize="7932,13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">
                    <v:roundrect id="Rectangle: Rounded Corners 6" o:spid="_x0000_s1052" style="position:absolute;width:7763;height:134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" fillcolor="#e7f5f7 [660]" strokecolor="#8aced7 [3204]" strokeweight="2pt"/>
                    <v:group id="Group 10" o:spid="_x0000_s1053" style="position:absolute;left:-168;top:5273;width:7849;height:7664" coordorigin="4356,6096" coordsize="7850,7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2" o:spid="_x0000_s1054" type="#_x0000_t202" style="position:absolute;left:4356;top:8621;width:7850;height: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5C66A6C9" w14:textId="77777777" w:rsidR="00262505" w:rsidRPr="0001465B" w:rsidRDefault="00262505" w:rsidP="00262505">
                              <w:pPr>
                                <w:spacing w:line="240" w:lineRule="auto"/>
                                <w:jc w:val="center"/>
                                <w:rPr>
                                  <w:color w:val="003263" w:themeColor="text2"/>
                                  <w:sz w:val="16"/>
                                  <w:szCs w:val="16"/>
                                </w:rPr>
                              </w:pPr>
                              <w:r w:rsidRPr="0001465B">
                                <w:rPr>
                                  <w:color w:val="003263" w:themeColor="text2"/>
                                  <w:w w:val="105"/>
                                  <w:sz w:val="16"/>
                                  <w:szCs w:val="16"/>
                                </w:rPr>
                                <w:t>written submissions received</w:t>
                              </w:r>
                            </w:p>
                          </w:txbxContent>
                        </v:textbox>
                      </v:shape>
                      <v:shape id="Text Box 2" o:spid="_x0000_s1055" type="#_x0000_t202" style="position:absolute;left:6793;top:6096;width:4961;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0DEAA79E" w14:textId="77777777" w:rsidR="00262505" w:rsidRPr="0001465B" w:rsidRDefault="00262505" w:rsidP="00262505">
                              <w:pPr>
                                <w:rPr>
                                  <w:color w:val="003263" w:themeColor="text2"/>
                                  <w:sz w:val="36"/>
                                  <w:szCs w:val="36"/>
                                </w:rPr>
                              </w:pPr>
                              <w:r w:rsidRPr="0001465B">
                                <w:rPr>
                                  <w:rFonts w:asciiTheme="majorHAnsi" w:hAnsiTheme="majorHAnsi" w:cstheme="majorHAnsi"/>
                                  <w:b/>
                                  <w:bCs/>
                                  <w:color w:val="003263" w:themeColor="text2"/>
                                  <w:sz w:val="36"/>
                                  <w:szCs w:val="36"/>
                                </w:rPr>
                                <w:t>50</w:t>
                              </w:r>
                            </w:p>
                          </w:txbxContent>
                        </v:textbox>
                      </v:shape>
                    </v:group>
                    <v:shape id="Freeform: Shape 11" o:spid="_x0000_s1056" style="position:absolute;left:2356;top:1178;width:4054;height:3404;visibility:visible;mso-wrap-style:square;v-text-anchor:top" coordsize="975,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" path="m381,617r-160,l221,968r9,9l252,977r9,-9l261,617r120,xm381,617r-41,l340,968r9,9l372,977r9,-9l381,617xm473,617r,xm599,150r-410,l115,165,55,206,15,266,,339,,608r9,9l726,617r11,l746,608r,-32l41,576r,-237l52,281,84,234r47,-31l189,191r511,l681,175,656,162r-28,-9l599,150xm700,191r-202,l490,200r-8,10l475,220r-7,11l468,232r-6,14l457,260r-3,14l453,289r,2l452,576r294,l493,576r,-25l915,551r23,-5l957,534r13,-19l970,510r-477,l493,480r67,-51l493,429r,-101l568,328,495,281r1,-7l498,267r2,-6l970,261r,-5l957,237,938,224r-23,-4l527,220r16,-12l560,199r19,-6l599,191r101,xm746,551r-40,l706,576r40,l746,551xm726,510r,xm815,397r-66,l895,510r75,l974,492r,-3l934,489,815,397xm974,278r-41,l934,279r,210l974,489r,-211xm303,191r-41,l262,350r-19,9l227,374r-10,19l214,415r5,27l234,463r22,15l282,484r27,-6l331,463r14,-20l267,443,254,430r,-30l267,387r77,l337,374,322,359r-19,-9l303,191xm344,387r-46,l310,400r,30l298,443r47,l346,442r5,-27l347,393r-3,-6xm748,397r-147,l650,429r7,5l666,436r17,l692,434r56,-37xm568,328r-75,l564,374r-71,55l560,429r41,-32l748,397r1,l815,397r-1,-1l673,396r-1,-1l568,328xm970,261r-85,l675,396r-2,l814,396,785,373,933,278r41,l970,261xm700,191r-101,l619,193r19,6l656,208r16,12l724,220r-6,-10l711,201r-8,-8l700,191xm294,l152,r-9,9l143,109r9,9l262,118r,32l303,150r,-73l184,77r,-36l303,41r,-32l294,xm303,41r-41,l262,77r41,l303,41xe" fillcolor="#003263" stroked="f">
                      <v:path arrowok="t" o:connecttype="custom" o:connectlocs="95642,447347;158434,322020;141385,444214;158434,322020;196691,322020;47821,164665;0,318887;306472,322020;17049,225240;78593,173717;261146,160488;203760,176850;194612,187990;188374,207834;310214,307747;390055,297303;205008,284770;205008,221411;207087,200175;397956,189731;225799,179635;291086,173717;293581,307747;301898,284770;338907,245432;405025,278504;405025,204004;388392,277459;125999,173717;94395,237425;97306,268408;137642,268408;105623,246476;133899,232203;123919,241950;143464,261446;143048,241950;273205,258312;311046,245432;205008,256572;311462,245432;279442,244735;280690,245083;387976,204004;249086,173717;279442,183813;292333,174413;59465,110357;108949,159443;76514,121497;125999,121497;125999,121497" o:connectangles="0,0,0,0,0,0,0,0,0,0,0,0,0,0,0,0,0,0,0,0,0,0,0,0,0,0,0,0,0,0,0,0,0,0,0,0,0,0,0,0,0,0,0,0,0,0,0,0,0,0,0,0"/>
                    </v:shape>
                  </v:group>
                  <v:group id="Group 4" o:spid="_x0000_s1057" style="position:absolute;width:7893;height:13449" coordsize="7899,13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">
                    <v:roundrect id="Rectangle: Rounded Corners 6" o:spid="_x0000_s1058" style="position:absolute;width:7763;height:134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" fillcolor="#e7f5f7 [660]" strokecolor="#8aced7 [3204]" strokeweight="2pt"/>
                    <v:group id="Group 12" o:spid="_x0000_s1059" style="position:absolute;left:2131;top:785;width:4003;height:3961"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o:lock v:ext="edit" aspectratio="t"/>
                      <v:shape id="Freeform 3" o:spid="_x0000_s106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" path="m377,l294,40,6,838,,886r12,45l40,968r41,25l926,1287r48,7l1019,1282r37,-28l1081,1212,1344,456r7,-48l1339,363r-28,-38l1269,301,425,7,377,xe" filled="f">
                        <v:path arrowok="t" o:connecttype="custom" o:connectlocs="377,-1521;294,-1481;6,-683;0,-635;12,-590;40,-553;81,-528;926,-234;974,-227;1019,-239;1056,-267;1081,-309;1344,-1065;1351,-1113;1339,-1158;1311,-1196;1269,-1220;425,-1514;377,-1521" o:connectangles="0,0,0,0,0,0,0,0,0,0,0,0,0,0,0,0,0,0,0"/>
                      </v:shape>
                      <v:shape id="Freeform 4" o:spid="_x0000_s1061"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" path="m1081,1212r-25,42l1019,1282r-45,12l926,1287,81,993,40,968,12,931,,886,6,838,270,82,294,40,332,12,377,r48,7l1269,301r42,24l1339,363r12,45l1344,456r-263,756xe" filled="f" strokecolor="#003263" strokeweight=".5pt">
                        <v:path arrowok="t" o:connecttype="custom" o:connectlocs="1081,-309;1056,-267;1019,-239;974,-227;926,-234;81,-528;40,-553;12,-590;0,-635;6,-683;270,-1439;294,-1481;332,-1509;377,-1521;425,-1514;1269,-1220;1311,-1196;1339,-1158;1351,-1113;1344,-1065;1081,-309" o:connectangles="0,0,0,0,0,0,0,0,0,0,0,0,0,0,0,0,0,0,0,0,0"/>
                      </v:shape>
                      <v:shape id="Freeform 5" o:spid="_x0000_s1062"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" path="m377,l294,40,6,838,,886r12,45l40,968r41,25l926,1287r48,7l1019,1282r37,-28l1081,1212,1311,550,237,176r673,l425,7,377,xe" filled="f">
                        <v:path arrowok="t" o:connecttype="custom" o:connectlocs="377,-1521;294,-1481;6,-683;0,-635;12,-590;40,-553;81,-528;926,-234;974,-227;1019,-239;1056,-267;1081,-309;1311,-971;237,-1345;910,-1345;425,-1514;377,-1521" o:connectangles="0,0,0,0,0,0,0,0,0,0,0,0,0,0,0,0,0"/>
                      </v:shape>
                      <v:shape id="AutoShape 6" o:spid="_x0000_s1063"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" path="m1081,1212r-25,42l1019,1282r-45,12l926,1287,81,993,40,968,12,931,,886,6,838,270,82,294,40,332,12,377,r48,7l1269,301r42,24l1339,363r12,45l1344,456r-263,756xm237,176l1322,553e" filled="f" strokecolor="#003263" strokeweight=".5pt">
                        <v:path arrowok="t" o:connecttype="custom" o:connectlocs="1081,-309;1056,-267;1019,-239;974,-227;926,-234;81,-528;40,-553;12,-590;0,-635;6,-683;270,-1439;294,-1481;332,-1509;377,-1521;425,-1514;1269,-1220;1311,-1196;1339,-1158;1351,-1113;1344,-1065;1081,-309;237,-1345;1322,-968" o:connectangles="0,0,0,0,0,0,0,0,0,0,0,0,0,0,0,0,0,0,0,0,0,0,0"/>
                      </v:shape>
                      <v:line id="Line 7" o:spid="_x0000_s1064"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" strokecolor="#003263" strokeweight=".5pt"/>
                      <v:line id="Line 8" o:spid="_x0000_s1065"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" strokecolor="#003263" strokeweight=".5pt"/>
                      <v:shape id="Freeform 9" o:spid="_x0000_s1066"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" path="m81,l,235r242,83l323,83,81,xe" filled="f">
                        <v:path arrowok="t" o:connecttype="custom" o:connectlocs="81,-1147;0,-912;242,-829;323,-1064;81,-1147" o:connectangles="0,0,0,0,0"/>
                      </v:shape>
                      <v:shape id="Freeform 10" o:spid="_x0000_s1067"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" path="m81,l,235r242,83l323,83,81,xe" filled="f" strokecolor="#003263" strokeweight=".5pt">
                        <v:path arrowok="t" o:connecttype="custom" o:connectlocs="81,-1147;0,-912;242,-829;323,-1064;81,-1147" o:connectangles="0,0,0,0,0"/>
                      </v:shape>
                      <v:shape id="Freeform 11" o:spid="_x0000_s1068"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" path="m81,l,235r241,84l322,84,81,xe" filled="f">
                        <v:path arrowok="t" o:connecttype="custom" o:connectlocs="81,-1066;0,-831;241,-747;322,-982;81,-1066" o:connectangles="0,0,0,0,0"/>
                      </v:shape>
                      <v:shape id="Freeform 12" o:spid="_x0000_s1069"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" path="m81,l,235r241,84l322,84,81,xe" filled="f" strokecolor="#003263" strokeweight=".5pt">
                        <v:path arrowok="t" o:connecttype="custom" o:connectlocs="81,-1066;0,-831;241,-747;322,-982;81,-1066" o:connectangles="0,0,0,0,0"/>
                      </v:shape>
                      <v:shape id="Freeform 13" o:spid="_x0000_s1070"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" path="m81,l,235r242,83l322,83,81,xe" filled="f">
                        <v:path arrowok="t" o:connecttype="custom" o:connectlocs="81,-984;0,-749;242,-666;322,-901;81,-984" o:connectangles="0,0,0,0,0"/>
                      </v:shape>
                      <v:shape id="Freeform 14" o:spid="_x0000_s1071"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" path="m81,l,235r242,83l322,83,81,xe" filled="f" strokecolor="#003263" strokeweight=".5pt">
                        <v:path arrowok="t" o:connecttype="custom" o:connectlocs="81,-984;0,-749;242,-666;322,-901;81,-984" o:connectangles="0,0,0,0,0"/>
                      </v:shape>
                      <v:shape id="Freeform 15" o:spid="_x0000_s1072"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" path="m81,l,235r242,84l323,84,81,xe" filled="f">
                        <v:path arrowok="t" o:connecttype="custom" o:connectlocs="81,-917;0,-682;242,-598;323,-833;81,-917" o:connectangles="0,0,0,0,0"/>
                      </v:shape>
                      <v:shape id="Freeform 16" o:spid="_x0000_s1073"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" path="m81,l,235r242,84l323,84,81,xe" filled="f" strokecolor="#003263" strokeweight=".5pt">
                        <v:path arrowok="t" o:connecttype="custom" o:connectlocs="81,-917;0,-682;242,-598;323,-833;81,-917" o:connectangles="0,0,0,0,0"/>
                      </v:shape>
                      <v:shape id="Freeform 17" o:spid="_x0000_s1074"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" path="m81,l,235r242,83l323,83,81,xe" filled="f">
                        <v:path arrowok="t" o:connecttype="custom" o:connectlocs="81,-835;0,-600;242,-517;323,-752;81,-835" o:connectangles="0,0,0,0,0"/>
                      </v:shape>
                      <v:shape id="Freeform 18" o:spid="_x0000_s1075"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" path="m81,l,235r242,83l323,83,81,xe" filled="f" strokecolor="#003263" strokeweight=".5pt">
                        <v:path arrowok="t" o:connecttype="custom" o:connectlocs="81,-835;0,-600;242,-517;323,-752;81,-835" o:connectangles="0,0,0,0,0"/>
                      </v:shape>
                      <v:shape id="Freeform 19" o:spid="_x0000_s1076"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" path="m81,l,235r242,83l323,83,81,xe" filled="f">
                        <v:path arrowok="t" o:connecttype="custom" o:connectlocs="81,-753;0,-518;242,-435;323,-670;81,-753" o:connectangles="0,0,0,0,0"/>
                      </v:shape>
                      <v:shape id="Freeform 20" o:spid="_x0000_s1077"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" path="m81,l,235r242,83l323,83,81,xe" filled="f" strokecolor="#003263" strokeweight=".5pt">
                        <v:path arrowok="t" o:connecttype="custom" o:connectlocs="81,-753;0,-518;242,-435;323,-670;81,-753" o:connectangles="0,0,0,0,0"/>
                      </v:shape>
                    </v:group>
                    <v:group id="Group 10" o:spid="_x0000_s1078" style="position:absolute;left:49;top:5217;width:7850;height:7734" coordorigin="4685,5702" coordsize="7850,7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">
                      <v:shape id="Text Box 2" o:spid="_x0000_s1079" type="#_x0000_t202" style="position:absolute;left:4685;top:8298;width:7850;height: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" filled="f" stroked="f">
                        <v:textbox inset="0,0,0,0">
                          <w:txbxContent>
                            <w:p w14:paraId="63AC1724" w14:textId="015482FB" w:rsidR="001B76F3" w:rsidRPr="0001465B" w:rsidRDefault="001B76F3" w:rsidP="001B76F3">
                              <w:pPr>
                                <w:spacing w:line="240" w:lineRule="auto"/>
                                <w:jc w:val="center"/>
                                <w:rPr>
                                  <w:color w:val="003263" w:themeColor="text2"/>
                                  <w:sz w:val="16"/>
                                  <w:szCs w:val="16"/>
                                </w:rPr>
                              </w:pPr>
                              <w:r>
                                <w:rPr>
                                  <w:color w:val="003263" w:themeColor="text2"/>
                                  <w:w w:val="105"/>
                                  <w:sz w:val="16"/>
                                  <w:szCs w:val="16"/>
                                </w:rPr>
                                <w:t>days of engagement (stage 2)</w:t>
                              </w:r>
                            </w:p>
                          </w:txbxContent>
                        </v:textbox>
                      </v:shape>
                      <v:shape id="Text Box 2" o:spid="_x0000_s1080" type="#_x0000_t202" style="position:absolute;left:6842;top:5702;width:4961;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" filled="f" stroked="f">
                        <v:textbox inset="0,0,0,0">
                          <w:txbxContent>
                            <w:p w14:paraId="1E31BD24" w14:textId="23FE20E3" w:rsidR="001B76F3" w:rsidRPr="0001465B" w:rsidRDefault="001B76F3" w:rsidP="001B76F3">
                              <w:pPr>
                                <w:rPr>
                                  <w:color w:val="003263" w:themeColor="text2"/>
                                  <w:sz w:val="36"/>
                                  <w:szCs w:val="36"/>
                                </w:rPr>
                              </w:pPr>
                              <w:r>
                                <w:rPr>
                                  <w:rFonts w:asciiTheme="majorHAnsi" w:hAnsiTheme="majorHAnsi" w:cstheme="majorHAnsi"/>
                                  <w:b/>
                                  <w:bCs/>
                                  <w:color w:val="003263" w:themeColor="text2"/>
                                  <w:sz w:val="36"/>
                                  <w:szCs w:val="36"/>
                                </w:rPr>
                                <w:t>37</w:t>
                              </w:r>
                            </w:p>
                          </w:txbxContent>
                        </v:textbox>
                      </v:shape>
                    </v:group>
                  </v:group>
                  <v:group id="Group 7" o:spid="_x0000_s1081" style="position:absolute;left:56458;width:7760;height:13449" coordsize="7763,13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">
                    <v:roundrect id="Rectangle: Rounded Corners 6" o:spid="_x0000_s1082" style="position:absolute;width:7763;height:134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" fillcolor="#e7f5f7 [660]" strokecolor="#8aced7 [3204]" strokeweight="2pt"/>
                    <v:group id="_x0000_s1083" style="position:absolute;left:504;top:4902;width:6985;height:6418" coordorigin="1034,-681" coordsize="10477,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">
                      <v:shape id="Text Box 2" o:spid="_x0000_s1084" type="#_x0000_t202" style="position:absolute;left:4938;top:-681;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" filled="f" stroked="f">
                        <v:textbox inset="0,0,0,0">
                          <w:txbxContent>
                            <w:p w14:paraId="45CCE9C0" w14:textId="76847E79" w:rsidR="00FE48A4" w:rsidRPr="007E0880" w:rsidRDefault="005F0541" w:rsidP="00FE48A4">
                              <w:pPr>
                                <w:rPr>
                                  <w:color w:val="003263" w:themeColor="text2"/>
                                  <w:sz w:val="36"/>
                                  <w:szCs w:val="36"/>
                                </w:rPr>
                              </w:pPr>
                              <w:r>
                                <w:rPr>
                                  <w:rFonts w:asciiTheme="majorHAnsi" w:hAnsiTheme="majorHAnsi" w:cstheme="majorHAnsi"/>
                                  <w:b/>
                                  <w:bCs/>
                                  <w:color w:val="003263" w:themeColor="text2"/>
                                  <w:sz w:val="36"/>
                                  <w:szCs w:val="36"/>
                                </w:rPr>
                                <w:t>5</w:t>
                              </w:r>
                            </w:p>
                          </w:txbxContent>
                        </v:textbox>
                      </v:shape>
                      <v:shape id="Text Box 2" o:spid="_x0000_s1085" type="#_x0000_t202" style="position:absolute;left:1034;top:2000;width:10478;height: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" filled="f" stroked="f">
                        <v:textbox inset="0,0,0,0">
                          <w:txbxContent>
                            <w:p w14:paraId="61304A95" w14:textId="5B7BD21D" w:rsidR="00FE48A4" w:rsidRPr="007E0880" w:rsidRDefault="005F0541" w:rsidP="00FE48A4">
                              <w:pPr>
                                <w:spacing w:line="240" w:lineRule="auto"/>
                                <w:jc w:val="center"/>
                                <w:rPr>
                                  <w:color w:val="003263" w:themeColor="text2"/>
                                  <w:sz w:val="16"/>
                                  <w:szCs w:val="16"/>
                                </w:rPr>
                              </w:pPr>
                              <w:r>
                                <w:rPr>
                                  <w:color w:val="003263" w:themeColor="text2"/>
                                  <w:w w:val="105"/>
                                  <w:sz w:val="16"/>
                                  <w:szCs w:val="16"/>
                                </w:rPr>
                                <w:t>Features in local newspapers</w:t>
                              </w:r>
                            </w:p>
                          </w:txbxContent>
                        </v:textbox>
                      </v:shape>
                    </v:group>
                  </v:group>
                </v:group>
                <v:shape id="AutoShape 46" o:spid="_x0000_s1086" style="position:absolute;left:58266;top:1169;width:3924;height:3772;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75452,-751694;16767,-679172;0,-655382;13573,-391387;346520,-378725;380853,-394457;25550,-402899;16767,-660754;91820,-739415;388438,-755531;75452,-422852;57487,-396759;85832,-400597;91820,-422852;375663,-739415;366880,-402899;380853,-394457;392430,-739415;112978,-445107;219569,-432828;219569,-448561;244321,-445107;350911,-432828;350911,-448561;37926,-660754;50701,-450863;53495,-662289;91820,-665359;112978,-481176;219569,-468897;219569,-485013;244321,-481176;350911,-468897;350911,-485013;112978,-517245;219569,-504966;219569,-521082;244321,-517245;350911,-504966;350911,-521082;112978,-553698;219569,-541036;219569,-557151;244321,-625836;350911,-541036;260688,-557151;354904,-625836;338137,-613557;354904,-613557;112978,-589767;219569,-577105;219569,-593220;112978,-625836;219569,-613557;219569,-629290" o:connectangles="0,0,0,0,0,0,0,0,0,0,0,0,0,0,0,0,0,0,0,0,0,0,0,0,0,0,0,0,0,0,0,0,0,0,0,0,0,0,0,0,0,0,0,0,0,0,0,0,0,0,0,0,0,0,0"/>
                </v:shape>
              </v:group>
            </w:pict>
          </mc:Fallback>
        </mc:AlternateContent>
      </w:r>
    </w:p>
    <w:p w14:paraId="3E07AF02" w14:textId="4EA7676E" w:rsidR="005254B9" w:rsidRDefault="005254B9" w:rsidP="0006038C">
      <w:pPr>
        <w:pStyle w:val="BodyText"/>
        <w:rPr>
          <w:rFonts w:eastAsiaTheme="minorEastAsia"/>
        </w:rPr>
      </w:pPr>
    </w:p>
    <w:p w14:paraId="671A0C6C" w14:textId="244D1DC6" w:rsidR="00BD024D" w:rsidRDefault="00BD024D" w:rsidP="0006038C">
      <w:pPr>
        <w:pStyle w:val="BodyText"/>
        <w:rPr>
          <w:rFonts w:eastAsiaTheme="minorEastAsia"/>
        </w:rPr>
      </w:pPr>
    </w:p>
    <w:p w14:paraId="02D02068" w14:textId="47EBDCBB" w:rsidR="00BD024D" w:rsidRDefault="00BD024D" w:rsidP="0006038C">
      <w:pPr>
        <w:pStyle w:val="BodyText"/>
        <w:rPr>
          <w:rFonts w:eastAsiaTheme="minorEastAsia"/>
        </w:rPr>
      </w:pPr>
    </w:p>
    <w:p w14:paraId="65C3490F" w14:textId="77777777" w:rsidR="00BD024D" w:rsidRDefault="00BD024D" w:rsidP="0006038C">
      <w:pPr>
        <w:pStyle w:val="BodyText"/>
        <w:rPr>
          <w:rFonts w:eastAsiaTheme="minorEastAsia"/>
        </w:rPr>
      </w:pPr>
    </w:p>
    <w:p w14:paraId="3D2311C0" w14:textId="1051A8FC" w:rsidR="00BD024D" w:rsidRDefault="00BD024D" w:rsidP="0006038C">
      <w:pPr>
        <w:pStyle w:val="BodyText"/>
        <w:rPr>
          <w:rFonts w:eastAsiaTheme="minorEastAsia"/>
        </w:rPr>
      </w:pPr>
    </w:p>
    <w:p w14:paraId="3A9B26E6" w14:textId="09FF3B50" w:rsidR="00BD024D" w:rsidRDefault="00BD024D" w:rsidP="0006038C">
      <w:pPr>
        <w:pStyle w:val="BodyText"/>
        <w:rPr>
          <w:rFonts w:eastAsiaTheme="minorEastAsia"/>
        </w:rPr>
      </w:pPr>
    </w:p>
    <w:p w14:paraId="682EAE83" w14:textId="14EF8012" w:rsidR="00BD024D" w:rsidRDefault="00BD024D" w:rsidP="0006038C">
      <w:pPr>
        <w:pStyle w:val="BodyText"/>
        <w:rPr>
          <w:rFonts w:eastAsiaTheme="minorEastAsia"/>
        </w:rPr>
      </w:pPr>
    </w:p>
    <w:p w14:paraId="54E274AC" w14:textId="1F931F04" w:rsidR="00A55139" w:rsidRDefault="00D87E66">
      <w:pPr>
        <w:spacing w:line="260" w:lineRule="atLeast"/>
        <w:rPr>
          <w:rFonts w:eastAsiaTheme="minorEastAsia"/>
          <w:sz w:val="18"/>
          <w:szCs w:val="18"/>
        </w:rPr>
      </w:pPr>
      <w:r>
        <w:rPr>
          <w:noProof/>
        </w:rPr>
        <mc:AlternateContent>
          <mc:Choice Requires="wpg">
            <w:drawing>
              <wp:anchor distT="0" distB="0" distL="114300" distR="114300" simplePos="0" relativeHeight="251658242" behindDoc="0" locked="0" layoutInCell="1" allowOverlap="1" wp14:anchorId="00696434" wp14:editId="6A19AF36">
                <wp:simplePos x="0" y="0"/>
                <wp:positionH relativeFrom="margin">
                  <wp:align>right</wp:align>
                </wp:positionH>
                <wp:positionV relativeFrom="paragraph">
                  <wp:posOffset>623511</wp:posOffset>
                </wp:positionV>
                <wp:extent cx="2659053" cy="1890508"/>
                <wp:effectExtent l="0" t="0" r="27305" b="14605"/>
                <wp:wrapNone/>
                <wp:docPr id="1723887344" name="Group 2"/>
                <wp:cNvGraphicFramePr/>
                <a:graphic xmlns:a="http://schemas.openxmlformats.org/drawingml/2006/main">
                  <a:graphicData uri="http://schemas.microsoft.com/office/word/2010/wordprocessingGroup">
                    <wpg:wgp>
                      <wpg:cNvGrpSpPr/>
                      <wpg:grpSpPr>
                        <a:xfrm>
                          <a:off x="0" y="0"/>
                          <a:ext cx="2659053" cy="1890508"/>
                          <a:chOff x="0" y="0"/>
                          <a:chExt cx="3130905" cy="1890508"/>
                        </a:xfrm>
                      </wpg:grpSpPr>
                      <wps:wsp>
                        <wps:cNvPr id="1557738212" name="Rectangle: Rounded Corners 6"/>
                        <wps:cNvSpPr/>
                        <wps:spPr>
                          <a:xfrm>
                            <a:off x="0" y="0"/>
                            <a:ext cx="3130905" cy="1890508"/>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5" name="Group 255"/>
                        <wpg:cNvGrpSpPr/>
                        <wpg:grpSpPr>
                          <a:xfrm>
                            <a:off x="329146" y="241402"/>
                            <a:ext cx="2784301" cy="1613482"/>
                            <a:chOff x="-38" y="0"/>
                            <a:chExt cx="2784301" cy="1614061"/>
                          </a:xfrm>
                        </wpg:grpSpPr>
                        <pic:pic xmlns:pic="http://schemas.openxmlformats.org/drawingml/2006/picture">
                          <pic:nvPicPr>
                            <pic:cNvPr id="30" name="Picture 30"/>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39232" y="583449"/>
                              <a:ext cx="652299" cy="560338"/>
                            </a:xfrm>
                            <a:prstGeom prst="rect">
                              <a:avLst/>
                            </a:prstGeom>
                            <a:noFill/>
                          </pic:spPr>
                        </pic:pic>
                        <wps:wsp>
                          <wps:cNvPr id="31" name="Text Box 2"/>
                          <wps:cNvSpPr txBox="1">
                            <a:spLocks noChangeArrowheads="1"/>
                          </wps:cNvSpPr>
                          <wps:spPr bwMode="auto">
                            <a:xfrm>
                              <a:off x="-38" y="133328"/>
                              <a:ext cx="952279" cy="381000"/>
                            </a:xfrm>
                            <a:prstGeom prst="rect">
                              <a:avLst/>
                            </a:prstGeom>
                            <a:noFill/>
                            <a:ln w="9525">
                              <a:noFill/>
                              <a:miter lim="800000"/>
                              <a:headEnd/>
                              <a:tailEnd/>
                            </a:ln>
                          </wps:spPr>
                          <wps:txbx>
                            <w:txbxContent>
                              <w:p w14:paraId="3BFB3505" w14:textId="77777777" w:rsidR="00C55E65" w:rsidRPr="006C6D3E" w:rsidRDefault="00C55E65" w:rsidP="00C55E65">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2"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0A7E0F7C" w14:textId="77777777" w:rsidR="00C55E65" w:rsidRPr="0041068C" w:rsidRDefault="00C55E65" w:rsidP="00C55E65">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12126</w:t>
                                </w:r>
                              </w:p>
                              <w:p w14:paraId="2124D0CE" w14:textId="77777777" w:rsidR="00C55E65" w:rsidRPr="00AA4688" w:rsidRDefault="00C55E65" w:rsidP="00C55E65">
                                <w:pPr>
                                  <w:spacing w:line="240" w:lineRule="auto"/>
                                  <w:rPr>
                                    <w:color w:val="003263" w:themeColor="text2"/>
                                    <w:sz w:val="20"/>
                                    <w:szCs w:val="20"/>
                                  </w:rPr>
                                </w:pPr>
                                <w:r w:rsidRPr="00AA4688">
                                  <w:rPr>
                                    <w:color w:val="003263" w:themeColor="text2"/>
                                    <w:w w:val="105"/>
                                    <w:sz w:val="20"/>
                                    <w:szCs w:val="20"/>
                                  </w:rPr>
                                  <w:t>Reach/Impressions</w:t>
                                </w:r>
                              </w:p>
                            </w:txbxContent>
                          </wps:txbx>
                          <wps:bodyPr rot="0" vert="horz" wrap="square" lIns="0" tIns="0" rIns="0" bIns="0" anchor="t" anchorCtr="0">
                            <a:noAutofit/>
                          </wps:bodyPr>
                        </wps:wsp>
                        <wps:wsp>
                          <wps:cNvPr id="193" name="Text Box 2"/>
                          <wps:cNvSpPr txBox="1">
                            <a:spLocks noChangeArrowheads="1"/>
                          </wps:cNvSpPr>
                          <wps:spPr bwMode="auto">
                            <a:xfrm>
                              <a:off x="1104736" y="628597"/>
                              <a:ext cx="1679527" cy="985464"/>
                            </a:xfrm>
                            <a:prstGeom prst="rect">
                              <a:avLst/>
                            </a:prstGeom>
                            <a:noFill/>
                            <a:ln w="9525">
                              <a:noFill/>
                              <a:miter lim="800000"/>
                              <a:headEnd/>
                              <a:tailEnd/>
                            </a:ln>
                          </wps:spPr>
                          <wps:txbx>
                            <w:txbxContent>
                              <w:p w14:paraId="57353008" w14:textId="77777777" w:rsidR="00C55E65" w:rsidRPr="0041068C" w:rsidRDefault="00C55E65" w:rsidP="00C55E65">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1014</w:t>
                                </w:r>
                              </w:p>
                              <w:p w14:paraId="2E808ECE" w14:textId="61821634" w:rsidR="00C55E65" w:rsidRPr="00AA4688" w:rsidRDefault="00C55E65" w:rsidP="00C55E65">
                                <w:pPr>
                                  <w:spacing w:line="240" w:lineRule="auto"/>
                                  <w:rPr>
                                    <w:color w:val="003263" w:themeColor="text2"/>
                                    <w:sz w:val="20"/>
                                    <w:szCs w:val="20"/>
                                  </w:rPr>
                                </w:pPr>
                                <w:r w:rsidRPr="00AA4688">
                                  <w:rPr>
                                    <w:color w:val="003263" w:themeColor="text2"/>
                                    <w:w w:val="105"/>
                                    <w:sz w:val="20"/>
                                    <w:szCs w:val="20"/>
                                  </w:rPr>
                                  <w:t>Actions (Clicks, reactions,</w:t>
                                </w:r>
                                <w:r>
                                  <w:rPr>
                                    <w:color w:val="003263" w:themeColor="text2"/>
                                    <w:w w:val="105"/>
                                    <w:sz w:val="20"/>
                                    <w:szCs w:val="20"/>
                                  </w:rPr>
                                  <w:t xml:space="preserve"> </w:t>
                                </w:r>
                                <w:r w:rsidRPr="00AA4688">
                                  <w:rPr>
                                    <w:color w:val="003263" w:themeColor="text2"/>
                                    <w:w w:val="105"/>
                                    <w:sz w:val="20"/>
                                    <w:szCs w:val="20"/>
                                  </w:rPr>
                                  <w:t>shares, comments etc.)</w:t>
                                </w:r>
                              </w:p>
                            </w:txbxContent>
                          </wps:txbx>
                          <wps:bodyPr rot="0" vert="horz"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00696434" id="Group 2" o:spid="_x0000_s1087" style="position:absolute;margin-left:158.15pt;margin-top:49.1pt;width:209.35pt;height:148.85pt;z-index:251658242;mso-position-horizontal:right;mso-position-horizontal-relative:margin;mso-width-relative:margin;mso-height-relative:margin" coordsize="31309,18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">
                <v:roundrect id="Rectangle: Rounded Corners 6" o:spid="_x0000_s1088" style="position:absolute;width:31309;height:18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" fillcolor="#e7f5f7 [660]" strokecolor="#8aced7 [3204]" strokeweight="2pt"/>
                <v:group id="Group 255" o:spid="_x0000_s1089" style="position:absolute;left:3291;top:2414;width:27843;height:16134" coordorigin="" coordsize="27843,1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Picture 30" o:spid="_x0000_s1090" type="#_x0000_t75" style="position:absolute;left:392;top:5834;width:6523;height: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">
                    <v:imagedata r:id="rId27" o:title=""/>
                  </v:shape>
                  <v:shape id="Text Box 2" o:spid="_x0000_s1091" type="#_x0000_t202" style="position:absolute;top:1333;width:952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3BFB3505" w14:textId="77777777" w:rsidR="00C55E65" w:rsidRPr="006C6D3E" w:rsidRDefault="00C55E65" w:rsidP="00C55E65">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Text Box 2" o:spid="_x0000_s1092"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0A7E0F7C" w14:textId="77777777" w:rsidR="00C55E65" w:rsidRPr="0041068C" w:rsidRDefault="00C55E65" w:rsidP="00C55E65">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12126</w:t>
                          </w:r>
                        </w:p>
                        <w:p w14:paraId="2124D0CE" w14:textId="77777777" w:rsidR="00C55E65" w:rsidRPr="00AA4688" w:rsidRDefault="00C55E65" w:rsidP="00C55E65">
                          <w:pPr>
                            <w:spacing w:line="240" w:lineRule="auto"/>
                            <w:rPr>
                              <w:color w:val="003263" w:themeColor="text2"/>
                              <w:sz w:val="20"/>
                              <w:szCs w:val="20"/>
                            </w:rPr>
                          </w:pPr>
                          <w:r w:rsidRPr="00AA4688">
                            <w:rPr>
                              <w:color w:val="003263" w:themeColor="text2"/>
                              <w:w w:val="105"/>
                              <w:sz w:val="20"/>
                              <w:szCs w:val="20"/>
                            </w:rPr>
                            <w:t>Reach/Impressions</w:t>
                          </w:r>
                        </w:p>
                      </w:txbxContent>
                    </v:textbox>
                  </v:shape>
                  <v:shape id="Text Box 2" o:spid="_x0000_s1093" type="#_x0000_t202" style="position:absolute;left:11047;top:6285;width:16795;height:9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57353008" w14:textId="77777777" w:rsidR="00C55E65" w:rsidRPr="0041068C" w:rsidRDefault="00C55E65" w:rsidP="00C55E65">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1014</w:t>
                          </w:r>
                        </w:p>
                        <w:p w14:paraId="2E808ECE" w14:textId="61821634" w:rsidR="00C55E65" w:rsidRPr="00AA4688" w:rsidRDefault="00C55E65" w:rsidP="00C55E65">
                          <w:pPr>
                            <w:spacing w:line="240" w:lineRule="auto"/>
                            <w:rPr>
                              <w:color w:val="003263" w:themeColor="text2"/>
                              <w:sz w:val="20"/>
                              <w:szCs w:val="20"/>
                            </w:rPr>
                          </w:pPr>
                          <w:r w:rsidRPr="00AA4688">
                            <w:rPr>
                              <w:color w:val="003263" w:themeColor="text2"/>
                              <w:w w:val="105"/>
                              <w:sz w:val="20"/>
                              <w:szCs w:val="20"/>
                            </w:rPr>
                            <w:t>Actions (Clicks, reactions,</w:t>
                          </w:r>
                          <w:r>
                            <w:rPr>
                              <w:color w:val="003263" w:themeColor="text2"/>
                              <w:w w:val="105"/>
                              <w:sz w:val="20"/>
                              <w:szCs w:val="20"/>
                            </w:rPr>
                            <w:t xml:space="preserve"> </w:t>
                          </w:r>
                          <w:r w:rsidRPr="00AA4688">
                            <w:rPr>
                              <w:color w:val="003263" w:themeColor="text2"/>
                              <w:w w:val="105"/>
                              <w:sz w:val="20"/>
                              <w:szCs w:val="20"/>
                            </w:rPr>
                            <w:t>shares, comments etc.)</w:t>
                          </w:r>
                        </w:p>
                      </w:txbxContent>
                    </v:textbox>
                  </v:shape>
                </v:group>
                <w10:wrap anchorx="margin"/>
              </v:group>
            </w:pict>
          </mc:Fallback>
        </mc:AlternateContent>
      </w:r>
      <w:r>
        <w:rPr>
          <w:rFonts w:eastAsiaTheme="minorEastAsia"/>
          <w:noProof/>
        </w:rPr>
        <mc:AlternateContent>
          <mc:Choice Requires="wpg">
            <w:drawing>
              <wp:anchor distT="0" distB="0" distL="114300" distR="114300" simplePos="0" relativeHeight="251658243" behindDoc="1" locked="0" layoutInCell="1" allowOverlap="1" wp14:anchorId="501A417E" wp14:editId="3E8B84EB">
                <wp:simplePos x="0" y="0"/>
                <wp:positionH relativeFrom="column">
                  <wp:posOffset>-123160</wp:posOffset>
                </wp:positionH>
                <wp:positionV relativeFrom="paragraph">
                  <wp:posOffset>292733</wp:posOffset>
                </wp:positionV>
                <wp:extent cx="3454933" cy="2938215"/>
                <wp:effectExtent l="0" t="0" r="0" b="0"/>
                <wp:wrapNone/>
                <wp:docPr id="497048142" name="Group 9"/>
                <wp:cNvGraphicFramePr/>
                <a:graphic xmlns:a="http://schemas.openxmlformats.org/drawingml/2006/main">
                  <a:graphicData uri="http://schemas.microsoft.com/office/word/2010/wordprocessingGroup">
                    <wpg:wgp>
                      <wpg:cNvGrpSpPr/>
                      <wpg:grpSpPr>
                        <a:xfrm>
                          <a:off x="0" y="0"/>
                          <a:ext cx="3454933" cy="2938215"/>
                          <a:chOff x="0" y="0"/>
                          <a:chExt cx="3454933" cy="2938215"/>
                        </a:xfrm>
                      </wpg:grpSpPr>
                      <wps:wsp>
                        <wps:cNvPr id="217" name="Text Box 2"/>
                        <wps:cNvSpPr txBox="1">
                          <a:spLocks noChangeArrowheads="1"/>
                        </wps:cNvSpPr>
                        <wps:spPr bwMode="auto">
                          <a:xfrm>
                            <a:off x="0" y="2434660"/>
                            <a:ext cx="3001645" cy="503555"/>
                          </a:xfrm>
                          <a:prstGeom prst="rect">
                            <a:avLst/>
                          </a:prstGeom>
                          <a:solidFill>
                            <a:srgbClr val="FFFFFF"/>
                          </a:solidFill>
                          <a:ln w="9525">
                            <a:noFill/>
                            <a:miter lim="800000"/>
                            <a:headEnd/>
                            <a:tailEnd/>
                          </a:ln>
                        </wps:spPr>
                        <wps:txbx>
                          <w:txbxContent>
                            <w:p w14:paraId="65FA6B10" w14:textId="013BD88D" w:rsidR="00630A82" w:rsidRPr="00630A82" w:rsidRDefault="00630A82" w:rsidP="00630A82">
                              <w:pPr>
                                <w:pStyle w:val="Caption"/>
                              </w:pPr>
                              <w:r w:rsidRPr="00630A82">
                                <w:t xml:space="preserve">Figure 1: Bellarine Community </w:t>
                              </w:r>
                              <w:proofErr w:type="spellStart"/>
                              <w:r w:rsidRPr="00630A82">
                                <w:t>Biolinks</w:t>
                              </w:r>
                              <w:proofErr w:type="spellEnd"/>
                              <w:r w:rsidRPr="00630A82">
                                <w:t xml:space="preserve"> Workshop</w:t>
                              </w:r>
                            </w:p>
                          </w:txbxContent>
                        </wps:txbx>
                        <wps:bodyPr rot="0" vert="horz" wrap="square" lIns="91440" tIns="45720" rIns="91440" bIns="45720" anchor="t" anchorCtr="0">
                          <a:spAutoFit/>
                        </wps:bodyPr>
                      </wps:wsp>
                      <pic:pic xmlns:pic="http://schemas.openxmlformats.org/drawingml/2006/picture">
                        <pic:nvPicPr>
                          <pic:cNvPr id="932518133" name="Picture 2" descr="A group of people in a room&#10;&#10;AI-generated content may be incorrect."/>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39268" y="0"/>
                            <a:ext cx="3415665" cy="25622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01A417E" id="Group 9" o:spid="_x0000_s1094" style="position:absolute;margin-left:-9.7pt;margin-top:23.05pt;width:272.05pt;height:231.35pt;z-index:-251658237;mso-width-relative:margin;mso-height-relative:margin" coordsize="34549,293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">
                <v:shape id="Text Box 2" o:spid="_x0000_s1095" type="#_x0000_t202" style="position:absolute;top:24346;width:30016;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65FA6B10" w14:textId="013BD88D" w:rsidR="00630A82" w:rsidRPr="00630A82" w:rsidRDefault="00630A82" w:rsidP="00630A82">
                        <w:pPr>
                          <w:pStyle w:val="Caption"/>
                        </w:pPr>
                        <w:r w:rsidRPr="00630A82">
                          <w:t>Figure 1: Bellarine Community Biolinks Workshop</w:t>
                        </w:r>
                      </w:p>
                    </w:txbxContent>
                  </v:textbox>
                </v:shape>
                <v:shape id="Picture 2" o:spid="_x0000_s1096" type="#_x0000_t75" alt="A group of people in a room&#10;&#10;AI-generated content may be incorrect." style="position:absolute;left:392;width:34157;height:25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">
                  <v:imagedata r:id="rId29" o:title="A group of people in a room&#10;&#10;AI-generated content may be incorrect"/>
                </v:shape>
              </v:group>
            </w:pict>
          </mc:Fallback>
        </mc:AlternateContent>
      </w:r>
      <w:r w:rsidR="00A55139">
        <w:rPr>
          <w:rFonts w:eastAsiaTheme="minorEastAsia"/>
        </w:rPr>
        <w:br w:type="page"/>
      </w:r>
    </w:p>
    <w:p w14:paraId="17F8D74E" w14:textId="01F7FE9C" w:rsidR="005254B9" w:rsidRPr="00E95679" w:rsidRDefault="00E95679" w:rsidP="0006038C">
      <w:pPr>
        <w:pStyle w:val="Heading2"/>
        <w:rPr>
          <w:rFonts w:eastAsiaTheme="minorEastAsia"/>
        </w:rPr>
      </w:pPr>
      <w:bookmarkStart w:id="4" w:name="_Toc232756800"/>
      <w:r w:rsidRPr="00E95679">
        <w:lastRenderedPageBreak/>
        <w:t>Engagement Tools and Techniques</w:t>
      </w:r>
      <w:bookmarkEnd w:id="4"/>
    </w:p>
    <w:p w14:paraId="1D6D5BD9" w14:textId="704D966C" w:rsidR="00601403" w:rsidRDefault="00601403" w:rsidP="0006038C">
      <w:pPr>
        <w:pStyle w:val="BodyText"/>
        <w:rPr>
          <w:rFonts w:eastAsiaTheme="minorEastAsia"/>
        </w:rPr>
      </w:pPr>
      <w:r w:rsidRPr="00601403">
        <w:rPr>
          <w:rFonts w:eastAsiaTheme="minorEastAsia"/>
        </w:rPr>
        <w:t>A range of engagement tools and techniques were used to provide different types of opportunities for stakeholders and community to have their say. The main tools and techniques are explained in further detail below</w:t>
      </w:r>
      <w:r>
        <w:rPr>
          <w:rFonts w:eastAsiaTheme="minorEastAsia"/>
        </w:rPr>
        <w:t>.</w:t>
      </w:r>
    </w:p>
    <w:tbl>
      <w:tblPr>
        <w:tblStyle w:val="TableGrid"/>
        <w:tblW w:w="10348" w:type="dxa"/>
        <w:tblBorders>
          <w:top w:val="single" w:sz="4" w:space="0" w:color="8ACED7" w:themeColor="accent1"/>
          <w:bottom w:val="single" w:sz="4" w:space="0" w:color="8ACED7" w:themeColor="accent1"/>
          <w:insideH w:val="single" w:sz="4" w:space="0" w:color="8ACED7" w:themeColor="accent1"/>
        </w:tblBorders>
        <w:tblCellMar>
          <w:top w:w="85" w:type="dxa"/>
          <w:bottom w:w="85" w:type="dxa"/>
        </w:tblCellMar>
        <w:tblLook w:val="0480" w:firstRow="0" w:lastRow="0" w:firstColumn="1" w:lastColumn="0" w:noHBand="0" w:noVBand="1"/>
      </w:tblPr>
      <w:tblGrid>
        <w:gridCol w:w="2410"/>
        <w:gridCol w:w="7938"/>
      </w:tblGrid>
      <w:tr w:rsidR="008C6366" w:rsidRPr="00AA4688" w14:paraId="4A360DBC" w14:textId="77777777" w:rsidTr="00717257">
        <w:tc>
          <w:tcPr>
            <w:tcW w:w="2410" w:type="dxa"/>
          </w:tcPr>
          <w:p w14:paraId="159C9030" w14:textId="77777777" w:rsidR="008C6366" w:rsidRPr="005D7489" w:rsidRDefault="008C6366" w:rsidP="0006038C">
            <w:pPr>
              <w:pStyle w:val="ExecSummHeading2"/>
            </w:pPr>
            <w:r w:rsidRPr="005D7489">
              <w:t>HAVE YOUR SAY ONLINE PORTAL</w:t>
            </w:r>
          </w:p>
        </w:tc>
        <w:tc>
          <w:tcPr>
            <w:tcW w:w="7938" w:type="dxa"/>
          </w:tcPr>
          <w:p w14:paraId="325448B2" w14:textId="0ED24D28" w:rsidR="008C6366" w:rsidRPr="009B75B0" w:rsidRDefault="008C6366" w:rsidP="007A5876">
            <w:pPr>
              <w:pStyle w:val="TableText"/>
            </w:pPr>
            <w:r w:rsidRPr="009B75B0">
              <w:t>An online HYS project page was designed to update the Plan’s progress, provide access to the Plan and the Community Engagement Summary Report for review, and to encourage feedback, by completing the survey, making a submission or attending one of the two open house sessions</w:t>
            </w:r>
          </w:p>
          <w:p w14:paraId="6675A489" w14:textId="77777777" w:rsidR="008C6366" w:rsidRPr="00FA442B" w:rsidRDefault="008C6366" w:rsidP="007A5876">
            <w:pPr>
              <w:pStyle w:val="TableText"/>
            </w:pPr>
            <w:hyperlink r:id="rId30" w:history="1">
              <w:r w:rsidRPr="00FA442B">
                <w:rPr>
                  <w:rStyle w:val="Hyperlink"/>
                  <w:color w:val="auto"/>
                </w:rPr>
                <w:t>Geelong's Draft Plan for Nature | Have Your Say</w:t>
              </w:r>
            </w:hyperlink>
          </w:p>
        </w:tc>
      </w:tr>
      <w:tr w:rsidR="008C6366" w:rsidRPr="00AA4688" w14:paraId="56ADC8F0" w14:textId="77777777" w:rsidTr="00717257">
        <w:tc>
          <w:tcPr>
            <w:tcW w:w="2410" w:type="dxa"/>
          </w:tcPr>
          <w:p w14:paraId="16B9C9B4" w14:textId="77777777" w:rsidR="008C6366" w:rsidRPr="005D7489" w:rsidRDefault="008C6366" w:rsidP="0006038C">
            <w:pPr>
              <w:pStyle w:val="ExecSummHeading2"/>
            </w:pPr>
            <w:r w:rsidRPr="005D7489">
              <w:t>ONLINE SURVEY</w:t>
            </w:r>
          </w:p>
        </w:tc>
        <w:tc>
          <w:tcPr>
            <w:tcW w:w="7938" w:type="dxa"/>
          </w:tcPr>
          <w:p w14:paraId="707BC126" w14:textId="77777777" w:rsidR="008C6366" w:rsidRPr="003B34B8" w:rsidRDefault="008C6366" w:rsidP="007A5876">
            <w:pPr>
              <w:pStyle w:val="TableText"/>
              <w:rPr>
                <w:sz w:val="22"/>
                <w:szCs w:val="22"/>
              </w:rPr>
            </w:pPr>
            <w:r w:rsidRPr="003B34B8">
              <w:t>The survey was published on the HYS project page to gather feedback about the Plan and if there was anything that should be added or changed.</w:t>
            </w:r>
          </w:p>
        </w:tc>
      </w:tr>
      <w:tr w:rsidR="008C6366" w:rsidRPr="00AA4688" w14:paraId="1D14881D" w14:textId="77777777" w:rsidTr="00717257">
        <w:tc>
          <w:tcPr>
            <w:tcW w:w="2410" w:type="dxa"/>
          </w:tcPr>
          <w:p w14:paraId="64027C06" w14:textId="77777777" w:rsidR="008C6366" w:rsidRPr="005D7489" w:rsidRDefault="008C6366" w:rsidP="0006038C">
            <w:pPr>
              <w:pStyle w:val="ExecSummHeading2"/>
            </w:pPr>
            <w:r w:rsidRPr="005D7489">
              <w:t xml:space="preserve">ONLINE SURVEY NOTIFICATIONS </w:t>
            </w:r>
          </w:p>
        </w:tc>
        <w:tc>
          <w:tcPr>
            <w:tcW w:w="7938" w:type="dxa"/>
          </w:tcPr>
          <w:p w14:paraId="4E5CCE0B" w14:textId="12DBF8A8" w:rsidR="008C6366" w:rsidRPr="005577DE" w:rsidRDefault="008C6366" w:rsidP="007A5876">
            <w:pPr>
              <w:pStyle w:val="TableText"/>
            </w:pPr>
            <w:r w:rsidRPr="005577DE">
              <w:t>The community was invited to provide feedback about the Plan on the HYS Project Page</w:t>
            </w:r>
            <w:r w:rsidR="00E67118">
              <w:t>.</w:t>
            </w:r>
          </w:p>
          <w:p w14:paraId="595949FF" w14:textId="77777777" w:rsidR="008C6366" w:rsidRPr="005577DE" w:rsidRDefault="008C6366" w:rsidP="00086250">
            <w:pPr>
              <w:pStyle w:val="TableText"/>
              <w:numPr>
                <w:ilvl w:val="0"/>
                <w:numId w:val="7"/>
              </w:numPr>
            </w:pPr>
            <w:r w:rsidRPr="005577DE">
              <w:t>Notification to our 165 followers</w:t>
            </w:r>
          </w:p>
          <w:p w14:paraId="517898D9" w14:textId="77777777" w:rsidR="008C6366" w:rsidRPr="005577DE" w:rsidRDefault="008C6366" w:rsidP="00086250">
            <w:pPr>
              <w:pStyle w:val="TableText"/>
              <w:numPr>
                <w:ilvl w:val="0"/>
                <w:numId w:val="7"/>
              </w:numPr>
            </w:pPr>
            <w:r w:rsidRPr="005577DE">
              <w:t>Email to our 70 plus community environment groups</w:t>
            </w:r>
          </w:p>
          <w:p w14:paraId="1A8C952D" w14:textId="77777777" w:rsidR="008C6366" w:rsidRPr="005577DE" w:rsidRDefault="008C6366" w:rsidP="00086250">
            <w:pPr>
              <w:pStyle w:val="TableText"/>
              <w:numPr>
                <w:ilvl w:val="0"/>
                <w:numId w:val="7"/>
              </w:numPr>
            </w:pPr>
            <w:r w:rsidRPr="005577DE">
              <w:t>Ocean Grove Voice online story on 6/4/26</w:t>
            </w:r>
          </w:p>
          <w:p w14:paraId="1E4398BF" w14:textId="77777777" w:rsidR="008C6366" w:rsidRPr="005577DE" w:rsidRDefault="008C6366" w:rsidP="00086250">
            <w:pPr>
              <w:pStyle w:val="TableText"/>
              <w:numPr>
                <w:ilvl w:val="0"/>
                <w:numId w:val="7"/>
              </w:numPr>
            </w:pPr>
            <w:r w:rsidRPr="005577DE">
              <w:t>Geelong Independent – online story 7/4/</w:t>
            </w:r>
            <w:proofErr w:type="gramStart"/>
            <w:r w:rsidRPr="005577DE">
              <w:t>26  and</w:t>
            </w:r>
            <w:proofErr w:type="gramEnd"/>
            <w:r w:rsidRPr="005577DE">
              <w:t xml:space="preserve"> printed in the 10/04/26 edition</w:t>
            </w:r>
          </w:p>
          <w:p w14:paraId="2247901C" w14:textId="77777777" w:rsidR="008C6366" w:rsidRPr="005577DE" w:rsidRDefault="008C6366" w:rsidP="00086250">
            <w:pPr>
              <w:pStyle w:val="TableText"/>
              <w:numPr>
                <w:ilvl w:val="0"/>
                <w:numId w:val="7"/>
              </w:numPr>
            </w:pPr>
            <w:r w:rsidRPr="005577DE">
              <w:t>Time News Group – 13/04/2026 in the Geelong Times and Armstrong Creek Times</w:t>
            </w:r>
          </w:p>
          <w:p w14:paraId="2E7048E8" w14:textId="77777777" w:rsidR="008C6366" w:rsidRPr="005577DE" w:rsidRDefault="008C6366" w:rsidP="00086250">
            <w:pPr>
              <w:pStyle w:val="TableText"/>
              <w:numPr>
                <w:ilvl w:val="0"/>
                <w:numId w:val="7"/>
              </w:numPr>
            </w:pPr>
            <w:r w:rsidRPr="005577DE">
              <w:t>Social media posts</w:t>
            </w:r>
          </w:p>
          <w:p w14:paraId="24A9B1BE" w14:textId="77777777" w:rsidR="008C6366" w:rsidRPr="005577DE" w:rsidRDefault="008C6366" w:rsidP="00086250">
            <w:pPr>
              <w:pStyle w:val="TableText"/>
              <w:numPr>
                <w:ilvl w:val="0"/>
                <w:numId w:val="7"/>
              </w:numPr>
            </w:pPr>
            <w:r w:rsidRPr="005577DE">
              <w:t xml:space="preserve">Eight in person and community meetings </w:t>
            </w:r>
          </w:p>
        </w:tc>
      </w:tr>
      <w:tr w:rsidR="008C6366" w:rsidRPr="00AA4688" w14:paraId="51530FDF" w14:textId="77777777" w:rsidTr="00717257">
        <w:tc>
          <w:tcPr>
            <w:tcW w:w="2410" w:type="dxa"/>
          </w:tcPr>
          <w:p w14:paraId="37B67BF4" w14:textId="77777777" w:rsidR="008C6366" w:rsidRPr="005D7489" w:rsidRDefault="008C6366" w:rsidP="0006038C">
            <w:pPr>
              <w:pStyle w:val="ExecSummHeading2"/>
            </w:pPr>
            <w:r w:rsidRPr="005D7489">
              <w:t xml:space="preserve">DISPLAYS, WORKSHOPS AND PRESENTATIONS X 6 </w:t>
            </w:r>
          </w:p>
        </w:tc>
        <w:tc>
          <w:tcPr>
            <w:tcW w:w="7938" w:type="dxa"/>
          </w:tcPr>
          <w:p w14:paraId="6EBE1B0D" w14:textId="77777777" w:rsidR="008C6366" w:rsidRPr="003B34B8" w:rsidRDefault="008C6366" w:rsidP="007A5876">
            <w:pPr>
              <w:pStyle w:val="TableTextBullet1"/>
            </w:pPr>
            <w:r w:rsidRPr="003B34B8">
              <w:t>Bellarine Catchment Network Update (30) – 25/03/26</w:t>
            </w:r>
          </w:p>
          <w:p w14:paraId="0E20B2A5" w14:textId="77777777" w:rsidR="008C6366" w:rsidRPr="003B34B8" w:rsidRDefault="008C6366" w:rsidP="007A5876">
            <w:pPr>
              <w:pStyle w:val="TableTextBullet1"/>
            </w:pPr>
            <w:r w:rsidRPr="003B34B8">
              <w:t xml:space="preserve">One Planet </w:t>
            </w:r>
            <w:proofErr w:type="gramStart"/>
            <w:r w:rsidRPr="003B34B8">
              <w:t>Living  Festival</w:t>
            </w:r>
            <w:proofErr w:type="gramEnd"/>
            <w:r w:rsidRPr="003B34B8">
              <w:t xml:space="preserve"> Display (50) </w:t>
            </w:r>
            <w:proofErr w:type="gramStart"/>
            <w:r w:rsidRPr="003B34B8">
              <w:t>-  28</w:t>
            </w:r>
            <w:proofErr w:type="gramEnd"/>
            <w:r w:rsidRPr="003B34B8">
              <w:t>/03/26</w:t>
            </w:r>
          </w:p>
          <w:p w14:paraId="17720D3B" w14:textId="77777777" w:rsidR="008C6366" w:rsidRPr="003B34B8" w:rsidRDefault="008C6366" w:rsidP="007A5876">
            <w:pPr>
              <w:pStyle w:val="TableTextBullet1"/>
            </w:pPr>
            <w:r w:rsidRPr="003B34B8">
              <w:t xml:space="preserve">Bellarine </w:t>
            </w:r>
            <w:proofErr w:type="spellStart"/>
            <w:r w:rsidRPr="003B34B8">
              <w:t>Biolinks</w:t>
            </w:r>
            <w:proofErr w:type="spellEnd"/>
            <w:r w:rsidRPr="003B34B8">
              <w:t xml:space="preserve"> Community Workshop (55) - 10/04/26</w:t>
            </w:r>
          </w:p>
          <w:p w14:paraId="0D724722" w14:textId="77777777" w:rsidR="008C6366" w:rsidRPr="003B34B8" w:rsidRDefault="008C6366" w:rsidP="007A5876">
            <w:pPr>
              <w:pStyle w:val="TableTextBullet1"/>
            </w:pPr>
            <w:proofErr w:type="gramStart"/>
            <w:r w:rsidRPr="003B34B8">
              <w:t>Wadawurrung  Traditional</w:t>
            </w:r>
            <w:proofErr w:type="gramEnd"/>
            <w:r w:rsidRPr="003B34B8">
              <w:t xml:space="preserve"> Owner Aboriginal Corporation (1) - 15/04/26</w:t>
            </w:r>
          </w:p>
          <w:p w14:paraId="741FADC1" w14:textId="77777777" w:rsidR="008C6366" w:rsidRPr="003B34B8" w:rsidRDefault="008C6366" w:rsidP="007A5876">
            <w:pPr>
              <w:pStyle w:val="TableTextBullet1"/>
            </w:pPr>
            <w:r w:rsidRPr="003B34B8">
              <w:t>Barwon Heads Discovery Centre Presentation (33) -15/04/26</w:t>
            </w:r>
          </w:p>
          <w:p w14:paraId="7E59AD1C" w14:textId="77777777" w:rsidR="008C6366" w:rsidRPr="003B34B8" w:rsidRDefault="008C6366" w:rsidP="007A5876">
            <w:pPr>
              <w:pStyle w:val="TableTextBullet1"/>
            </w:pPr>
            <w:r w:rsidRPr="003B34B8">
              <w:t>Brisbane Ranges Landcare Meeting (14) – 16/04/26</w:t>
            </w:r>
          </w:p>
        </w:tc>
      </w:tr>
      <w:tr w:rsidR="008C6366" w:rsidRPr="00AA4688" w14:paraId="61F8AAAE" w14:textId="77777777" w:rsidTr="00717257">
        <w:tc>
          <w:tcPr>
            <w:tcW w:w="2410" w:type="dxa"/>
          </w:tcPr>
          <w:p w14:paraId="7A94ABDC" w14:textId="77777777" w:rsidR="008C6366" w:rsidRPr="005D7489" w:rsidRDefault="008C6366" w:rsidP="0006038C">
            <w:pPr>
              <w:pStyle w:val="ExecSummHeading2"/>
            </w:pPr>
            <w:r w:rsidRPr="005D7489">
              <w:t>OPEN HOUSE X 2</w:t>
            </w:r>
          </w:p>
        </w:tc>
        <w:tc>
          <w:tcPr>
            <w:tcW w:w="7938" w:type="dxa"/>
          </w:tcPr>
          <w:p w14:paraId="34920C8F" w14:textId="77777777" w:rsidR="008C6366" w:rsidRPr="003B34B8" w:rsidRDefault="008C6366" w:rsidP="007A5876">
            <w:pPr>
              <w:pStyle w:val="TableText"/>
            </w:pPr>
            <w:r w:rsidRPr="003B34B8">
              <w:t>Two Open House session were conducted on the 16 April 2026 at Wurriki Nyal. These sessions gave people the opportunity to discuss the Plan with City staff and/or complete a survey.</w:t>
            </w:r>
          </w:p>
        </w:tc>
      </w:tr>
      <w:tr w:rsidR="008C6366" w:rsidRPr="00AA4688" w14:paraId="26E91134" w14:textId="77777777" w:rsidTr="00717257">
        <w:tc>
          <w:tcPr>
            <w:tcW w:w="2410" w:type="dxa"/>
          </w:tcPr>
          <w:p w14:paraId="1BB8C229" w14:textId="77777777" w:rsidR="008C6366" w:rsidRPr="005D7489" w:rsidRDefault="008C6366" w:rsidP="0006038C">
            <w:pPr>
              <w:pStyle w:val="ExecSummHeading2"/>
            </w:pPr>
            <w:r w:rsidRPr="005D7489">
              <w:t>WRITTEN SUBMISSIONS</w:t>
            </w:r>
          </w:p>
        </w:tc>
        <w:tc>
          <w:tcPr>
            <w:tcW w:w="7938" w:type="dxa"/>
          </w:tcPr>
          <w:p w14:paraId="19FD566B" w14:textId="77777777" w:rsidR="008C6366" w:rsidRPr="005577DE" w:rsidRDefault="008C6366" w:rsidP="007A5876">
            <w:pPr>
              <w:pStyle w:val="TableText"/>
            </w:pPr>
            <w:r w:rsidRPr="005577DE">
              <w:t xml:space="preserve">50 written submissions were received </w:t>
            </w:r>
            <w:proofErr w:type="gramStart"/>
            <w:r w:rsidRPr="005577DE">
              <w:t>-  some</w:t>
            </w:r>
            <w:proofErr w:type="gramEnd"/>
            <w:r w:rsidRPr="005577DE">
              <w:t xml:space="preserve"> through the Have Yor Say project page and other directly emailed to the City at </w:t>
            </w:r>
            <w:hyperlink r:id="rId31" w:tgtFrame="_top" w:history="1">
              <w:r w:rsidRPr="005577DE">
                <w:rPr>
                  <w:rStyle w:val="Hyperlink"/>
                </w:rPr>
                <w:t>ebadmin@geelongcity.vic.gov.au</w:t>
              </w:r>
            </w:hyperlink>
          </w:p>
        </w:tc>
      </w:tr>
    </w:tbl>
    <w:p w14:paraId="6CB75B19" w14:textId="3C72E864" w:rsidR="0006038C" w:rsidRDefault="0006038C">
      <w:pPr>
        <w:spacing w:line="260" w:lineRule="atLeast"/>
        <w:rPr>
          <w:rFonts w:eastAsiaTheme="minorEastAsia"/>
        </w:rPr>
      </w:pPr>
    </w:p>
    <w:p w14:paraId="1F4A2AD5" w14:textId="77777777" w:rsidR="0006038C" w:rsidRDefault="0006038C">
      <w:pPr>
        <w:spacing w:line="260" w:lineRule="atLeast"/>
        <w:rPr>
          <w:rFonts w:eastAsiaTheme="minorEastAsia"/>
        </w:rPr>
      </w:pPr>
      <w:r>
        <w:rPr>
          <w:rFonts w:eastAsiaTheme="minorEastAsia"/>
        </w:rPr>
        <w:br w:type="page"/>
      </w:r>
    </w:p>
    <w:p w14:paraId="2872E16E" w14:textId="77777777" w:rsidR="00FD5748" w:rsidRDefault="00FD5748" w:rsidP="0006038C">
      <w:pPr>
        <w:pStyle w:val="Heading2"/>
      </w:pPr>
      <w:bookmarkStart w:id="5" w:name="_Toc232756801"/>
      <w:r w:rsidRPr="00800921">
        <w:lastRenderedPageBreak/>
        <w:t>Who We Engaged With</w:t>
      </w:r>
      <w:bookmarkEnd w:id="5"/>
    </w:p>
    <w:p w14:paraId="7DD4A8B6" w14:textId="77777777" w:rsidR="008E0B3F" w:rsidRPr="004B7BB7" w:rsidRDefault="008E0B3F" w:rsidP="008E0B3F">
      <w:pPr>
        <w:pStyle w:val="IntenseQuote"/>
        <w:rPr>
          <w:rFonts w:eastAsiaTheme="minorEastAsia"/>
        </w:rPr>
      </w:pPr>
      <w:r w:rsidRPr="004B7BB7">
        <w:rPr>
          <w:rFonts w:eastAsiaTheme="minorEastAsia"/>
        </w:rPr>
        <w:t xml:space="preserve">The Nature Plan needs to be embedded into the Planning Scheme and planning regulations reviewed and formalised </w:t>
      </w:r>
      <w:proofErr w:type="gramStart"/>
      <w:r w:rsidRPr="004B7BB7">
        <w:rPr>
          <w:rFonts w:eastAsiaTheme="minorEastAsia"/>
        </w:rPr>
        <w:t>in order to</w:t>
      </w:r>
      <w:proofErr w:type="gramEnd"/>
      <w:r w:rsidRPr="004B7BB7">
        <w:rPr>
          <w:rFonts w:eastAsiaTheme="minorEastAsia"/>
        </w:rPr>
        <w:t xml:space="preserve"> have the strength to check future inappropriate development proposals near areas of high biodiversity value, or in locations that would fragment existing or planned </w:t>
      </w:r>
      <w:proofErr w:type="spellStart"/>
      <w:r w:rsidRPr="004B7BB7">
        <w:rPr>
          <w:rFonts w:eastAsiaTheme="minorEastAsia"/>
        </w:rPr>
        <w:t>biolink</w:t>
      </w:r>
      <w:proofErr w:type="spellEnd"/>
      <w:r w:rsidRPr="004B7BB7">
        <w:rPr>
          <w:rFonts w:eastAsiaTheme="minorEastAsia"/>
        </w:rPr>
        <w:t xml:space="preserve"> corridors, thus impacting on habitat connectivity.</w:t>
      </w:r>
    </w:p>
    <w:p w14:paraId="5A3EF487" w14:textId="5A764110" w:rsidR="00FD5748" w:rsidRPr="00E249BB" w:rsidRDefault="00E95679" w:rsidP="00800921">
      <w:pPr>
        <w:pStyle w:val="Heading3"/>
      </w:pPr>
      <w:bookmarkStart w:id="6" w:name="_Toc232756802"/>
      <w:r w:rsidRPr="00E249BB">
        <w:t>Participation</w:t>
      </w:r>
      <w:bookmarkEnd w:id="6"/>
    </w:p>
    <w:p w14:paraId="3C37C865" w14:textId="1CC707B4" w:rsidR="00FD5748" w:rsidRPr="009825A4" w:rsidRDefault="00FD5748" w:rsidP="0006038C">
      <w:pPr>
        <w:pStyle w:val="BodyText"/>
      </w:pPr>
      <w:r w:rsidRPr="009825A4">
        <w:t xml:space="preserve">During </w:t>
      </w:r>
      <w:r>
        <w:t>late March and April</w:t>
      </w:r>
      <w:r w:rsidRPr="009825A4">
        <w:t xml:space="preserve"> more than </w:t>
      </w:r>
      <w:r w:rsidR="00CA5BBF">
        <w:t>13788</w:t>
      </w:r>
      <w:r w:rsidRPr="009825A4">
        <w:t xml:space="preserve"> people engaged with the City about </w:t>
      </w:r>
      <w:r w:rsidR="00CA5BBF">
        <w:t>the Plan</w:t>
      </w:r>
      <w:r w:rsidRPr="009825A4">
        <w:t xml:space="preserve">. </w:t>
      </w:r>
    </w:p>
    <w:p w14:paraId="430F8D01" w14:textId="7FB4DEFE" w:rsidR="00FD5748" w:rsidRPr="009825A4" w:rsidRDefault="00FD5748" w:rsidP="0006038C">
      <w:pPr>
        <w:pStyle w:val="BodyText"/>
      </w:pPr>
      <w:r w:rsidRPr="009825A4">
        <w:t xml:space="preserve">Of these </w:t>
      </w:r>
      <w:r w:rsidR="00CA5BBF">
        <w:t>12126 engaged on Instagram and Facebook with 1014 interactions, 345 people completed the survey or made a written submission, 165 people followed the project</w:t>
      </w:r>
      <w:r w:rsidR="00E60906">
        <w:t xml:space="preserve"> on the Have Your Say Page</w:t>
      </w:r>
      <w:r w:rsidR="00CA5BBF">
        <w:t xml:space="preserve"> and</w:t>
      </w:r>
      <w:r w:rsidRPr="009825A4">
        <w:t xml:space="preserve"> </w:t>
      </w:r>
      <w:r w:rsidR="00CA5BBF">
        <w:t>188</w:t>
      </w:r>
      <w:r w:rsidRPr="009825A4">
        <w:t xml:space="preserve"> engaged in person through workshops, and our </w:t>
      </w:r>
      <w:proofErr w:type="gramStart"/>
      <w:r w:rsidRPr="009825A4">
        <w:t>face to face</w:t>
      </w:r>
      <w:proofErr w:type="gramEnd"/>
      <w:r w:rsidRPr="009825A4">
        <w:t xml:space="preserve"> events.</w:t>
      </w:r>
    </w:p>
    <w:p w14:paraId="46A12FB0" w14:textId="67BCB9AF" w:rsidR="00FD5748" w:rsidRPr="009825A4" w:rsidRDefault="00FD5748" w:rsidP="0006038C">
      <w:pPr>
        <w:pStyle w:val="BodyText"/>
      </w:pPr>
      <w:r w:rsidRPr="009825A4">
        <w:t>The community were invited to share some demographic data with us, primarily through our HYS page</w:t>
      </w:r>
      <w:r w:rsidR="00C6052D">
        <w:t>.</w:t>
      </w:r>
      <w:r w:rsidRPr="009825A4">
        <w:t xml:space="preserve"> </w:t>
      </w:r>
    </w:p>
    <w:p w14:paraId="4E835296" w14:textId="77777777" w:rsidR="00FD5748" w:rsidRPr="009825A4" w:rsidRDefault="00FD5748" w:rsidP="0006038C">
      <w:pPr>
        <w:pStyle w:val="BodyText"/>
      </w:pPr>
      <w:r w:rsidRPr="009825A4">
        <w:t>Response rate by suburb (responses less than 3 are excluded)</w:t>
      </w:r>
    </w:p>
    <w:p w14:paraId="1EBA533F" w14:textId="77777777" w:rsidR="00497CCC" w:rsidRDefault="002560D0">
      <w:pPr>
        <w:spacing w:line="260" w:lineRule="atLeast"/>
        <w:rPr>
          <w:rFonts w:eastAsiaTheme="minorEastAsia"/>
        </w:rPr>
      </w:pPr>
      <w:r w:rsidRPr="0024231E">
        <w:rPr>
          <w:noProof/>
        </w:rPr>
        <w:drawing>
          <wp:inline distT="0" distB="0" distL="0" distR="0" wp14:anchorId="209CBE51" wp14:editId="11669B91">
            <wp:extent cx="6552565" cy="2123226"/>
            <wp:effectExtent l="0" t="0" r="635" b="0"/>
            <wp:docPr id="95400064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00646" name="Picture 1" descr="A screenshot of a graph&#10;&#10;AI-generated content may be incorrect."/>
                    <pic:cNvPicPr/>
                  </pic:nvPicPr>
                  <pic:blipFill rotWithShape="1">
                    <a:blip r:embed="rId32"/>
                    <a:srcRect t="6698" b="53495"/>
                    <a:stretch>
                      <a:fillRect/>
                    </a:stretch>
                  </pic:blipFill>
                  <pic:spPr bwMode="auto">
                    <a:xfrm>
                      <a:off x="0" y="0"/>
                      <a:ext cx="6552565" cy="2123226"/>
                    </a:xfrm>
                    <a:prstGeom prst="rect">
                      <a:avLst/>
                    </a:prstGeom>
                    <a:ln>
                      <a:noFill/>
                    </a:ln>
                    <a:extLst>
                      <a:ext uri="{53640926-AAD7-44D8-BBD7-CCE9431645EC}">
                        <a14:shadowObscured xmlns:a14="http://schemas.microsoft.com/office/drawing/2010/main"/>
                      </a:ext>
                    </a:extLst>
                  </pic:spPr>
                </pic:pic>
              </a:graphicData>
            </a:graphic>
          </wp:inline>
        </w:drawing>
      </w:r>
    </w:p>
    <w:p w14:paraId="57D6830B" w14:textId="77777777" w:rsidR="00497CCC" w:rsidRDefault="00497CCC">
      <w:pPr>
        <w:spacing w:line="260" w:lineRule="atLeast"/>
        <w:rPr>
          <w:rFonts w:eastAsiaTheme="minorEastAsia"/>
        </w:rPr>
      </w:pPr>
    </w:p>
    <w:p w14:paraId="23DFE27D" w14:textId="77777777" w:rsidR="00826371" w:rsidRDefault="00826371">
      <w:pPr>
        <w:spacing w:line="260" w:lineRule="atLeast"/>
        <w:rPr>
          <w:rFonts w:eastAsiaTheme="minorEastAsia"/>
        </w:rPr>
      </w:pPr>
    </w:p>
    <w:p w14:paraId="37F6DFEF" w14:textId="77777777" w:rsidR="00826371" w:rsidRDefault="00826371">
      <w:pPr>
        <w:spacing w:line="260" w:lineRule="atLeast"/>
        <w:rPr>
          <w:rFonts w:eastAsiaTheme="minorEastAsia"/>
        </w:rPr>
      </w:pPr>
    </w:p>
    <w:p w14:paraId="0B7D5B76" w14:textId="2DC65C4A" w:rsidR="00800921" w:rsidRDefault="00800921">
      <w:pPr>
        <w:spacing w:line="260" w:lineRule="atLeast"/>
        <w:rPr>
          <w:rFonts w:eastAsiaTheme="minorEastAsia"/>
        </w:rPr>
      </w:pPr>
    </w:p>
    <w:p w14:paraId="3040AA17" w14:textId="77777777" w:rsidR="00221748" w:rsidRPr="00EF764C" w:rsidRDefault="00221748" w:rsidP="00EF764C">
      <w:pPr>
        <w:pStyle w:val="Heading1"/>
        <w:framePr w:wrap="around"/>
      </w:pPr>
      <w:bookmarkStart w:id="7" w:name="_Toc232756803"/>
      <w:r w:rsidRPr="00EF764C">
        <w:lastRenderedPageBreak/>
        <w:t>What we heard and how it shaped the Plan</w:t>
      </w:r>
      <w:bookmarkEnd w:id="7"/>
    </w:p>
    <w:p w14:paraId="3BCA0BA6" w14:textId="5633D4A8" w:rsidR="00221748" w:rsidRPr="008F61AB" w:rsidRDefault="00221748" w:rsidP="0006038C">
      <w:pPr>
        <w:pStyle w:val="BodyText"/>
      </w:pPr>
      <w:r w:rsidRPr="008F61AB">
        <w:t>We invited the community to contribute to the development of the Plan for Nature.</w:t>
      </w:r>
      <w:r>
        <w:t xml:space="preserve"> </w:t>
      </w:r>
      <w:r w:rsidR="007B48AD">
        <w:t>Participants</w:t>
      </w:r>
      <w:r w:rsidRPr="008F61AB">
        <w:t xml:space="preserve"> were asked to provide their views on the following:</w:t>
      </w:r>
    </w:p>
    <w:p w14:paraId="512DAA3B" w14:textId="77777777" w:rsidR="00221748" w:rsidRPr="008F61AB" w:rsidRDefault="00221748" w:rsidP="0006038C">
      <w:pPr>
        <w:pStyle w:val="BodyText"/>
        <w:numPr>
          <w:ilvl w:val="0"/>
          <w:numId w:val="8"/>
        </w:numPr>
      </w:pPr>
      <w:r w:rsidRPr="008F61AB">
        <w:t>In your opinion, will the Plan have a positive impact on nature across Geelong?</w:t>
      </w:r>
    </w:p>
    <w:p w14:paraId="5FE88BD9" w14:textId="77777777" w:rsidR="00221748" w:rsidRPr="008F61AB" w:rsidRDefault="00221748" w:rsidP="0006038C">
      <w:pPr>
        <w:pStyle w:val="BodyText"/>
        <w:numPr>
          <w:ilvl w:val="0"/>
          <w:numId w:val="8"/>
        </w:numPr>
      </w:pPr>
      <w:r w:rsidRPr="008F61AB">
        <w:t>Would you like to provide further information about your response?</w:t>
      </w:r>
    </w:p>
    <w:p w14:paraId="7749EBAE" w14:textId="77777777" w:rsidR="00221748" w:rsidRPr="008F61AB" w:rsidRDefault="00221748" w:rsidP="0006038C">
      <w:pPr>
        <w:pStyle w:val="BodyText"/>
        <w:numPr>
          <w:ilvl w:val="0"/>
          <w:numId w:val="8"/>
        </w:numPr>
      </w:pPr>
      <w:r w:rsidRPr="008F61AB">
        <w:t>Is there anything that should be added to or changed in the draft Plan?</w:t>
      </w:r>
    </w:p>
    <w:p w14:paraId="69E368F8" w14:textId="0C09A02C" w:rsidR="00221748" w:rsidRPr="008F61AB" w:rsidRDefault="005E40B6" w:rsidP="0006038C">
      <w:pPr>
        <w:pStyle w:val="BodyText"/>
        <w:numPr>
          <w:ilvl w:val="0"/>
          <w:numId w:val="8"/>
        </w:numPr>
      </w:pPr>
      <w:r>
        <w:t>An option to provide a written submission</w:t>
      </w:r>
    </w:p>
    <w:p w14:paraId="543EEE8C" w14:textId="0FAA4833" w:rsidR="00221748" w:rsidRPr="006C5951" w:rsidRDefault="00221748" w:rsidP="0006038C">
      <w:pPr>
        <w:pStyle w:val="BodyText"/>
      </w:pPr>
      <w:r>
        <w:t xml:space="preserve">The feedback expressed a hopeful but cautious outlook on the Plan, acknowledging its comprehensive nature and its alignment with community desires for environmental protection. However, a significant concern raised by many is the perceived lack of concrete implementation, adequate funding and consistent enforcement, especially </w:t>
      </w:r>
      <w:proofErr w:type="gramStart"/>
      <w:r>
        <w:t>in light of</w:t>
      </w:r>
      <w:proofErr w:type="gramEnd"/>
      <w:r>
        <w:t xml:space="preserve"> past Council actions that many have favoured development over environmental preservation. There was a strong desire for measurable outcomes, and a belief the Plan’s success hinges on genuine commitment </w:t>
      </w:r>
      <w:r w:rsidR="005E40B6">
        <w:t>by</w:t>
      </w:r>
      <w:r>
        <w:t xml:space="preserve"> the Council to translate aspirations into tangible actions.</w:t>
      </w:r>
    </w:p>
    <w:p w14:paraId="1511338C" w14:textId="77777777" w:rsidR="00E2428B" w:rsidRPr="003B34B8" w:rsidRDefault="00E2428B" w:rsidP="004E6D41">
      <w:pPr>
        <w:pStyle w:val="Introduction"/>
      </w:pPr>
      <w:r w:rsidRPr="00CA4AFE">
        <w:t>In your opinion, will the Plan positively impact nature throughout Geelong?</w:t>
      </w:r>
    </w:p>
    <w:p w14:paraId="4FF33795" w14:textId="77777777" w:rsidR="00E2428B" w:rsidRDefault="00E2428B" w:rsidP="00E2428B">
      <w:pPr>
        <w:spacing w:line="260" w:lineRule="atLeast"/>
        <w:rPr>
          <w:rFonts w:ascii="Calibri" w:hAnsi="Calibri"/>
          <w:b/>
          <w:bCs/>
          <w:caps/>
          <w:sz w:val="24"/>
          <w:szCs w:val="24"/>
        </w:rPr>
      </w:pPr>
      <w:r w:rsidRPr="00556731">
        <w:rPr>
          <w:rFonts w:ascii="Calibri" w:hAnsi="Calibri"/>
          <w:b/>
          <w:bCs/>
          <w:caps/>
          <w:noProof/>
          <w:sz w:val="24"/>
          <w:szCs w:val="24"/>
        </w:rPr>
        <w:drawing>
          <wp:inline distT="0" distB="0" distL="0" distR="0" wp14:anchorId="40A83209" wp14:editId="68BFA281">
            <wp:extent cx="6096000" cy="1946089"/>
            <wp:effectExtent l="0" t="0" r="0" b="0"/>
            <wp:docPr id="1680869836" name="Picture 1" descr="A graph with green and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869836" name="Picture 1" descr="A graph with green and blue squares&#10;&#10;AI-generated content may be incorrect."/>
                    <pic:cNvPicPr/>
                  </pic:nvPicPr>
                  <pic:blipFill rotWithShape="1">
                    <a:blip r:embed="rId33"/>
                    <a:srcRect t="11848"/>
                    <a:stretch>
                      <a:fillRect/>
                    </a:stretch>
                  </pic:blipFill>
                  <pic:spPr bwMode="auto">
                    <a:xfrm>
                      <a:off x="0" y="0"/>
                      <a:ext cx="6132761" cy="1957825"/>
                    </a:xfrm>
                    <a:prstGeom prst="rect">
                      <a:avLst/>
                    </a:prstGeom>
                    <a:ln>
                      <a:noFill/>
                    </a:ln>
                    <a:extLst>
                      <a:ext uri="{53640926-AAD7-44D8-BBD7-CCE9431645EC}">
                        <a14:shadowObscured xmlns:a14="http://schemas.microsoft.com/office/drawing/2010/main"/>
                      </a:ext>
                    </a:extLst>
                  </pic:spPr>
                </pic:pic>
              </a:graphicData>
            </a:graphic>
          </wp:inline>
        </w:drawing>
      </w:r>
    </w:p>
    <w:p w14:paraId="75701CA3" w14:textId="77777777" w:rsidR="00DA1F61" w:rsidRDefault="00DA1F61" w:rsidP="00DA1F61">
      <w:pPr>
        <w:pStyle w:val="Introduction"/>
      </w:pPr>
      <w:r w:rsidRPr="001D5781">
        <w:t>Sentiment diagram</w:t>
      </w:r>
    </w:p>
    <w:p w14:paraId="69079D63" w14:textId="77777777" w:rsidR="00DA1F61" w:rsidRDefault="00DA1F61" w:rsidP="00DA1F61">
      <w:pPr>
        <w:rPr>
          <w:rFonts w:cstheme="minorHAnsi"/>
          <w:b/>
          <w:bCs/>
          <w:sz w:val="22"/>
          <w:szCs w:val="22"/>
        </w:rPr>
      </w:pPr>
      <w:r>
        <w:rPr>
          <w:rFonts w:ascii="Calibri" w:hAnsi="Calibri"/>
          <w:b/>
          <w:bCs/>
          <w:caps/>
          <w:noProof/>
          <w:sz w:val="24"/>
          <w:szCs w:val="24"/>
        </w:rPr>
        <w:drawing>
          <wp:inline distT="0" distB="0" distL="0" distR="0" wp14:anchorId="4B78ED17" wp14:editId="5557F1B1">
            <wp:extent cx="5553986" cy="2737485"/>
            <wp:effectExtent l="0" t="0" r="8890" b="5715"/>
            <wp:docPr id="40689746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7460" name="Picture 1" descr="A screenshot of a computer&#10;&#10;AI-generated content may be incorrect."/>
                    <pic:cNvPicPr>
                      <a:picLocks noChangeAspect="1" noChangeArrowheads="1"/>
                    </pic:cNvPicPr>
                  </pic:nvPicPr>
                  <pic:blipFill rotWithShape="1">
                    <a:blip r:embed="rId34">
                      <a:extLst>
                        <a:ext uri="{28A0092B-C50C-407E-A947-70E740481C1C}">
                          <a14:useLocalDpi xmlns:a14="http://schemas.microsoft.com/office/drawing/2010/main" val="0"/>
                        </a:ext>
                      </a:extLst>
                    </a:blip>
                    <a:srcRect l="22511" t="3084" r="22298" b="3760"/>
                    <a:stretch>
                      <a:fillRect/>
                    </a:stretch>
                  </pic:blipFill>
                  <pic:spPr bwMode="auto">
                    <a:xfrm>
                      <a:off x="0" y="0"/>
                      <a:ext cx="5590590" cy="2755527"/>
                    </a:xfrm>
                    <a:prstGeom prst="rect">
                      <a:avLst/>
                    </a:prstGeom>
                    <a:noFill/>
                    <a:ln>
                      <a:noFill/>
                    </a:ln>
                    <a:extLst>
                      <a:ext uri="{53640926-AAD7-44D8-BBD7-CCE9431645EC}">
                        <a14:shadowObscured xmlns:a14="http://schemas.microsoft.com/office/drawing/2010/main"/>
                      </a:ext>
                    </a:extLst>
                  </pic:spPr>
                </pic:pic>
              </a:graphicData>
            </a:graphic>
          </wp:inline>
        </w:drawing>
      </w:r>
    </w:p>
    <w:p w14:paraId="6BD03B53" w14:textId="4CE7A635" w:rsidR="008F5A3B" w:rsidRDefault="008F5A3B" w:rsidP="0006038C">
      <w:pPr>
        <w:pStyle w:val="Heading2"/>
      </w:pPr>
      <w:bookmarkStart w:id="8" w:name="_Toc232756804"/>
      <w:r>
        <w:lastRenderedPageBreak/>
        <w:t>Key Themes</w:t>
      </w:r>
      <w:bookmarkEnd w:id="8"/>
    </w:p>
    <w:p w14:paraId="5802E708" w14:textId="7991DCCA" w:rsidR="007A619D" w:rsidRPr="007A619D" w:rsidRDefault="007A619D" w:rsidP="0006038C">
      <w:pPr>
        <w:pStyle w:val="BodyText"/>
      </w:pPr>
      <w:r w:rsidRPr="007A619D">
        <w:t>City staff have reviewed and processed all survey responses and submissions received from more than 350 participants. Feedback ranged from high-level commentary to detailed action ideas, along with everything in between.</w:t>
      </w:r>
    </w:p>
    <w:p w14:paraId="02660BC1" w14:textId="1A2D8EE0" w:rsidR="007A619D" w:rsidRPr="007A619D" w:rsidRDefault="007A619D" w:rsidP="0006038C">
      <w:pPr>
        <w:pStyle w:val="BodyText"/>
      </w:pPr>
      <w:r w:rsidRPr="007A619D">
        <w:t xml:space="preserve">As a result, </w:t>
      </w:r>
      <w:r w:rsidR="005E40B6">
        <w:t xml:space="preserve">many </w:t>
      </w:r>
      <w:r w:rsidRPr="007A619D">
        <w:t>changes have been made to the Plan</w:t>
      </w:r>
      <w:r w:rsidR="005E40B6">
        <w:t xml:space="preserve">, </w:t>
      </w:r>
      <w:r w:rsidRPr="007A619D">
        <w:t>across most sections (refer to Table 1 for a summary of these changes).</w:t>
      </w:r>
    </w:p>
    <w:p w14:paraId="1FDDA988" w14:textId="20FFE7D0" w:rsidR="007A619D" w:rsidRPr="007A619D" w:rsidRDefault="007A619D" w:rsidP="0006038C">
      <w:pPr>
        <w:pStyle w:val="BodyText"/>
      </w:pPr>
      <w:r w:rsidRPr="007A619D">
        <w:t>Many of the</w:t>
      </w:r>
      <w:r w:rsidR="005E40B6">
        <w:t xml:space="preserve"> detailed</w:t>
      </w:r>
      <w:r w:rsidRPr="007A619D">
        <w:t xml:space="preserve"> </w:t>
      </w:r>
      <w:r w:rsidR="005E40B6">
        <w:t>ideas provided during the consultation</w:t>
      </w:r>
      <w:r w:rsidRPr="007A619D">
        <w:t xml:space="preserve"> will inform the implementation phase rather than being incorporated directly into the Plan or Action Plan</w:t>
      </w:r>
      <w:r w:rsidR="005E40B6">
        <w:t xml:space="preserve"> – and we</w:t>
      </w:r>
      <w:r w:rsidRPr="007A619D">
        <w:t xml:space="preserve"> now have a list of incredible ideas.</w:t>
      </w:r>
    </w:p>
    <w:p w14:paraId="15BD85A7" w14:textId="54386033" w:rsidR="007A619D" w:rsidRPr="007A619D" w:rsidRDefault="007A619D" w:rsidP="0006038C">
      <w:pPr>
        <w:pStyle w:val="BodyText"/>
      </w:pPr>
      <w:r w:rsidRPr="007A619D">
        <w:t xml:space="preserve">Notably, no participants commented that the Plan was too long—on the contrary, there was a desire for more detail. One response did note that there were too many actions, which we acknowledge. However, to ensure valuable </w:t>
      </w:r>
      <w:r w:rsidR="005E40B6">
        <w:t>actions</w:t>
      </w:r>
      <w:r w:rsidRPr="007A619D">
        <w:t xml:space="preserve"> were not lost, we have retained these as supplementary actions and will review their feasibility over the first two years of implementation.</w:t>
      </w:r>
    </w:p>
    <w:p w14:paraId="22BD0779" w14:textId="38E0FE70" w:rsidR="007A619D" w:rsidRPr="007A619D" w:rsidRDefault="007A619D" w:rsidP="0006038C">
      <w:pPr>
        <w:pStyle w:val="BodyText"/>
      </w:pPr>
      <w:r w:rsidRPr="007A619D">
        <w:t>The key themes arising from this engagement are outlined below. Findings from the survey responses and written submissions were strongly aligne</w:t>
      </w:r>
      <w:r w:rsidR="005E40B6">
        <w:t>d and so all sections of the consultation have been grouped together under these key themes</w:t>
      </w:r>
    </w:p>
    <w:p w14:paraId="34522FB0" w14:textId="4E5D1E8E" w:rsidR="00A46279" w:rsidRPr="00275AA3" w:rsidRDefault="00A46279" w:rsidP="0006038C">
      <w:pPr>
        <w:pStyle w:val="ExecSummHeading2"/>
      </w:pPr>
      <w:r w:rsidRPr="00275AA3">
        <w:t xml:space="preserve">Table 1: </w:t>
      </w:r>
      <w:r w:rsidR="00BD7AFB">
        <w:t xml:space="preserve">Geelong </w:t>
      </w:r>
      <w:r w:rsidRPr="00275AA3">
        <w:t xml:space="preserve">Plan for Nature Sections with </w:t>
      </w:r>
      <w:proofErr w:type="gramStart"/>
      <w:r w:rsidRPr="00275AA3">
        <w:t>Changes  –</w:t>
      </w:r>
      <w:proofErr w:type="gramEnd"/>
      <w:r w:rsidRPr="00275AA3">
        <w:t xml:space="preserve"> Summary</w:t>
      </w:r>
    </w:p>
    <w:tbl>
      <w:tblPr>
        <w:tblStyle w:val="TableGrid"/>
        <w:tblW w:w="0" w:type="auto"/>
        <w:tblLook w:val="0420" w:firstRow="1" w:lastRow="0" w:firstColumn="0" w:lastColumn="0" w:noHBand="0" w:noVBand="1"/>
      </w:tblPr>
      <w:tblGrid>
        <w:gridCol w:w="632"/>
        <w:gridCol w:w="120"/>
        <w:gridCol w:w="2634"/>
        <w:gridCol w:w="6933"/>
      </w:tblGrid>
      <w:tr w:rsidR="00E95679" w:rsidRPr="00275AA3" w14:paraId="3BC359F5" w14:textId="77777777" w:rsidTr="006B53F9">
        <w:trPr>
          <w:cnfStyle w:val="100000000000" w:firstRow="1" w:lastRow="0" w:firstColumn="0" w:lastColumn="0" w:oddVBand="0" w:evenVBand="0" w:oddHBand="0" w:evenHBand="0" w:firstRowFirstColumn="0" w:firstRowLastColumn="0" w:lastRowFirstColumn="0" w:lastRowLastColumn="0"/>
          <w:trHeight w:val="283"/>
        </w:trPr>
        <w:tc>
          <w:tcPr>
            <w:tcW w:w="632" w:type="dxa"/>
            <w:hideMark/>
          </w:tcPr>
          <w:p w14:paraId="4FFC31BA"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No.</w:t>
            </w:r>
          </w:p>
        </w:tc>
        <w:tc>
          <w:tcPr>
            <w:tcW w:w="120" w:type="dxa"/>
          </w:tcPr>
          <w:p w14:paraId="190C8EA7"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11C96D98"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Plan Section</w:t>
            </w:r>
          </w:p>
        </w:tc>
        <w:tc>
          <w:tcPr>
            <w:tcW w:w="6933" w:type="dxa"/>
            <w:hideMark/>
          </w:tcPr>
          <w:p w14:paraId="777E1A49"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Change</w:t>
            </w:r>
          </w:p>
        </w:tc>
      </w:tr>
      <w:tr w:rsidR="00A46279" w:rsidRPr="00275AA3" w14:paraId="370150F6" w14:textId="77777777" w:rsidTr="006B53F9">
        <w:trPr>
          <w:trHeight w:val="283"/>
        </w:trPr>
        <w:tc>
          <w:tcPr>
            <w:tcW w:w="632" w:type="dxa"/>
            <w:hideMark/>
          </w:tcPr>
          <w:p w14:paraId="505ED429"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w:t>
            </w:r>
          </w:p>
        </w:tc>
        <w:tc>
          <w:tcPr>
            <w:tcW w:w="120" w:type="dxa"/>
          </w:tcPr>
          <w:p w14:paraId="60FDFFA9"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0B45DD46"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Glossary</w:t>
            </w:r>
          </w:p>
        </w:tc>
        <w:tc>
          <w:tcPr>
            <w:tcW w:w="6933" w:type="dxa"/>
            <w:hideMark/>
          </w:tcPr>
          <w:p w14:paraId="124688F8"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Additional definitions added</w:t>
            </w:r>
          </w:p>
        </w:tc>
      </w:tr>
      <w:tr w:rsidR="00A46279" w:rsidRPr="00275AA3" w14:paraId="10944EF3" w14:textId="77777777" w:rsidTr="006B53F9">
        <w:trPr>
          <w:trHeight w:val="283"/>
        </w:trPr>
        <w:tc>
          <w:tcPr>
            <w:tcW w:w="632" w:type="dxa"/>
            <w:hideMark/>
          </w:tcPr>
          <w:p w14:paraId="488BB00E"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2</w:t>
            </w:r>
          </w:p>
        </w:tc>
        <w:tc>
          <w:tcPr>
            <w:tcW w:w="120" w:type="dxa"/>
          </w:tcPr>
          <w:p w14:paraId="31EDD5E3"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0C334647"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Vision</w:t>
            </w:r>
          </w:p>
        </w:tc>
        <w:tc>
          <w:tcPr>
            <w:tcW w:w="6933" w:type="dxa"/>
            <w:hideMark/>
          </w:tcPr>
          <w:p w14:paraId="261BB8FB"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Bringing the Vision to Life</w:t>
            </w:r>
          </w:p>
        </w:tc>
      </w:tr>
      <w:tr w:rsidR="00A46279" w:rsidRPr="00275AA3" w14:paraId="1462229A" w14:textId="77777777" w:rsidTr="006B53F9">
        <w:trPr>
          <w:trHeight w:val="283"/>
        </w:trPr>
        <w:tc>
          <w:tcPr>
            <w:tcW w:w="632" w:type="dxa"/>
            <w:hideMark/>
          </w:tcPr>
          <w:p w14:paraId="24A58AFC"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3</w:t>
            </w:r>
          </w:p>
        </w:tc>
        <w:tc>
          <w:tcPr>
            <w:tcW w:w="120" w:type="dxa"/>
          </w:tcPr>
          <w:p w14:paraId="7DD19CB1"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6D752683"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How We Engaged</w:t>
            </w:r>
          </w:p>
        </w:tc>
        <w:tc>
          <w:tcPr>
            <w:tcW w:w="6933" w:type="dxa"/>
            <w:hideMark/>
          </w:tcPr>
          <w:p w14:paraId="4253654D"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Now references the Community Engagement Plan</w:t>
            </w:r>
          </w:p>
        </w:tc>
      </w:tr>
      <w:tr w:rsidR="00A46279" w:rsidRPr="00275AA3" w14:paraId="4252105A" w14:textId="77777777" w:rsidTr="006B53F9">
        <w:trPr>
          <w:trHeight w:val="283"/>
        </w:trPr>
        <w:tc>
          <w:tcPr>
            <w:tcW w:w="632" w:type="dxa"/>
            <w:hideMark/>
          </w:tcPr>
          <w:p w14:paraId="13D62971"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4</w:t>
            </w:r>
          </w:p>
        </w:tc>
        <w:tc>
          <w:tcPr>
            <w:tcW w:w="120" w:type="dxa"/>
          </w:tcPr>
          <w:p w14:paraId="1A009012"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22A3C8F9"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Drivers for Change</w:t>
            </w:r>
          </w:p>
        </w:tc>
        <w:tc>
          <w:tcPr>
            <w:tcW w:w="6933" w:type="dxa"/>
            <w:hideMark/>
          </w:tcPr>
          <w:p w14:paraId="0061C869"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Expanded in response to consultation</w:t>
            </w:r>
          </w:p>
        </w:tc>
      </w:tr>
      <w:tr w:rsidR="00A46279" w:rsidRPr="00275AA3" w14:paraId="04464429" w14:textId="77777777" w:rsidTr="006B53F9">
        <w:trPr>
          <w:trHeight w:val="283"/>
        </w:trPr>
        <w:tc>
          <w:tcPr>
            <w:tcW w:w="632" w:type="dxa"/>
            <w:hideMark/>
          </w:tcPr>
          <w:p w14:paraId="614A2CFA"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5</w:t>
            </w:r>
          </w:p>
        </w:tc>
        <w:tc>
          <w:tcPr>
            <w:tcW w:w="120" w:type="dxa"/>
          </w:tcPr>
          <w:p w14:paraId="75AC6AB4"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72866D34"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Landscape</w:t>
            </w:r>
          </w:p>
        </w:tc>
        <w:tc>
          <w:tcPr>
            <w:tcW w:w="6933" w:type="dxa"/>
            <w:hideMark/>
          </w:tcPr>
          <w:p w14:paraId="2A1860CC"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Conditions, threats and opportunities expanded</w:t>
            </w:r>
          </w:p>
        </w:tc>
      </w:tr>
      <w:tr w:rsidR="00A46279" w:rsidRPr="00275AA3" w14:paraId="4D39B2DC" w14:textId="77777777" w:rsidTr="006B53F9">
        <w:trPr>
          <w:trHeight w:val="283"/>
        </w:trPr>
        <w:tc>
          <w:tcPr>
            <w:tcW w:w="632" w:type="dxa"/>
            <w:hideMark/>
          </w:tcPr>
          <w:p w14:paraId="16B18867"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6</w:t>
            </w:r>
          </w:p>
        </w:tc>
        <w:tc>
          <w:tcPr>
            <w:tcW w:w="120" w:type="dxa"/>
          </w:tcPr>
          <w:p w14:paraId="33CA910A"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7D2AFA41"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Key Species</w:t>
            </w:r>
          </w:p>
        </w:tc>
        <w:tc>
          <w:tcPr>
            <w:tcW w:w="6933" w:type="dxa"/>
            <w:hideMark/>
          </w:tcPr>
          <w:p w14:paraId="74CF96B5"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 xml:space="preserve">Revised to “Key Species and Habitat”. Invertebrates added to </w:t>
            </w:r>
            <w:proofErr w:type="spellStart"/>
            <w:r w:rsidRPr="00275AA3">
              <w:rPr>
                <w:rFonts w:asciiTheme="minorHAnsi" w:hAnsiTheme="minorHAnsi" w:cstheme="minorHAnsi"/>
                <w:i/>
                <w:iCs/>
              </w:rPr>
              <w:t>Dlilang</w:t>
            </w:r>
            <w:proofErr w:type="spellEnd"/>
            <w:r w:rsidRPr="00275AA3">
              <w:rPr>
                <w:rFonts w:asciiTheme="minorHAnsi" w:hAnsiTheme="minorHAnsi" w:cstheme="minorHAnsi"/>
              </w:rPr>
              <w:t xml:space="preserve">. </w:t>
            </w:r>
          </w:p>
          <w:p w14:paraId="5AD58AC6"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Eastern Yellow Robin replaces Superb Fairy-wren</w:t>
            </w:r>
          </w:p>
        </w:tc>
      </w:tr>
      <w:tr w:rsidR="00A46279" w:rsidRPr="00275AA3" w14:paraId="1AF5A08A" w14:textId="77777777" w:rsidTr="006B53F9">
        <w:trPr>
          <w:trHeight w:val="283"/>
        </w:trPr>
        <w:tc>
          <w:tcPr>
            <w:tcW w:w="632" w:type="dxa"/>
            <w:hideMark/>
          </w:tcPr>
          <w:p w14:paraId="398F6F19"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7</w:t>
            </w:r>
          </w:p>
        </w:tc>
        <w:tc>
          <w:tcPr>
            <w:tcW w:w="120" w:type="dxa"/>
          </w:tcPr>
          <w:p w14:paraId="4EA5EF5E"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4EDCC875"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Table 4</w:t>
            </w:r>
          </w:p>
        </w:tc>
        <w:tc>
          <w:tcPr>
            <w:tcW w:w="6933" w:type="dxa"/>
            <w:hideMark/>
          </w:tcPr>
          <w:p w14:paraId="07030C25"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Updated</w:t>
            </w:r>
          </w:p>
        </w:tc>
      </w:tr>
      <w:tr w:rsidR="00A46279" w:rsidRPr="00275AA3" w14:paraId="5D308E8B" w14:textId="77777777" w:rsidTr="006B53F9">
        <w:trPr>
          <w:trHeight w:val="283"/>
        </w:trPr>
        <w:tc>
          <w:tcPr>
            <w:tcW w:w="632" w:type="dxa"/>
            <w:hideMark/>
          </w:tcPr>
          <w:p w14:paraId="5C1C9158"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8</w:t>
            </w:r>
          </w:p>
        </w:tc>
        <w:tc>
          <w:tcPr>
            <w:tcW w:w="120" w:type="dxa"/>
          </w:tcPr>
          <w:p w14:paraId="4F00B42F"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690D5965"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Goal Titles</w:t>
            </w:r>
          </w:p>
        </w:tc>
        <w:tc>
          <w:tcPr>
            <w:tcW w:w="6933" w:type="dxa"/>
            <w:hideMark/>
          </w:tcPr>
          <w:p w14:paraId="402B6E3A"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Expanded to action-oriented statements</w:t>
            </w:r>
          </w:p>
        </w:tc>
      </w:tr>
      <w:tr w:rsidR="00A46279" w:rsidRPr="00275AA3" w14:paraId="0205B96E" w14:textId="77777777" w:rsidTr="006B53F9">
        <w:trPr>
          <w:trHeight w:val="283"/>
        </w:trPr>
        <w:tc>
          <w:tcPr>
            <w:tcW w:w="632" w:type="dxa"/>
            <w:hideMark/>
          </w:tcPr>
          <w:p w14:paraId="2AD964C8"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9</w:t>
            </w:r>
          </w:p>
        </w:tc>
        <w:tc>
          <w:tcPr>
            <w:tcW w:w="120" w:type="dxa"/>
          </w:tcPr>
          <w:p w14:paraId="70FC10EA"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1121CD0F"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Goals</w:t>
            </w:r>
          </w:p>
        </w:tc>
        <w:tc>
          <w:tcPr>
            <w:tcW w:w="6933" w:type="dxa"/>
            <w:hideMark/>
          </w:tcPr>
          <w:p w14:paraId="58C4693A"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Expanded in response to consultation</w:t>
            </w:r>
          </w:p>
        </w:tc>
      </w:tr>
      <w:tr w:rsidR="00A46279" w:rsidRPr="00275AA3" w14:paraId="4C591943" w14:textId="77777777" w:rsidTr="006B53F9">
        <w:trPr>
          <w:trHeight w:val="283"/>
        </w:trPr>
        <w:tc>
          <w:tcPr>
            <w:tcW w:w="632" w:type="dxa"/>
            <w:hideMark/>
          </w:tcPr>
          <w:p w14:paraId="30A75EE5"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10</w:t>
            </w:r>
          </w:p>
        </w:tc>
        <w:tc>
          <w:tcPr>
            <w:tcW w:w="120" w:type="dxa"/>
          </w:tcPr>
          <w:p w14:paraId="1FF037EF"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5D9E93E7"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Strategic Objectives</w:t>
            </w:r>
          </w:p>
        </w:tc>
        <w:tc>
          <w:tcPr>
            <w:tcW w:w="6933" w:type="dxa"/>
            <w:hideMark/>
          </w:tcPr>
          <w:p w14:paraId="279CFB15"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Renamed to “Strategic Outcomes”</w:t>
            </w:r>
          </w:p>
        </w:tc>
      </w:tr>
      <w:tr w:rsidR="00A46279" w:rsidRPr="00275AA3" w14:paraId="0E902394" w14:textId="77777777" w:rsidTr="006B53F9">
        <w:trPr>
          <w:trHeight w:val="283"/>
        </w:trPr>
        <w:tc>
          <w:tcPr>
            <w:tcW w:w="632" w:type="dxa"/>
            <w:hideMark/>
          </w:tcPr>
          <w:p w14:paraId="112B07DE"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11</w:t>
            </w:r>
          </w:p>
        </w:tc>
        <w:tc>
          <w:tcPr>
            <w:tcW w:w="120" w:type="dxa"/>
          </w:tcPr>
          <w:p w14:paraId="3AD99209"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47C43A90"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Targets</w:t>
            </w:r>
          </w:p>
        </w:tc>
        <w:tc>
          <w:tcPr>
            <w:tcW w:w="6933" w:type="dxa"/>
            <w:hideMark/>
          </w:tcPr>
          <w:p w14:paraId="4E07713E" w14:textId="77777777" w:rsidR="00A46279" w:rsidRPr="00275AA3" w:rsidRDefault="00A46279" w:rsidP="00764470">
            <w:pPr>
              <w:pStyle w:val="TableContent"/>
              <w:rPr>
                <w:rFonts w:asciiTheme="minorHAnsi" w:hAnsiTheme="minorHAnsi" w:cstheme="minorHAnsi"/>
              </w:rPr>
            </w:pPr>
            <w:r w:rsidRPr="00275AA3">
              <w:rPr>
                <w:rFonts w:asciiTheme="minorHAnsi" w:hAnsiTheme="minorHAnsi" w:cstheme="minorHAnsi"/>
              </w:rPr>
              <w:t>Strengthened</w:t>
            </w:r>
          </w:p>
        </w:tc>
      </w:tr>
      <w:tr w:rsidR="00A46279" w:rsidRPr="00275AA3" w14:paraId="5DCFDD64" w14:textId="77777777" w:rsidTr="006B53F9">
        <w:trPr>
          <w:trHeight w:val="283"/>
        </w:trPr>
        <w:tc>
          <w:tcPr>
            <w:tcW w:w="632" w:type="dxa"/>
            <w:hideMark/>
          </w:tcPr>
          <w:p w14:paraId="4AB1A641"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12</w:t>
            </w:r>
          </w:p>
        </w:tc>
        <w:tc>
          <w:tcPr>
            <w:tcW w:w="120" w:type="dxa"/>
          </w:tcPr>
          <w:p w14:paraId="1C43DC04"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725C351B" w14:textId="77777777" w:rsidR="00A46279" w:rsidRPr="00275AA3" w:rsidRDefault="00A46279" w:rsidP="00764470">
            <w:pPr>
              <w:pStyle w:val="ListParagraph"/>
              <w:ind w:left="121"/>
              <w:rPr>
                <w:rFonts w:asciiTheme="minorHAnsi" w:hAnsiTheme="minorHAnsi" w:cstheme="minorHAnsi"/>
              </w:rPr>
            </w:pPr>
            <w:proofErr w:type="spellStart"/>
            <w:r w:rsidRPr="00275AA3">
              <w:rPr>
                <w:rFonts w:asciiTheme="minorHAnsi" w:hAnsiTheme="minorHAnsi" w:cstheme="minorHAnsi"/>
              </w:rPr>
              <w:t>Biolink</w:t>
            </w:r>
            <w:proofErr w:type="spellEnd"/>
            <w:r w:rsidRPr="00275AA3">
              <w:rPr>
                <w:rFonts w:asciiTheme="minorHAnsi" w:hAnsiTheme="minorHAnsi" w:cstheme="minorHAnsi"/>
              </w:rPr>
              <w:t xml:space="preserve"> Area A3 Map</w:t>
            </w:r>
          </w:p>
        </w:tc>
        <w:tc>
          <w:tcPr>
            <w:tcW w:w="6933" w:type="dxa"/>
            <w:hideMark/>
          </w:tcPr>
          <w:p w14:paraId="566E3ABA"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 xml:space="preserve">Replaced with six </w:t>
            </w:r>
            <w:proofErr w:type="spellStart"/>
            <w:r w:rsidRPr="00275AA3">
              <w:rPr>
                <w:rFonts w:asciiTheme="minorHAnsi" w:hAnsiTheme="minorHAnsi" w:cstheme="minorHAnsi"/>
              </w:rPr>
              <w:t>Biolink</w:t>
            </w:r>
            <w:proofErr w:type="spellEnd"/>
            <w:r w:rsidRPr="00275AA3">
              <w:rPr>
                <w:rFonts w:asciiTheme="minorHAnsi" w:hAnsiTheme="minorHAnsi" w:cstheme="minorHAnsi"/>
              </w:rPr>
              <w:t xml:space="preserve"> Area maps - one per Landscape (see Change 16)</w:t>
            </w:r>
          </w:p>
        </w:tc>
      </w:tr>
      <w:tr w:rsidR="00A46279" w:rsidRPr="00275AA3" w14:paraId="1A591AC3" w14:textId="77777777" w:rsidTr="006B53F9">
        <w:trPr>
          <w:trHeight w:val="283"/>
        </w:trPr>
        <w:tc>
          <w:tcPr>
            <w:tcW w:w="632" w:type="dxa"/>
            <w:hideMark/>
          </w:tcPr>
          <w:p w14:paraId="0A6D2DC8"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13</w:t>
            </w:r>
          </w:p>
        </w:tc>
        <w:tc>
          <w:tcPr>
            <w:tcW w:w="120" w:type="dxa"/>
          </w:tcPr>
          <w:p w14:paraId="19820D14"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2D3C6D51"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Actions</w:t>
            </w:r>
          </w:p>
        </w:tc>
        <w:tc>
          <w:tcPr>
            <w:tcW w:w="6933" w:type="dxa"/>
            <w:hideMark/>
          </w:tcPr>
          <w:p w14:paraId="023A86FC"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Expanded and updated</w:t>
            </w:r>
          </w:p>
        </w:tc>
      </w:tr>
      <w:tr w:rsidR="00A46279" w:rsidRPr="00275AA3" w14:paraId="1EF203A1" w14:textId="77777777" w:rsidTr="006B53F9">
        <w:trPr>
          <w:trHeight w:val="283"/>
        </w:trPr>
        <w:tc>
          <w:tcPr>
            <w:tcW w:w="632" w:type="dxa"/>
            <w:hideMark/>
          </w:tcPr>
          <w:p w14:paraId="67645A92"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14</w:t>
            </w:r>
          </w:p>
        </w:tc>
        <w:tc>
          <w:tcPr>
            <w:tcW w:w="120" w:type="dxa"/>
          </w:tcPr>
          <w:p w14:paraId="0FF37892"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0A65313D"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Implementation and Renewal</w:t>
            </w:r>
          </w:p>
        </w:tc>
        <w:tc>
          <w:tcPr>
            <w:tcW w:w="6933" w:type="dxa"/>
            <w:hideMark/>
          </w:tcPr>
          <w:p w14:paraId="671EAD7A"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Expanded and strengthened</w:t>
            </w:r>
          </w:p>
        </w:tc>
      </w:tr>
      <w:tr w:rsidR="00A46279" w:rsidRPr="00275AA3" w14:paraId="4BD51E64" w14:textId="77777777" w:rsidTr="006B53F9">
        <w:trPr>
          <w:trHeight w:val="283"/>
        </w:trPr>
        <w:tc>
          <w:tcPr>
            <w:tcW w:w="632" w:type="dxa"/>
            <w:hideMark/>
          </w:tcPr>
          <w:p w14:paraId="4581F6F4"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15</w:t>
            </w:r>
          </w:p>
        </w:tc>
        <w:tc>
          <w:tcPr>
            <w:tcW w:w="120" w:type="dxa"/>
          </w:tcPr>
          <w:p w14:paraId="25EBC2B6"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60999250"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Monitoring and Evaluation</w:t>
            </w:r>
          </w:p>
        </w:tc>
        <w:tc>
          <w:tcPr>
            <w:tcW w:w="6933" w:type="dxa"/>
            <w:hideMark/>
          </w:tcPr>
          <w:p w14:paraId="7E8EEADD"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Expanded and strengthened</w:t>
            </w:r>
          </w:p>
        </w:tc>
      </w:tr>
      <w:tr w:rsidR="00A46279" w:rsidRPr="00275AA3" w14:paraId="02EE5AB8" w14:textId="77777777" w:rsidTr="006B53F9">
        <w:trPr>
          <w:trHeight w:val="283"/>
        </w:trPr>
        <w:tc>
          <w:tcPr>
            <w:tcW w:w="632" w:type="dxa"/>
            <w:hideMark/>
          </w:tcPr>
          <w:p w14:paraId="49FBB0C7"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16</w:t>
            </w:r>
          </w:p>
        </w:tc>
        <w:tc>
          <w:tcPr>
            <w:tcW w:w="120" w:type="dxa"/>
          </w:tcPr>
          <w:p w14:paraId="57B9A2F3"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07AD2A42"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Maps</w:t>
            </w:r>
          </w:p>
        </w:tc>
        <w:tc>
          <w:tcPr>
            <w:tcW w:w="6933" w:type="dxa"/>
            <w:hideMark/>
          </w:tcPr>
          <w:p w14:paraId="193AE19F"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 xml:space="preserve">18 maps in total: </w:t>
            </w:r>
            <w:r w:rsidRPr="00275AA3">
              <w:rPr>
                <w:rFonts w:asciiTheme="minorHAnsi" w:hAnsiTheme="minorHAnsi" w:cstheme="minorHAnsi"/>
              </w:rPr>
              <w:br/>
              <w:t xml:space="preserve">• Maps 1–6: </w:t>
            </w:r>
            <w:proofErr w:type="spellStart"/>
            <w:r w:rsidRPr="00275AA3">
              <w:rPr>
                <w:rFonts w:asciiTheme="minorHAnsi" w:hAnsiTheme="minorHAnsi" w:cstheme="minorHAnsi"/>
              </w:rPr>
              <w:t>Biolink</w:t>
            </w:r>
            <w:proofErr w:type="spellEnd"/>
            <w:r w:rsidRPr="00275AA3">
              <w:rPr>
                <w:rFonts w:asciiTheme="minorHAnsi" w:hAnsiTheme="minorHAnsi" w:cstheme="minorHAnsi"/>
              </w:rPr>
              <w:t xml:space="preserve"> Areas (updated; replaces A3 </w:t>
            </w:r>
            <w:proofErr w:type="spellStart"/>
            <w:r w:rsidRPr="00275AA3">
              <w:rPr>
                <w:rFonts w:asciiTheme="minorHAnsi" w:hAnsiTheme="minorHAnsi" w:cstheme="minorHAnsi"/>
              </w:rPr>
              <w:t>Biolink</w:t>
            </w:r>
            <w:proofErr w:type="spellEnd"/>
            <w:r w:rsidRPr="00275AA3">
              <w:rPr>
                <w:rFonts w:asciiTheme="minorHAnsi" w:hAnsiTheme="minorHAnsi" w:cstheme="minorHAnsi"/>
              </w:rPr>
              <w:t xml:space="preserve"> Area map, see Change 12) </w:t>
            </w:r>
            <w:r w:rsidRPr="00275AA3">
              <w:rPr>
                <w:rFonts w:asciiTheme="minorHAnsi" w:hAnsiTheme="minorHAnsi" w:cstheme="minorHAnsi"/>
              </w:rPr>
              <w:br/>
              <w:t xml:space="preserve">• Maps 7–12: Environmental Values (updated) </w:t>
            </w:r>
            <w:r w:rsidRPr="00275AA3">
              <w:rPr>
                <w:rFonts w:asciiTheme="minorHAnsi" w:hAnsiTheme="minorHAnsi" w:cstheme="minorHAnsi"/>
              </w:rPr>
              <w:br/>
              <w:t>• Maps 13–18: Protection Measures (updated)</w:t>
            </w:r>
          </w:p>
        </w:tc>
      </w:tr>
      <w:tr w:rsidR="00A46279" w:rsidRPr="00275AA3" w14:paraId="750170A8" w14:textId="77777777" w:rsidTr="006B53F9">
        <w:trPr>
          <w:trHeight w:val="283"/>
        </w:trPr>
        <w:tc>
          <w:tcPr>
            <w:tcW w:w="632" w:type="dxa"/>
            <w:hideMark/>
          </w:tcPr>
          <w:p w14:paraId="0D1B030A"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17</w:t>
            </w:r>
          </w:p>
        </w:tc>
        <w:tc>
          <w:tcPr>
            <w:tcW w:w="120" w:type="dxa"/>
          </w:tcPr>
          <w:p w14:paraId="605040F8"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01D94C9F"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Appendix 1</w:t>
            </w:r>
          </w:p>
        </w:tc>
        <w:tc>
          <w:tcPr>
            <w:tcW w:w="6933" w:type="dxa"/>
            <w:hideMark/>
          </w:tcPr>
          <w:p w14:paraId="085D0E7C"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Updated</w:t>
            </w:r>
          </w:p>
        </w:tc>
      </w:tr>
      <w:tr w:rsidR="00A46279" w:rsidRPr="00275AA3" w14:paraId="0AE7FBE9" w14:textId="77777777" w:rsidTr="006B53F9">
        <w:trPr>
          <w:trHeight w:val="283"/>
        </w:trPr>
        <w:tc>
          <w:tcPr>
            <w:tcW w:w="632" w:type="dxa"/>
            <w:hideMark/>
          </w:tcPr>
          <w:p w14:paraId="534BC40C"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18</w:t>
            </w:r>
          </w:p>
        </w:tc>
        <w:tc>
          <w:tcPr>
            <w:tcW w:w="120" w:type="dxa"/>
          </w:tcPr>
          <w:p w14:paraId="1CACE7FD"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304C9068"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Appendix 2</w:t>
            </w:r>
          </w:p>
        </w:tc>
        <w:tc>
          <w:tcPr>
            <w:tcW w:w="6933" w:type="dxa"/>
            <w:hideMark/>
          </w:tcPr>
          <w:p w14:paraId="044CA1CE"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Updated</w:t>
            </w:r>
          </w:p>
        </w:tc>
      </w:tr>
      <w:tr w:rsidR="00A46279" w:rsidRPr="00275AA3" w14:paraId="5C146D69" w14:textId="77777777" w:rsidTr="006B53F9">
        <w:trPr>
          <w:trHeight w:val="283"/>
        </w:trPr>
        <w:tc>
          <w:tcPr>
            <w:tcW w:w="632" w:type="dxa"/>
            <w:hideMark/>
          </w:tcPr>
          <w:p w14:paraId="00B7C33C"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19</w:t>
            </w:r>
          </w:p>
        </w:tc>
        <w:tc>
          <w:tcPr>
            <w:tcW w:w="120" w:type="dxa"/>
          </w:tcPr>
          <w:p w14:paraId="24C98102"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6166E3A5"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Appendix 3</w:t>
            </w:r>
          </w:p>
        </w:tc>
        <w:tc>
          <w:tcPr>
            <w:tcW w:w="6933" w:type="dxa"/>
            <w:hideMark/>
          </w:tcPr>
          <w:p w14:paraId="433825F1"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Updated</w:t>
            </w:r>
          </w:p>
        </w:tc>
      </w:tr>
      <w:tr w:rsidR="00A46279" w:rsidRPr="00275AA3" w14:paraId="63A58C50" w14:textId="77777777" w:rsidTr="006B53F9">
        <w:trPr>
          <w:trHeight w:val="283"/>
        </w:trPr>
        <w:tc>
          <w:tcPr>
            <w:tcW w:w="632" w:type="dxa"/>
            <w:hideMark/>
          </w:tcPr>
          <w:p w14:paraId="16B62D57" w14:textId="77777777" w:rsidR="00A46279" w:rsidRPr="00275AA3" w:rsidRDefault="00A46279" w:rsidP="00764470">
            <w:pPr>
              <w:pStyle w:val="ListParagraph"/>
              <w:ind w:left="142"/>
              <w:jc w:val="both"/>
              <w:rPr>
                <w:rFonts w:asciiTheme="minorHAnsi" w:hAnsiTheme="minorHAnsi" w:cstheme="minorHAnsi"/>
              </w:rPr>
            </w:pPr>
            <w:r w:rsidRPr="00275AA3">
              <w:rPr>
                <w:rFonts w:asciiTheme="minorHAnsi" w:hAnsiTheme="minorHAnsi" w:cstheme="minorHAnsi"/>
              </w:rPr>
              <w:t>20</w:t>
            </w:r>
          </w:p>
        </w:tc>
        <w:tc>
          <w:tcPr>
            <w:tcW w:w="120" w:type="dxa"/>
          </w:tcPr>
          <w:p w14:paraId="65F60E10" w14:textId="77777777" w:rsidR="00A46279" w:rsidRPr="00275AA3" w:rsidRDefault="00A46279" w:rsidP="00764470">
            <w:pPr>
              <w:pStyle w:val="ListParagraph"/>
              <w:ind w:left="121"/>
              <w:rPr>
                <w:rFonts w:asciiTheme="minorHAnsi" w:hAnsiTheme="minorHAnsi" w:cstheme="minorHAnsi"/>
              </w:rPr>
            </w:pPr>
          </w:p>
        </w:tc>
        <w:tc>
          <w:tcPr>
            <w:tcW w:w="2634" w:type="dxa"/>
            <w:hideMark/>
          </w:tcPr>
          <w:p w14:paraId="2B866324" w14:textId="77777777" w:rsidR="00A46279" w:rsidRPr="00275AA3" w:rsidRDefault="00A46279" w:rsidP="00764470">
            <w:pPr>
              <w:pStyle w:val="ListParagraph"/>
              <w:ind w:left="121"/>
              <w:rPr>
                <w:rFonts w:asciiTheme="minorHAnsi" w:hAnsiTheme="minorHAnsi" w:cstheme="minorHAnsi"/>
              </w:rPr>
            </w:pPr>
            <w:r w:rsidRPr="00275AA3">
              <w:rPr>
                <w:rFonts w:asciiTheme="minorHAnsi" w:hAnsiTheme="minorHAnsi" w:cstheme="minorHAnsi"/>
              </w:rPr>
              <w:t>Appendix 4</w:t>
            </w:r>
          </w:p>
        </w:tc>
        <w:tc>
          <w:tcPr>
            <w:tcW w:w="6933" w:type="dxa"/>
            <w:hideMark/>
          </w:tcPr>
          <w:p w14:paraId="5D96220F" w14:textId="77777777" w:rsidR="00A46279" w:rsidRPr="00275AA3" w:rsidRDefault="00A46279" w:rsidP="00764470">
            <w:pPr>
              <w:pStyle w:val="ListParagraph"/>
              <w:ind w:left="151"/>
              <w:rPr>
                <w:rFonts w:asciiTheme="minorHAnsi" w:hAnsiTheme="minorHAnsi" w:cstheme="minorHAnsi"/>
              </w:rPr>
            </w:pPr>
            <w:r w:rsidRPr="00275AA3">
              <w:rPr>
                <w:rFonts w:asciiTheme="minorHAnsi" w:hAnsiTheme="minorHAnsi" w:cstheme="minorHAnsi"/>
              </w:rPr>
              <w:t>Updated</w:t>
            </w:r>
          </w:p>
        </w:tc>
      </w:tr>
    </w:tbl>
    <w:p w14:paraId="3A682BAB" w14:textId="77777777" w:rsidR="006B53F9" w:rsidRPr="002F57DA" w:rsidRDefault="006B53F9" w:rsidP="0006038C">
      <w:pPr>
        <w:pStyle w:val="Heading2"/>
      </w:pPr>
      <w:bookmarkStart w:id="9" w:name="_Toc232756805"/>
      <w:r w:rsidRPr="002F57DA">
        <w:lastRenderedPageBreak/>
        <w:t>Connectivity as a Core Priority</w:t>
      </w:r>
      <w:bookmarkEnd w:id="9"/>
    </w:p>
    <w:p w14:paraId="49601806" w14:textId="77777777" w:rsidR="006B53F9" w:rsidRPr="002F57DA" w:rsidRDefault="006B53F9" w:rsidP="002F57DA">
      <w:pPr>
        <w:pStyle w:val="IntenseQuote"/>
      </w:pPr>
      <w:r w:rsidRPr="002F57DA">
        <w:t>Establishing wildlife corridors is one of the most important actions the City can take. I grew up in Little River, and I would love to see the river restored as a functioning wildlife corridor linking the Brisbane Ranges to the Western Treatment Plant — one of the most significant bird habitats in Australia. This must include restoring environmental flows. My father, a market gardener and farmer, used to take water samples to Barwon Water to check salinity before irrigating his vegetables. He always said that once the Stony Creek Dam was built, flows to the Little River dropped and salinity increased. Yet our family has letters from the 1850s describing people living on the banks of the river and drinking from the river and growing food along its banks. Restoring flows is not just ecological — it is cultural, historical and essential for the health of the entire corridor.</w:t>
      </w:r>
    </w:p>
    <w:p w14:paraId="45339FD8" w14:textId="0D1396DA" w:rsidR="006B53F9" w:rsidRPr="00275AA3" w:rsidRDefault="006B53F9" w:rsidP="0006038C">
      <w:pPr>
        <w:pStyle w:val="BodyText"/>
      </w:pPr>
      <w:r w:rsidRPr="00275AA3">
        <w:t xml:space="preserve">The establishment of landscape-scale wildlife corridors and </w:t>
      </w:r>
      <w:proofErr w:type="spellStart"/>
      <w:r w:rsidRPr="00275AA3">
        <w:t>biolinks</w:t>
      </w:r>
      <w:proofErr w:type="spellEnd"/>
      <w:r w:rsidRPr="00275AA3">
        <w:t xml:space="preserve"> was the most consistent and strongly supported theme </w:t>
      </w:r>
      <w:r w:rsidR="005E40B6">
        <w:t>from the feedback</w:t>
      </w:r>
      <w:r w:rsidRPr="00275AA3">
        <w:t>. Participants emphasised that improving ecological connectivity is fundamental to achieving biodiversity outcomes. There was broad recognition that effective conservation requires a landscape-scale approach, rather than a focus on isolated sites, and that corridors should be prioritised across growth areas and both public and private land. Connectivity was widely identified as critical for supporting species movement, maintaining ecosystem health, and enhancing climate resilience.</w:t>
      </w:r>
    </w:p>
    <w:p w14:paraId="6887EB92" w14:textId="77777777" w:rsidR="006B53F9" w:rsidRPr="00275AA3" w:rsidRDefault="006B53F9" w:rsidP="0006038C">
      <w:pPr>
        <w:pStyle w:val="BodyText"/>
      </w:pPr>
      <w:r w:rsidRPr="00275AA3">
        <w:t xml:space="preserve">Feedback also highlighted important nuances in corridor planning. </w:t>
      </w:r>
      <w:proofErr w:type="gramStart"/>
      <w:r w:rsidRPr="00275AA3">
        <w:t>In particular, it</w:t>
      </w:r>
      <w:proofErr w:type="gramEnd"/>
      <w:r w:rsidRPr="00275AA3">
        <w:t xml:space="preserve"> was noted that movement pathways for larger fauna, such as kangaroos and wallabies, may not always align with identified </w:t>
      </w:r>
      <w:proofErr w:type="spellStart"/>
      <w:r w:rsidRPr="00275AA3">
        <w:t>biolinks</w:t>
      </w:r>
      <w:proofErr w:type="spellEnd"/>
      <w:r w:rsidRPr="00275AA3">
        <w:t xml:space="preserve">. These species often utilise established movement routes across agricultural land with limited biodiversity value. In addition, roadside corridors were identified as posing risks to wildlife, including increased incidence of road strikes involving native animals. In response, information on large fauna movement and risks associated with roadside </w:t>
      </w:r>
      <w:proofErr w:type="spellStart"/>
      <w:r w:rsidRPr="00275AA3">
        <w:t>biolinks</w:t>
      </w:r>
      <w:proofErr w:type="spellEnd"/>
      <w:r w:rsidRPr="00275AA3">
        <w:t xml:space="preserve"> has been strengthened in the Plan.</w:t>
      </w:r>
    </w:p>
    <w:p w14:paraId="41653288" w14:textId="77777777" w:rsidR="006B53F9" w:rsidRPr="00275AA3" w:rsidRDefault="006B53F9" w:rsidP="0006038C">
      <w:pPr>
        <w:pStyle w:val="BodyText"/>
      </w:pPr>
      <w:r w:rsidRPr="00275AA3">
        <w:t xml:space="preserve">Within urban and peri-urban areas, there was strong support for prioritising </w:t>
      </w:r>
      <w:proofErr w:type="spellStart"/>
      <w:r w:rsidRPr="00275AA3">
        <w:t>biolinks</w:t>
      </w:r>
      <w:proofErr w:type="spellEnd"/>
      <w:r w:rsidRPr="00275AA3">
        <w:t xml:space="preserve"> across both growth and established areas. Submissions emphasised the importance of aligning corridor delivery with capital works, open space planning, and infrastructure investment to ensure integrated and cost-effective implementation.</w:t>
      </w:r>
    </w:p>
    <w:p w14:paraId="625053DC" w14:textId="77777777" w:rsidR="006B53F9" w:rsidRPr="00275AA3" w:rsidRDefault="006B53F9" w:rsidP="0006038C">
      <w:pPr>
        <w:pStyle w:val="BodyText"/>
      </w:pPr>
      <w:r w:rsidRPr="00275AA3">
        <w:t xml:space="preserve">Consultation also identified additional </w:t>
      </w:r>
      <w:proofErr w:type="spellStart"/>
      <w:r w:rsidRPr="00275AA3">
        <w:t>biolink</w:t>
      </w:r>
      <w:proofErr w:type="spellEnd"/>
      <w:r w:rsidRPr="00275AA3">
        <w:t xml:space="preserve"> opportunities. Where these aligned with the </w:t>
      </w:r>
      <w:proofErr w:type="spellStart"/>
      <w:r w:rsidRPr="00275AA3">
        <w:t>biolink</w:t>
      </w:r>
      <w:proofErr w:type="spellEnd"/>
      <w:r w:rsidRPr="00275AA3">
        <w:t xml:space="preserve"> criteria, they have been incorporated into the mapping. In the Bellarine Landscape, priority corridors have been aligned with the Distinctive Areas and Landscapes (DAL) framework. The Plan recognises that the </w:t>
      </w:r>
      <w:proofErr w:type="spellStart"/>
      <w:r w:rsidRPr="00275AA3">
        <w:t>biolink</w:t>
      </w:r>
      <w:proofErr w:type="spellEnd"/>
      <w:r w:rsidRPr="00275AA3">
        <w:t xml:space="preserve"> network will continue to evolve over time, with further corridors to be added as opportunities arise.</w:t>
      </w:r>
    </w:p>
    <w:p w14:paraId="3EAE1190" w14:textId="7A769890" w:rsidR="0006038C" w:rsidRDefault="006B53F9" w:rsidP="0006038C">
      <w:pPr>
        <w:pStyle w:val="BodyText"/>
      </w:pPr>
      <w:r w:rsidRPr="00275AA3">
        <w:t xml:space="preserve">A number of </w:t>
      </w:r>
      <w:proofErr w:type="gramStart"/>
      <w:r w:rsidRPr="00275AA3">
        <w:t>priority</w:t>
      </w:r>
      <w:proofErr w:type="gramEnd"/>
      <w:r w:rsidRPr="00275AA3">
        <w:t xml:space="preserve"> </w:t>
      </w:r>
      <w:proofErr w:type="spellStart"/>
      <w:r w:rsidRPr="00275AA3">
        <w:t>biolinks</w:t>
      </w:r>
      <w:proofErr w:type="spellEnd"/>
      <w:r w:rsidRPr="00275AA3">
        <w:t xml:space="preserve"> were identified for targeted action which will be further unpacked in the Geelong </w:t>
      </w:r>
      <w:proofErr w:type="spellStart"/>
      <w:r w:rsidRPr="00275AA3">
        <w:t>Biolink</w:t>
      </w:r>
      <w:proofErr w:type="spellEnd"/>
      <w:r w:rsidRPr="00275AA3">
        <w:t xml:space="preserve"> Project. These include the coastal corridor from Avalon to Point Impossible, the Little River corridor connecting the Brisbane Ranges to the Western Treatment Plant, and key river and creek systems such as the Barwon River, Moorabool River</w:t>
      </w:r>
      <w:r w:rsidR="005E40B6">
        <w:t xml:space="preserve">, </w:t>
      </w:r>
      <w:proofErr w:type="spellStart"/>
      <w:r w:rsidRPr="00275AA3">
        <w:t>Waurn</w:t>
      </w:r>
      <w:proofErr w:type="spellEnd"/>
      <w:r w:rsidRPr="00275AA3">
        <w:t xml:space="preserve"> Ponds Creek</w:t>
      </w:r>
      <w:r w:rsidR="005E40B6">
        <w:t xml:space="preserve"> and </w:t>
      </w:r>
      <w:proofErr w:type="spellStart"/>
      <w:r w:rsidR="005E40B6">
        <w:t>Cowies</w:t>
      </w:r>
      <w:proofErr w:type="spellEnd"/>
      <w:r w:rsidR="005E40B6">
        <w:t xml:space="preserve"> Creek.</w:t>
      </w:r>
      <w:r w:rsidRPr="00275AA3">
        <w:t xml:space="preserve"> Other priority areas include the Bellarine Rail Trail, Grassy Point Road, and coastal creeks within the Bellarine Landscape, including Masons Creek and Yarram Creek South.</w:t>
      </w:r>
    </w:p>
    <w:p w14:paraId="32C7CA6B" w14:textId="77777777" w:rsidR="0006038C" w:rsidRDefault="0006038C">
      <w:pPr>
        <w:spacing w:line="260" w:lineRule="atLeast"/>
        <w:rPr>
          <w:sz w:val="18"/>
          <w:szCs w:val="18"/>
        </w:rPr>
      </w:pPr>
      <w:r>
        <w:br w:type="page"/>
      </w:r>
    </w:p>
    <w:p w14:paraId="32A901C3" w14:textId="7B32FFD1" w:rsidR="004B7BB7" w:rsidRPr="004B7BB7" w:rsidRDefault="00076EB1" w:rsidP="0006038C">
      <w:pPr>
        <w:pStyle w:val="Heading2"/>
        <w:rPr>
          <w:rFonts w:eastAsiaTheme="minorEastAsia"/>
        </w:rPr>
      </w:pPr>
      <w:bookmarkStart w:id="10" w:name="_Toc232756806"/>
      <w:r>
        <w:rPr>
          <w:rFonts w:eastAsiaTheme="minorEastAsia"/>
        </w:rPr>
        <w:lastRenderedPageBreak/>
        <w:t xml:space="preserve">Protection of </w:t>
      </w:r>
      <w:r w:rsidR="00944207">
        <w:rPr>
          <w:rFonts w:eastAsiaTheme="minorEastAsia"/>
        </w:rPr>
        <w:t>r</w:t>
      </w:r>
      <w:r>
        <w:rPr>
          <w:rFonts w:eastAsiaTheme="minorEastAsia"/>
        </w:rPr>
        <w:t>e</w:t>
      </w:r>
      <w:r w:rsidR="00944207">
        <w:rPr>
          <w:rFonts w:eastAsiaTheme="minorEastAsia"/>
        </w:rPr>
        <w:t>mnant vegetation and habitat</w:t>
      </w:r>
      <w:bookmarkEnd w:id="10"/>
    </w:p>
    <w:p w14:paraId="18B551DC" w14:textId="77777777" w:rsidR="004B7BB7" w:rsidRPr="004B7BB7" w:rsidRDefault="004B7BB7" w:rsidP="008E0B3F">
      <w:pPr>
        <w:pStyle w:val="IntenseQuote"/>
        <w:rPr>
          <w:rFonts w:eastAsiaTheme="minorEastAsia"/>
        </w:rPr>
      </w:pPr>
      <w:r w:rsidRPr="004B7BB7">
        <w:rPr>
          <w:rFonts w:eastAsiaTheme="minorEastAsia"/>
        </w:rPr>
        <w:t>Protecting remnant habitats, restoring degraded land and waterways, and reconnecting landscapes through ecological corridors are central to the Plan. Together, these actions provide native plants and animals with the opportunity not only to persist, but to recover and adapt in a changing climate.</w:t>
      </w:r>
    </w:p>
    <w:p w14:paraId="7F122B5A" w14:textId="2E203332" w:rsidR="004B7BB7" w:rsidRPr="004B7BB7" w:rsidRDefault="004B7BB7" w:rsidP="0006038C">
      <w:pPr>
        <w:pStyle w:val="BodyText"/>
        <w:rPr>
          <w:rFonts w:eastAsiaTheme="minorEastAsia"/>
        </w:rPr>
      </w:pPr>
      <w:r w:rsidRPr="004B7BB7">
        <w:rPr>
          <w:rFonts w:eastAsiaTheme="minorEastAsia"/>
        </w:rPr>
        <w:t xml:space="preserve">There is widespread concern among participants about the ongoing loss of remnant vegetation, habitat and large trees, particularly in the context of urban growth. </w:t>
      </w:r>
      <w:r w:rsidR="007B48AD">
        <w:rPr>
          <w:rFonts w:eastAsiaTheme="minorEastAsia"/>
        </w:rPr>
        <w:t>Feedback</w:t>
      </w:r>
      <w:r w:rsidRPr="004B7BB7">
        <w:rPr>
          <w:rFonts w:eastAsiaTheme="minorEastAsia"/>
        </w:rPr>
        <w:t xml:space="preserve"> consistently </w:t>
      </w:r>
      <w:proofErr w:type="gramStart"/>
      <w:r w:rsidRPr="004B7BB7">
        <w:rPr>
          <w:rFonts w:eastAsiaTheme="minorEastAsia"/>
        </w:rPr>
        <w:t>emphasise</w:t>
      </w:r>
      <w:proofErr w:type="gramEnd"/>
      <w:r w:rsidRPr="004B7BB7">
        <w:rPr>
          <w:rFonts w:eastAsiaTheme="minorEastAsia"/>
        </w:rPr>
        <w:t xml:space="preserve"> the critical importance of protecting existing high-quality habitats and restoring degraded areas to support biodiversity and strengthen ecological connectivity.</w:t>
      </w:r>
    </w:p>
    <w:p w14:paraId="77161201" w14:textId="77777777" w:rsidR="004B7BB7" w:rsidRPr="004B7BB7" w:rsidRDefault="004B7BB7" w:rsidP="0006038C">
      <w:pPr>
        <w:pStyle w:val="BodyText"/>
        <w:rPr>
          <w:rFonts w:eastAsiaTheme="minorEastAsia"/>
        </w:rPr>
      </w:pPr>
      <w:r w:rsidRPr="004B7BB7">
        <w:rPr>
          <w:rFonts w:eastAsiaTheme="minorEastAsia"/>
        </w:rPr>
        <w:t>Participants highlighted that existing vegetation is irreplaceable and must be protected, supported by stronger planning controls and enforcement. Protection is expected to extend across both public and private land, including large trees and areas of critical habitat.</w:t>
      </w:r>
    </w:p>
    <w:p w14:paraId="24BDA960" w14:textId="77777777" w:rsidR="004B7BB7" w:rsidRPr="004B7BB7" w:rsidRDefault="004B7BB7" w:rsidP="008E0B3F">
      <w:pPr>
        <w:pStyle w:val="Heading3"/>
        <w:rPr>
          <w:rFonts w:eastAsiaTheme="minorEastAsia"/>
        </w:rPr>
      </w:pPr>
      <w:bookmarkStart w:id="11" w:name="_Toc232756807"/>
      <w:r w:rsidRPr="004B7BB7">
        <w:rPr>
          <w:rFonts w:eastAsiaTheme="minorEastAsia"/>
        </w:rPr>
        <w:t>Role of Planning and Development Integration</w:t>
      </w:r>
      <w:bookmarkEnd w:id="11"/>
    </w:p>
    <w:p w14:paraId="1B1788D7" w14:textId="77777777" w:rsidR="004B7BB7" w:rsidRPr="004B7BB7" w:rsidRDefault="004B7BB7" w:rsidP="0006038C">
      <w:pPr>
        <w:pStyle w:val="BodyText"/>
        <w:rPr>
          <w:rFonts w:eastAsiaTheme="minorEastAsia"/>
        </w:rPr>
      </w:pPr>
      <w:r w:rsidRPr="004B7BB7">
        <w:rPr>
          <w:rFonts w:eastAsiaTheme="minorEastAsia"/>
        </w:rPr>
        <w:t>The planning system is widely viewed as the City’s most effective mechanism for protecting biodiversity. Submissions call for stronger integration of biodiversity considerations into planning and development decisions, with a clear focus on preventing habitat loss at the outset rather than relying on offsets. Participants also emphasised the need to better address the cumulative impacts of urban growth and expansion.</w:t>
      </w:r>
    </w:p>
    <w:p w14:paraId="70E96616" w14:textId="77777777" w:rsidR="004B7BB7" w:rsidRPr="004B7BB7" w:rsidRDefault="004B7BB7" w:rsidP="0006038C">
      <w:pPr>
        <w:pStyle w:val="BodyText"/>
        <w:rPr>
          <w:rFonts w:eastAsiaTheme="minorEastAsia"/>
        </w:rPr>
      </w:pPr>
      <w:r w:rsidRPr="004B7BB7">
        <w:rPr>
          <w:rFonts w:eastAsiaTheme="minorEastAsia"/>
        </w:rPr>
        <w:t>There is strong support for embedding nature conservation principles into urban planning and development processes to avoid further habitat loss and fragmentation. This includes strengthening planning controls, protecting existing vegetation, and improving the integration of biodiversity considerations into housing developments and capital works.</w:t>
      </w:r>
    </w:p>
    <w:p w14:paraId="44FE4CDB" w14:textId="236BAFC7" w:rsidR="0006038C" w:rsidRDefault="004B7BB7" w:rsidP="0006038C">
      <w:pPr>
        <w:pStyle w:val="BodyText"/>
        <w:rPr>
          <w:rFonts w:eastAsiaTheme="minorEastAsia"/>
        </w:rPr>
      </w:pPr>
      <w:r w:rsidRPr="004B7BB7">
        <w:rPr>
          <w:rFonts w:eastAsiaTheme="minorEastAsia"/>
        </w:rPr>
        <w:t>Offsets were discussed extensively, with many participants expressing concern that they can undermine local biodiversity outcomes, particularly where offsets are not required to be delivered within the municipality. In response, the Plan strengthens actions relating to the City’s approach to offsets. However, it is acknowledged that offset policy settings are largely determined at the State and Commonwealth level, and that the availability of suitable offsets within the municipality is limited.</w:t>
      </w:r>
    </w:p>
    <w:p w14:paraId="627B8776" w14:textId="77777777" w:rsidR="004B7BB7" w:rsidRPr="004B7BB7" w:rsidRDefault="004B7BB7" w:rsidP="0047270A">
      <w:pPr>
        <w:pStyle w:val="Heading3"/>
        <w:rPr>
          <w:rFonts w:eastAsiaTheme="minorEastAsia"/>
        </w:rPr>
      </w:pPr>
      <w:bookmarkStart w:id="12" w:name="_Toc232756808"/>
      <w:r w:rsidRPr="004B7BB7">
        <w:rPr>
          <w:rFonts w:eastAsiaTheme="minorEastAsia"/>
        </w:rPr>
        <w:t>Private Land Stewardship</w:t>
      </w:r>
      <w:bookmarkEnd w:id="12"/>
    </w:p>
    <w:p w14:paraId="3808B460" w14:textId="77777777" w:rsidR="004B7BB7" w:rsidRPr="004B7BB7" w:rsidRDefault="004B7BB7" w:rsidP="0047270A">
      <w:pPr>
        <w:pStyle w:val="IntenseQuote"/>
        <w:rPr>
          <w:rFonts w:eastAsiaTheme="minorEastAsia"/>
        </w:rPr>
      </w:pPr>
      <w:r w:rsidRPr="004B7BB7">
        <w:rPr>
          <w:rFonts w:eastAsiaTheme="minorEastAsia"/>
        </w:rPr>
        <w:t>Given that a significant proportion of biodiversity occurs on private land, there is a clear need to support landholders to protect and manage high-value conservation areas. Securing and managing these sites will be essential to achieving long-term biodiversity outcomes across the landscape.</w:t>
      </w:r>
    </w:p>
    <w:p w14:paraId="40FCA00A" w14:textId="77777777" w:rsidR="004B7BB7" w:rsidRPr="004B7BB7" w:rsidRDefault="004B7BB7" w:rsidP="0006038C">
      <w:pPr>
        <w:pStyle w:val="BodyText"/>
        <w:rPr>
          <w:rFonts w:eastAsiaTheme="minorEastAsia"/>
        </w:rPr>
      </w:pPr>
      <w:r w:rsidRPr="004B7BB7">
        <w:rPr>
          <w:rFonts w:eastAsiaTheme="minorEastAsia"/>
        </w:rPr>
        <w:t>Submissions emphasised the importance of providing targeted incentives, stewardship programs and covenants, along with greater support and guidance for landholders. Clear and accessible pathways for participation in conservation and restoration activities were also identified as important.</w:t>
      </w:r>
    </w:p>
    <w:p w14:paraId="36947F51" w14:textId="46572931" w:rsidR="004B7BB7" w:rsidRPr="004B7BB7" w:rsidRDefault="004B7BB7" w:rsidP="0006038C">
      <w:pPr>
        <w:pStyle w:val="BodyText"/>
        <w:rPr>
          <w:rFonts w:eastAsiaTheme="minorEastAsia"/>
        </w:rPr>
      </w:pPr>
      <w:r w:rsidRPr="004B7BB7">
        <w:rPr>
          <w:rFonts w:eastAsiaTheme="minorEastAsia"/>
        </w:rPr>
        <w:t>The Plan recognises the</w:t>
      </w:r>
      <w:r w:rsidR="007B48AD">
        <w:rPr>
          <w:rFonts w:eastAsiaTheme="minorEastAsia"/>
        </w:rPr>
        <w:t xml:space="preserve"> importance of private land for nature conservation</w:t>
      </w:r>
      <w:r w:rsidRPr="004B7BB7">
        <w:rPr>
          <w:rFonts w:eastAsiaTheme="minorEastAsia"/>
        </w:rPr>
        <w:t xml:space="preserve"> and includes actions to strengthen engagement with private landowners. The City currently delivers targeted incentive programs and works in partnership </w:t>
      </w:r>
      <w:r w:rsidRPr="004B7BB7">
        <w:rPr>
          <w:rFonts w:eastAsiaTheme="minorEastAsia"/>
        </w:rPr>
        <w:lastRenderedPageBreak/>
        <w:t>with Landcare and other regional networks, which play a key role in delivering on-ground outcomes. Strengthening these partnerships and expanding existing programs will be critical to achieving meaningful and lasting change.</w:t>
      </w:r>
    </w:p>
    <w:p w14:paraId="79E51E8A" w14:textId="77777777" w:rsidR="004B7BB7" w:rsidRPr="004B7BB7" w:rsidRDefault="004B7BB7" w:rsidP="0047270A">
      <w:pPr>
        <w:pStyle w:val="Heading3"/>
        <w:rPr>
          <w:rFonts w:eastAsiaTheme="minorEastAsia"/>
        </w:rPr>
      </w:pPr>
      <w:bookmarkStart w:id="13" w:name="_Toc232756809"/>
      <w:r w:rsidRPr="004B7BB7">
        <w:rPr>
          <w:rFonts w:eastAsiaTheme="minorEastAsia"/>
        </w:rPr>
        <w:t>Large Old Trees and Canopy Cover</w:t>
      </w:r>
      <w:bookmarkEnd w:id="13"/>
    </w:p>
    <w:p w14:paraId="65D18559" w14:textId="77777777" w:rsidR="004B7BB7" w:rsidRPr="004B7BB7" w:rsidRDefault="004B7BB7" w:rsidP="0006038C">
      <w:pPr>
        <w:pStyle w:val="BodyText"/>
        <w:rPr>
          <w:rFonts w:eastAsiaTheme="minorEastAsia"/>
        </w:rPr>
      </w:pPr>
      <w:r w:rsidRPr="004B7BB7">
        <w:rPr>
          <w:rFonts w:eastAsiaTheme="minorEastAsia"/>
        </w:rPr>
        <w:t>Participants strongly advocate for the protection of large trees across both public and private land, and for increased canopy cover to support biodiversity, urban cooling and liveability outcomes. There is support for adopting more ambitious canopy targets, aligned with leading practice across other councils.</w:t>
      </w:r>
    </w:p>
    <w:p w14:paraId="31F592DB" w14:textId="77777777" w:rsidR="004B7BB7" w:rsidRPr="004B7BB7" w:rsidRDefault="004B7BB7" w:rsidP="0006038C">
      <w:pPr>
        <w:pStyle w:val="BodyText"/>
        <w:rPr>
          <w:rFonts w:eastAsiaTheme="minorEastAsia"/>
        </w:rPr>
      </w:pPr>
      <w:r w:rsidRPr="004B7BB7">
        <w:rPr>
          <w:rFonts w:eastAsiaTheme="minorEastAsia"/>
        </w:rPr>
        <w:t>Submissions call for the strongest possible protection of canopy trees, including improved controls on tree removal and enhanced requirements for tree retention on private land.</w:t>
      </w:r>
    </w:p>
    <w:p w14:paraId="350FA823" w14:textId="77777777" w:rsidR="004B7BB7" w:rsidRPr="004B7BB7" w:rsidRDefault="004B7BB7" w:rsidP="0006038C">
      <w:pPr>
        <w:pStyle w:val="BodyText"/>
        <w:rPr>
          <w:rFonts w:eastAsiaTheme="minorEastAsia"/>
        </w:rPr>
      </w:pPr>
      <w:r w:rsidRPr="004B7BB7">
        <w:rPr>
          <w:rFonts w:eastAsiaTheme="minorEastAsia"/>
        </w:rPr>
        <w:t>The Plan prioritises the protection of large, old remnant trees and recognises the broader ecological value of mature trees more generally. Mapping of remnant trees is included and will continue to be refined following adoption of the Plan. Additional tree locations identified during consultation, including River Red Gums and Moonahs not currently mapped, will be incorporated into future mapping programs.</w:t>
      </w:r>
    </w:p>
    <w:p w14:paraId="34B2129E" w14:textId="38737D98" w:rsidR="004B7BB7" w:rsidRPr="004B7BB7" w:rsidRDefault="004B7BB7" w:rsidP="0006038C">
      <w:pPr>
        <w:pStyle w:val="BodyText"/>
        <w:rPr>
          <w:rFonts w:eastAsiaTheme="minorEastAsia"/>
        </w:rPr>
      </w:pPr>
      <w:r w:rsidRPr="004B7BB7">
        <w:rPr>
          <w:rFonts w:eastAsiaTheme="minorEastAsia"/>
        </w:rPr>
        <w:t xml:space="preserve">The City’s </w:t>
      </w:r>
      <w:r w:rsidRPr="007B48AD">
        <w:rPr>
          <w:rFonts w:eastAsiaTheme="minorEastAsia"/>
          <w:i/>
          <w:iCs/>
        </w:rPr>
        <w:t>Urban Forest Strategy</w:t>
      </w:r>
      <w:r w:rsidRPr="004B7BB7">
        <w:rPr>
          <w:rFonts w:eastAsiaTheme="minorEastAsia"/>
        </w:rPr>
        <w:t xml:space="preserve"> </w:t>
      </w:r>
      <w:r w:rsidR="0015580E">
        <w:rPr>
          <w:rFonts w:eastAsiaTheme="minorEastAsia"/>
        </w:rPr>
        <w:t xml:space="preserve">(draft) </w:t>
      </w:r>
      <w:r w:rsidRPr="004B7BB7">
        <w:rPr>
          <w:rFonts w:eastAsiaTheme="minorEastAsia"/>
        </w:rPr>
        <w:t xml:space="preserve">further strengthens tree protection and planting objectives, including the State-mandated target of 30% canopy cover. Actions within the </w:t>
      </w:r>
      <w:r w:rsidRPr="0015580E">
        <w:rPr>
          <w:rFonts w:eastAsiaTheme="minorEastAsia"/>
          <w:i/>
          <w:iCs/>
        </w:rPr>
        <w:t>Urban Forest Strategy</w:t>
      </w:r>
      <w:r w:rsidRPr="004B7BB7">
        <w:rPr>
          <w:rFonts w:eastAsiaTheme="minorEastAsia"/>
        </w:rPr>
        <w:t xml:space="preserve"> </w:t>
      </w:r>
      <w:r w:rsidR="0015580E">
        <w:rPr>
          <w:rFonts w:eastAsiaTheme="minorEastAsia"/>
        </w:rPr>
        <w:t xml:space="preserve">(draft) </w:t>
      </w:r>
      <w:r w:rsidRPr="004B7BB7">
        <w:rPr>
          <w:rFonts w:eastAsiaTheme="minorEastAsia"/>
        </w:rPr>
        <w:t>complement and support the delivery of outcomes identified in the Plan.</w:t>
      </w:r>
    </w:p>
    <w:p w14:paraId="288202B4" w14:textId="707E9363" w:rsidR="004B7BB7" w:rsidRPr="004B7BB7" w:rsidRDefault="004B7BB7" w:rsidP="0006038C">
      <w:pPr>
        <w:pStyle w:val="Heading2"/>
        <w:rPr>
          <w:rFonts w:eastAsiaTheme="minorEastAsia"/>
        </w:rPr>
      </w:pPr>
      <w:bookmarkStart w:id="14" w:name="_Toc232756810"/>
      <w:r w:rsidRPr="004B7BB7">
        <w:rPr>
          <w:rFonts w:eastAsiaTheme="minorEastAsia"/>
        </w:rPr>
        <w:t>Wadawurrung partnership and cultural knowledge</w:t>
      </w:r>
      <w:bookmarkEnd w:id="14"/>
    </w:p>
    <w:p w14:paraId="1EAE88A9" w14:textId="77777777" w:rsidR="004B7BB7" w:rsidRPr="004B7BB7" w:rsidRDefault="004B7BB7" w:rsidP="00A34FD4">
      <w:pPr>
        <w:pStyle w:val="IntenseQuote"/>
        <w:rPr>
          <w:rFonts w:eastAsiaTheme="minorEastAsia"/>
        </w:rPr>
      </w:pPr>
      <w:r w:rsidRPr="004B7BB7">
        <w:rPr>
          <w:rFonts w:eastAsiaTheme="minorEastAsia"/>
        </w:rPr>
        <w:t xml:space="preserve">We would like to learn from the Wadawurrung about their cultural values and perspectives on living sustaining in this landscape and on protecting nature for the future. We would like to work with Wadawurrung Traditional Owners at our regeneration sites to understand and ensure the work is aligned with cultural values. Clifton Springs Curlewis </w:t>
      </w:r>
      <w:proofErr w:type="spellStart"/>
      <w:r w:rsidRPr="004B7BB7">
        <w:rPr>
          <w:rFonts w:eastAsiaTheme="minorEastAsia"/>
        </w:rPr>
        <w:t>Coastcare</w:t>
      </w:r>
      <w:proofErr w:type="spellEnd"/>
      <w:r w:rsidRPr="004B7BB7">
        <w:rPr>
          <w:rFonts w:eastAsiaTheme="minorEastAsia"/>
        </w:rPr>
        <w:t xml:space="preserve"> Group</w:t>
      </w:r>
    </w:p>
    <w:p w14:paraId="28BD89FF" w14:textId="77777777" w:rsidR="004B7BB7" w:rsidRPr="004B7BB7" w:rsidRDefault="004B7BB7" w:rsidP="0006038C">
      <w:pPr>
        <w:pStyle w:val="BodyText"/>
        <w:rPr>
          <w:rFonts w:eastAsiaTheme="minorEastAsia"/>
        </w:rPr>
      </w:pPr>
      <w:r w:rsidRPr="004B7BB7">
        <w:rPr>
          <w:rFonts w:eastAsiaTheme="minorEastAsia"/>
        </w:rPr>
        <w:t>Consultation feedback indicates strong support for embedding Wadawurrung knowledge and values throughout the Plan. Participants highlighted the importance of genuine partnership and shared decision-making, including opportunities for co-designed projects, long-term collaboration, and appropriate resourcing to support Traditional Owner–led initiatives.</w:t>
      </w:r>
    </w:p>
    <w:p w14:paraId="0A63C3DF" w14:textId="0981082F" w:rsidR="0006038C" w:rsidRDefault="004B7BB7" w:rsidP="0006038C">
      <w:pPr>
        <w:pStyle w:val="BodyText"/>
        <w:rPr>
          <w:rFonts w:eastAsiaTheme="minorEastAsia"/>
        </w:rPr>
      </w:pPr>
      <w:r w:rsidRPr="004B7BB7">
        <w:rPr>
          <w:rFonts w:eastAsiaTheme="minorEastAsia"/>
        </w:rPr>
        <w:t>The Traditional Owner targets and actions outlined in the Plan were developed in partnership with the Wadawurrung Traditional Owners Aboriginal Corporation (WTOAC) through ongoing discussions. In response to feedback, these actions have been further strengthened. Engagement will continue through quarterly meetings with WTOAC to refine and support effective collaboration, including opportunities to enable cultural practices, stories and language across the City’s nature reserves.</w:t>
      </w:r>
    </w:p>
    <w:p w14:paraId="3623A1D5" w14:textId="77777777" w:rsidR="0006038C" w:rsidRDefault="0006038C">
      <w:pPr>
        <w:spacing w:line="260" w:lineRule="atLeast"/>
        <w:rPr>
          <w:rFonts w:eastAsiaTheme="minorEastAsia"/>
        </w:rPr>
      </w:pPr>
      <w:r>
        <w:rPr>
          <w:rFonts w:eastAsiaTheme="minorEastAsia"/>
        </w:rPr>
        <w:br w:type="page"/>
      </w:r>
    </w:p>
    <w:p w14:paraId="305DF963" w14:textId="299DD388" w:rsidR="004B7BB7" w:rsidRPr="004B7BB7" w:rsidRDefault="004B7BB7" w:rsidP="0006038C">
      <w:pPr>
        <w:pStyle w:val="Heading2"/>
        <w:rPr>
          <w:rFonts w:eastAsiaTheme="minorEastAsia"/>
        </w:rPr>
      </w:pPr>
      <w:bookmarkStart w:id="15" w:name="_Toc232756811"/>
      <w:r w:rsidRPr="004B7BB7">
        <w:rPr>
          <w:rFonts w:eastAsiaTheme="minorEastAsia"/>
        </w:rPr>
        <w:lastRenderedPageBreak/>
        <w:t>Community and partnerships – community is essential but needs support</w:t>
      </w:r>
      <w:bookmarkEnd w:id="15"/>
    </w:p>
    <w:p w14:paraId="2035075C" w14:textId="77777777" w:rsidR="004B7BB7" w:rsidRPr="004B7BB7" w:rsidRDefault="004B7BB7" w:rsidP="00997E73">
      <w:pPr>
        <w:pStyle w:val="IntenseQuote"/>
        <w:rPr>
          <w:rFonts w:eastAsiaTheme="minorEastAsia"/>
        </w:rPr>
      </w:pPr>
      <w:r w:rsidRPr="004B7BB7">
        <w:rPr>
          <w:rFonts w:eastAsiaTheme="minorEastAsia"/>
        </w:rPr>
        <w:t>BLG strongly supports the Draft Plan for Nature and its ambition. Our community is ready to be part of the solution. With clear priorities, adequate resourcing and genuine partnerships, this Plan can help turn that commitment into lasting, positive change for the Bellarine’s natural environment. Bellarine Landcare Group</w:t>
      </w:r>
    </w:p>
    <w:p w14:paraId="2D681756" w14:textId="77777777" w:rsidR="004B7BB7" w:rsidRPr="004B7BB7" w:rsidRDefault="004B7BB7" w:rsidP="0006038C">
      <w:pPr>
        <w:pStyle w:val="BodyText"/>
        <w:rPr>
          <w:rFonts w:eastAsiaTheme="minorEastAsia"/>
        </w:rPr>
      </w:pPr>
      <w:r w:rsidRPr="004B7BB7">
        <w:rPr>
          <w:rFonts w:eastAsiaTheme="minorEastAsia"/>
        </w:rPr>
        <w:t>Consultation feedback consistently highlighted the critical role of community groups, volunteers and partnerships in delivering biodiversity outcomes.</w:t>
      </w:r>
    </w:p>
    <w:p w14:paraId="0D53F997" w14:textId="77777777" w:rsidR="004B7BB7" w:rsidRPr="004B7BB7" w:rsidRDefault="004B7BB7" w:rsidP="0006038C">
      <w:pPr>
        <w:pStyle w:val="BodyText"/>
        <w:rPr>
          <w:rFonts w:eastAsiaTheme="minorEastAsia"/>
        </w:rPr>
      </w:pPr>
      <w:r w:rsidRPr="004B7BB7">
        <w:rPr>
          <w:rFonts w:eastAsiaTheme="minorEastAsia"/>
        </w:rPr>
        <w:t xml:space="preserve">There was strong support for expanding community engagement and education, strengthening Landcare, </w:t>
      </w:r>
      <w:proofErr w:type="spellStart"/>
      <w:r w:rsidRPr="004B7BB7">
        <w:rPr>
          <w:rFonts w:eastAsiaTheme="minorEastAsia"/>
        </w:rPr>
        <w:t>Coastcare</w:t>
      </w:r>
      <w:proofErr w:type="spellEnd"/>
      <w:r w:rsidRPr="004B7BB7">
        <w:rPr>
          <w:rFonts w:eastAsiaTheme="minorEastAsia"/>
        </w:rPr>
        <w:t xml:space="preserve"> and volunteer networks, and providing sustained funding, coordination and long-term support. However, participants also emphasised that community effort cannot replace adequate Council investment and responsibility.</w:t>
      </w:r>
    </w:p>
    <w:p w14:paraId="699AC3EF" w14:textId="1B5004EF" w:rsidR="004B7BB7" w:rsidRPr="004B7BB7" w:rsidRDefault="004B7BB7" w:rsidP="0006038C">
      <w:pPr>
        <w:pStyle w:val="BodyText"/>
        <w:rPr>
          <w:rFonts w:eastAsiaTheme="minorEastAsia"/>
        </w:rPr>
      </w:pPr>
      <w:r w:rsidRPr="004B7BB7">
        <w:rPr>
          <w:rFonts w:eastAsiaTheme="minorEastAsia"/>
        </w:rPr>
        <w:t xml:space="preserve">Community groups and volunteers were widely identified as essential to successful delivery. </w:t>
      </w:r>
      <w:r w:rsidR="007B48AD">
        <w:rPr>
          <w:rFonts w:eastAsiaTheme="minorEastAsia"/>
        </w:rPr>
        <w:t>Participants</w:t>
      </w:r>
      <w:r w:rsidRPr="004B7BB7">
        <w:rPr>
          <w:rFonts w:eastAsiaTheme="minorEastAsia"/>
        </w:rPr>
        <w:t xml:space="preserve"> stressed that these contributions must be supported through appropriate funding, coordination, training and access to resources.</w:t>
      </w:r>
    </w:p>
    <w:p w14:paraId="715B9CDC" w14:textId="77777777" w:rsidR="004B7BB7" w:rsidRPr="004B7BB7" w:rsidRDefault="004B7BB7" w:rsidP="0006038C">
      <w:pPr>
        <w:pStyle w:val="BodyText"/>
        <w:rPr>
          <w:rFonts w:eastAsiaTheme="minorEastAsia"/>
        </w:rPr>
      </w:pPr>
      <w:r w:rsidRPr="004B7BB7">
        <w:rPr>
          <w:rFonts w:eastAsiaTheme="minorEastAsia"/>
        </w:rPr>
        <w:t>Participants highlighted the importance of moving beyond one-off activities towards more considered ongoing engagement. Building long-term relationships, trust and capacity within the community was seen as critical to achieving lasting environmental outcomes.</w:t>
      </w:r>
    </w:p>
    <w:p w14:paraId="629D997C" w14:textId="77777777" w:rsidR="004B7BB7" w:rsidRPr="004B7BB7" w:rsidRDefault="004B7BB7" w:rsidP="0006038C">
      <w:pPr>
        <w:pStyle w:val="BodyText"/>
        <w:rPr>
          <w:rFonts w:eastAsiaTheme="minorEastAsia"/>
        </w:rPr>
      </w:pPr>
      <w:r w:rsidRPr="004B7BB7">
        <w:rPr>
          <w:rFonts w:eastAsiaTheme="minorEastAsia"/>
        </w:rPr>
        <w:t>There was also strong support for expanding engagement to schools, young people and the broader community. Engagement through schools was identified as a particular priority requiring further strengthening to support early awareness and long-term stewardship.</w:t>
      </w:r>
    </w:p>
    <w:p w14:paraId="531603BC" w14:textId="324DBA2B" w:rsidR="004B7BB7" w:rsidRPr="004B7BB7" w:rsidRDefault="004B7BB7" w:rsidP="0006038C">
      <w:pPr>
        <w:pStyle w:val="BodyText"/>
        <w:rPr>
          <w:rFonts w:eastAsiaTheme="minorEastAsia"/>
        </w:rPr>
      </w:pPr>
      <w:r w:rsidRPr="004B7BB7">
        <w:rPr>
          <w:rFonts w:eastAsiaTheme="minorEastAsia"/>
        </w:rPr>
        <w:t xml:space="preserve">A clear theme of shared responsibility emerged across submissions. </w:t>
      </w:r>
      <w:r w:rsidR="007B48AD">
        <w:rPr>
          <w:rFonts w:eastAsiaTheme="minorEastAsia"/>
        </w:rPr>
        <w:t>Participants</w:t>
      </w:r>
      <w:r w:rsidRPr="004B7BB7">
        <w:rPr>
          <w:rFonts w:eastAsiaTheme="minorEastAsia"/>
        </w:rPr>
        <w:t xml:space="preserve"> emphasised that caring for nature requires collaboration between Council, Traditional Owners, community groups and private landholders. The Plan was seen as providing a pathway for broader community participation, particularly given the extent of privately owned land across the municipality.</w:t>
      </w:r>
    </w:p>
    <w:p w14:paraId="0E9A2D66" w14:textId="77777777" w:rsidR="004B7BB7" w:rsidRPr="004B7BB7" w:rsidRDefault="004B7BB7" w:rsidP="0006038C">
      <w:pPr>
        <w:pStyle w:val="BodyText"/>
        <w:rPr>
          <w:rFonts w:eastAsiaTheme="minorEastAsia"/>
        </w:rPr>
      </w:pPr>
      <w:r w:rsidRPr="004B7BB7">
        <w:rPr>
          <w:rFonts w:eastAsiaTheme="minorEastAsia"/>
        </w:rPr>
        <w:t>Feedback also highlighted the need for greater community engagement, public awareness and stronger support for volunteer activity. Suggestions included improving the promotion and visibility of environmental initiatives, such as planting programs, litter clean-ups and citizen science activities, alongside providing increased support, education and resources to landholders and community groups to protect and enhance natural areas.</w:t>
      </w:r>
    </w:p>
    <w:p w14:paraId="797C2148" w14:textId="6B20AB5F" w:rsidR="00886F91" w:rsidRDefault="004B7BB7" w:rsidP="0006038C">
      <w:pPr>
        <w:pStyle w:val="BodyText"/>
        <w:rPr>
          <w:rFonts w:eastAsiaTheme="minorEastAsia"/>
        </w:rPr>
      </w:pPr>
      <w:r w:rsidRPr="004B7BB7">
        <w:rPr>
          <w:rFonts w:eastAsiaTheme="minorEastAsia"/>
        </w:rPr>
        <w:t>Submissions noted that, with clear priorities, adequate resourcing and genuine partnerships, the Plan has the potential to translate strong community commitment into lasting, positive environmental outcomes.</w:t>
      </w:r>
      <w:r w:rsidR="007B48AD">
        <w:rPr>
          <w:rFonts w:eastAsiaTheme="minorEastAsia"/>
        </w:rPr>
        <w:t xml:space="preserve"> </w:t>
      </w:r>
      <w:r w:rsidR="0015580E" w:rsidRPr="004B7BB7">
        <w:rPr>
          <w:rFonts w:eastAsiaTheme="minorEastAsia"/>
        </w:rPr>
        <w:t>In response to this feedback, the Plan has been updated</w:t>
      </w:r>
      <w:r w:rsidR="0015580E">
        <w:rPr>
          <w:rFonts w:eastAsiaTheme="minorEastAsia"/>
        </w:rPr>
        <w:t xml:space="preserve"> and </w:t>
      </w:r>
      <w:r w:rsidR="00647076">
        <w:rPr>
          <w:rFonts w:eastAsiaTheme="minorEastAsia"/>
        </w:rPr>
        <w:t>strengthened</w:t>
      </w:r>
      <w:r w:rsidR="0015580E">
        <w:rPr>
          <w:rFonts w:eastAsiaTheme="minorEastAsia"/>
        </w:rPr>
        <w:t xml:space="preserve"> throughout the Plan and associated targets and actions.</w:t>
      </w:r>
    </w:p>
    <w:p w14:paraId="5F5B3B45" w14:textId="77777777" w:rsidR="00886F91" w:rsidRDefault="00886F91">
      <w:pPr>
        <w:spacing w:line="260" w:lineRule="atLeast"/>
        <w:rPr>
          <w:rFonts w:eastAsiaTheme="minorEastAsia"/>
        </w:rPr>
      </w:pPr>
      <w:r>
        <w:rPr>
          <w:rFonts w:eastAsiaTheme="minorEastAsia"/>
        </w:rPr>
        <w:br w:type="page"/>
      </w:r>
    </w:p>
    <w:p w14:paraId="3D914E04" w14:textId="77777777" w:rsidR="00886F91" w:rsidRDefault="00886F91" w:rsidP="00886F91">
      <w:pPr>
        <w:pStyle w:val="Heading2"/>
        <w:rPr>
          <w:rFonts w:eastAsiaTheme="minorEastAsia"/>
        </w:rPr>
      </w:pPr>
      <w:bookmarkStart w:id="16" w:name="_Toc232756812"/>
      <w:r>
        <w:rPr>
          <w:rFonts w:eastAsiaTheme="minorEastAsia"/>
        </w:rPr>
        <w:lastRenderedPageBreak/>
        <w:t>Insects are Important</w:t>
      </w:r>
      <w:bookmarkEnd w:id="16"/>
    </w:p>
    <w:p w14:paraId="2A15BC6C" w14:textId="77777777" w:rsidR="004B7BB7" w:rsidRPr="004B7BB7" w:rsidRDefault="004B7BB7" w:rsidP="00F76C17">
      <w:pPr>
        <w:pStyle w:val="IntenseQuote"/>
        <w:rPr>
          <w:rFonts w:eastAsiaTheme="minorEastAsia"/>
        </w:rPr>
      </w:pPr>
      <w:r w:rsidRPr="004B7BB7">
        <w:rPr>
          <w:rFonts w:eastAsiaTheme="minorEastAsia"/>
        </w:rPr>
        <w:t xml:space="preserve">'Measuring biodiversity is a complicated process. As habitat is enhanced, restored or created, the initial changes to biodiversity would be at the indigenous invertebrate level as more insects and other small ecosystem dwellers multiply to take advantage of the vegetation. A good entomologist could use surveys to decipher the numbers of species and individuals from small survey sites. Changes in invertebrate populations are a good measure of biodiversity change, although seasonal factors would have to be </w:t>
      </w:r>
      <w:proofErr w:type="gramStart"/>
      <w:r w:rsidRPr="004B7BB7">
        <w:rPr>
          <w:rFonts w:eastAsiaTheme="minorEastAsia"/>
        </w:rPr>
        <w:t>taken into account</w:t>
      </w:r>
      <w:proofErr w:type="gramEnd"/>
      <w:r w:rsidRPr="004B7BB7">
        <w:rPr>
          <w:rFonts w:eastAsiaTheme="minorEastAsia"/>
        </w:rPr>
        <w:t>.</w:t>
      </w:r>
    </w:p>
    <w:p w14:paraId="1EEA390D" w14:textId="77777777" w:rsidR="004B7BB7" w:rsidRPr="004B7BB7" w:rsidRDefault="004B7BB7" w:rsidP="0006038C">
      <w:pPr>
        <w:pStyle w:val="BodyText"/>
        <w:rPr>
          <w:rFonts w:eastAsiaTheme="minorEastAsia"/>
        </w:rPr>
      </w:pPr>
      <w:r w:rsidRPr="004B7BB7">
        <w:rPr>
          <w:rFonts w:eastAsiaTheme="minorEastAsia"/>
        </w:rPr>
        <w:t>Several participants highlighted concerns about a noticeable decline in insect numbers, recognising insects as important indicators of ecosystem health and calling for their more explicit inclusion in the Plan. This feedback reflected both observation and personal concern. One participant noted they now see “approximately one butterfly a month” and, while celebrating each sighting, expressed sadness at how rare these encounters have become. Others similarly observed a broader decline in insect populations over recent years and raised concerns about the implications for ecosystem health. While some acknowledged that insect conservation may be implicitly recognised in the Plan, there was a clear view that it should be more explicitly articulated.</w:t>
      </w:r>
    </w:p>
    <w:p w14:paraId="1A9B7BF2" w14:textId="77777777" w:rsidR="004B7BB7" w:rsidRPr="004B7BB7" w:rsidRDefault="004B7BB7" w:rsidP="0006038C">
      <w:pPr>
        <w:pStyle w:val="BodyText"/>
        <w:rPr>
          <w:rFonts w:eastAsiaTheme="minorEastAsia"/>
        </w:rPr>
      </w:pPr>
      <w:r w:rsidRPr="004B7BB7">
        <w:rPr>
          <w:rFonts w:eastAsiaTheme="minorEastAsia"/>
        </w:rPr>
        <w:t>Participants also shared examples from overseas to illustrate alternative land management approaches that support insect populations. One observation referenced German meadowlands and woodland areas, where large sections of open space—including parks, roadsides and nature strips—are left unmown to encourage insect activity. It was noted that, from an Australian perspective, these areas may appear “weedy”, as the plant species that thrive in gardens, lawns, vacant land and railway corridors are often those adapted to disturbed environments. However, from a European perspective, such areas are valued for their ability to support insects and may include a diversity of native herbs and grasses. These approaches were also seen to have practical benefits, including reduced mowing and maintenance costs.</w:t>
      </w:r>
    </w:p>
    <w:p w14:paraId="59EEACAF" w14:textId="5E360B1B" w:rsidR="004B7BB7" w:rsidRPr="004B7BB7" w:rsidRDefault="004B7BB7" w:rsidP="0006038C">
      <w:pPr>
        <w:pStyle w:val="BodyText"/>
        <w:rPr>
          <w:rFonts w:eastAsiaTheme="minorEastAsia"/>
        </w:rPr>
      </w:pPr>
      <w:r w:rsidRPr="004B7BB7">
        <w:rPr>
          <w:rFonts w:eastAsiaTheme="minorEastAsia"/>
        </w:rPr>
        <w:t xml:space="preserve">In response to this feedback, invertebrates have now been incorporated into the Plan including </w:t>
      </w:r>
      <w:r w:rsidR="007B48AD" w:rsidRPr="004B7BB7">
        <w:rPr>
          <w:rFonts w:eastAsiaTheme="minorEastAsia"/>
        </w:rPr>
        <w:t>an</w:t>
      </w:r>
      <w:r w:rsidRPr="004B7BB7">
        <w:rPr>
          <w:rFonts w:eastAsiaTheme="minorEastAsia"/>
        </w:rPr>
        <w:t xml:space="preserve"> invertebrate community monitoring program supporting the inclusion of key species monitoring within each landscape</w:t>
      </w:r>
    </w:p>
    <w:p w14:paraId="734AEC95" w14:textId="2AA9209B" w:rsidR="004B7BB7" w:rsidRPr="004B7BB7" w:rsidRDefault="004B7BB7" w:rsidP="0006038C">
      <w:pPr>
        <w:pStyle w:val="Heading2"/>
        <w:rPr>
          <w:rFonts w:eastAsiaTheme="minorEastAsia"/>
        </w:rPr>
      </w:pPr>
      <w:bookmarkStart w:id="17" w:name="_Toc232756813"/>
      <w:r w:rsidRPr="004B7BB7">
        <w:rPr>
          <w:rFonts w:eastAsiaTheme="minorEastAsia"/>
        </w:rPr>
        <w:t>Urban nature equity and “nature poor” areas</w:t>
      </w:r>
      <w:bookmarkEnd w:id="17"/>
    </w:p>
    <w:p w14:paraId="1C630D56" w14:textId="77777777" w:rsidR="004B7BB7" w:rsidRPr="004B7BB7" w:rsidRDefault="004B7BB7" w:rsidP="00FE12B7">
      <w:pPr>
        <w:pStyle w:val="IntenseQuote"/>
        <w:rPr>
          <w:rFonts w:eastAsiaTheme="minorEastAsia"/>
        </w:rPr>
      </w:pPr>
      <w:r w:rsidRPr="004B7BB7">
        <w:rPr>
          <w:rFonts w:eastAsiaTheme="minorEastAsia"/>
        </w:rPr>
        <w:t>The plan acknowledges areas that are "nature poor" and states "all residents should be able to experience and benefit from access to nature, regardless of where they live…. but then only provides vague treatment. As an anecdote, in Whittington/Newcomb, we recently experienced Newcomb Central Shopping Centre compliantly remove a significant volume of semi-mature native canopy from their car park. This did not require Council permission and resulted in loss of habitat and shade coverage in a large open asphalt area. It also deeply impacted members of the community who actively valued the integration of this green space into the shopping precinct.</w:t>
      </w:r>
    </w:p>
    <w:p w14:paraId="601874DB" w14:textId="06364195" w:rsidR="004B7BB7" w:rsidRPr="004B7BB7" w:rsidRDefault="004B7BB7" w:rsidP="0006038C">
      <w:pPr>
        <w:pStyle w:val="BodyText"/>
        <w:rPr>
          <w:rFonts w:eastAsiaTheme="minorEastAsia"/>
        </w:rPr>
      </w:pPr>
      <w:r w:rsidRPr="004B7BB7">
        <w:rPr>
          <w:rFonts w:eastAsiaTheme="minorEastAsia"/>
        </w:rPr>
        <w:t xml:space="preserve">Feedback highlighted strong support for the inclusion of the concept of “nature poor” areas within the Plan. However, </w:t>
      </w:r>
      <w:r w:rsidR="007B48AD">
        <w:rPr>
          <w:rFonts w:eastAsiaTheme="minorEastAsia"/>
        </w:rPr>
        <w:t>participants</w:t>
      </w:r>
      <w:r w:rsidRPr="004B7BB7">
        <w:rPr>
          <w:rFonts w:eastAsiaTheme="minorEastAsia"/>
        </w:rPr>
        <w:t xml:space="preserve"> consistently noted that the term is not clearly defined and lacks supporting detail regarding how these areas will be identified, prioritised and improved over time.</w:t>
      </w:r>
    </w:p>
    <w:p w14:paraId="2547D70B" w14:textId="1C89BCCF" w:rsidR="004B7BB7" w:rsidRPr="004B7BB7" w:rsidRDefault="004B7BB7" w:rsidP="0006038C">
      <w:pPr>
        <w:pStyle w:val="BodyText"/>
        <w:rPr>
          <w:rFonts w:eastAsiaTheme="minorEastAsia"/>
        </w:rPr>
      </w:pPr>
      <w:r w:rsidRPr="004B7BB7">
        <w:rPr>
          <w:rFonts w:eastAsiaTheme="minorEastAsia"/>
        </w:rPr>
        <w:t xml:space="preserve">There was a clear expectation that the Plan should more explicitly articulate what constitutes a nature poor area, including whether specific locations—particularly in the northern suburbs—should be identified. </w:t>
      </w:r>
      <w:r w:rsidR="007B48AD">
        <w:rPr>
          <w:rFonts w:eastAsiaTheme="minorEastAsia"/>
        </w:rPr>
        <w:t>Participants</w:t>
      </w:r>
      <w:r w:rsidRPr="004B7BB7">
        <w:rPr>
          <w:rFonts w:eastAsiaTheme="minorEastAsia"/>
        </w:rPr>
        <w:t xml:space="preserve"> also called </w:t>
      </w:r>
      <w:r w:rsidRPr="004B7BB7">
        <w:rPr>
          <w:rFonts w:eastAsiaTheme="minorEastAsia"/>
        </w:rPr>
        <w:lastRenderedPageBreak/>
        <w:t>for the establishment of meaningful targets, minimum access standards, and monitoring approaches to track progress in addressing inequities in access to nature.</w:t>
      </w:r>
    </w:p>
    <w:p w14:paraId="50118089" w14:textId="52941AAB" w:rsidR="004B7BB7" w:rsidRPr="004B7BB7" w:rsidRDefault="004B7BB7" w:rsidP="0006038C">
      <w:pPr>
        <w:pStyle w:val="BodyText"/>
        <w:rPr>
          <w:rFonts w:eastAsiaTheme="minorEastAsia"/>
        </w:rPr>
      </w:pPr>
      <w:r w:rsidRPr="004B7BB7">
        <w:rPr>
          <w:rFonts w:eastAsiaTheme="minorEastAsia"/>
        </w:rPr>
        <w:t xml:space="preserve">Many submissions emphasised the importance of strengthening actions in these areas. This included improving urban biodiversity outcomes through stronger planning controls, increasing canopy cover, and prioritising greening initiatives such as street tree planting, nature strips, gardens and school-based programs and nature </w:t>
      </w:r>
      <w:proofErr w:type="gramStart"/>
      <w:r w:rsidRPr="004B7BB7">
        <w:rPr>
          <w:rFonts w:eastAsiaTheme="minorEastAsia"/>
        </w:rPr>
        <w:t>stewards</w:t>
      </w:r>
      <w:proofErr w:type="gramEnd"/>
      <w:r w:rsidRPr="004B7BB7">
        <w:rPr>
          <w:rFonts w:eastAsiaTheme="minorEastAsia"/>
        </w:rPr>
        <w:t xml:space="preserve"> programs. </w:t>
      </w:r>
      <w:r w:rsidR="007B48AD">
        <w:rPr>
          <w:rFonts w:eastAsiaTheme="minorEastAsia"/>
        </w:rPr>
        <w:t>Participants</w:t>
      </w:r>
      <w:r w:rsidRPr="004B7BB7">
        <w:rPr>
          <w:rFonts w:eastAsiaTheme="minorEastAsia"/>
        </w:rPr>
        <w:t xml:space="preserve"> also highlighted the need to reduce barriers to participation in key programs, noting that cost, time and access to resources may limit involvement in lower-income areas. More broadly, feedback indicated that while the Plan acknowledges inequity in access to nature, it does not yet clearly demonstrate how this inequity will be addressed or how a broader cross-section of the community will be supported to experience and benefit from nature.</w:t>
      </w:r>
    </w:p>
    <w:p w14:paraId="4A7CE2CF" w14:textId="77777777" w:rsidR="004B7BB7" w:rsidRPr="004B7BB7" w:rsidRDefault="004B7BB7" w:rsidP="0006038C">
      <w:pPr>
        <w:pStyle w:val="BodyText"/>
        <w:rPr>
          <w:rFonts w:eastAsiaTheme="minorEastAsia"/>
        </w:rPr>
      </w:pPr>
      <w:r w:rsidRPr="004B7BB7">
        <w:rPr>
          <w:rFonts w:eastAsiaTheme="minorEastAsia"/>
        </w:rPr>
        <w:t>In response, the Plan has been refined to strengthen its focus on urban nature equity and the importance of improving access to nature for all residents, regardless of where they live or their level of ability.</w:t>
      </w:r>
    </w:p>
    <w:p w14:paraId="3415ED47" w14:textId="77777777" w:rsidR="004B7BB7" w:rsidRPr="004B7BB7" w:rsidRDefault="004B7BB7" w:rsidP="0006038C">
      <w:pPr>
        <w:pStyle w:val="BodyText"/>
        <w:rPr>
          <w:rFonts w:eastAsiaTheme="minorEastAsia"/>
        </w:rPr>
      </w:pPr>
      <w:r w:rsidRPr="004B7BB7">
        <w:rPr>
          <w:rFonts w:eastAsiaTheme="minorEastAsia"/>
        </w:rPr>
        <w:t xml:space="preserve">Further work will be undertaken to better define and identify nature poor areas, including consideration of environmental, access and socio-economic factors. While recognising that many of these areas are not located near existing </w:t>
      </w:r>
      <w:proofErr w:type="spellStart"/>
      <w:r w:rsidRPr="004B7BB7">
        <w:rPr>
          <w:rFonts w:eastAsiaTheme="minorEastAsia"/>
        </w:rPr>
        <w:t>biolinks</w:t>
      </w:r>
      <w:proofErr w:type="spellEnd"/>
      <w:r w:rsidRPr="004B7BB7">
        <w:rPr>
          <w:rFonts w:eastAsiaTheme="minorEastAsia"/>
        </w:rPr>
        <w:t>, the Plan acknowledges the need for complementary approaches to improving nature access in urban environments.</w:t>
      </w:r>
    </w:p>
    <w:p w14:paraId="483C7A9C" w14:textId="3F897830" w:rsidR="004B7BB7" w:rsidRPr="004B7BB7" w:rsidRDefault="004B7BB7" w:rsidP="0006038C">
      <w:pPr>
        <w:pStyle w:val="BodyText"/>
        <w:rPr>
          <w:rFonts w:eastAsiaTheme="minorEastAsia"/>
        </w:rPr>
      </w:pPr>
      <w:r w:rsidRPr="004B7BB7">
        <w:rPr>
          <w:rFonts w:eastAsiaTheme="minorEastAsia"/>
        </w:rPr>
        <w:t>Collaborative actions through this Plan and the City</w:t>
      </w:r>
      <w:r w:rsidR="007B48AD">
        <w:rPr>
          <w:rFonts w:eastAsiaTheme="minorEastAsia"/>
        </w:rPr>
        <w:t xml:space="preserve">’s </w:t>
      </w:r>
      <w:r w:rsidRPr="004B7BB7">
        <w:rPr>
          <w:rFonts w:eastAsiaTheme="minorEastAsia"/>
        </w:rPr>
        <w:t>n</w:t>
      </w:r>
      <w:r w:rsidR="007B48AD">
        <w:rPr>
          <w:rFonts w:eastAsiaTheme="minorEastAsia"/>
        </w:rPr>
        <w:t xml:space="preserve">ew </w:t>
      </w:r>
      <w:r w:rsidRPr="007B48AD">
        <w:rPr>
          <w:rFonts w:eastAsiaTheme="minorEastAsia"/>
          <w:i/>
          <w:iCs/>
        </w:rPr>
        <w:t>Open Space Strategy</w:t>
      </w:r>
      <w:r w:rsidRPr="004B7BB7">
        <w:rPr>
          <w:rFonts w:eastAsiaTheme="minorEastAsia"/>
        </w:rPr>
        <w:t xml:space="preserve"> </w:t>
      </w:r>
      <w:r w:rsidR="007B48AD">
        <w:rPr>
          <w:rFonts w:eastAsiaTheme="minorEastAsia"/>
        </w:rPr>
        <w:t xml:space="preserve">(draft) </w:t>
      </w:r>
      <w:r w:rsidRPr="004B7BB7">
        <w:rPr>
          <w:rFonts w:eastAsiaTheme="minorEastAsia"/>
        </w:rPr>
        <w:t xml:space="preserve">and </w:t>
      </w:r>
      <w:r w:rsidRPr="007B48AD">
        <w:rPr>
          <w:rFonts w:eastAsiaTheme="minorEastAsia"/>
          <w:i/>
          <w:iCs/>
        </w:rPr>
        <w:t>Urban Forest Strategy</w:t>
      </w:r>
      <w:r w:rsidR="007B48AD">
        <w:rPr>
          <w:rFonts w:eastAsiaTheme="minorEastAsia"/>
        </w:rPr>
        <w:t xml:space="preserve"> (draft)</w:t>
      </w:r>
      <w:r w:rsidRPr="004B7BB7">
        <w:rPr>
          <w:rFonts w:eastAsiaTheme="minorEastAsia"/>
        </w:rPr>
        <w:t xml:space="preserve"> will identify opportunities to improve urban biodiversity outcomes and access to nature in these locations. </w:t>
      </w:r>
    </w:p>
    <w:p w14:paraId="533886E4" w14:textId="77777777" w:rsidR="004B7BB7" w:rsidRPr="004B7BB7" w:rsidRDefault="004B7BB7" w:rsidP="0006038C">
      <w:pPr>
        <w:pStyle w:val="BodyText"/>
        <w:rPr>
          <w:rFonts w:eastAsiaTheme="minorEastAsia"/>
        </w:rPr>
      </w:pPr>
      <w:r w:rsidRPr="004B7BB7">
        <w:rPr>
          <w:rFonts w:eastAsiaTheme="minorEastAsia"/>
        </w:rPr>
        <w:t>The Plan also strengthens its commitment to supporting participation in nature-based programs and initiatives, with consideration to reducing barriers to access for lower-income communities. Further detail on targets, delivery mechanisms and monitoring will be developed through implementation planning to enable the City to track progress in addressing urban nature inequity over time.</w:t>
      </w:r>
    </w:p>
    <w:p w14:paraId="031390EF" w14:textId="6AC16109" w:rsidR="004B7BB7" w:rsidRPr="004B7BB7" w:rsidRDefault="004B7BB7" w:rsidP="0006038C">
      <w:pPr>
        <w:pStyle w:val="Heading2"/>
        <w:rPr>
          <w:rFonts w:eastAsiaTheme="minorEastAsia"/>
        </w:rPr>
      </w:pPr>
      <w:bookmarkStart w:id="18" w:name="_Toc232756814"/>
      <w:r w:rsidRPr="004B7BB7">
        <w:rPr>
          <w:rFonts w:eastAsiaTheme="minorEastAsia"/>
        </w:rPr>
        <w:t>Impact of Light and Noise Pollution</w:t>
      </w:r>
      <w:bookmarkEnd w:id="18"/>
    </w:p>
    <w:p w14:paraId="20ABD2F4" w14:textId="77777777" w:rsidR="004B7BB7" w:rsidRPr="004B7BB7" w:rsidRDefault="004B7BB7" w:rsidP="002D6321">
      <w:pPr>
        <w:pStyle w:val="IntenseQuote"/>
        <w:rPr>
          <w:rFonts w:eastAsiaTheme="minorEastAsia"/>
        </w:rPr>
      </w:pPr>
      <w:r w:rsidRPr="004B7BB7">
        <w:rPr>
          <w:rFonts w:eastAsiaTheme="minorEastAsia"/>
        </w:rPr>
        <w:t xml:space="preserve">There is no mention nor recognition of the impact that Light Pollution is having on Biodiversity. There is no mention of the Federal Governments Guidelines for Reducing Light Pollution for </w:t>
      </w:r>
      <w:proofErr w:type="gramStart"/>
      <w:r w:rsidRPr="004B7BB7">
        <w:rPr>
          <w:rFonts w:eastAsiaTheme="minorEastAsia"/>
        </w:rPr>
        <w:t>Wildlife, or</w:t>
      </w:r>
      <w:proofErr w:type="gramEnd"/>
      <w:r w:rsidRPr="004B7BB7">
        <w:rPr>
          <w:rFonts w:eastAsiaTheme="minorEastAsia"/>
        </w:rPr>
        <w:t xml:space="preserve"> recognising the work of the Biodiversity Council also working on reducing light pollution.</w:t>
      </w:r>
    </w:p>
    <w:p w14:paraId="7DFABB4C" w14:textId="5E75C197" w:rsidR="004B7BB7" w:rsidRPr="004B7BB7" w:rsidRDefault="004B7BB7" w:rsidP="0006038C">
      <w:pPr>
        <w:pStyle w:val="BodyText"/>
        <w:rPr>
          <w:rFonts w:eastAsiaTheme="minorEastAsia"/>
        </w:rPr>
      </w:pPr>
      <w:r w:rsidRPr="004B7BB7">
        <w:rPr>
          <w:rFonts w:eastAsiaTheme="minorEastAsia"/>
        </w:rPr>
        <w:t xml:space="preserve">Consultation feedback highlighted a strong concern that the Plan did not adequately recognise or address the impacts of light pollution on biodiversity. </w:t>
      </w:r>
      <w:r w:rsidR="007B48AD">
        <w:rPr>
          <w:rFonts w:eastAsiaTheme="minorEastAsia"/>
        </w:rPr>
        <w:t>Participants</w:t>
      </w:r>
      <w:r w:rsidRPr="004B7BB7">
        <w:rPr>
          <w:rFonts w:eastAsiaTheme="minorEastAsia"/>
        </w:rPr>
        <w:t xml:space="preserve"> consistently described this as a significant omission, noting that artificial light at night can disrupt migration pathways, alter habitats, and contribute to increased mortality, with some submissions explicitly stating there was “no mention nor recognition” of its effects and calling for clearer acknowledgement of these well documented impacts. Noise pollution was also raised as a related issue, although less prominently, with concerns about its potential to disturb wildlife and degrade habitat quality. In response to this feedback, the Plan has been updated to include </w:t>
      </w:r>
      <w:r w:rsidR="0015580E">
        <w:rPr>
          <w:rFonts w:eastAsiaTheme="minorEastAsia"/>
        </w:rPr>
        <w:t xml:space="preserve">more information </w:t>
      </w:r>
      <w:r w:rsidRPr="004B7BB7">
        <w:rPr>
          <w:rFonts w:eastAsiaTheme="minorEastAsia"/>
        </w:rPr>
        <w:t xml:space="preserve">and </w:t>
      </w:r>
      <w:r w:rsidR="0015580E">
        <w:rPr>
          <w:rFonts w:eastAsiaTheme="minorEastAsia"/>
        </w:rPr>
        <w:t xml:space="preserve">an </w:t>
      </w:r>
      <w:r w:rsidRPr="004B7BB7">
        <w:rPr>
          <w:rFonts w:eastAsiaTheme="minorEastAsia"/>
        </w:rPr>
        <w:t>associated action addressing the impacts of light and noise on biodiversity, strengthening the Plan’s approach to managing environmental pressures on species and habitats</w:t>
      </w:r>
      <w:r w:rsidR="005E2BB4">
        <w:rPr>
          <w:rFonts w:eastAsiaTheme="minorEastAsia"/>
        </w:rPr>
        <w:t>.</w:t>
      </w:r>
    </w:p>
    <w:p w14:paraId="16F05DE7" w14:textId="7BD9CAB0" w:rsidR="004B7BB7" w:rsidRDefault="004B7BB7" w:rsidP="0006038C">
      <w:pPr>
        <w:pStyle w:val="Heading2"/>
        <w:rPr>
          <w:rFonts w:eastAsiaTheme="minorEastAsia"/>
        </w:rPr>
      </w:pPr>
      <w:bookmarkStart w:id="19" w:name="_Toc232756815"/>
      <w:r w:rsidRPr="004B7BB7">
        <w:rPr>
          <w:rFonts w:eastAsiaTheme="minorEastAsia"/>
        </w:rPr>
        <w:lastRenderedPageBreak/>
        <w:t>Management of Domestic Animals (Cats and Dogs)</w:t>
      </w:r>
      <w:bookmarkEnd w:id="19"/>
    </w:p>
    <w:p w14:paraId="7A9471FE" w14:textId="5C5C3B8C" w:rsidR="0056055F" w:rsidRPr="0056055F" w:rsidRDefault="0056055F" w:rsidP="00B3243D">
      <w:pPr>
        <w:pStyle w:val="IntenseQuote"/>
        <w:rPr>
          <w:rFonts w:eastAsiaTheme="minorEastAsia"/>
        </w:rPr>
      </w:pPr>
      <w:r w:rsidRPr="0056055F">
        <w:rPr>
          <w:rFonts w:eastAsiaTheme="minorEastAsia"/>
        </w:rPr>
        <w:t>There may be a need to allocate some new off-lead dog zones in new suburbs to cater for the explosion in dog numbers. Dog owners should have targeted campaigns to improve their understanding of their legal obligations and the impacts of dogs on natural areas and wildlife.</w:t>
      </w:r>
    </w:p>
    <w:p w14:paraId="1E4F342C" w14:textId="23602E44" w:rsidR="004B7BB7" w:rsidRPr="004B7BB7" w:rsidRDefault="004B7BB7" w:rsidP="0006038C">
      <w:pPr>
        <w:pStyle w:val="BodyText"/>
        <w:rPr>
          <w:rFonts w:eastAsiaTheme="minorEastAsia"/>
        </w:rPr>
      </w:pPr>
      <w:r w:rsidRPr="004B7BB7">
        <w:rPr>
          <w:rFonts w:eastAsiaTheme="minorEastAsia"/>
        </w:rPr>
        <w:t xml:space="preserve">Consultation feedback identified strong concern regarding the impacts of domestic animals, particularly cats and dogs, on native wildlife. </w:t>
      </w:r>
      <w:r w:rsidR="007B48AD">
        <w:rPr>
          <w:rFonts w:eastAsiaTheme="minorEastAsia"/>
        </w:rPr>
        <w:t>Participants</w:t>
      </w:r>
      <w:r w:rsidRPr="004B7BB7">
        <w:rPr>
          <w:rFonts w:eastAsiaTheme="minorEastAsia"/>
        </w:rPr>
        <w:t xml:space="preserve"> highlighted predation and disturbance pressures associated with free-roaming cats and off-leash dogs, and there was broad support for stronger controls.</w:t>
      </w:r>
    </w:p>
    <w:p w14:paraId="5F9139E0" w14:textId="3A968481" w:rsidR="004B7BB7" w:rsidRPr="004B7BB7" w:rsidRDefault="004B7BB7" w:rsidP="0006038C">
      <w:pPr>
        <w:pStyle w:val="BodyText"/>
        <w:rPr>
          <w:rFonts w:eastAsiaTheme="minorEastAsia"/>
        </w:rPr>
      </w:pPr>
      <w:r w:rsidRPr="004B7BB7">
        <w:rPr>
          <w:rFonts w:eastAsiaTheme="minorEastAsia"/>
        </w:rPr>
        <w:t xml:space="preserve">Many submissions called for expanded cat curfews and increased cat containment, including suggestions for a 24-hour curfew. Feedback also emphasised the need for improved compliance with dog leash requirements, particularly in natural areas, with some </w:t>
      </w:r>
      <w:r w:rsidR="007B48AD">
        <w:rPr>
          <w:rFonts w:eastAsiaTheme="minorEastAsia"/>
        </w:rPr>
        <w:t>Participants</w:t>
      </w:r>
      <w:r w:rsidRPr="004B7BB7">
        <w:rPr>
          <w:rFonts w:eastAsiaTheme="minorEastAsia"/>
        </w:rPr>
        <w:t xml:space="preserve"> advocating for restrictions on dog access in highly sensitive locations.</w:t>
      </w:r>
    </w:p>
    <w:p w14:paraId="26226D54" w14:textId="77777777" w:rsidR="004B7BB7" w:rsidRPr="004B7BB7" w:rsidRDefault="004B7BB7" w:rsidP="0006038C">
      <w:pPr>
        <w:pStyle w:val="BodyText"/>
        <w:rPr>
          <w:rFonts w:eastAsiaTheme="minorEastAsia"/>
        </w:rPr>
      </w:pPr>
      <w:r w:rsidRPr="004B7BB7">
        <w:rPr>
          <w:rFonts w:eastAsiaTheme="minorEastAsia"/>
        </w:rPr>
        <w:t xml:space="preserve">In response to this feedback, the Plan reinforces the importance of responsible pet ownership as a key component of biodiversity protection. The existing municipal cat curfew, requiring cats to be confined from dusk to dawn, will remain in place consistent with the </w:t>
      </w:r>
      <w:r w:rsidRPr="0015580E">
        <w:rPr>
          <w:rFonts w:eastAsiaTheme="minorEastAsia"/>
          <w:i/>
          <w:iCs/>
        </w:rPr>
        <w:t>Domestic Animal Management Plan</w:t>
      </w:r>
      <w:r w:rsidRPr="004B7BB7">
        <w:rPr>
          <w:rFonts w:eastAsiaTheme="minorEastAsia"/>
        </w:rPr>
        <w:t xml:space="preserve"> 2026–29.</w:t>
      </w:r>
    </w:p>
    <w:p w14:paraId="11C8E518" w14:textId="1BEB0F95" w:rsidR="004B7BB7" w:rsidRPr="004B7BB7" w:rsidRDefault="004B7BB7" w:rsidP="0006038C">
      <w:pPr>
        <w:pStyle w:val="BodyText"/>
        <w:rPr>
          <w:rFonts w:eastAsiaTheme="minorEastAsia"/>
        </w:rPr>
      </w:pPr>
      <w:r w:rsidRPr="004B7BB7">
        <w:rPr>
          <w:rFonts w:eastAsiaTheme="minorEastAsia"/>
        </w:rPr>
        <w:t xml:space="preserve">The City </w:t>
      </w:r>
      <w:proofErr w:type="gramStart"/>
      <w:r w:rsidRPr="004B7BB7">
        <w:rPr>
          <w:rFonts w:eastAsiaTheme="minorEastAsia"/>
        </w:rPr>
        <w:t>will  prioritise</w:t>
      </w:r>
      <w:proofErr w:type="gramEnd"/>
      <w:r w:rsidRPr="004B7BB7">
        <w:rPr>
          <w:rFonts w:eastAsiaTheme="minorEastAsia"/>
        </w:rPr>
        <w:t xml:space="preserve"> behaviour change approaches that support voluntary containment, including reduced registration fees for cats that are </w:t>
      </w:r>
      <w:proofErr w:type="gramStart"/>
      <w:r w:rsidRPr="004B7BB7">
        <w:rPr>
          <w:rFonts w:eastAsiaTheme="minorEastAsia"/>
        </w:rPr>
        <w:t>contained to their property at all times</w:t>
      </w:r>
      <w:proofErr w:type="gramEnd"/>
      <w:r w:rsidRPr="004B7BB7">
        <w:rPr>
          <w:rFonts w:eastAsiaTheme="minorEastAsia"/>
        </w:rPr>
        <w:t>, and targeted community education to promote the benefits of containment for both pets and wildlife.</w:t>
      </w:r>
    </w:p>
    <w:p w14:paraId="63097853" w14:textId="23C197E7" w:rsidR="004B7BB7" w:rsidRPr="004B7BB7" w:rsidRDefault="004B7BB7" w:rsidP="0006038C">
      <w:pPr>
        <w:pStyle w:val="BodyText"/>
        <w:rPr>
          <w:rFonts w:eastAsiaTheme="minorEastAsia"/>
        </w:rPr>
      </w:pPr>
      <w:r w:rsidRPr="004B7BB7">
        <w:rPr>
          <w:rFonts w:eastAsiaTheme="minorEastAsia"/>
        </w:rPr>
        <w:t>Recognising that improved outcomes rely on community awareness and compliance, the City will strengthen education and engagement initiatives to support responsible pet ownership.</w:t>
      </w:r>
    </w:p>
    <w:p w14:paraId="7D59E13D" w14:textId="5A8F4D5B" w:rsidR="004B7BB7" w:rsidRPr="004B7BB7" w:rsidRDefault="004B7BB7" w:rsidP="0006038C">
      <w:pPr>
        <w:pStyle w:val="BodyText"/>
        <w:rPr>
          <w:rFonts w:eastAsiaTheme="minorEastAsia"/>
        </w:rPr>
      </w:pPr>
      <w:r w:rsidRPr="004B7BB7">
        <w:rPr>
          <w:rFonts w:eastAsiaTheme="minorEastAsia"/>
        </w:rPr>
        <w:t>The Plan also includes actions to manage the impacts of dogs in high-value biodiversity areas. The City will continue to improve compliance and education, advocate for no dog zones in areas of high ecological sensitivity and strengthen management within Council-managed nature reserves.</w:t>
      </w:r>
    </w:p>
    <w:p w14:paraId="61016065" w14:textId="06A366B1" w:rsidR="004B7BB7" w:rsidRPr="004B7BB7" w:rsidRDefault="004B7BB7" w:rsidP="0006038C">
      <w:pPr>
        <w:pStyle w:val="Heading2"/>
        <w:rPr>
          <w:rFonts w:eastAsiaTheme="minorEastAsia"/>
        </w:rPr>
      </w:pPr>
      <w:bookmarkStart w:id="20" w:name="_Toc232756816"/>
      <w:r w:rsidRPr="004B7BB7">
        <w:rPr>
          <w:rFonts w:eastAsiaTheme="minorEastAsia"/>
        </w:rPr>
        <w:t>Invasive Species Management</w:t>
      </w:r>
      <w:bookmarkEnd w:id="20"/>
    </w:p>
    <w:p w14:paraId="0CDBF39D" w14:textId="528BA61E" w:rsidR="004B7BB7" w:rsidRPr="004B7BB7" w:rsidRDefault="004B7BB7" w:rsidP="006A5CA7">
      <w:pPr>
        <w:pStyle w:val="IntenseQuote"/>
        <w:rPr>
          <w:rFonts w:eastAsiaTheme="minorEastAsia"/>
        </w:rPr>
      </w:pPr>
      <w:r w:rsidRPr="004B7BB7">
        <w:rPr>
          <w:rFonts w:eastAsiaTheme="minorEastAsia"/>
        </w:rPr>
        <w:t>Our backyards were once a haven for our tiny native bird species. Their comfortable and safe habitats have been taken over by the voracious Indian Myna.</w:t>
      </w:r>
    </w:p>
    <w:p w14:paraId="6D1D773E" w14:textId="6837B032" w:rsidR="004B7BB7" w:rsidRPr="004B7BB7" w:rsidRDefault="004B7BB7" w:rsidP="0006038C">
      <w:pPr>
        <w:pStyle w:val="BodyText"/>
        <w:rPr>
          <w:rFonts w:eastAsiaTheme="minorEastAsia"/>
        </w:rPr>
      </w:pPr>
      <w:r w:rsidRPr="004B7BB7">
        <w:rPr>
          <w:rFonts w:eastAsiaTheme="minorEastAsia"/>
        </w:rPr>
        <w:t xml:space="preserve">Consultation feedback highlighted strong concern regarding the increasing presence of invasive species, particularly the Indian Myna bird, which is widely perceived as a significant threat to native wildlife. </w:t>
      </w:r>
      <w:r w:rsidR="007B48AD">
        <w:rPr>
          <w:rFonts w:eastAsiaTheme="minorEastAsia"/>
        </w:rPr>
        <w:t>Participants</w:t>
      </w:r>
      <w:r w:rsidRPr="004B7BB7">
        <w:rPr>
          <w:rFonts w:eastAsiaTheme="minorEastAsia"/>
        </w:rPr>
        <w:t xml:space="preserve"> consistently described the species as aggressive and highly competitive, noting impacts on native birds through displacement from nesting sites and direct harm.</w:t>
      </w:r>
    </w:p>
    <w:p w14:paraId="1E7481FB" w14:textId="77777777" w:rsidR="004B7BB7" w:rsidRPr="004B7BB7" w:rsidRDefault="004B7BB7" w:rsidP="0006038C">
      <w:pPr>
        <w:pStyle w:val="BodyText"/>
        <w:rPr>
          <w:rFonts w:eastAsiaTheme="minorEastAsia"/>
        </w:rPr>
      </w:pPr>
      <w:r w:rsidRPr="004B7BB7">
        <w:rPr>
          <w:rFonts w:eastAsiaTheme="minorEastAsia"/>
        </w:rPr>
        <w:t xml:space="preserve">Several submissions identified the management of Indian </w:t>
      </w:r>
      <w:proofErr w:type="spellStart"/>
      <w:r w:rsidRPr="004B7BB7">
        <w:rPr>
          <w:rFonts w:eastAsiaTheme="minorEastAsia"/>
        </w:rPr>
        <w:t>Mynas</w:t>
      </w:r>
      <w:proofErr w:type="spellEnd"/>
      <w:r w:rsidRPr="004B7BB7">
        <w:rPr>
          <w:rFonts w:eastAsiaTheme="minorEastAsia"/>
        </w:rPr>
        <w:t xml:space="preserve"> as a gap in current biodiversity efforts, with calls for a more proactive and coordinated response. This included requests for Council-led eradication programs, access to trapping resources, and increased public education to support community action.</w:t>
      </w:r>
    </w:p>
    <w:p w14:paraId="76AB48C8" w14:textId="77777777" w:rsidR="004B7BB7" w:rsidRPr="004B7BB7" w:rsidRDefault="004B7BB7" w:rsidP="0006038C">
      <w:pPr>
        <w:pStyle w:val="BodyText"/>
        <w:rPr>
          <w:rFonts w:eastAsiaTheme="minorEastAsia"/>
        </w:rPr>
      </w:pPr>
      <w:r w:rsidRPr="004B7BB7">
        <w:rPr>
          <w:rFonts w:eastAsiaTheme="minorEastAsia"/>
        </w:rPr>
        <w:t xml:space="preserve">In response to this feedback, the Plan has been strengthened on invasive species management, including the addition of a new action specifically addressing Indian </w:t>
      </w:r>
      <w:proofErr w:type="spellStart"/>
      <w:r w:rsidRPr="004B7BB7">
        <w:rPr>
          <w:rFonts w:eastAsiaTheme="minorEastAsia"/>
        </w:rPr>
        <w:t>Mynas</w:t>
      </w:r>
      <w:proofErr w:type="spellEnd"/>
      <w:r w:rsidRPr="004B7BB7">
        <w:rPr>
          <w:rFonts w:eastAsiaTheme="minorEastAsia"/>
        </w:rPr>
        <w:t xml:space="preserve">. While recognising that control of established invasive species is </w:t>
      </w:r>
      <w:r w:rsidRPr="004B7BB7">
        <w:rPr>
          <w:rFonts w:eastAsiaTheme="minorEastAsia"/>
        </w:rPr>
        <w:lastRenderedPageBreak/>
        <w:t>complex and requires sustained effort, the City will take a more active role in managing impacts within its own natural areas.</w:t>
      </w:r>
    </w:p>
    <w:p w14:paraId="24140F41" w14:textId="1BCEFDC7" w:rsidR="004B7BB7" w:rsidRPr="004B7BB7" w:rsidRDefault="004B7BB7" w:rsidP="0006038C">
      <w:pPr>
        <w:pStyle w:val="BodyText"/>
        <w:rPr>
          <w:rFonts w:eastAsiaTheme="minorEastAsia"/>
        </w:rPr>
      </w:pPr>
      <w:r w:rsidRPr="004B7BB7">
        <w:rPr>
          <w:rFonts w:eastAsiaTheme="minorEastAsia"/>
        </w:rPr>
        <w:t>The City will also explore opportunities to support coordinated community responses</w:t>
      </w:r>
      <w:r w:rsidR="0015580E">
        <w:rPr>
          <w:rFonts w:eastAsiaTheme="minorEastAsia"/>
        </w:rPr>
        <w:t xml:space="preserve"> and </w:t>
      </w:r>
      <w:r w:rsidRPr="004B7BB7">
        <w:rPr>
          <w:rFonts w:eastAsiaTheme="minorEastAsia"/>
        </w:rPr>
        <w:t>provid</w:t>
      </w:r>
      <w:r w:rsidR="0015580E">
        <w:rPr>
          <w:rFonts w:eastAsiaTheme="minorEastAsia"/>
        </w:rPr>
        <w:t>e</w:t>
      </w:r>
      <w:r w:rsidRPr="004B7BB7">
        <w:rPr>
          <w:rFonts w:eastAsiaTheme="minorEastAsia"/>
        </w:rPr>
        <w:t xml:space="preserve"> guidance where feasible. This will be supported by engagement with the community to build shared understanding and identify practical and effective pathways forward.</w:t>
      </w:r>
    </w:p>
    <w:p w14:paraId="3099E7FD" w14:textId="2CB18AA3" w:rsidR="004B7BB7" w:rsidRDefault="004B7BB7" w:rsidP="0006038C">
      <w:pPr>
        <w:pStyle w:val="Heading2"/>
        <w:rPr>
          <w:rFonts w:eastAsiaTheme="minorEastAsia"/>
        </w:rPr>
      </w:pPr>
      <w:bookmarkStart w:id="21" w:name="_Toc232756817"/>
      <w:r w:rsidRPr="004B7BB7">
        <w:rPr>
          <w:rFonts w:eastAsiaTheme="minorEastAsia"/>
        </w:rPr>
        <w:t>Implementation, Funding and Accountability</w:t>
      </w:r>
      <w:bookmarkEnd w:id="21"/>
    </w:p>
    <w:p w14:paraId="76D442AC" w14:textId="26343C94" w:rsidR="0056055F" w:rsidRPr="0056055F" w:rsidRDefault="0056055F" w:rsidP="005E2BB4">
      <w:pPr>
        <w:pStyle w:val="IntenseQuote"/>
        <w:rPr>
          <w:rFonts w:eastAsiaTheme="minorEastAsia"/>
        </w:rPr>
      </w:pPr>
      <w:r w:rsidRPr="0056055F">
        <w:rPr>
          <w:rFonts w:eastAsiaTheme="minorEastAsia"/>
        </w:rPr>
        <w:t xml:space="preserve">A stronger implementation framework. The Plan should </w:t>
      </w:r>
      <w:proofErr w:type="gramStart"/>
      <w:r w:rsidRPr="0056055F">
        <w:rPr>
          <w:rFonts w:eastAsiaTheme="minorEastAsia"/>
        </w:rPr>
        <w:t>include:</w:t>
      </w:r>
      <w:proofErr w:type="gramEnd"/>
      <w:r w:rsidRPr="0056055F">
        <w:rPr>
          <w:rFonts w:eastAsiaTheme="minorEastAsia"/>
        </w:rPr>
        <w:t xml:space="preserve"> timelines, responsible departments, performance indicators, public reporting requirements and consequences for non-delivery</w:t>
      </w:r>
      <w:r w:rsidR="005E2BB4">
        <w:rPr>
          <w:rFonts w:eastAsiaTheme="minorEastAsia"/>
        </w:rPr>
        <w:t>.</w:t>
      </w:r>
    </w:p>
    <w:p w14:paraId="1B65914E" w14:textId="77777777" w:rsidR="004B7BB7" w:rsidRPr="004B7BB7" w:rsidRDefault="004B7BB7" w:rsidP="0006038C">
      <w:pPr>
        <w:pStyle w:val="BodyText"/>
        <w:rPr>
          <w:rFonts w:eastAsiaTheme="minorEastAsia"/>
        </w:rPr>
      </w:pPr>
      <w:r w:rsidRPr="004B7BB7">
        <w:rPr>
          <w:rFonts w:eastAsiaTheme="minorEastAsia"/>
        </w:rPr>
        <w:t>A consistent and strongly expressed theme across submissions is concern that the Plan may remain aspirational without clear and credible delivery mechanisms. While participants broadly support the vision and direction of the Plan, many emphasised the need to shift from strategy to implementation, with a stronger focus on how outcomes will be achieved in practice.</w:t>
      </w:r>
    </w:p>
    <w:p w14:paraId="22842040" w14:textId="4D2F05F0" w:rsidR="004B7BB7" w:rsidRPr="004B7BB7" w:rsidRDefault="004B7BB7" w:rsidP="0006038C">
      <w:pPr>
        <w:pStyle w:val="BodyText"/>
        <w:rPr>
          <w:rFonts w:eastAsiaTheme="minorEastAsia"/>
        </w:rPr>
      </w:pPr>
      <w:r w:rsidRPr="004B7BB7">
        <w:rPr>
          <w:rFonts w:eastAsiaTheme="minorEastAsia"/>
        </w:rPr>
        <w:t xml:space="preserve">A central issue raised is the lack of clarity around funding and resourcing. </w:t>
      </w:r>
      <w:r w:rsidR="0015580E">
        <w:rPr>
          <w:rFonts w:eastAsiaTheme="minorEastAsia"/>
        </w:rPr>
        <w:t>Participants</w:t>
      </w:r>
      <w:r w:rsidRPr="004B7BB7">
        <w:rPr>
          <w:rFonts w:eastAsiaTheme="minorEastAsia"/>
        </w:rPr>
        <w:t xml:space="preserve"> frequently noted that, without firm and transparent financial commitments, the Plan risks lacking credibility and may not deliver meaningful on-ground outcomes. There were repeated calls for long-term funding allocations that are proportionate to the scale of the Plan’s ambition, including clearer indications of how investment will be sourced and sustained over time. Some participants suggested that specifying funding commitments—such as a proportion of rates or dedicated budget allocations—would strengthen accountability and demonstrate organisational commitment. The importance of resourcing was also linked to staffing capacity, with </w:t>
      </w:r>
      <w:r w:rsidR="0015580E">
        <w:rPr>
          <w:rFonts w:eastAsiaTheme="minorEastAsia"/>
        </w:rPr>
        <w:t>p</w:t>
      </w:r>
      <w:r w:rsidR="007B48AD">
        <w:rPr>
          <w:rFonts w:eastAsiaTheme="minorEastAsia"/>
        </w:rPr>
        <w:t>articipants</w:t>
      </w:r>
      <w:r w:rsidRPr="004B7BB7">
        <w:rPr>
          <w:rFonts w:eastAsiaTheme="minorEastAsia"/>
        </w:rPr>
        <w:t xml:space="preserve"> noting that ongoing personnel and technical capability are essential to effective implementation.</w:t>
      </w:r>
    </w:p>
    <w:p w14:paraId="41D5F298" w14:textId="77777777" w:rsidR="004B7BB7" w:rsidRPr="004B7BB7" w:rsidRDefault="004B7BB7" w:rsidP="0006038C">
      <w:pPr>
        <w:pStyle w:val="BodyText"/>
        <w:rPr>
          <w:rFonts w:eastAsiaTheme="minorEastAsia"/>
        </w:rPr>
      </w:pPr>
      <w:r w:rsidRPr="004B7BB7">
        <w:rPr>
          <w:rFonts w:eastAsiaTheme="minorEastAsia"/>
        </w:rPr>
        <w:t>Closely related to this is a perceived gap in the Plan’s implementation framework. Participants highlighted limited detail regarding timelines, sequencing of actions, and allocation of responsibilities. There is a strong expectation that the Plan clearly articulates who is accountable for delivery, how actions will be prioritised, and over what timeframe they will be delivered. This includes embedding biodiversity outcomes across multiple Council functions, such as planning, infrastructure and water management, to ensure a coordinated and integrated approach rather than siloed delivery.</w:t>
      </w:r>
    </w:p>
    <w:p w14:paraId="47C885AA" w14:textId="77777777" w:rsidR="004B7BB7" w:rsidRPr="004B7BB7" w:rsidRDefault="004B7BB7" w:rsidP="0006038C">
      <w:pPr>
        <w:pStyle w:val="BodyText"/>
        <w:rPr>
          <w:rFonts w:eastAsiaTheme="minorEastAsia"/>
        </w:rPr>
      </w:pPr>
      <w:r w:rsidRPr="004B7BB7">
        <w:rPr>
          <w:rFonts w:eastAsiaTheme="minorEastAsia"/>
        </w:rPr>
        <w:t xml:space="preserve">Governance and accountability mechanisms were also identified as an area requiring further strengthening. Submissions emphasised the need for clear roles and responsibilities, supported by robust governance structures to oversee delivery. </w:t>
      </w:r>
      <w:proofErr w:type="gramStart"/>
      <w:r w:rsidRPr="004B7BB7">
        <w:rPr>
          <w:rFonts w:eastAsiaTheme="minorEastAsia"/>
        </w:rPr>
        <w:t>In particular, stakeholders</w:t>
      </w:r>
      <w:proofErr w:type="gramEnd"/>
      <w:r w:rsidRPr="004B7BB7">
        <w:rPr>
          <w:rFonts w:eastAsiaTheme="minorEastAsia"/>
        </w:rPr>
        <w:t xml:space="preserve"> are seeking more explicit accountability for outcomes, ensuring that commitments made within the Plan are tracked and reported against.</w:t>
      </w:r>
    </w:p>
    <w:p w14:paraId="72BC996E" w14:textId="77777777" w:rsidR="004B7BB7" w:rsidRPr="004B7BB7" w:rsidRDefault="004B7BB7" w:rsidP="0006038C">
      <w:pPr>
        <w:pStyle w:val="BodyText"/>
        <w:rPr>
          <w:rFonts w:eastAsiaTheme="minorEastAsia"/>
        </w:rPr>
      </w:pPr>
      <w:r w:rsidRPr="004B7BB7">
        <w:rPr>
          <w:rFonts w:eastAsiaTheme="minorEastAsia"/>
        </w:rPr>
        <w:t>There is also a strong call for comprehensive monitoring, evaluation and reporting frameworks. Participants emphasised the importance of establishing measurable performance indicators and targets to track progress over time. Regular and transparent public reporting was viewed as critical to maintaining community trust and demonstrating progress. Importantly, stakeholders expect that monitoring results will not only report on performance but also inform adaptive management, including adjustments to priorities and future funding allocation.</w:t>
      </w:r>
    </w:p>
    <w:p w14:paraId="48570686" w14:textId="77777777" w:rsidR="004B7BB7" w:rsidRPr="004B7BB7" w:rsidRDefault="004B7BB7" w:rsidP="0006038C">
      <w:pPr>
        <w:pStyle w:val="BodyText"/>
        <w:rPr>
          <w:rFonts w:eastAsiaTheme="minorEastAsia"/>
        </w:rPr>
      </w:pPr>
      <w:r w:rsidRPr="004B7BB7">
        <w:rPr>
          <w:rFonts w:eastAsiaTheme="minorEastAsia"/>
        </w:rPr>
        <w:t>Finally, several submissions highlighted the importance of strengthening regulatory and policy mechanisms to support delivery. There is a clear view that strategic intent alone will not be sufficient without enforceable planning controls and integration into statutory frameworks. Effective implementation is therefore seen as reliant on a combination of policy, regulation, funding and operational delivery tools.</w:t>
      </w:r>
    </w:p>
    <w:p w14:paraId="4DA21C5E" w14:textId="77777777" w:rsidR="004B7BB7" w:rsidRPr="004B7BB7" w:rsidRDefault="004B7BB7" w:rsidP="0006038C">
      <w:pPr>
        <w:pStyle w:val="BodyText"/>
        <w:rPr>
          <w:rFonts w:eastAsiaTheme="minorEastAsia"/>
        </w:rPr>
      </w:pPr>
      <w:r w:rsidRPr="004B7BB7">
        <w:rPr>
          <w:rFonts w:eastAsiaTheme="minorEastAsia"/>
        </w:rPr>
        <w:lastRenderedPageBreak/>
        <w:t>Overall, stakeholders are seeking a Plan for Nature that is not only visionary, but also practical, funded and accountable—one that provides a clear pathway to achieving tangible biodiversity outcomes.</w:t>
      </w:r>
    </w:p>
    <w:p w14:paraId="5F272C3F" w14:textId="77777777" w:rsidR="004B7BB7" w:rsidRPr="004B7BB7" w:rsidRDefault="004B7BB7" w:rsidP="0006038C">
      <w:pPr>
        <w:pStyle w:val="BodyText"/>
        <w:rPr>
          <w:rFonts w:eastAsiaTheme="minorEastAsia"/>
        </w:rPr>
      </w:pPr>
      <w:r w:rsidRPr="004B7BB7">
        <w:rPr>
          <w:rFonts w:eastAsiaTheme="minorEastAsia"/>
        </w:rPr>
        <w:t>In response to consultation feedback, the implementation and monitoring sections of the Plan have been strengthened. Effective governance and delivery of the Plan will rely on a combination of long-term and annual monitoring, supported by regular evaluation. This approach will enable actions to be refined, better targeted, and continuously improved over time.</w:t>
      </w:r>
    </w:p>
    <w:p w14:paraId="7CD94E84" w14:textId="77777777" w:rsidR="004B7BB7" w:rsidRPr="004B7BB7" w:rsidRDefault="004B7BB7" w:rsidP="0006038C">
      <w:pPr>
        <w:pStyle w:val="BodyText"/>
        <w:rPr>
          <w:rFonts w:eastAsiaTheme="minorEastAsia"/>
        </w:rPr>
      </w:pPr>
      <w:r w:rsidRPr="004B7BB7">
        <w:rPr>
          <w:rFonts w:eastAsiaTheme="minorEastAsia"/>
        </w:rPr>
        <w:t>The City is committed to maintaining a robust Monitoring, Evaluation, Reporting and Improvement (MERI) framework to guide implementation and track progress. The shorter-term Action Plan will be reviewed and updated every two years on a rolling basis to ensure it remains responsive and effective. The broader Plan will undergo a major review every 10 years. Progress towards the Plan’s higher-level 10-year strategic outcomes will be evaluated at the end of the Plan’s life in 2036, informing the next iteration of the Plan.</w:t>
      </w:r>
    </w:p>
    <w:p w14:paraId="37A611CB" w14:textId="4B77D68A" w:rsidR="004B7BB7" w:rsidRPr="004B7BB7" w:rsidRDefault="004B7BB7" w:rsidP="0006038C">
      <w:pPr>
        <w:pStyle w:val="Heading2"/>
        <w:rPr>
          <w:rFonts w:eastAsiaTheme="minorEastAsia"/>
        </w:rPr>
      </w:pPr>
      <w:bookmarkStart w:id="22" w:name="_Toc232756818"/>
      <w:r w:rsidRPr="004B7BB7">
        <w:rPr>
          <w:rFonts w:eastAsiaTheme="minorEastAsia"/>
        </w:rPr>
        <w:t>Quality of Maps and Future Biodiversity Mapping</w:t>
      </w:r>
      <w:bookmarkEnd w:id="22"/>
    </w:p>
    <w:p w14:paraId="79056BB0" w14:textId="77777777" w:rsidR="004B7BB7" w:rsidRPr="004B7BB7" w:rsidRDefault="004B7BB7" w:rsidP="00394C0F">
      <w:pPr>
        <w:pStyle w:val="IntenseQuote"/>
        <w:rPr>
          <w:rFonts w:eastAsiaTheme="minorEastAsia"/>
        </w:rPr>
      </w:pPr>
      <w:r w:rsidRPr="004B7BB7">
        <w:rPr>
          <w:rFonts w:eastAsiaTheme="minorEastAsia"/>
        </w:rPr>
        <w:t xml:space="preserve">A useful addition to the Plan would be a map showing existing areas under indigenous vegetation. Bellarine Landcare Group has over many years kept records of restored and revegetated sites. Such a map would give a better idea of existing and potential connectivity. A good 45 years of mostly indigenous planting on my own property, for example, is not shown at all. </w:t>
      </w:r>
    </w:p>
    <w:p w14:paraId="2B5034DC" w14:textId="3D76FA0A" w:rsidR="004B7BB7" w:rsidRPr="004B7BB7" w:rsidRDefault="004B7BB7" w:rsidP="0006038C">
      <w:pPr>
        <w:pStyle w:val="BodyText"/>
        <w:rPr>
          <w:rFonts w:eastAsiaTheme="minorEastAsia"/>
        </w:rPr>
      </w:pPr>
      <w:r w:rsidRPr="004B7BB7">
        <w:rPr>
          <w:rFonts w:eastAsiaTheme="minorEastAsia"/>
        </w:rPr>
        <w:t xml:space="preserve">Many </w:t>
      </w:r>
      <w:r w:rsidR="007B48AD">
        <w:rPr>
          <w:rFonts w:eastAsiaTheme="minorEastAsia"/>
        </w:rPr>
        <w:t>participants</w:t>
      </w:r>
      <w:r w:rsidRPr="004B7BB7">
        <w:rPr>
          <w:rFonts w:eastAsiaTheme="minorEastAsia"/>
        </w:rPr>
        <w:t xml:space="preserve"> were dissatisfied with the quality, scale and usability of maps in the draft Plan. The </w:t>
      </w:r>
      <w:proofErr w:type="spellStart"/>
      <w:r w:rsidRPr="004B7BB7">
        <w:rPr>
          <w:rFonts w:eastAsiaTheme="minorEastAsia"/>
        </w:rPr>
        <w:t>Biolinks</w:t>
      </w:r>
      <w:proofErr w:type="spellEnd"/>
      <w:r w:rsidRPr="004B7BB7">
        <w:rPr>
          <w:rFonts w:eastAsiaTheme="minorEastAsia"/>
        </w:rPr>
        <w:t xml:space="preserve"> Area Map in particular lacked detail, resolution and clarity, making it difficult to interpret.</w:t>
      </w:r>
    </w:p>
    <w:p w14:paraId="3F08959E" w14:textId="307EC782" w:rsidR="004B7BB7" w:rsidRPr="004B7BB7" w:rsidRDefault="004B7BB7" w:rsidP="0006038C">
      <w:pPr>
        <w:pStyle w:val="BodyText"/>
        <w:rPr>
          <w:rFonts w:eastAsiaTheme="minorEastAsia"/>
        </w:rPr>
      </w:pPr>
      <w:r w:rsidRPr="004B7BB7">
        <w:rPr>
          <w:rFonts w:eastAsiaTheme="minorEastAsia"/>
        </w:rPr>
        <w:t xml:space="preserve">Stakeholders also identified gaps in mapping, including missing remnant vegetation, wetlands, large old trees, restoration areas and long-term revegetation sites on private land. There were strong calls for improved landscape-scale mapping, clearer labelling, and additional layers such as indigenous revegetation. Suggestions also included expanding inland </w:t>
      </w:r>
      <w:proofErr w:type="spellStart"/>
      <w:r w:rsidRPr="004B7BB7">
        <w:rPr>
          <w:rFonts w:eastAsiaTheme="minorEastAsia"/>
        </w:rPr>
        <w:t>biolinks</w:t>
      </w:r>
      <w:proofErr w:type="spellEnd"/>
      <w:r w:rsidRPr="004B7BB7">
        <w:rPr>
          <w:rFonts w:eastAsiaTheme="minorEastAsia"/>
        </w:rPr>
        <w:t xml:space="preserve"> and exploring links with walking and cycling corridors. Some </w:t>
      </w:r>
      <w:r w:rsidR="007B48AD">
        <w:rPr>
          <w:rFonts w:eastAsiaTheme="minorEastAsia"/>
        </w:rPr>
        <w:t>participants</w:t>
      </w:r>
      <w:r w:rsidRPr="004B7BB7">
        <w:rPr>
          <w:rFonts w:eastAsiaTheme="minorEastAsia"/>
        </w:rPr>
        <w:t xml:space="preserve"> acknowledged that producing more detailed mapping would take time.</w:t>
      </w:r>
    </w:p>
    <w:p w14:paraId="4760A2FE" w14:textId="2003A268" w:rsidR="004B7BB7" w:rsidRPr="004B7BB7" w:rsidRDefault="004B7BB7" w:rsidP="0006038C">
      <w:pPr>
        <w:pStyle w:val="BodyText"/>
        <w:rPr>
          <w:rFonts w:eastAsiaTheme="minorEastAsia"/>
        </w:rPr>
      </w:pPr>
      <w:r w:rsidRPr="004B7BB7">
        <w:rPr>
          <w:rFonts w:eastAsiaTheme="minorEastAsia"/>
        </w:rPr>
        <w:t xml:space="preserve">Mapping has been improved in the final Plan, including reformatting the </w:t>
      </w:r>
      <w:proofErr w:type="spellStart"/>
      <w:r w:rsidRPr="004B7BB7">
        <w:rPr>
          <w:rFonts w:eastAsiaTheme="minorEastAsia"/>
        </w:rPr>
        <w:t>Biolink</w:t>
      </w:r>
      <w:proofErr w:type="spellEnd"/>
      <w:r w:rsidRPr="004B7BB7">
        <w:rPr>
          <w:rFonts w:eastAsiaTheme="minorEastAsia"/>
        </w:rPr>
        <w:t xml:space="preserve"> Areas into individual A4 maps by landscape. The Plan now includes 18 maps. The City is also progressing interactive online mapping, which will allow users to view and navigate biodiversity data in more detail. Ongoing mapping improvements will prioritise gaps identified through consultation, including additional remnant vegetation, wetlands and significant trees. New layers—such as indigenous revegetation, key species and insect monitoring—will also be progressively incorporated, along with future opportunities to demonstrate improvements to habitat connectivity at a landscape scale.</w:t>
      </w:r>
    </w:p>
    <w:p w14:paraId="4C2FB96C" w14:textId="77777777" w:rsidR="004B7BB7" w:rsidRPr="004B7BB7" w:rsidRDefault="004B7BB7" w:rsidP="0006038C">
      <w:pPr>
        <w:pStyle w:val="BodyText"/>
        <w:rPr>
          <w:rFonts w:eastAsiaTheme="minorEastAsia"/>
        </w:rPr>
      </w:pPr>
    </w:p>
    <w:p w14:paraId="65FF84DE" w14:textId="35614BE3" w:rsidR="004B7BB7" w:rsidRPr="004B7BB7" w:rsidRDefault="00086250" w:rsidP="00EF764C">
      <w:pPr>
        <w:pStyle w:val="Heading1"/>
        <w:framePr w:wrap="around"/>
        <w:rPr>
          <w:rFonts w:eastAsiaTheme="minorEastAsia"/>
        </w:rPr>
      </w:pPr>
      <w:bookmarkStart w:id="23" w:name="_Toc232756819"/>
      <w:r w:rsidRPr="004B7BB7">
        <w:rPr>
          <w:rFonts w:eastAsiaTheme="minorEastAsia"/>
        </w:rPr>
        <w:lastRenderedPageBreak/>
        <w:t>Conclusion/Next Steps</w:t>
      </w:r>
      <w:bookmarkEnd w:id="23"/>
      <w:r w:rsidRPr="004B7BB7">
        <w:rPr>
          <w:rFonts w:eastAsiaTheme="minorEastAsia"/>
        </w:rPr>
        <w:t xml:space="preserve"> </w:t>
      </w:r>
    </w:p>
    <w:p w14:paraId="259940F0" w14:textId="77777777" w:rsidR="0015580E" w:rsidRPr="0015580E" w:rsidRDefault="0015580E" w:rsidP="0015580E">
      <w:pPr>
        <w:spacing w:before="100" w:beforeAutospacing="1" w:after="100" w:afterAutospacing="1" w:line="300" w:lineRule="atLeast"/>
        <w:rPr>
          <w:rFonts w:eastAsiaTheme="minorEastAsia"/>
          <w:sz w:val="18"/>
          <w:szCs w:val="18"/>
        </w:rPr>
      </w:pPr>
      <w:r w:rsidRPr="0015580E">
        <w:rPr>
          <w:rFonts w:eastAsiaTheme="minorEastAsia"/>
          <w:sz w:val="18"/>
          <w:szCs w:val="18"/>
        </w:rPr>
        <w:t>The Plan has been updated in response to the extensive consultation feedback. It will now proceed to Council for consideration and endorsement at the Council meeting on 28 July 2026.</w:t>
      </w:r>
    </w:p>
    <w:p w14:paraId="035CFDC6" w14:textId="77777777" w:rsidR="0015580E" w:rsidRPr="0015580E" w:rsidRDefault="0015580E" w:rsidP="0015580E">
      <w:pPr>
        <w:spacing w:before="100" w:beforeAutospacing="1" w:after="100" w:afterAutospacing="1" w:line="300" w:lineRule="atLeast"/>
        <w:rPr>
          <w:rFonts w:eastAsiaTheme="minorEastAsia"/>
          <w:sz w:val="18"/>
          <w:szCs w:val="18"/>
        </w:rPr>
      </w:pPr>
      <w:r w:rsidRPr="0015580E">
        <w:rPr>
          <w:rFonts w:eastAsiaTheme="minorEastAsia"/>
          <w:sz w:val="18"/>
          <w:szCs w:val="18"/>
        </w:rPr>
        <w:t>A summary version of the Plan will be produced, with the full, detailed Plan available on our website.</w:t>
      </w:r>
    </w:p>
    <w:p w14:paraId="21804C74" w14:textId="77777777" w:rsidR="0015580E" w:rsidRPr="0015580E" w:rsidRDefault="0015580E" w:rsidP="0015580E">
      <w:pPr>
        <w:spacing w:before="100" w:beforeAutospacing="1" w:after="100" w:afterAutospacing="1" w:line="300" w:lineRule="atLeast"/>
        <w:rPr>
          <w:rFonts w:eastAsiaTheme="minorEastAsia"/>
          <w:sz w:val="18"/>
          <w:szCs w:val="18"/>
        </w:rPr>
      </w:pPr>
      <w:r w:rsidRPr="0015580E">
        <w:rPr>
          <w:rFonts w:eastAsiaTheme="minorEastAsia"/>
          <w:sz w:val="18"/>
          <w:szCs w:val="18"/>
        </w:rPr>
        <w:t>The City would like to thank the more than 350 participants and community groups who completed the online survey and provided detailed and thoughtful written submissions, as well as the nearly 200 people we spoke with during the engagement process.</w:t>
      </w:r>
    </w:p>
    <w:p w14:paraId="5E3FAB3D" w14:textId="77777777" w:rsidR="004B7BB7" w:rsidRPr="004B7BB7" w:rsidRDefault="004B7BB7" w:rsidP="0006038C">
      <w:pPr>
        <w:pStyle w:val="BodyText"/>
        <w:rPr>
          <w:rFonts w:eastAsiaTheme="minorEastAsia"/>
        </w:rPr>
      </w:pPr>
    </w:p>
    <w:p w14:paraId="663DF0A9" w14:textId="275215D6" w:rsidR="004A02E3" w:rsidRDefault="004A02E3" w:rsidP="0006038C">
      <w:pPr>
        <w:pStyle w:val="BodyText"/>
        <w:rPr>
          <w:rFonts w:eastAsiaTheme="minorEastAsia"/>
        </w:rPr>
      </w:pPr>
      <w:r>
        <w:rPr>
          <w:rFonts w:eastAsiaTheme="minorEastAsia"/>
        </w:rPr>
        <w:br w:type="page"/>
      </w:r>
    </w:p>
    <w:p w14:paraId="25A17A98" w14:textId="77777777" w:rsidR="00CD5DDB" w:rsidRDefault="00CD5DDB" w:rsidP="0006038C">
      <w:pPr>
        <w:pStyle w:val="BodyText"/>
        <w:rPr>
          <w:rFonts w:eastAsiaTheme="minorEastAsia"/>
        </w:rPr>
        <w:sectPr w:rsidR="00CD5DDB" w:rsidSect="00635EA0">
          <w:type w:val="continuous"/>
          <w:pgSz w:w="11907" w:h="16840" w:code="9"/>
          <w:pgMar w:top="327" w:right="794" w:bottom="794" w:left="794" w:header="567" w:footer="340" w:gutter="0"/>
          <w:cols w:space="284"/>
          <w:docGrid w:linePitch="360"/>
          <w15:footnoteColumns w:val="1"/>
        </w:sectPr>
      </w:pPr>
    </w:p>
    <w:p w14:paraId="059E58EF" w14:textId="77777777" w:rsidR="005F4C53" w:rsidRDefault="005F4C53" w:rsidP="0006038C">
      <w:pPr>
        <w:pStyle w:val="BodyText"/>
        <w:rPr>
          <w:rFonts w:eastAsiaTheme="minorEastAsia"/>
        </w:rPr>
      </w:pPr>
    </w:p>
    <w:p w14:paraId="26C68EE2" w14:textId="77777777" w:rsidR="00DD022D" w:rsidRDefault="00DD022D" w:rsidP="0006038C">
      <w:pPr>
        <w:pStyle w:val="BodyText"/>
        <w:rPr>
          <w:rFonts w:eastAsiaTheme="minorEastAsia"/>
        </w:rPr>
        <w:sectPr w:rsidR="00DD022D" w:rsidSect="00CD5DDB">
          <w:type w:val="continuous"/>
          <w:pgSz w:w="11907" w:h="16840" w:code="9"/>
          <w:pgMar w:top="794" w:right="794" w:bottom="794" w:left="794" w:header="567" w:footer="340" w:gutter="0"/>
          <w:cols w:num="2" w:space="284"/>
          <w:docGrid w:linePitch="360"/>
          <w15:footnoteColumns w:val="1"/>
        </w:sectPr>
      </w:pPr>
    </w:p>
    <w:p w14:paraId="2A644793" w14:textId="77777777" w:rsidR="005F4C53" w:rsidRPr="00E1788C" w:rsidRDefault="00DD022D" w:rsidP="0006038C">
      <w:pPr>
        <w:pStyle w:val="BodyText"/>
        <w:rPr>
          <w:rFonts w:eastAsiaTheme="minorEastAsia"/>
        </w:rPr>
      </w:pPr>
      <w:r>
        <w:rPr>
          <w:noProof/>
        </w:rPr>
        <w:drawing>
          <wp:anchor distT="0" distB="0" distL="114300" distR="114300" simplePos="0" relativeHeight="251658240" behindDoc="0" locked="1" layoutInCell="1" allowOverlap="1" wp14:anchorId="4A105A7E" wp14:editId="3AECEDD7">
            <wp:simplePos x="0" y="0"/>
            <wp:positionH relativeFrom="page">
              <wp:posOffset>-1270</wp:posOffset>
            </wp:positionH>
            <wp:positionV relativeFrom="page">
              <wp:align>top</wp:align>
            </wp:positionV>
            <wp:extent cx="7557135" cy="10690225"/>
            <wp:effectExtent l="0" t="0" r="5715"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35"/>
                    <a:stretch>
                      <a:fillRect/>
                    </a:stretch>
                  </pic:blipFill>
                  <pic:spPr>
                    <a:xfrm>
                      <a:off x="0" y="0"/>
                      <a:ext cx="7557655" cy="10690424"/>
                    </a:xfrm>
                    <a:prstGeom prst="rect">
                      <a:avLst/>
                    </a:prstGeom>
                  </pic:spPr>
                </pic:pic>
              </a:graphicData>
            </a:graphic>
            <wp14:sizeRelH relativeFrom="margin">
              <wp14:pctWidth>0</wp14:pctWidth>
            </wp14:sizeRelH>
            <wp14:sizeRelV relativeFrom="margin">
              <wp14:pctHeight>0</wp14:pctHeight>
            </wp14:sizeRelV>
          </wp:anchor>
        </w:drawing>
      </w:r>
    </w:p>
    <w:sectPr w:rsidR="005F4C53" w:rsidRPr="00E1788C" w:rsidSect="00DD022D">
      <w:type w:val="continuous"/>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6F4E5" w14:textId="77777777" w:rsidR="00C23F24" w:rsidRDefault="00C23F24" w:rsidP="00CE604F">
      <w:r>
        <w:separator/>
      </w:r>
    </w:p>
    <w:p w14:paraId="2A8D9D34" w14:textId="77777777" w:rsidR="00C23F24" w:rsidRDefault="00C23F24" w:rsidP="00CE604F"/>
    <w:p w14:paraId="15D4AD95" w14:textId="77777777" w:rsidR="00C23F24" w:rsidRDefault="00C23F24" w:rsidP="00CE604F"/>
    <w:p w14:paraId="1B13F0DE" w14:textId="77777777" w:rsidR="00C23F24" w:rsidRDefault="00C23F24" w:rsidP="00CE604F"/>
  </w:endnote>
  <w:endnote w:type="continuationSeparator" w:id="0">
    <w:p w14:paraId="599717D9" w14:textId="77777777" w:rsidR="00C23F24" w:rsidRDefault="00C23F24" w:rsidP="00CE604F">
      <w:r>
        <w:continuationSeparator/>
      </w:r>
    </w:p>
    <w:p w14:paraId="147AB2A1" w14:textId="77777777" w:rsidR="00C23F24" w:rsidRDefault="00C23F24" w:rsidP="00CE604F"/>
    <w:p w14:paraId="42239950" w14:textId="77777777" w:rsidR="00C23F24" w:rsidRDefault="00C23F24" w:rsidP="00CE604F"/>
    <w:p w14:paraId="6ABD6F32" w14:textId="77777777" w:rsidR="00C23F24" w:rsidRDefault="00C23F24"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BAC4"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5188D"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AD514" w14:textId="77777777" w:rsidR="00B247C8" w:rsidRDefault="00B24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F0BC9" w14:textId="77777777" w:rsidR="00C23F24" w:rsidRDefault="00C23F24" w:rsidP="00CE604F">
      <w:r>
        <w:separator/>
      </w:r>
    </w:p>
  </w:footnote>
  <w:footnote w:type="continuationSeparator" w:id="0">
    <w:p w14:paraId="573BDC98" w14:textId="77777777" w:rsidR="00C23F24" w:rsidRDefault="00C23F24" w:rsidP="00CE604F">
      <w:r>
        <w:continuationSeparator/>
      </w:r>
    </w:p>
    <w:p w14:paraId="2E8A8574" w14:textId="77777777" w:rsidR="00C23F24" w:rsidRDefault="00C23F24" w:rsidP="00CE604F"/>
    <w:p w14:paraId="132E8737" w14:textId="77777777" w:rsidR="00C23F24" w:rsidRDefault="00C23F24" w:rsidP="00CE604F"/>
    <w:p w14:paraId="7B05F4CF" w14:textId="77777777" w:rsidR="00C23F24" w:rsidRDefault="00C23F24"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3C38D" w14:textId="77777777" w:rsidR="0099324A" w:rsidRDefault="0099324A" w:rsidP="005F39EC">
    <w:pPr>
      <w:pStyle w:val="HeaderSpacer"/>
    </w:pPr>
  </w:p>
  <w:p w14:paraId="7861DBE0" w14:textId="77777777" w:rsidR="0099324A" w:rsidRDefault="00993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07B31" w14:textId="77777777" w:rsidR="0099324A" w:rsidRPr="005F39EC" w:rsidRDefault="0099324A" w:rsidP="005F39EC">
    <w:pPr>
      <w:pStyle w:val="HeaderSpacer"/>
    </w:pPr>
  </w:p>
  <w:p w14:paraId="2F72C059" w14:textId="77777777" w:rsidR="0099324A" w:rsidRDefault="00993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4B5B0" w14:textId="77777777" w:rsidR="0099324A" w:rsidRDefault="0099324A" w:rsidP="005F39EC">
    <w:pPr>
      <w:pStyle w:val="Header"/>
    </w:pPr>
    <w:r>
      <w:rPr>
        <w:noProof/>
      </w:rPr>
      <w:drawing>
        <wp:anchor distT="0" distB="0" distL="114300" distR="114300" simplePos="0" relativeHeight="251658240" behindDoc="0" locked="1" layoutInCell="1" allowOverlap="1" wp14:anchorId="64B78F4F" wp14:editId="7101BC90">
          <wp:simplePos x="504825" y="361950"/>
          <wp:positionH relativeFrom="page">
            <wp:align>left</wp:align>
          </wp:positionH>
          <wp:positionV relativeFrom="page">
            <wp:align>top</wp:align>
          </wp:positionV>
          <wp:extent cx="7560000" cy="10692000"/>
          <wp:effectExtent l="0" t="0" r="3175"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000208E"/>
    <w:multiLevelType w:val="multilevel"/>
    <w:tmpl w:val="5D5852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EBF63E9"/>
    <w:multiLevelType w:val="hybridMultilevel"/>
    <w:tmpl w:val="5D1E9D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1A112C77"/>
    <w:multiLevelType w:val="multilevel"/>
    <w:tmpl w:val="6042565A"/>
    <w:name w:val="List Numbering2"/>
    <w:lvl w:ilvl="0">
      <w:start w:val="1"/>
      <w:numFmt w:val="decimal"/>
      <w:lvlText w:val="%1."/>
      <w:lvlJc w:val="left"/>
      <w:pPr>
        <w:ind w:left="360" w:hanging="360"/>
      </w:pPr>
      <w:rPr>
        <w:sz w:val="56"/>
        <w:szCs w:val="5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86B2BDC"/>
    <w:multiLevelType w:val="multilevel"/>
    <w:tmpl w:val="B05E7C52"/>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1"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2"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3" w15:restartNumberingAfterBreak="0">
    <w:nsid w:val="4A0D1E0B"/>
    <w:multiLevelType w:val="multilevel"/>
    <w:tmpl w:val="B37AD09A"/>
    <w:name w:val="List Numbering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2426CC1"/>
    <w:multiLevelType w:val="hybridMultilevel"/>
    <w:tmpl w:val="DC36B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6F0493"/>
    <w:multiLevelType w:val="multilevel"/>
    <w:tmpl w:val="0C09001F"/>
    <w:name w:val="List Numbering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864631521">
    <w:abstractNumId w:val="10"/>
  </w:num>
  <w:num w:numId="2" w16cid:durableId="1091926117">
    <w:abstractNumId w:val="5"/>
  </w:num>
  <w:num w:numId="3" w16cid:durableId="1426808981">
    <w:abstractNumId w:val="16"/>
  </w:num>
  <w:num w:numId="4" w16cid:durableId="363485167">
    <w:abstractNumId w:val="7"/>
  </w:num>
  <w:num w:numId="5" w16cid:durableId="2066643332">
    <w:abstractNumId w:val="11"/>
  </w:num>
  <w:num w:numId="6" w16cid:durableId="1015578342">
    <w:abstractNumId w:val="12"/>
  </w:num>
  <w:num w:numId="7" w16cid:durableId="1766657725">
    <w:abstractNumId w:val="4"/>
  </w:num>
  <w:num w:numId="8" w16cid:durableId="1719817506">
    <w:abstractNumId w:val="14"/>
  </w:num>
  <w:num w:numId="9" w16cid:durableId="28543541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D0"/>
    <w:rsid w:val="000048A1"/>
    <w:rsid w:val="0000578C"/>
    <w:rsid w:val="00010362"/>
    <w:rsid w:val="00012493"/>
    <w:rsid w:val="0001465B"/>
    <w:rsid w:val="00015395"/>
    <w:rsid w:val="00015489"/>
    <w:rsid w:val="00021629"/>
    <w:rsid w:val="0002770F"/>
    <w:rsid w:val="00030518"/>
    <w:rsid w:val="000340A9"/>
    <w:rsid w:val="00034A7D"/>
    <w:rsid w:val="00035765"/>
    <w:rsid w:val="00035E23"/>
    <w:rsid w:val="00041675"/>
    <w:rsid w:val="00051849"/>
    <w:rsid w:val="00056673"/>
    <w:rsid w:val="0006038C"/>
    <w:rsid w:val="0006184F"/>
    <w:rsid w:val="00063EF1"/>
    <w:rsid w:val="000645EC"/>
    <w:rsid w:val="00072C00"/>
    <w:rsid w:val="00075801"/>
    <w:rsid w:val="000767E6"/>
    <w:rsid w:val="00076EB1"/>
    <w:rsid w:val="0008298C"/>
    <w:rsid w:val="000830C8"/>
    <w:rsid w:val="000846FE"/>
    <w:rsid w:val="00086250"/>
    <w:rsid w:val="000873E7"/>
    <w:rsid w:val="0009559C"/>
    <w:rsid w:val="00095E19"/>
    <w:rsid w:val="000A0633"/>
    <w:rsid w:val="000A4BF6"/>
    <w:rsid w:val="000A73E8"/>
    <w:rsid w:val="000B5463"/>
    <w:rsid w:val="000C2502"/>
    <w:rsid w:val="000C73FC"/>
    <w:rsid w:val="000C7DD4"/>
    <w:rsid w:val="000D1087"/>
    <w:rsid w:val="000D6EA5"/>
    <w:rsid w:val="000E22A7"/>
    <w:rsid w:val="000E46A7"/>
    <w:rsid w:val="000F52FE"/>
    <w:rsid w:val="000F71C6"/>
    <w:rsid w:val="00103137"/>
    <w:rsid w:val="00104560"/>
    <w:rsid w:val="00113B8E"/>
    <w:rsid w:val="00114534"/>
    <w:rsid w:val="0011699E"/>
    <w:rsid w:val="00116F56"/>
    <w:rsid w:val="001207DA"/>
    <w:rsid w:val="00121968"/>
    <w:rsid w:val="00122E8B"/>
    <w:rsid w:val="0012303F"/>
    <w:rsid w:val="0012356D"/>
    <w:rsid w:val="00126586"/>
    <w:rsid w:val="001357B8"/>
    <w:rsid w:val="001359F2"/>
    <w:rsid w:val="0013729F"/>
    <w:rsid w:val="00146E27"/>
    <w:rsid w:val="0015135C"/>
    <w:rsid w:val="00152D85"/>
    <w:rsid w:val="00153248"/>
    <w:rsid w:val="001546E5"/>
    <w:rsid w:val="0015580E"/>
    <w:rsid w:val="0015593C"/>
    <w:rsid w:val="0016209E"/>
    <w:rsid w:val="001626E3"/>
    <w:rsid w:val="00162A63"/>
    <w:rsid w:val="0016404D"/>
    <w:rsid w:val="001646CF"/>
    <w:rsid w:val="0016753C"/>
    <w:rsid w:val="00171B11"/>
    <w:rsid w:val="001739ED"/>
    <w:rsid w:val="001864B5"/>
    <w:rsid w:val="00187E3B"/>
    <w:rsid w:val="00191177"/>
    <w:rsid w:val="0019445B"/>
    <w:rsid w:val="001946CF"/>
    <w:rsid w:val="00194A12"/>
    <w:rsid w:val="00196728"/>
    <w:rsid w:val="001976D9"/>
    <w:rsid w:val="001A3E10"/>
    <w:rsid w:val="001B0978"/>
    <w:rsid w:val="001B0E1A"/>
    <w:rsid w:val="001B1BE4"/>
    <w:rsid w:val="001B3939"/>
    <w:rsid w:val="001B547E"/>
    <w:rsid w:val="001B76F3"/>
    <w:rsid w:val="001C29F5"/>
    <w:rsid w:val="001C5632"/>
    <w:rsid w:val="001C6741"/>
    <w:rsid w:val="001C6D0A"/>
    <w:rsid w:val="001D2E15"/>
    <w:rsid w:val="001E444C"/>
    <w:rsid w:val="001E5696"/>
    <w:rsid w:val="001F09FA"/>
    <w:rsid w:val="001F2179"/>
    <w:rsid w:val="001F2A2A"/>
    <w:rsid w:val="001F427B"/>
    <w:rsid w:val="001F48C9"/>
    <w:rsid w:val="001F5141"/>
    <w:rsid w:val="001F6962"/>
    <w:rsid w:val="00206A5B"/>
    <w:rsid w:val="002108F8"/>
    <w:rsid w:val="00210D17"/>
    <w:rsid w:val="00214DB3"/>
    <w:rsid w:val="00215F5E"/>
    <w:rsid w:val="00217331"/>
    <w:rsid w:val="00220CCC"/>
    <w:rsid w:val="00221748"/>
    <w:rsid w:val="00221F39"/>
    <w:rsid w:val="00230CF5"/>
    <w:rsid w:val="002345A8"/>
    <w:rsid w:val="00236CCB"/>
    <w:rsid w:val="00240164"/>
    <w:rsid w:val="00240500"/>
    <w:rsid w:val="002417C3"/>
    <w:rsid w:val="002435F7"/>
    <w:rsid w:val="00250A74"/>
    <w:rsid w:val="00250D31"/>
    <w:rsid w:val="002560D0"/>
    <w:rsid w:val="00260B9B"/>
    <w:rsid w:val="00262505"/>
    <w:rsid w:val="00271541"/>
    <w:rsid w:val="0027230C"/>
    <w:rsid w:val="00275B0E"/>
    <w:rsid w:val="0027603E"/>
    <w:rsid w:val="00283B16"/>
    <w:rsid w:val="00284A44"/>
    <w:rsid w:val="002862A5"/>
    <w:rsid w:val="002900A6"/>
    <w:rsid w:val="002914EA"/>
    <w:rsid w:val="0029181F"/>
    <w:rsid w:val="002922E2"/>
    <w:rsid w:val="00294100"/>
    <w:rsid w:val="002A29EE"/>
    <w:rsid w:val="002A5BE4"/>
    <w:rsid w:val="002A7D53"/>
    <w:rsid w:val="002B3442"/>
    <w:rsid w:val="002C3604"/>
    <w:rsid w:val="002C3D86"/>
    <w:rsid w:val="002C720A"/>
    <w:rsid w:val="002D1C35"/>
    <w:rsid w:val="002D2753"/>
    <w:rsid w:val="002D627C"/>
    <w:rsid w:val="002D6321"/>
    <w:rsid w:val="002E0EFD"/>
    <w:rsid w:val="002E1732"/>
    <w:rsid w:val="002E2D7B"/>
    <w:rsid w:val="002F2790"/>
    <w:rsid w:val="002F57DA"/>
    <w:rsid w:val="002F61B9"/>
    <w:rsid w:val="003007A4"/>
    <w:rsid w:val="00303DD9"/>
    <w:rsid w:val="00306FD8"/>
    <w:rsid w:val="00307A5C"/>
    <w:rsid w:val="00307C51"/>
    <w:rsid w:val="00307C95"/>
    <w:rsid w:val="00312DB3"/>
    <w:rsid w:val="003162EE"/>
    <w:rsid w:val="00316A00"/>
    <w:rsid w:val="0031759E"/>
    <w:rsid w:val="0032135D"/>
    <w:rsid w:val="0032261C"/>
    <w:rsid w:val="00330FE8"/>
    <w:rsid w:val="0033198A"/>
    <w:rsid w:val="0033295D"/>
    <w:rsid w:val="003357C3"/>
    <w:rsid w:val="00343F6C"/>
    <w:rsid w:val="00352171"/>
    <w:rsid w:val="003525BB"/>
    <w:rsid w:val="003563BF"/>
    <w:rsid w:val="00361EB0"/>
    <w:rsid w:val="00363D19"/>
    <w:rsid w:val="00366F31"/>
    <w:rsid w:val="0037157C"/>
    <w:rsid w:val="00386225"/>
    <w:rsid w:val="003937FC"/>
    <w:rsid w:val="00394C0F"/>
    <w:rsid w:val="00395614"/>
    <w:rsid w:val="00395B75"/>
    <w:rsid w:val="003A1C7A"/>
    <w:rsid w:val="003A1DE6"/>
    <w:rsid w:val="003A2B8D"/>
    <w:rsid w:val="003A75BE"/>
    <w:rsid w:val="003B403F"/>
    <w:rsid w:val="003C0679"/>
    <w:rsid w:val="003C5A9B"/>
    <w:rsid w:val="003C6348"/>
    <w:rsid w:val="003D00CA"/>
    <w:rsid w:val="003D282E"/>
    <w:rsid w:val="003D46FB"/>
    <w:rsid w:val="003D48DA"/>
    <w:rsid w:val="003D720C"/>
    <w:rsid w:val="003E4573"/>
    <w:rsid w:val="003E6987"/>
    <w:rsid w:val="003F017A"/>
    <w:rsid w:val="003F3636"/>
    <w:rsid w:val="004004EE"/>
    <w:rsid w:val="00406F2C"/>
    <w:rsid w:val="0041053A"/>
    <w:rsid w:val="004107B6"/>
    <w:rsid w:val="00411F2C"/>
    <w:rsid w:val="0041214E"/>
    <w:rsid w:val="0042172C"/>
    <w:rsid w:val="00421F96"/>
    <w:rsid w:val="0042374A"/>
    <w:rsid w:val="00423980"/>
    <w:rsid w:val="00426496"/>
    <w:rsid w:val="004324FC"/>
    <w:rsid w:val="00436650"/>
    <w:rsid w:val="00444914"/>
    <w:rsid w:val="00444C5F"/>
    <w:rsid w:val="004470FA"/>
    <w:rsid w:val="00447B04"/>
    <w:rsid w:val="00456338"/>
    <w:rsid w:val="004568F3"/>
    <w:rsid w:val="00461C05"/>
    <w:rsid w:val="00462820"/>
    <w:rsid w:val="004629AA"/>
    <w:rsid w:val="00466A5F"/>
    <w:rsid w:val="0047146C"/>
    <w:rsid w:val="00471B94"/>
    <w:rsid w:val="0047270A"/>
    <w:rsid w:val="004735CE"/>
    <w:rsid w:val="0048346E"/>
    <w:rsid w:val="00484C6E"/>
    <w:rsid w:val="004853D9"/>
    <w:rsid w:val="0048747B"/>
    <w:rsid w:val="00487805"/>
    <w:rsid w:val="00490898"/>
    <w:rsid w:val="00490FD3"/>
    <w:rsid w:val="0049166C"/>
    <w:rsid w:val="0049315B"/>
    <w:rsid w:val="00494757"/>
    <w:rsid w:val="00494CBB"/>
    <w:rsid w:val="00495432"/>
    <w:rsid w:val="0049558F"/>
    <w:rsid w:val="00497CCC"/>
    <w:rsid w:val="004A02E3"/>
    <w:rsid w:val="004A1855"/>
    <w:rsid w:val="004A1ADD"/>
    <w:rsid w:val="004A1D15"/>
    <w:rsid w:val="004A1F23"/>
    <w:rsid w:val="004A4AE1"/>
    <w:rsid w:val="004A7082"/>
    <w:rsid w:val="004B497A"/>
    <w:rsid w:val="004B545B"/>
    <w:rsid w:val="004B6B3F"/>
    <w:rsid w:val="004B7BB7"/>
    <w:rsid w:val="004C130A"/>
    <w:rsid w:val="004C34A2"/>
    <w:rsid w:val="004C49F7"/>
    <w:rsid w:val="004C5421"/>
    <w:rsid w:val="004D13DC"/>
    <w:rsid w:val="004D2DEE"/>
    <w:rsid w:val="004D392B"/>
    <w:rsid w:val="004D51B9"/>
    <w:rsid w:val="004E0DC9"/>
    <w:rsid w:val="004E0DF1"/>
    <w:rsid w:val="004E1E84"/>
    <w:rsid w:val="004E3189"/>
    <w:rsid w:val="004E4D30"/>
    <w:rsid w:val="004E57CE"/>
    <w:rsid w:val="004E67BC"/>
    <w:rsid w:val="004E6D41"/>
    <w:rsid w:val="004E735A"/>
    <w:rsid w:val="004F46FF"/>
    <w:rsid w:val="004F52AC"/>
    <w:rsid w:val="004F6746"/>
    <w:rsid w:val="00510093"/>
    <w:rsid w:val="005129D9"/>
    <w:rsid w:val="00512BC7"/>
    <w:rsid w:val="0051345A"/>
    <w:rsid w:val="00513D71"/>
    <w:rsid w:val="0052080A"/>
    <w:rsid w:val="005223B0"/>
    <w:rsid w:val="00523A60"/>
    <w:rsid w:val="005254B9"/>
    <w:rsid w:val="00531BEE"/>
    <w:rsid w:val="00533CE6"/>
    <w:rsid w:val="005353AA"/>
    <w:rsid w:val="00540ECD"/>
    <w:rsid w:val="00552ED1"/>
    <w:rsid w:val="00555916"/>
    <w:rsid w:val="005562F1"/>
    <w:rsid w:val="005567C3"/>
    <w:rsid w:val="00556887"/>
    <w:rsid w:val="00557B84"/>
    <w:rsid w:val="0056055F"/>
    <w:rsid w:val="00561C65"/>
    <w:rsid w:val="00563121"/>
    <w:rsid w:val="00585605"/>
    <w:rsid w:val="00593B93"/>
    <w:rsid w:val="00593EDF"/>
    <w:rsid w:val="00595475"/>
    <w:rsid w:val="00595895"/>
    <w:rsid w:val="005A3B5E"/>
    <w:rsid w:val="005A451F"/>
    <w:rsid w:val="005A4B27"/>
    <w:rsid w:val="005B374E"/>
    <w:rsid w:val="005B4482"/>
    <w:rsid w:val="005B7C94"/>
    <w:rsid w:val="005B7F2F"/>
    <w:rsid w:val="005C11CA"/>
    <w:rsid w:val="005C428F"/>
    <w:rsid w:val="005D35B0"/>
    <w:rsid w:val="005D47B0"/>
    <w:rsid w:val="005D4B4A"/>
    <w:rsid w:val="005D6E29"/>
    <w:rsid w:val="005E2BB4"/>
    <w:rsid w:val="005E40B6"/>
    <w:rsid w:val="005E5955"/>
    <w:rsid w:val="005F0541"/>
    <w:rsid w:val="005F39EC"/>
    <w:rsid w:val="005F4C53"/>
    <w:rsid w:val="005F5864"/>
    <w:rsid w:val="00601403"/>
    <w:rsid w:val="00602DF4"/>
    <w:rsid w:val="00607FD8"/>
    <w:rsid w:val="00610552"/>
    <w:rsid w:val="0061505F"/>
    <w:rsid w:val="00617178"/>
    <w:rsid w:val="0061751B"/>
    <w:rsid w:val="00617A5A"/>
    <w:rsid w:val="0062297D"/>
    <w:rsid w:val="006251CD"/>
    <w:rsid w:val="006274F3"/>
    <w:rsid w:val="00630A82"/>
    <w:rsid w:val="006338FE"/>
    <w:rsid w:val="00634604"/>
    <w:rsid w:val="00635EA0"/>
    <w:rsid w:val="00645D96"/>
    <w:rsid w:val="00647076"/>
    <w:rsid w:val="00653A59"/>
    <w:rsid w:val="00653F5C"/>
    <w:rsid w:val="0065418F"/>
    <w:rsid w:val="00654462"/>
    <w:rsid w:val="006545E3"/>
    <w:rsid w:val="0065589F"/>
    <w:rsid w:val="006608C0"/>
    <w:rsid w:val="00662EC6"/>
    <w:rsid w:val="00666355"/>
    <w:rsid w:val="0067249B"/>
    <w:rsid w:val="00676B87"/>
    <w:rsid w:val="00677EE0"/>
    <w:rsid w:val="00680DFB"/>
    <w:rsid w:val="0068456E"/>
    <w:rsid w:val="0068762B"/>
    <w:rsid w:val="00692792"/>
    <w:rsid w:val="006A0287"/>
    <w:rsid w:val="006A1C58"/>
    <w:rsid w:val="006A2BF7"/>
    <w:rsid w:val="006A5CA7"/>
    <w:rsid w:val="006B53F9"/>
    <w:rsid w:val="006B5921"/>
    <w:rsid w:val="006B5B56"/>
    <w:rsid w:val="006C059A"/>
    <w:rsid w:val="006C596B"/>
    <w:rsid w:val="006D320C"/>
    <w:rsid w:val="006D39B9"/>
    <w:rsid w:val="006D676F"/>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109E"/>
    <w:rsid w:val="00712AFE"/>
    <w:rsid w:val="00712E1C"/>
    <w:rsid w:val="00713A1A"/>
    <w:rsid w:val="00717257"/>
    <w:rsid w:val="00717673"/>
    <w:rsid w:val="007207EC"/>
    <w:rsid w:val="007269D4"/>
    <w:rsid w:val="00730BC4"/>
    <w:rsid w:val="00735058"/>
    <w:rsid w:val="00740BE0"/>
    <w:rsid w:val="00742416"/>
    <w:rsid w:val="00743140"/>
    <w:rsid w:val="00746CAB"/>
    <w:rsid w:val="00754905"/>
    <w:rsid w:val="007641F5"/>
    <w:rsid w:val="00765E2C"/>
    <w:rsid w:val="00766030"/>
    <w:rsid w:val="00773F6E"/>
    <w:rsid w:val="0077461F"/>
    <w:rsid w:val="00774933"/>
    <w:rsid w:val="0077640A"/>
    <w:rsid w:val="00781A61"/>
    <w:rsid w:val="00783165"/>
    <w:rsid w:val="007861DF"/>
    <w:rsid w:val="00787A5E"/>
    <w:rsid w:val="00790D82"/>
    <w:rsid w:val="00793E2E"/>
    <w:rsid w:val="007A1CDE"/>
    <w:rsid w:val="007A4A19"/>
    <w:rsid w:val="007A5876"/>
    <w:rsid w:val="007A619D"/>
    <w:rsid w:val="007A7DD9"/>
    <w:rsid w:val="007B12C6"/>
    <w:rsid w:val="007B48AD"/>
    <w:rsid w:val="007C0A4C"/>
    <w:rsid w:val="007C1EB3"/>
    <w:rsid w:val="007C5426"/>
    <w:rsid w:val="007C5AF5"/>
    <w:rsid w:val="007C5D2E"/>
    <w:rsid w:val="007C5E26"/>
    <w:rsid w:val="007D5312"/>
    <w:rsid w:val="007D788F"/>
    <w:rsid w:val="007D7ACF"/>
    <w:rsid w:val="007E0193"/>
    <w:rsid w:val="007E0880"/>
    <w:rsid w:val="007E23B9"/>
    <w:rsid w:val="007E34EA"/>
    <w:rsid w:val="007F05D2"/>
    <w:rsid w:val="007F150D"/>
    <w:rsid w:val="00800921"/>
    <w:rsid w:val="00803AC3"/>
    <w:rsid w:val="008046A0"/>
    <w:rsid w:val="0080586E"/>
    <w:rsid w:val="008066AA"/>
    <w:rsid w:val="008115C3"/>
    <w:rsid w:val="008147A0"/>
    <w:rsid w:val="00815628"/>
    <w:rsid w:val="008169A6"/>
    <w:rsid w:val="0082102C"/>
    <w:rsid w:val="00826371"/>
    <w:rsid w:val="00830EAA"/>
    <w:rsid w:val="0083162B"/>
    <w:rsid w:val="00841D8C"/>
    <w:rsid w:val="008428C4"/>
    <w:rsid w:val="008429D4"/>
    <w:rsid w:val="00847025"/>
    <w:rsid w:val="00847D90"/>
    <w:rsid w:val="00854CEA"/>
    <w:rsid w:val="00860345"/>
    <w:rsid w:val="00860935"/>
    <w:rsid w:val="008616F3"/>
    <w:rsid w:val="00862661"/>
    <w:rsid w:val="00864767"/>
    <w:rsid w:val="00872F39"/>
    <w:rsid w:val="0087344F"/>
    <w:rsid w:val="008832AA"/>
    <w:rsid w:val="00886F91"/>
    <w:rsid w:val="00894262"/>
    <w:rsid w:val="008A73D8"/>
    <w:rsid w:val="008B12C3"/>
    <w:rsid w:val="008B1448"/>
    <w:rsid w:val="008B2A9A"/>
    <w:rsid w:val="008C6366"/>
    <w:rsid w:val="008D000C"/>
    <w:rsid w:val="008D5F8A"/>
    <w:rsid w:val="008E0B3F"/>
    <w:rsid w:val="008E13E8"/>
    <w:rsid w:val="008E31E1"/>
    <w:rsid w:val="008E735C"/>
    <w:rsid w:val="008F3B94"/>
    <w:rsid w:val="008F5002"/>
    <w:rsid w:val="008F52F5"/>
    <w:rsid w:val="008F5A3B"/>
    <w:rsid w:val="008F6661"/>
    <w:rsid w:val="00903687"/>
    <w:rsid w:val="00910D31"/>
    <w:rsid w:val="009115AB"/>
    <w:rsid w:val="00912336"/>
    <w:rsid w:val="009172F6"/>
    <w:rsid w:val="00922F59"/>
    <w:rsid w:val="00930869"/>
    <w:rsid w:val="0093235E"/>
    <w:rsid w:val="00937703"/>
    <w:rsid w:val="0093771A"/>
    <w:rsid w:val="009421B1"/>
    <w:rsid w:val="00944207"/>
    <w:rsid w:val="00944E6B"/>
    <w:rsid w:val="0094605E"/>
    <w:rsid w:val="00953ABE"/>
    <w:rsid w:val="00954C94"/>
    <w:rsid w:val="00960BC0"/>
    <w:rsid w:val="00961A30"/>
    <w:rsid w:val="00963ABA"/>
    <w:rsid w:val="00966C88"/>
    <w:rsid w:val="00970733"/>
    <w:rsid w:val="00971677"/>
    <w:rsid w:val="00972889"/>
    <w:rsid w:val="00981378"/>
    <w:rsid w:val="0098415F"/>
    <w:rsid w:val="00984A8A"/>
    <w:rsid w:val="00985876"/>
    <w:rsid w:val="00986C85"/>
    <w:rsid w:val="0099324A"/>
    <w:rsid w:val="00994CB7"/>
    <w:rsid w:val="00995A1B"/>
    <w:rsid w:val="009976E0"/>
    <w:rsid w:val="00997E73"/>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05C77"/>
    <w:rsid w:val="00A12C87"/>
    <w:rsid w:val="00A15A05"/>
    <w:rsid w:val="00A15D80"/>
    <w:rsid w:val="00A15EF9"/>
    <w:rsid w:val="00A17099"/>
    <w:rsid w:val="00A21F56"/>
    <w:rsid w:val="00A24C55"/>
    <w:rsid w:val="00A26D88"/>
    <w:rsid w:val="00A27EBF"/>
    <w:rsid w:val="00A33B33"/>
    <w:rsid w:val="00A34FD4"/>
    <w:rsid w:val="00A377BC"/>
    <w:rsid w:val="00A37C70"/>
    <w:rsid w:val="00A41F86"/>
    <w:rsid w:val="00A4340C"/>
    <w:rsid w:val="00A46279"/>
    <w:rsid w:val="00A4776F"/>
    <w:rsid w:val="00A529E9"/>
    <w:rsid w:val="00A54310"/>
    <w:rsid w:val="00A55139"/>
    <w:rsid w:val="00A56F11"/>
    <w:rsid w:val="00A61E23"/>
    <w:rsid w:val="00A66C8E"/>
    <w:rsid w:val="00A67E89"/>
    <w:rsid w:val="00A75C29"/>
    <w:rsid w:val="00A82BB2"/>
    <w:rsid w:val="00A83926"/>
    <w:rsid w:val="00A855D3"/>
    <w:rsid w:val="00A85A4C"/>
    <w:rsid w:val="00A93988"/>
    <w:rsid w:val="00A93C0B"/>
    <w:rsid w:val="00A94C7E"/>
    <w:rsid w:val="00A97124"/>
    <w:rsid w:val="00AA751F"/>
    <w:rsid w:val="00AB14F5"/>
    <w:rsid w:val="00AB458A"/>
    <w:rsid w:val="00AB4A85"/>
    <w:rsid w:val="00AB5839"/>
    <w:rsid w:val="00AB6FA6"/>
    <w:rsid w:val="00AC0510"/>
    <w:rsid w:val="00AC0DD0"/>
    <w:rsid w:val="00AC1E0E"/>
    <w:rsid w:val="00AC3F19"/>
    <w:rsid w:val="00AD38E4"/>
    <w:rsid w:val="00AD440A"/>
    <w:rsid w:val="00AD45EE"/>
    <w:rsid w:val="00AD4E4D"/>
    <w:rsid w:val="00AD6EF9"/>
    <w:rsid w:val="00AE5FC8"/>
    <w:rsid w:val="00AE76BF"/>
    <w:rsid w:val="00AF214F"/>
    <w:rsid w:val="00AF386C"/>
    <w:rsid w:val="00AF72F6"/>
    <w:rsid w:val="00B03C9D"/>
    <w:rsid w:val="00B04F66"/>
    <w:rsid w:val="00B118A3"/>
    <w:rsid w:val="00B14589"/>
    <w:rsid w:val="00B15409"/>
    <w:rsid w:val="00B21E43"/>
    <w:rsid w:val="00B21E88"/>
    <w:rsid w:val="00B21F67"/>
    <w:rsid w:val="00B21F6A"/>
    <w:rsid w:val="00B247C8"/>
    <w:rsid w:val="00B2654D"/>
    <w:rsid w:val="00B3243D"/>
    <w:rsid w:val="00B32E22"/>
    <w:rsid w:val="00B33137"/>
    <w:rsid w:val="00B3342A"/>
    <w:rsid w:val="00B47952"/>
    <w:rsid w:val="00B50EB7"/>
    <w:rsid w:val="00B5359B"/>
    <w:rsid w:val="00B57EED"/>
    <w:rsid w:val="00B60586"/>
    <w:rsid w:val="00B60F65"/>
    <w:rsid w:val="00B64376"/>
    <w:rsid w:val="00B67069"/>
    <w:rsid w:val="00B670B4"/>
    <w:rsid w:val="00B67D19"/>
    <w:rsid w:val="00B71B67"/>
    <w:rsid w:val="00B72E76"/>
    <w:rsid w:val="00B7301C"/>
    <w:rsid w:val="00B734A1"/>
    <w:rsid w:val="00B85B84"/>
    <w:rsid w:val="00B87928"/>
    <w:rsid w:val="00B95649"/>
    <w:rsid w:val="00B9575B"/>
    <w:rsid w:val="00B97711"/>
    <w:rsid w:val="00BA0346"/>
    <w:rsid w:val="00BA0A5C"/>
    <w:rsid w:val="00BA1870"/>
    <w:rsid w:val="00BA3AD2"/>
    <w:rsid w:val="00BA540D"/>
    <w:rsid w:val="00BB105F"/>
    <w:rsid w:val="00BB17CB"/>
    <w:rsid w:val="00BB1ADB"/>
    <w:rsid w:val="00BB4393"/>
    <w:rsid w:val="00BB4966"/>
    <w:rsid w:val="00BD024D"/>
    <w:rsid w:val="00BD2821"/>
    <w:rsid w:val="00BD7AFB"/>
    <w:rsid w:val="00BE1CD2"/>
    <w:rsid w:val="00BE248C"/>
    <w:rsid w:val="00BF3A65"/>
    <w:rsid w:val="00BF3F49"/>
    <w:rsid w:val="00C04A64"/>
    <w:rsid w:val="00C04F80"/>
    <w:rsid w:val="00C05C35"/>
    <w:rsid w:val="00C07297"/>
    <w:rsid w:val="00C1594A"/>
    <w:rsid w:val="00C162F8"/>
    <w:rsid w:val="00C21EBD"/>
    <w:rsid w:val="00C223F7"/>
    <w:rsid w:val="00C23F24"/>
    <w:rsid w:val="00C25111"/>
    <w:rsid w:val="00C25162"/>
    <w:rsid w:val="00C2647E"/>
    <w:rsid w:val="00C303C2"/>
    <w:rsid w:val="00C309F6"/>
    <w:rsid w:val="00C34ACD"/>
    <w:rsid w:val="00C34DD9"/>
    <w:rsid w:val="00C424D2"/>
    <w:rsid w:val="00C46957"/>
    <w:rsid w:val="00C5027F"/>
    <w:rsid w:val="00C513DF"/>
    <w:rsid w:val="00C559D8"/>
    <w:rsid w:val="00C55E65"/>
    <w:rsid w:val="00C6052D"/>
    <w:rsid w:val="00C609EC"/>
    <w:rsid w:val="00C61D51"/>
    <w:rsid w:val="00C6312A"/>
    <w:rsid w:val="00C6586E"/>
    <w:rsid w:val="00C65B68"/>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0D19"/>
    <w:rsid w:val="00C911BB"/>
    <w:rsid w:val="00C92BE5"/>
    <w:rsid w:val="00C9527A"/>
    <w:rsid w:val="00CA3449"/>
    <w:rsid w:val="00CA5BBF"/>
    <w:rsid w:val="00CA6606"/>
    <w:rsid w:val="00CA7121"/>
    <w:rsid w:val="00CA7859"/>
    <w:rsid w:val="00CB1160"/>
    <w:rsid w:val="00CB5A5B"/>
    <w:rsid w:val="00CB6F87"/>
    <w:rsid w:val="00CB6F8E"/>
    <w:rsid w:val="00CC3035"/>
    <w:rsid w:val="00CC3849"/>
    <w:rsid w:val="00CC78F2"/>
    <w:rsid w:val="00CD3AF0"/>
    <w:rsid w:val="00CD4B89"/>
    <w:rsid w:val="00CD5DDB"/>
    <w:rsid w:val="00CE0BDC"/>
    <w:rsid w:val="00CE2047"/>
    <w:rsid w:val="00CE25D0"/>
    <w:rsid w:val="00CE2835"/>
    <w:rsid w:val="00CE2F73"/>
    <w:rsid w:val="00CE3F4B"/>
    <w:rsid w:val="00CE604F"/>
    <w:rsid w:val="00CE6C8C"/>
    <w:rsid w:val="00CF0500"/>
    <w:rsid w:val="00CF2B50"/>
    <w:rsid w:val="00CF3059"/>
    <w:rsid w:val="00CF54C2"/>
    <w:rsid w:val="00D0030F"/>
    <w:rsid w:val="00D02339"/>
    <w:rsid w:val="00D034A7"/>
    <w:rsid w:val="00D04820"/>
    <w:rsid w:val="00D06AD4"/>
    <w:rsid w:val="00D10B3F"/>
    <w:rsid w:val="00D1705C"/>
    <w:rsid w:val="00D17B78"/>
    <w:rsid w:val="00D20815"/>
    <w:rsid w:val="00D24945"/>
    <w:rsid w:val="00D26389"/>
    <w:rsid w:val="00D2719A"/>
    <w:rsid w:val="00D30873"/>
    <w:rsid w:val="00D30EB0"/>
    <w:rsid w:val="00D3557F"/>
    <w:rsid w:val="00D37654"/>
    <w:rsid w:val="00D40C47"/>
    <w:rsid w:val="00D425AB"/>
    <w:rsid w:val="00D42E0F"/>
    <w:rsid w:val="00D42FA1"/>
    <w:rsid w:val="00D44DD2"/>
    <w:rsid w:val="00D46BB0"/>
    <w:rsid w:val="00D51C03"/>
    <w:rsid w:val="00D52465"/>
    <w:rsid w:val="00D57D8B"/>
    <w:rsid w:val="00D6311E"/>
    <w:rsid w:val="00D64540"/>
    <w:rsid w:val="00D6642E"/>
    <w:rsid w:val="00D72DB9"/>
    <w:rsid w:val="00D7569B"/>
    <w:rsid w:val="00D766AE"/>
    <w:rsid w:val="00D87E66"/>
    <w:rsid w:val="00D90123"/>
    <w:rsid w:val="00D90273"/>
    <w:rsid w:val="00D914F2"/>
    <w:rsid w:val="00D918DE"/>
    <w:rsid w:val="00D91CAC"/>
    <w:rsid w:val="00D9361E"/>
    <w:rsid w:val="00D93B10"/>
    <w:rsid w:val="00D94981"/>
    <w:rsid w:val="00D9511A"/>
    <w:rsid w:val="00DA1A48"/>
    <w:rsid w:val="00DA1F61"/>
    <w:rsid w:val="00DB0119"/>
    <w:rsid w:val="00DB03DC"/>
    <w:rsid w:val="00DB0D4E"/>
    <w:rsid w:val="00DB2401"/>
    <w:rsid w:val="00DB329F"/>
    <w:rsid w:val="00DB5D80"/>
    <w:rsid w:val="00DB6164"/>
    <w:rsid w:val="00DB63C0"/>
    <w:rsid w:val="00DC4CB5"/>
    <w:rsid w:val="00DC6238"/>
    <w:rsid w:val="00DC6D0B"/>
    <w:rsid w:val="00DC6E85"/>
    <w:rsid w:val="00DC7FF7"/>
    <w:rsid w:val="00DD022D"/>
    <w:rsid w:val="00DD27FD"/>
    <w:rsid w:val="00DD493D"/>
    <w:rsid w:val="00DD5283"/>
    <w:rsid w:val="00DD5FD9"/>
    <w:rsid w:val="00DD765B"/>
    <w:rsid w:val="00DE0466"/>
    <w:rsid w:val="00DE0904"/>
    <w:rsid w:val="00DE1829"/>
    <w:rsid w:val="00DE20AE"/>
    <w:rsid w:val="00DE671C"/>
    <w:rsid w:val="00DF1357"/>
    <w:rsid w:val="00DF43C8"/>
    <w:rsid w:val="00DF5912"/>
    <w:rsid w:val="00DF59B9"/>
    <w:rsid w:val="00DF6574"/>
    <w:rsid w:val="00DF669F"/>
    <w:rsid w:val="00E002F7"/>
    <w:rsid w:val="00E071B7"/>
    <w:rsid w:val="00E1112D"/>
    <w:rsid w:val="00E1361A"/>
    <w:rsid w:val="00E20F8F"/>
    <w:rsid w:val="00E23E90"/>
    <w:rsid w:val="00E2428B"/>
    <w:rsid w:val="00E249BB"/>
    <w:rsid w:val="00E26469"/>
    <w:rsid w:val="00E26BAA"/>
    <w:rsid w:val="00E2747E"/>
    <w:rsid w:val="00E3052C"/>
    <w:rsid w:val="00E30C03"/>
    <w:rsid w:val="00E32337"/>
    <w:rsid w:val="00E33C5A"/>
    <w:rsid w:val="00E35F60"/>
    <w:rsid w:val="00E3775C"/>
    <w:rsid w:val="00E4067B"/>
    <w:rsid w:val="00E46529"/>
    <w:rsid w:val="00E46C48"/>
    <w:rsid w:val="00E51F76"/>
    <w:rsid w:val="00E52EEE"/>
    <w:rsid w:val="00E539A4"/>
    <w:rsid w:val="00E55580"/>
    <w:rsid w:val="00E55CBD"/>
    <w:rsid w:val="00E60906"/>
    <w:rsid w:val="00E64FA8"/>
    <w:rsid w:val="00E67118"/>
    <w:rsid w:val="00E75FD9"/>
    <w:rsid w:val="00E7768B"/>
    <w:rsid w:val="00E8179E"/>
    <w:rsid w:val="00E85B22"/>
    <w:rsid w:val="00E95679"/>
    <w:rsid w:val="00E95F23"/>
    <w:rsid w:val="00E95FAC"/>
    <w:rsid w:val="00E96E92"/>
    <w:rsid w:val="00E970F9"/>
    <w:rsid w:val="00EA1085"/>
    <w:rsid w:val="00EA40AC"/>
    <w:rsid w:val="00EB082E"/>
    <w:rsid w:val="00EB1123"/>
    <w:rsid w:val="00EB134B"/>
    <w:rsid w:val="00EB4577"/>
    <w:rsid w:val="00EB7290"/>
    <w:rsid w:val="00EC0169"/>
    <w:rsid w:val="00EC0639"/>
    <w:rsid w:val="00EC1D8C"/>
    <w:rsid w:val="00EC42AC"/>
    <w:rsid w:val="00ED0909"/>
    <w:rsid w:val="00ED14CD"/>
    <w:rsid w:val="00ED47A9"/>
    <w:rsid w:val="00EE245E"/>
    <w:rsid w:val="00EE7207"/>
    <w:rsid w:val="00EF226C"/>
    <w:rsid w:val="00EF31D4"/>
    <w:rsid w:val="00EF6258"/>
    <w:rsid w:val="00EF6E8B"/>
    <w:rsid w:val="00EF764C"/>
    <w:rsid w:val="00EF796D"/>
    <w:rsid w:val="00EF7C07"/>
    <w:rsid w:val="00F023C8"/>
    <w:rsid w:val="00F04026"/>
    <w:rsid w:val="00F04DED"/>
    <w:rsid w:val="00F14500"/>
    <w:rsid w:val="00F20E6E"/>
    <w:rsid w:val="00F21594"/>
    <w:rsid w:val="00F219C5"/>
    <w:rsid w:val="00F232F4"/>
    <w:rsid w:val="00F32305"/>
    <w:rsid w:val="00F33B65"/>
    <w:rsid w:val="00F344F5"/>
    <w:rsid w:val="00F375CF"/>
    <w:rsid w:val="00F40398"/>
    <w:rsid w:val="00F41D06"/>
    <w:rsid w:val="00F503F3"/>
    <w:rsid w:val="00F51B2F"/>
    <w:rsid w:val="00F538E1"/>
    <w:rsid w:val="00F53D12"/>
    <w:rsid w:val="00F53EC4"/>
    <w:rsid w:val="00F60A8F"/>
    <w:rsid w:val="00F60DB9"/>
    <w:rsid w:val="00F60F4E"/>
    <w:rsid w:val="00F65C1E"/>
    <w:rsid w:val="00F65F0D"/>
    <w:rsid w:val="00F70426"/>
    <w:rsid w:val="00F731A4"/>
    <w:rsid w:val="00F73718"/>
    <w:rsid w:val="00F74686"/>
    <w:rsid w:val="00F757B1"/>
    <w:rsid w:val="00F76C17"/>
    <w:rsid w:val="00F77F70"/>
    <w:rsid w:val="00F80344"/>
    <w:rsid w:val="00F8171D"/>
    <w:rsid w:val="00F85E5B"/>
    <w:rsid w:val="00F9166C"/>
    <w:rsid w:val="00F926CF"/>
    <w:rsid w:val="00F926E9"/>
    <w:rsid w:val="00F938C2"/>
    <w:rsid w:val="00F93C8D"/>
    <w:rsid w:val="00F942E8"/>
    <w:rsid w:val="00F947F4"/>
    <w:rsid w:val="00F96D62"/>
    <w:rsid w:val="00FA38BF"/>
    <w:rsid w:val="00FA3EEC"/>
    <w:rsid w:val="00FA77C1"/>
    <w:rsid w:val="00FB175A"/>
    <w:rsid w:val="00FB61A9"/>
    <w:rsid w:val="00FC0043"/>
    <w:rsid w:val="00FC4BBB"/>
    <w:rsid w:val="00FC6B22"/>
    <w:rsid w:val="00FD1ED4"/>
    <w:rsid w:val="00FD2407"/>
    <w:rsid w:val="00FD306A"/>
    <w:rsid w:val="00FD36D9"/>
    <w:rsid w:val="00FD4320"/>
    <w:rsid w:val="00FD5748"/>
    <w:rsid w:val="00FD57F5"/>
    <w:rsid w:val="00FD7DC7"/>
    <w:rsid w:val="00FD7E58"/>
    <w:rsid w:val="00FE0A31"/>
    <w:rsid w:val="00FE0DB5"/>
    <w:rsid w:val="00FE12B7"/>
    <w:rsid w:val="00FE1E37"/>
    <w:rsid w:val="00FE3EEB"/>
    <w:rsid w:val="00FE446D"/>
    <w:rsid w:val="00FE48A4"/>
    <w:rsid w:val="00FE621C"/>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AEFDB5"/>
  <w15:docId w15:val="{FECD1CA0-E17A-4918-9C96-A7AC53D40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qFormat/>
    <w:rsid w:val="00EF764C"/>
    <w:pPr>
      <w:keepNext/>
      <w:pageBreakBefore/>
      <w:framePr w:w="10319" w:hSpace="11340" w:wrap="around" w:vAnchor="page" w:hAnchor="page" w:x="795" w:y="795"/>
      <w:numPr>
        <w:numId w:val="9"/>
      </w:numPr>
      <w:pBdr>
        <w:top w:val="single" w:sz="4" w:space="7" w:color="8ACED7" w:themeColor="accent1"/>
        <w:bottom w:val="single" w:sz="12" w:space="8" w:color="8ACED7" w:themeColor="accent1"/>
      </w:pBdr>
      <w:spacing w:before="0" w:after="0" w:line="560" w:lineRule="exact"/>
      <w:ind w:left="851" w:hanging="851"/>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2F57DA"/>
    <w:pPr>
      <w:keepNext/>
      <w:numPr>
        <w:ilvl w:val="1"/>
        <w:numId w:val="9"/>
      </w:numPr>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numPr>
        <w:ilvl w:val="2"/>
        <w:numId w:val="9"/>
      </w:numPr>
      <w:outlineLvl w:val="2"/>
    </w:pPr>
  </w:style>
  <w:style w:type="paragraph" w:styleId="Heading4">
    <w:name w:val="heading 4"/>
    <w:basedOn w:val="Normal"/>
    <w:next w:val="BodyText"/>
    <w:rsid w:val="004C130A"/>
    <w:pPr>
      <w:keepNext/>
      <w:numPr>
        <w:ilvl w:val="3"/>
        <w:numId w:val="9"/>
      </w:numPr>
      <w:spacing w:before="240" w:after="120" w:line="240" w:lineRule="auto"/>
      <w:outlineLvl w:val="3"/>
    </w:pPr>
    <w:rPr>
      <w:bCs/>
      <w:color w:val="003263" w:themeColor="text2"/>
      <w:sz w:val="20"/>
      <w:szCs w:val="28"/>
    </w:rPr>
  </w:style>
  <w:style w:type="paragraph" w:styleId="Heading5">
    <w:name w:val="heading 5"/>
    <w:basedOn w:val="Normal"/>
    <w:next w:val="Normal"/>
    <w:rsid w:val="004C130A"/>
    <w:pPr>
      <w:numPr>
        <w:ilvl w:val="4"/>
        <w:numId w:val="9"/>
      </w:numPr>
      <w:spacing w:before="240" w:after="60" w:line="240" w:lineRule="auto"/>
      <w:outlineLvl w:val="4"/>
    </w:pPr>
    <w:rPr>
      <w:b/>
      <w:bCs/>
      <w:iCs/>
      <w:color w:val="231F20" w:themeColor="text1"/>
      <w:szCs w:val="26"/>
    </w:rPr>
  </w:style>
  <w:style w:type="paragraph" w:styleId="Heading6">
    <w:name w:val="heading 6"/>
    <w:basedOn w:val="Normal"/>
    <w:next w:val="Normal"/>
    <w:rsid w:val="004C130A"/>
    <w:pPr>
      <w:numPr>
        <w:ilvl w:val="5"/>
        <w:numId w:val="9"/>
      </w:numPr>
      <w:spacing w:before="240" w:after="120" w:line="240" w:lineRule="auto"/>
      <w:outlineLvl w:val="5"/>
    </w:pPr>
    <w:rPr>
      <w:b/>
      <w:bCs/>
      <w:i/>
      <w:color w:val="231F20" w:themeColor="text1"/>
    </w:rPr>
  </w:style>
  <w:style w:type="paragraph" w:styleId="Heading7">
    <w:name w:val="heading 7"/>
    <w:basedOn w:val="Normal"/>
    <w:next w:val="Normal"/>
    <w:semiHidden/>
    <w:rsid w:val="00BF3A65"/>
    <w:pPr>
      <w:numPr>
        <w:ilvl w:val="6"/>
        <w:numId w:val="9"/>
      </w:numPr>
      <w:spacing w:before="240" w:after="60"/>
      <w:outlineLvl w:val="6"/>
    </w:pPr>
    <w:rPr>
      <w:sz w:val="24"/>
      <w:szCs w:val="24"/>
    </w:rPr>
  </w:style>
  <w:style w:type="paragraph" w:styleId="Heading8">
    <w:name w:val="heading 8"/>
    <w:basedOn w:val="Normal"/>
    <w:next w:val="Normal"/>
    <w:semiHidden/>
    <w:rsid w:val="00BF3A65"/>
    <w:pPr>
      <w:numPr>
        <w:ilvl w:val="7"/>
        <w:numId w:val="9"/>
      </w:numPr>
      <w:spacing w:before="240" w:after="60"/>
      <w:outlineLvl w:val="7"/>
    </w:pPr>
    <w:rPr>
      <w:i/>
      <w:iCs/>
      <w:sz w:val="24"/>
      <w:szCs w:val="24"/>
    </w:rPr>
  </w:style>
  <w:style w:type="paragraph" w:styleId="Heading9">
    <w:name w:val="heading 9"/>
    <w:basedOn w:val="Normal"/>
    <w:next w:val="Normal"/>
    <w:semiHidden/>
    <w:rsid w:val="00BF3A65"/>
    <w:pPr>
      <w:numPr>
        <w:ilvl w:val="8"/>
        <w:numId w:val="9"/>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06038C"/>
    <w:pPr>
      <w:spacing w:before="120" w:after="120" w:line="300" w:lineRule="atLeast"/>
    </w:pPr>
  </w:style>
  <w:style w:type="character" w:customStyle="1" w:styleId="BodyTextChar">
    <w:name w:val="Body Text Char"/>
    <w:basedOn w:val="DefaultParagraphFont"/>
    <w:link w:val="BodyText"/>
    <w:rsid w:val="0006038C"/>
    <w:rPr>
      <w:spacing w:val="2"/>
    </w:rPr>
  </w:style>
  <w:style w:type="paragraph" w:styleId="ListBullet">
    <w:name w:val="List Bullet"/>
    <w:basedOn w:val="BodyText"/>
    <w:uiPriority w:val="1"/>
    <w:qFormat/>
    <w:rsid w:val="00B64376"/>
    <w:pPr>
      <w:numPr>
        <w:numId w:val="1"/>
      </w:numPr>
      <w:tabs>
        <w:tab w:val="clear" w:pos="170"/>
        <w:tab w:val="num" w:pos="993"/>
      </w:tabs>
      <w:spacing w:before="110" w:after="110"/>
      <w:ind w:left="993" w:hanging="426"/>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color w:val="231F20" w:themeColor="text1"/>
      <w:sz w:val="16"/>
    </w:rPr>
  </w:style>
  <w:style w:type="paragraph" w:styleId="IntenseQuote">
    <w:name w:val="Intense Quote"/>
    <w:basedOn w:val="Normal"/>
    <w:next w:val="Normal"/>
    <w:link w:val="IntenseQuoteChar"/>
    <w:uiPriority w:val="30"/>
    <w:qFormat/>
    <w:rsid w:val="002F57DA"/>
    <w:pPr>
      <w:pBdr>
        <w:top w:val="single" w:sz="4" w:space="10" w:color="8ACED7" w:themeColor="accent1"/>
        <w:bottom w:val="single" w:sz="4" w:space="10" w:color="8ACED7" w:themeColor="accent1"/>
      </w:pBdr>
      <w:spacing w:before="360" w:after="360"/>
      <w:jc w:val="center"/>
    </w:pPr>
    <w:rPr>
      <w:rFonts w:asciiTheme="majorHAnsi" w:hAnsiTheme="majorHAnsi"/>
      <w:bCs/>
      <w:i/>
      <w:color w:val="8ACED7" w:themeColor="accent1"/>
    </w:rPr>
  </w:style>
  <w:style w:type="character" w:customStyle="1" w:styleId="IntenseQuoteChar">
    <w:name w:val="Intense Quote Char"/>
    <w:basedOn w:val="DefaultParagraphFont"/>
    <w:link w:val="IntenseQuote"/>
    <w:uiPriority w:val="30"/>
    <w:rsid w:val="002F57DA"/>
    <w:rPr>
      <w:rFonts w:asciiTheme="majorHAnsi" w:hAnsiTheme="majorHAnsi"/>
      <w:bCs/>
      <w:i/>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qFormat/>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06038C"/>
    <w:pPr>
      <w:tabs>
        <w:tab w:val="left" w:pos="720"/>
        <w:tab w:val="right" w:leader="dot" w:pos="7230"/>
      </w:tabs>
      <w:spacing w:after="120"/>
      <w:ind w:right="567"/>
    </w:pPr>
    <w:rPr>
      <w:noProof/>
    </w:rPr>
  </w:style>
  <w:style w:type="paragraph" w:styleId="TOC3">
    <w:name w:val="toc 3"/>
    <w:basedOn w:val="Normal"/>
    <w:next w:val="Normal"/>
    <w:autoRedefine/>
    <w:uiPriority w:val="39"/>
    <w:unhideWhenUsed/>
    <w:rsid w:val="0006038C"/>
    <w:pPr>
      <w:tabs>
        <w:tab w:val="left" w:pos="1200"/>
        <w:tab w:val="right" w:leader="dot" w:pos="7230"/>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30A82"/>
    <w:pPr>
      <w:keepNext/>
      <w:spacing w:before="240" w:after="200" w:line="240" w:lineRule="auto"/>
    </w:pPr>
    <w:rPr>
      <w:bCs/>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4A1D15"/>
    <w:pPr>
      <w:tabs>
        <w:tab w:val="left" w:pos="720"/>
        <w:tab w:val="right" w:leader="dot" w:pos="7230"/>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rsid w:val="00EF764C"/>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2F57DA"/>
    <w:rPr>
      <w:rFonts w:asciiTheme="majorHAnsi" w:hAnsiTheme="majorHAnsi"/>
      <w:b/>
      <w:caps/>
      <w:color w:val="003263" w:themeColor="text2"/>
      <w:spacing w:val="6"/>
      <w:sz w:val="24"/>
      <w:szCs w:val="18"/>
    </w:rPr>
  </w:style>
  <w:style w:type="paragraph" w:styleId="ListParagraph">
    <w:name w:val="List Paragraph"/>
    <w:basedOn w:val="Normal"/>
    <w:link w:val="ListParagraphChar"/>
    <w:uiPriority w:val="34"/>
    <w:qFormat/>
    <w:rsid w:val="00DE1829"/>
    <w:pPr>
      <w:spacing w:line="240" w:lineRule="atLeast"/>
      <w:ind w:left="720"/>
      <w:contextualSpacing/>
    </w:pPr>
    <w:rPr>
      <w:rFonts w:ascii="Calibri" w:hAnsi="Calibri"/>
      <w:spacing w:val="0"/>
      <w:sz w:val="18"/>
      <w:szCs w:val="18"/>
    </w:rPr>
  </w:style>
  <w:style w:type="paragraph" w:customStyle="1" w:styleId="Quote-plan">
    <w:name w:val="Quote - plan"/>
    <w:basedOn w:val="Heading3"/>
    <w:link w:val="Quote-planChar"/>
    <w:qFormat/>
    <w:rsid w:val="004A02E3"/>
    <w:pPr>
      <w:numPr>
        <w:ilvl w:val="0"/>
        <w:numId w:val="0"/>
      </w:numPr>
      <w:pBdr>
        <w:top w:val="single" w:sz="4" w:space="1" w:color="8ACED7" w:themeColor="accent1"/>
        <w:bottom w:val="single" w:sz="4" w:space="1" w:color="8ACED7" w:themeColor="accent1"/>
      </w:pBdr>
      <w:tabs>
        <w:tab w:val="num" w:pos="360"/>
      </w:tabs>
      <w:ind w:left="709" w:right="850" w:hanging="432"/>
      <w:jc w:val="center"/>
    </w:pPr>
    <w:rPr>
      <w:rFonts w:ascii="Calibri" w:hAnsi="Calibri"/>
      <w:b w:val="0"/>
      <w:bCs/>
      <w:i/>
      <w:iCs/>
      <w:color w:val="8ACED7" w:themeColor="accent1"/>
      <w:spacing w:val="2"/>
      <w:sz w:val="18"/>
      <w:szCs w:val="14"/>
    </w:rPr>
  </w:style>
  <w:style w:type="character" w:customStyle="1" w:styleId="Quote-planChar">
    <w:name w:val="Quote - plan Char"/>
    <w:basedOn w:val="BodyTextChar"/>
    <w:link w:val="Quote-plan"/>
    <w:rsid w:val="004A02E3"/>
    <w:rPr>
      <w:rFonts w:ascii="Calibri" w:hAnsi="Calibri"/>
      <w:bCs/>
      <w:i/>
      <w:iCs/>
      <w:color w:val="8ACED7" w:themeColor="accent1"/>
      <w:spacing w:val="2"/>
      <w:sz w:val="18"/>
      <w:szCs w:val="14"/>
    </w:rPr>
  </w:style>
  <w:style w:type="paragraph" w:customStyle="1" w:styleId="Figure1">
    <w:name w:val="Figure 1"/>
    <w:basedOn w:val="BodyText"/>
    <w:link w:val="Figure1Char"/>
    <w:qFormat/>
    <w:rsid w:val="00630A82"/>
    <w:pPr>
      <w:spacing w:before="0" w:after="0" w:line="240" w:lineRule="auto"/>
      <w:ind w:left="142"/>
    </w:pPr>
    <w:rPr>
      <w:sz w:val="16"/>
      <w:szCs w:val="16"/>
    </w:rPr>
  </w:style>
  <w:style w:type="character" w:customStyle="1" w:styleId="Figure1Char">
    <w:name w:val="Figure 1 Char"/>
    <w:basedOn w:val="BodyTextChar"/>
    <w:link w:val="Figure1"/>
    <w:rsid w:val="00630A82"/>
    <w:rPr>
      <w:spacing w:val="2"/>
      <w:sz w:val="16"/>
      <w:szCs w:val="16"/>
    </w:rPr>
  </w:style>
  <w:style w:type="paragraph" w:customStyle="1" w:styleId="Table1">
    <w:name w:val="Table 1"/>
    <w:basedOn w:val="Heading1"/>
    <w:link w:val="Table1Char"/>
    <w:qFormat/>
    <w:rsid w:val="008C6366"/>
    <w:pPr>
      <w:pageBreakBefore w:val="0"/>
      <w:framePr w:w="0" w:hSpace="0" w:wrap="auto" w:vAnchor="margin" w:hAnchor="text" w:xAlign="left" w:yAlign="inline"/>
      <w:numPr>
        <w:numId w:val="0"/>
      </w:numPr>
      <w:pBdr>
        <w:top w:val="none" w:sz="0" w:space="0" w:color="auto"/>
        <w:bottom w:val="none" w:sz="0" w:space="0" w:color="auto"/>
      </w:pBdr>
      <w:spacing w:before="120" w:after="120" w:line="240" w:lineRule="auto"/>
      <w:ind w:left="113" w:right="113"/>
    </w:pPr>
    <w:rPr>
      <w:rFonts w:ascii="Calibri" w:hAnsi="Calibri"/>
      <w:b w:val="0"/>
      <w:color w:val="003263" w:themeColor="text2"/>
      <w:sz w:val="20"/>
      <w:szCs w:val="16"/>
    </w:rPr>
  </w:style>
  <w:style w:type="character" w:customStyle="1" w:styleId="Table1Char">
    <w:name w:val="Table 1 Char"/>
    <w:basedOn w:val="Heading1Char"/>
    <w:link w:val="Table1"/>
    <w:rsid w:val="008C6366"/>
    <w:rPr>
      <w:rFonts w:ascii="Calibri" w:hAnsi="Calibri"/>
      <w:b w:val="0"/>
      <w:color w:val="003263" w:themeColor="text2"/>
      <w:spacing w:val="6"/>
      <w:sz w:val="20"/>
      <w:szCs w:val="16"/>
    </w:rPr>
  </w:style>
  <w:style w:type="paragraph" w:customStyle="1" w:styleId="TableContent">
    <w:name w:val="Table Content"/>
    <w:basedOn w:val="ListParagraph"/>
    <w:link w:val="TableContentChar"/>
    <w:qFormat/>
    <w:rsid w:val="00A46279"/>
    <w:pPr>
      <w:spacing w:line="240" w:lineRule="auto"/>
      <w:ind w:left="151" w:right="113"/>
    </w:pPr>
    <w:rPr>
      <w:rFonts w:ascii="Aptos" w:hAnsi="Aptos"/>
    </w:rPr>
  </w:style>
  <w:style w:type="character" w:customStyle="1" w:styleId="ListParagraphChar">
    <w:name w:val="List Paragraph Char"/>
    <w:basedOn w:val="DefaultParagraphFont"/>
    <w:link w:val="ListParagraph"/>
    <w:uiPriority w:val="34"/>
    <w:rsid w:val="00A46279"/>
    <w:rPr>
      <w:rFonts w:ascii="Calibri" w:hAnsi="Calibri"/>
      <w:sz w:val="18"/>
      <w:szCs w:val="18"/>
    </w:rPr>
  </w:style>
  <w:style w:type="character" w:customStyle="1" w:styleId="TableContentChar">
    <w:name w:val="Table Content Char"/>
    <w:basedOn w:val="ListParagraphChar"/>
    <w:link w:val="TableContent"/>
    <w:rsid w:val="00A46279"/>
    <w:rPr>
      <w:rFonts w:ascii="Aptos" w:hAnsi="Aptos"/>
      <w:sz w:val="18"/>
      <w:szCs w:val="18"/>
    </w:rPr>
  </w:style>
  <w:style w:type="character" w:styleId="CommentReference">
    <w:name w:val="annotation reference"/>
    <w:basedOn w:val="DefaultParagraphFont"/>
    <w:semiHidden/>
    <w:unhideWhenUsed/>
    <w:rsid w:val="00617A5A"/>
    <w:rPr>
      <w:sz w:val="16"/>
      <w:szCs w:val="16"/>
    </w:rPr>
  </w:style>
  <w:style w:type="paragraph" w:styleId="CommentText">
    <w:name w:val="annotation text"/>
    <w:basedOn w:val="Normal"/>
    <w:link w:val="CommentTextChar"/>
    <w:unhideWhenUsed/>
    <w:rsid w:val="00617A5A"/>
    <w:pPr>
      <w:spacing w:line="240" w:lineRule="auto"/>
    </w:pPr>
    <w:rPr>
      <w:sz w:val="20"/>
      <w:szCs w:val="20"/>
    </w:rPr>
  </w:style>
  <w:style w:type="character" w:customStyle="1" w:styleId="CommentTextChar">
    <w:name w:val="Comment Text Char"/>
    <w:basedOn w:val="DefaultParagraphFont"/>
    <w:link w:val="CommentText"/>
    <w:rsid w:val="00617A5A"/>
    <w:rPr>
      <w:spacing w:val="2"/>
      <w:sz w:val="20"/>
      <w:szCs w:val="20"/>
    </w:rPr>
  </w:style>
  <w:style w:type="paragraph" w:styleId="CommentSubject">
    <w:name w:val="annotation subject"/>
    <w:basedOn w:val="CommentText"/>
    <w:next w:val="CommentText"/>
    <w:link w:val="CommentSubjectChar"/>
    <w:semiHidden/>
    <w:unhideWhenUsed/>
    <w:rsid w:val="00617A5A"/>
    <w:rPr>
      <w:b/>
      <w:bCs/>
    </w:rPr>
  </w:style>
  <w:style w:type="character" w:customStyle="1" w:styleId="CommentSubjectChar">
    <w:name w:val="Comment Subject Char"/>
    <w:basedOn w:val="CommentTextChar"/>
    <w:link w:val="CommentSubject"/>
    <w:semiHidden/>
    <w:rsid w:val="00617A5A"/>
    <w:rPr>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203690">
      <w:bodyDiv w:val="1"/>
      <w:marLeft w:val="0"/>
      <w:marRight w:val="0"/>
      <w:marTop w:val="0"/>
      <w:marBottom w:val="0"/>
      <w:divBdr>
        <w:top w:val="none" w:sz="0" w:space="0" w:color="auto"/>
        <w:left w:val="none" w:sz="0" w:space="0" w:color="auto"/>
        <w:bottom w:val="none" w:sz="0" w:space="0" w:color="auto"/>
        <w:right w:val="none" w:sz="0" w:space="0" w:color="auto"/>
      </w:divBdr>
      <w:divsChild>
        <w:div w:id="615068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21" Type="http://schemas.openxmlformats.org/officeDocument/2006/relationships/image" Target="media/image5.png"/><Relationship Id="rId34" Type="http://schemas.openxmlformats.org/officeDocument/2006/relationships/image" Target="media/image14.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12.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1.jpe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mailto:ebadmin@geelongcity.vic.gov.au?subject=jspittle%40geelongcity.vic.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yperlink" Target="https://yoursay.geelongaustralia.com.au/planfornature" TargetMode="External"/><Relationship Id="rId35" Type="http://schemas.openxmlformats.org/officeDocument/2006/relationships/image" Target="media/image15.jpg"/><Relationship Id="rId8" Type="http://schemas.openxmlformats.org/officeDocument/2006/relationships/settings" Target="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10829\AppData\Roaming\Microsoft\Templates\TRIM\Corporate%20Templates\COGG%20Repor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4B2DDE204AAC49A87E71211C715C8E" ma:contentTypeVersion="12" ma:contentTypeDescription="Create a new document." ma:contentTypeScope="" ma:versionID="e0e0f61b9b9ac22cad6572b10c0c5e8e">
  <xsd:schema xmlns:xsd="http://www.w3.org/2001/XMLSchema" xmlns:xs="http://www.w3.org/2001/XMLSchema" xmlns:p="http://schemas.microsoft.com/office/2006/metadata/properties" xmlns:ns2="5240a363-b854-4371-bb29-8d4dd67c5624" xmlns:ns3="413672fb-1245-4531-897d-6cf71ec101d2" targetNamespace="http://schemas.microsoft.com/office/2006/metadata/properties" ma:root="true" ma:fieldsID="5427fbf5552daaa4f58a6b5db72696b6" ns2:_="" ns3:_="">
    <xsd:import namespace="5240a363-b854-4371-bb29-8d4dd67c5624"/>
    <xsd:import namespace="413672fb-1245-4531-897d-6cf71ec101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a363-b854-4371-bb29-8d4dd67c5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3672fb-1245-4531-897d-6cf71ec101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15e9ef-1b32-4e98-b61c-0e657482ba9f}" ma:internalName="TaxCatchAll" ma:showField="CatchAllData" ma:web="413672fb-1245-4531-897d-6cf71ec10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40a363-b854-4371-bb29-8d4dd67c5624">
      <Terms xmlns="http://schemas.microsoft.com/office/infopath/2007/PartnerControls"/>
    </lcf76f155ced4ddcb4097134ff3c332f>
    <TaxCatchAll xmlns="413672fb-1245-4531-897d-6cf71ec101d2" xsi:nil="true"/>
  </documentManagement>
</p:properties>
</file>

<file path=customXml/item5.xml>��
</file>

<file path=customXml/itemProps1.xml><?xml version="1.0" encoding="utf-8"?>
<ds:datastoreItem xmlns:ds="http://schemas.openxmlformats.org/officeDocument/2006/customXml" ds:itemID="{8142580C-F75C-4EA2-9E4F-7A19EF19BC54}">
  <ds:schemaRefs>
    <ds:schemaRef ds:uri="http://schemas.microsoft.com/sharepoint/v3/contenttype/forms"/>
  </ds:schemaRefs>
</ds:datastoreItem>
</file>

<file path=customXml/itemProps2.xml><?xml version="1.0" encoding="utf-8"?>
<ds:datastoreItem xmlns:ds="http://schemas.openxmlformats.org/officeDocument/2006/customXml" ds:itemID="{58C8B4FE-AD2F-44DB-BE3E-FAB242939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0a363-b854-4371-bb29-8d4dd67c5624"/>
    <ds:schemaRef ds:uri="413672fb-1245-4531-897d-6cf71ec10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86517-9CD4-490B-BDA7-2BEE6FAD5521}">
  <ds:schemaRefs>
    <ds:schemaRef ds:uri="http://schemas.openxmlformats.org/officeDocument/2006/bibliography"/>
  </ds:schemaRefs>
</ds:datastoreItem>
</file>

<file path=customXml/itemProps4.xml><?xml version="1.0" encoding="utf-8"?>
<ds:datastoreItem xmlns:ds="http://schemas.openxmlformats.org/officeDocument/2006/customXml" ds:itemID="{806F921C-D05F-4B93-836B-CBB030EADB99}">
  <ds:schemaRefs>
    <ds:schemaRef ds:uri="http://schemas.microsoft.com/office/2006/metadata/properties"/>
    <ds:schemaRef ds:uri="http://schemas.microsoft.com/office/infopath/2007/PartnerControls"/>
    <ds:schemaRef ds:uri="5240a363-b854-4371-bb29-8d4dd67c5624"/>
    <ds:schemaRef ds:uri="413672fb-1245-4531-897d-6cf71ec101d2"/>
  </ds:schemaRefs>
</ds:datastoreItem>
</file>

<file path=customXml/itemProps5.xml><?xml version="1.0" encoding="utf-8"?>
<ds:datastoreItem xmlns:ds="http://schemas.openxmlformats.org/officeDocument/2006/customXml" ds:itemID="{5D1E8A19-6610-46BB-B8BE-EB4A451E857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4</TotalTime>
  <Pages>19</Pages>
  <Words>6056</Words>
  <Characters>35857</Characters>
  <Application>Microsoft Office Word</Application>
  <DocSecurity>4</DocSecurity>
  <Lines>607</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Benham</dc:creator>
  <cp:keywords/>
  <dc:description/>
  <cp:lastModifiedBy>Bernadette Collins</cp:lastModifiedBy>
  <cp:revision>2</cp:revision>
  <cp:lastPrinted>2017-07-24T14:17:00Z</cp:lastPrinted>
  <dcterms:created xsi:type="dcterms:W3CDTF">2026-07-27T04:59:00Z</dcterms:created>
  <dcterms:modified xsi:type="dcterms:W3CDTF">2026-07-27T04:59:00Z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0x010100A14B2DDE204AAC49A87E71211C715C8E</vt:lpwstr>
  </property>
  <property fmtid="{D5CDD505-2E9C-101B-9397-08002B2CF9AE}" pid="4" name="MediaServiceImageTags">
    <vt:lpwstr/>
  </property>
</Properties>
</file>