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FB7F68" w14:textId="7CA12C84" w:rsidR="000F25A5" w:rsidRPr="00267790" w:rsidRDefault="00267790">
      <w:pPr>
        <w:rPr>
          <w:rFonts w:asciiTheme="majorHAnsi" w:hAnsiTheme="majorHAnsi"/>
          <w:b/>
          <w:caps/>
          <w:color w:val="003263" w:themeColor="text2"/>
          <w:spacing w:val="6"/>
          <w:sz w:val="40"/>
          <w:szCs w:val="40"/>
        </w:rPr>
      </w:pPr>
      <w:bookmarkStart w:id="0" w:name="_Hlk50365580"/>
      <w:r>
        <w:rPr>
          <w:rFonts w:asciiTheme="majorHAnsi" w:hAnsiTheme="majorHAnsi"/>
          <w:b/>
          <w:caps/>
          <w:color w:val="003263" w:themeColor="text2"/>
          <w:spacing w:val="6"/>
          <w:sz w:val="40"/>
          <w:szCs w:val="40"/>
        </w:rPr>
        <w:br/>
      </w:r>
      <w:r w:rsidR="000F25A5" w:rsidRPr="00267790">
        <w:rPr>
          <w:rFonts w:asciiTheme="majorHAnsi" w:hAnsiTheme="majorHAnsi"/>
          <w:b/>
          <w:caps/>
          <w:color w:val="003263" w:themeColor="text2"/>
          <w:spacing w:val="6"/>
          <w:sz w:val="40"/>
          <w:szCs w:val="40"/>
        </w:rPr>
        <w:t>community engagement summary report</w:t>
      </w:r>
    </w:p>
    <w:p w14:paraId="31D300F7" w14:textId="77777777" w:rsidR="00735C4E" w:rsidRDefault="00735C4E">
      <w:pPr>
        <w:rPr>
          <w:rFonts w:asciiTheme="majorHAnsi" w:hAnsiTheme="majorHAnsi"/>
          <w:b/>
          <w:caps/>
          <w:color w:val="003263" w:themeColor="text2"/>
          <w:spacing w:val="6"/>
          <w:sz w:val="32"/>
          <w:szCs w:val="32"/>
        </w:rPr>
      </w:pPr>
    </w:p>
    <w:p w14:paraId="030E342F" w14:textId="77777777" w:rsidR="00FD1EF3" w:rsidRDefault="00735C4E">
      <w:pPr>
        <w:rPr>
          <w:b/>
          <w:caps/>
        </w:rPr>
        <w:sectPr w:rsidR="00FD1EF3" w:rsidSect="009C14D5">
          <w:headerReference w:type="even" r:id="rId9"/>
          <w:headerReference w:type="default" r:id="rId10"/>
          <w:footerReference w:type="even" r:id="rId11"/>
          <w:footerReference w:type="default" r:id="rId12"/>
          <w:headerReference w:type="first" r:id="rId13"/>
          <w:footerReference w:type="first" r:id="rId14"/>
          <w:type w:val="continuous"/>
          <w:pgSz w:w="11907" w:h="16840" w:code="9"/>
          <w:pgMar w:top="3686" w:right="567" w:bottom="1418" w:left="567" w:header="567" w:footer="567" w:gutter="0"/>
          <w:cols w:space="708"/>
          <w:docGrid w:linePitch="360"/>
        </w:sectPr>
      </w:pPr>
      <w:r>
        <w:rPr>
          <w:noProof/>
        </w:rPr>
        <w:drawing>
          <wp:inline distT="0" distB="0" distL="0" distR="0" wp14:anchorId="41F2E295" wp14:editId="16F4B1B8">
            <wp:extent cx="6817360" cy="6158555"/>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a:extLst>
                        <a:ext uri="{28A0092B-C50C-407E-A947-70E740481C1C}">
                          <a14:useLocalDpi xmlns:a14="http://schemas.microsoft.com/office/drawing/2010/main" val="0"/>
                        </a:ext>
                      </a:extLst>
                    </a:blip>
                    <a:srcRect l="9123" t="45260" r="-1"/>
                    <a:stretch/>
                  </pic:blipFill>
                  <pic:spPr bwMode="auto">
                    <a:xfrm>
                      <a:off x="0" y="0"/>
                      <a:ext cx="6834511" cy="6174049"/>
                    </a:xfrm>
                    <a:prstGeom prst="rect">
                      <a:avLst/>
                    </a:prstGeom>
                    <a:noFill/>
                    <a:ln>
                      <a:noFill/>
                    </a:ln>
                    <a:extLst>
                      <a:ext uri="{53640926-AAD7-44D8-BBD7-CCE9431645EC}">
                        <a14:shadowObscured xmlns:a14="http://schemas.microsoft.com/office/drawing/2010/main"/>
                      </a:ext>
                    </a:extLst>
                  </pic:spPr>
                </pic:pic>
              </a:graphicData>
            </a:graphic>
          </wp:inline>
        </w:drawing>
      </w:r>
    </w:p>
    <w:p w14:paraId="42D40F1C" w14:textId="77777777" w:rsidR="00FD1EF3" w:rsidRDefault="00FD1EF3">
      <w:pPr>
        <w:rPr>
          <w:b/>
          <w:caps/>
        </w:rPr>
        <w:sectPr w:rsidR="00FD1EF3" w:rsidSect="00FD1EF3">
          <w:headerReference w:type="default" r:id="rId16"/>
          <w:pgSz w:w="11907" w:h="16840" w:code="9"/>
          <w:pgMar w:top="568" w:right="567" w:bottom="1418" w:left="567" w:header="567" w:footer="567" w:gutter="0"/>
          <w:cols w:space="708"/>
          <w:docGrid w:linePitch="360"/>
        </w:sectPr>
      </w:pPr>
    </w:p>
    <w:bookmarkEnd w:id="0"/>
    <w:p w14:paraId="4A9DE13C" w14:textId="77777777" w:rsidR="00BB150B" w:rsidRPr="00AA4688" w:rsidRDefault="00BB150B" w:rsidP="00BB150B">
      <w:pPr>
        <w:spacing w:line="240" w:lineRule="auto"/>
        <w:contextualSpacing/>
        <w:rPr>
          <w:iCs/>
          <w:sz w:val="24"/>
          <w:szCs w:val="24"/>
        </w:rPr>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BB150B" w:rsidRPr="00AA4688" w14:paraId="327035A4" w14:textId="77777777" w:rsidTr="00EA34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3" w:type="dxa"/>
            <w:tcMar>
              <w:top w:w="0" w:type="dxa"/>
            </w:tcMar>
          </w:tcPr>
          <w:p w14:paraId="25D689C6" w14:textId="7D0B2768" w:rsidR="00BB150B" w:rsidRPr="00CC7EA6" w:rsidRDefault="00BB150B" w:rsidP="00EA34F9">
            <w:pPr>
              <w:pStyle w:val="BodyText"/>
              <w:spacing w:after="100" w:line="240" w:lineRule="auto"/>
              <w:rPr>
                <w:color w:val="003263" w:themeColor="text2"/>
                <w:sz w:val="28"/>
                <w:szCs w:val="28"/>
              </w:rPr>
            </w:pPr>
            <w:r>
              <w:rPr>
                <w:color w:val="003263" w:themeColor="text2"/>
                <w:sz w:val="28"/>
                <w:szCs w:val="28"/>
              </w:rPr>
              <w:t>INTRODUCTION</w:t>
            </w:r>
          </w:p>
        </w:tc>
      </w:tr>
    </w:tbl>
    <w:p w14:paraId="4B359682" w14:textId="15C69DB6" w:rsidR="009C411A" w:rsidRPr="00FD1EF3" w:rsidRDefault="00BB150B" w:rsidP="009C411A">
      <w:pPr>
        <w:spacing w:line="240" w:lineRule="auto"/>
        <w:contextualSpacing/>
        <w:rPr>
          <w:iCs/>
          <w:sz w:val="22"/>
          <w:szCs w:val="22"/>
        </w:rPr>
      </w:pPr>
      <w:r>
        <w:rPr>
          <w:b/>
          <w:bCs/>
          <w:color w:val="003263"/>
          <w:sz w:val="24"/>
          <w:szCs w:val="24"/>
        </w:rPr>
        <w:br/>
      </w:r>
      <w:r w:rsidR="00280303" w:rsidRPr="00FD1EF3">
        <w:rPr>
          <w:iCs/>
          <w:sz w:val="22"/>
          <w:szCs w:val="22"/>
        </w:rPr>
        <w:t>This</w:t>
      </w:r>
      <w:r w:rsidR="00F43825" w:rsidRPr="00FD1EF3">
        <w:rPr>
          <w:iCs/>
          <w:sz w:val="22"/>
          <w:szCs w:val="22"/>
        </w:rPr>
        <w:t xml:space="preserve"> </w:t>
      </w:r>
      <w:r w:rsidR="00280303" w:rsidRPr="00FD1EF3">
        <w:rPr>
          <w:iCs/>
          <w:sz w:val="22"/>
          <w:szCs w:val="22"/>
        </w:rPr>
        <w:t>report outlines the process and feedback received from</w:t>
      </w:r>
      <w:r w:rsidR="00BB5527" w:rsidRPr="00FD1EF3">
        <w:rPr>
          <w:iCs/>
          <w:sz w:val="22"/>
          <w:szCs w:val="22"/>
        </w:rPr>
        <w:t xml:space="preserve"> </w:t>
      </w:r>
      <w:r w:rsidR="00280303" w:rsidRPr="00FD1EF3">
        <w:rPr>
          <w:iCs/>
          <w:sz w:val="22"/>
          <w:szCs w:val="22"/>
        </w:rPr>
        <w:t>engagement</w:t>
      </w:r>
      <w:r w:rsidR="00BB5527" w:rsidRPr="00FD1EF3">
        <w:rPr>
          <w:iCs/>
          <w:sz w:val="22"/>
          <w:szCs w:val="22"/>
        </w:rPr>
        <w:t xml:space="preserve"> with community</w:t>
      </w:r>
      <w:r w:rsidR="00280303" w:rsidRPr="00FD1EF3">
        <w:rPr>
          <w:iCs/>
          <w:sz w:val="22"/>
          <w:szCs w:val="22"/>
        </w:rPr>
        <w:t xml:space="preserve"> to inform the development of the </w:t>
      </w:r>
      <w:r w:rsidR="0003194A" w:rsidRPr="00FD1EF3">
        <w:rPr>
          <w:iCs/>
          <w:sz w:val="22"/>
          <w:szCs w:val="22"/>
        </w:rPr>
        <w:t>City of Greater Geelong</w:t>
      </w:r>
      <w:r w:rsidR="00280303" w:rsidRPr="00FD1EF3">
        <w:rPr>
          <w:iCs/>
          <w:sz w:val="22"/>
          <w:szCs w:val="22"/>
        </w:rPr>
        <w:t>’s</w:t>
      </w:r>
      <w:r w:rsidR="0003194A" w:rsidRPr="00FD1EF3">
        <w:rPr>
          <w:iCs/>
          <w:sz w:val="22"/>
          <w:szCs w:val="22"/>
        </w:rPr>
        <w:t xml:space="preserve"> </w:t>
      </w:r>
      <w:r w:rsidR="0003194A" w:rsidRPr="00166441">
        <w:rPr>
          <w:i/>
          <w:sz w:val="22"/>
          <w:szCs w:val="22"/>
        </w:rPr>
        <w:t>Access &amp; Inclusion Action Plan</w:t>
      </w:r>
      <w:r w:rsidR="00280303" w:rsidRPr="00166441">
        <w:rPr>
          <w:i/>
          <w:sz w:val="22"/>
          <w:szCs w:val="22"/>
        </w:rPr>
        <w:t xml:space="preserve"> 2024-2028</w:t>
      </w:r>
      <w:r w:rsidR="00BC5C7D" w:rsidRPr="00FD1EF3">
        <w:rPr>
          <w:iCs/>
          <w:sz w:val="22"/>
          <w:szCs w:val="22"/>
        </w:rPr>
        <w:t>. The plan will outline actions to create a city that is more accessible, inclusive, welcoming and supports the full participation of people with disability.</w:t>
      </w:r>
      <w:r w:rsidR="00280303" w:rsidRPr="00FD1EF3">
        <w:rPr>
          <w:iCs/>
          <w:sz w:val="22"/>
          <w:szCs w:val="22"/>
        </w:rPr>
        <w:t xml:space="preserve"> </w:t>
      </w:r>
    </w:p>
    <w:p w14:paraId="38C1581A" w14:textId="0B9FB05F" w:rsidR="00BB5527" w:rsidRPr="00FD1EF3" w:rsidRDefault="00BB5527" w:rsidP="009C411A">
      <w:pPr>
        <w:spacing w:line="240" w:lineRule="auto"/>
        <w:contextualSpacing/>
        <w:rPr>
          <w:iCs/>
          <w:sz w:val="22"/>
          <w:szCs w:val="22"/>
        </w:rPr>
      </w:pPr>
    </w:p>
    <w:p w14:paraId="621F3F42" w14:textId="5E1531D2" w:rsidR="00BB5527" w:rsidRPr="00FD1EF3" w:rsidRDefault="00D02EB9" w:rsidP="009C411A">
      <w:pPr>
        <w:spacing w:line="240" w:lineRule="auto"/>
        <w:contextualSpacing/>
        <w:rPr>
          <w:iCs/>
          <w:sz w:val="22"/>
          <w:szCs w:val="22"/>
        </w:rPr>
      </w:pPr>
      <w:r w:rsidRPr="00FD1EF3">
        <w:rPr>
          <w:iCs/>
          <w:sz w:val="22"/>
          <w:szCs w:val="22"/>
        </w:rPr>
        <w:t>For the development of the new Access and Inclusion Action Plan</w:t>
      </w:r>
      <w:r w:rsidR="005B6F9A" w:rsidRPr="00FD1EF3">
        <w:rPr>
          <w:iCs/>
          <w:sz w:val="22"/>
          <w:szCs w:val="22"/>
        </w:rPr>
        <w:t xml:space="preserve">, </w:t>
      </w:r>
      <w:r w:rsidRPr="00FD1EF3">
        <w:rPr>
          <w:iCs/>
          <w:sz w:val="22"/>
          <w:szCs w:val="22"/>
        </w:rPr>
        <w:t>the City</w:t>
      </w:r>
      <w:r w:rsidR="005D1AA6" w:rsidRPr="00FD1EF3">
        <w:rPr>
          <w:iCs/>
          <w:sz w:val="22"/>
          <w:szCs w:val="22"/>
        </w:rPr>
        <w:t xml:space="preserve"> of Greater Geelong</w:t>
      </w:r>
      <w:r w:rsidRPr="00FD1EF3">
        <w:rPr>
          <w:iCs/>
          <w:sz w:val="22"/>
          <w:szCs w:val="22"/>
        </w:rPr>
        <w:t xml:space="preserve"> worked with consultants to conduct extensive community engagement with external and internal stakeholders.</w:t>
      </w:r>
      <w:r w:rsidR="001F5A5E" w:rsidRPr="00FD1EF3">
        <w:rPr>
          <w:iCs/>
          <w:sz w:val="22"/>
          <w:szCs w:val="22"/>
        </w:rPr>
        <w:t xml:space="preserve"> Through the engagement we heard from</w:t>
      </w:r>
      <w:r w:rsidRPr="00FD1EF3">
        <w:rPr>
          <w:iCs/>
          <w:sz w:val="22"/>
          <w:szCs w:val="22"/>
        </w:rPr>
        <w:t xml:space="preserve"> residents with disability, their </w:t>
      </w:r>
      <w:proofErr w:type="spellStart"/>
      <w:r w:rsidRPr="00FD1EF3">
        <w:rPr>
          <w:iCs/>
          <w:sz w:val="22"/>
          <w:szCs w:val="22"/>
        </w:rPr>
        <w:t>carers</w:t>
      </w:r>
      <w:proofErr w:type="spellEnd"/>
      <w:r w:rsidRPr="00FD1EF3">
        <w:rPr>
          <w:iCs/>
          <w:sz w:val="22"/>
          <w:szCs w:val="22"/>
        </w:rPr>
        <w:t xml:space="preserve"> and supporters, service providers and City</w:t>
      </w:r>
      <w:r w:rsidR="005D1AA6" w:rsidRPr="00FD1EF3">
        <w:rPr>
          <w:iCs/>
          <w:sz w:val="22"/>
          <w:szCs w:val="22"/>
        </w:rPr>
        <w:t xml:space="preserve"> of Greater Geelong</w:t>
      </w:r>
      <w:r w:rsidRPr="00FD1EF3">
        <w:rPr>
          <w:iCs/>
          <w:sz w:val="22"/>
          <w:szCs w:val="22"/>
        </w:rPr>
        <w:t xml:space="preserve"> employees, </w:t>
      </w:r>
      <w:r w:rsidR="00BB5527" w:rsidRPr="00FD1EF3">
        <w:rPr>
          <w:iCs/>
          <w:sz w:val="22"/>
          <w:szCs w:val="22"/>
        </w:rPr>
        <w:t xml:space="preserve">to </w:t>
      </w:r>
      <w:r w:rsidR="00504C58" w:rsidRPr="00FD1EF3">
        <w:rPr>
          <w:iCs/>
          <w:sz w:val="22"/>
          <w:szCs w:val="22"/>
        </w:rPr>
        <w:t>ensure</w:t>
      </w:r>
      <w:r w:rsidR="00BB5527" w:rsidRPr="00FD1EF3">
        <w:rPr>
          <w:iCs/>
          <w:sz w:val="22"/>
          <w:szCs w:val="22"/>
        </w:rPr>
        <w:t xml:space="preserve"> the needs and aspirations </w:t>
      </w:r>
      <w:r w:rsidR="00504C58" w:rsidRPr="00FD1EF3">
        <w:rPr>
          <w:iCs/>
          <w:sz w:val="22"/>
          <w:szCs w:val="22"/>
        </w:rPr>
        <w:t>of people with disability were reflected in the plan.</w:t>
      </w:r>
      <w:r w:rsidR="006F2241">
        <w:rPr>
          <w:iCs/>
          <w:sz w:val="22"/>
          <w:szCs w:val="22"/>
        </w:rPr>
        <w:t xml:space="preserve"> The City’s Access and Inclusion Advisory Committee provided guidance on the community engagement.</w:t>
      </w:r>
    </w:p>
    <w:p w14:paraId="7EBB2D94" w14:textId="6DD0871E" w:rsidR="00280303" w:rsidRPr="00FD1EF3" w:rsidRDefault="00280303" w:rsidP="009C411A">
      <w:pPr>
        <w:spacing w:line="240" w:lineRule="auto"/>
        <w:contextualSpacing/>
        <w:rPr>
          <w:iCs/>
          <w:sz w:val="22"/>
          <w:szCs w:val="22"/>
        </w:rPr>
      </w:pPr>
    </w:p>
    <w:p w14:paraId="1F80425B" w14:textId="1CDD0841" w:rsidR="00CC7EA6" w:rsidRPr="006F2241" w:rsidRDefault="00BB5527" w:rsidP="00504C58">
      <w:pPr>
        <w:spacing w:line="240" w:lineRule="auto"/>
        <w:contextualSpacing/>
        <w:rPr>
          <w:iCs/>
          <w:sz w:val="22"/>
          <w:szCs w:val="22"/>
        </w:rPr>
      </w:pPr>
      <w:r w:rsidRPr="00FD1EF3">
        <w:rPr>
          <w:iCs/>
          <w:sz w:val="22"/>
          <w:szCs w:val="22"/>
        </w:rPr>
        <w:t>Th</w:t>
      </w:r>
      <w:r w:rsidR="00504C58" w:rsidRPr="00FD1EF3">
        <w:rPr>
          <w:iCs/>
          <w:sz w:val="22"/>
          <w:szCs w:val="22"/>
        </w:rPr>
        <w:t xml:space="preserve">e Access </w:t>
      </w:r>
      <w:r w:rsidR="00166441">
        <w:rPr>
          <w:iCs/>
          <w:sz w:val="22"/>
          <w:szCs w:val="22"/>
        </w:rPr>
        <w:t>and</w:t>
      </w:r>
      <w:r w:rsidR="00504C58" w:rsidRPr="00FD1EF3">
        <w:rPr>
          <w:iCs/>
          <w:sz w:val="22"/>
          <w:szCs w:val="22"/>
        </w:rPr>
        <w:t xml:space="preserve"> Inclusion Action</w:t>
      </w:r>
      <w:r w:rsidRPr="00FD1EF3">
        <w:rPr>
          <w:iCs/>
          <w:sz w:val="22"/>
          <w:szCs w:val="22"/>
        </w:rPr>
        <w:t xml:space="preserve"> </w:t>
      </w:r>
      <w:r w:rsidR="00504C58" w:rsidRPr="00FD1EF3">
        <w:rPr>
          <w:iCs/>
          <w:sz w:val="22"/>
          <w:szCs w:val="22"/>
        </w:rPr>
        <w:t>P</w:t>
      </w:r>
      <w:r w:rsidRPr="00FD1EF3">
        <w:rPr>
          <w:iCs/>
          <w:sz w:val="22"/>
          <w:szCs w:val="22"/>
        </w:rPr>
        <w:t>lan</w:t>
      </w:r>
      <w:r w:rsidR="00280303" w:rsidRPr="00FD1EF3">
        <w:rPr>
          <w:iCs/>
          <w:sz w:val="22"/>
          <w:szCs w:val="22"/>
        </w:rPr>
        <w:t xml:space="preserve"> is a legislative requirement and </w:t>
      </w:r>
      <w:r w:rsidR="00504C58" w:rsidRPr="00FD1EF3">
        <w:rPr>
          <w:iCs/>
          <w:sz w:val="22"/>
          <w:szCs w:val="22"/>
        </w:rPr>
        <w:t>will</w:t>
      </w:r>
      <w:r w:rsidR="00280303" w:rsidRPr="00FD1EF3">
        <w:rPr>
          <w:iCs/>
          <w:sz w:val="22"/>
          <w:szCs w:val="22"/>
        </w:rPr>
        <w:t xml:space="preserve"> be registered with the Australian Human Rights Commission.</w:t>
      </w:r>
    </w:p>
    <w:p w14:paraId="7FAF1D5D" w14:textId="77777777" w:rsidR="00504C58" w:rsidRPr="00AA4688" w:rsidRDefault="00504C58" w:rsidP="00504C58">
      <w:pPr>
        <w:spacing w:line="240" w:lineRule="auto"/>
        <w:contextualSpacing/>
        <w:rPr>
          <w:iCs/>
          <w:sz w:val="24"/>
          <w:szCs w:val="24"/>
        </w:rPr>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012B91" w:rsidRPr="00AA4688" w14:paraId="70C43CA9" w14:textId="77777777" w:rsidTr="009C14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3" w:type="dxa"/>
            <w:tcMar>
              <w:top w:w="0" w:type="dxa"/>
            </w:tcMar>
          </w:tcPr>
          <w:p w14:paraId="2E438EA6" w14:textId="77777777" w:rsidR="00012B91" w:rsidRPr="00CC7EA6" w:rsidRDefault="00012B91" w:rsidP="009C14D5">
            <w:pPr>
              <w:pStyle w:val="BodyText"/>
              <w:spacing w:after="100" w:line="240" w:lineRule="auto"/>
              <w:rPr>
                <w:color w:val="003263" w:themeColor="text2"/>
                <w:sz w:val="28"/>
                <w:szCs w:val="28"/>
              </w:rPr>
            </w:pPr>
            <w:r w:rsidRPr="00CC7EA6">
              <w:rPr>
                <w:color w:val="003263" w:themeColor="text2"/>
                <w:sz w:val="28"/>
                <w:szCs w:val="28"/>
              </w:rPr>
              <w:t>HOW WE ENGAGED</w:t>
            </w:r>
          </w:p>
        </w:tc>
      </w:tr>
    </w:tbl>
    <w:p w14:paraId="658E1D8F" w14:textId="7D910870" w:rsidR="008A1E14" w:rsidRPr="00F43825" w:rsidRDefault="00267790" w:rsidP="00877C36">
      <w:pPr>
        <w:pStyle w:val="BodyText"/>
        <w:spacing w:before="0" w:after="120"/>
        <w:rPr>
          <w:b/>
          <w:bCs/>
          <w:color w:val="003263"/>
          <w:sz w:val="24"/>
          <w:szCs w:val="24"/>
        </w:rPr>
      </w:pPr>
      <w:r>
        <w:rPr>
          <w:b/>
          <w:bCs/>
          <w:color w:val="003263"/>
          <w:sz w:val="24"/>
          <w:szCs w:val="24"/>
        </w:rPr>
        <w:br/>
      </w:r>
      <w:r w:rsidR="008A1E14" w:rsidRPr="00F43825">
        <w:rPr>
          <w:b/>
          <w:bCs/>
          <w:color w:val="003263"/>
          <w:sz w:val="24"/>
          <w:szCs w:val="24"/>
        </w:rPr>
        <w:t>Engagement Techniques</w:t>
      </w:r>
    </w:p>
    <w:p w14:paraId="576109CC" w14:textId="2569C3ED" w:rsidR="000C01BC" w:rsidRPr="006F2241" w:rsidRDefault="000C01BC" w:rsidP="000C01BC">
      <w:pPr>
        <w:pStyle w:val="BodyText"/>
        <w:spacing w:after="0"/>
        <w:rPr>
          <w:sz w:val="22"/>
          <w:szCs w:val="22"/>
        </w:rPr>
      </w:pPr>
      <w:r w:rsidRPr="006F2241">
        <w:rPr>
          <w:sz w:val="22"/>
          <w:szCs w:val="22"/>
        </w:rPr>
        <w:t>A project specific engagement page was developed</w:t>
      </w:r>
      <w:r w:rsidR="00C90E7A" w:rsidRPr="006F2241">
        <w:rPr>
          <w:sz w:val="22"/>
          <w:szCs w:val="22"/>
        </w:rPr>
        <w:t xml:space="preserve"> for the City of Greater Geelong website </w:t>
      </w:r>
      <w:r w:rsidR="00C90E7A" w:rsidRPr="006F2241">
        <w:rPr>
          <w:i/>
          <w:iCs/>
          <w:sz w:val="22"/>
          <w:szCs w:val="22"/>
        </w:rPr>
        <w:t>Have Your Say</w:t>
      </w:r>
      <w:r w:rsidR="00C90E7A" w:rsidRPr="006F2241">
        <w:rPr>
          <w:sz w:val="22"/>
          <w:szCs w:val="22"/>
        </w:rPr>
        <w:t xml:space="preserve"> platform</w:t>
      </w:r>
      <w:r w:rsidRPr="006F2241">
        <w:rPr>
          <w:sz w:val="22"/>
          <w:szCs w:val="22"/>
        </w:rPr>
        <w:t xml:space="preserve"> to provide project information and communicate ways that the community could contribute to the development of the Access and Inclusion Action Plan.</w:t>
      </w:r>
    </w:p>
    <w:p w14:paraId="525833C7" w14:textId="20FA65CD" w:rsidR="00CC7EA6" w:rsidRPr="006F2241" w:rsidRDefault="000C01BC" w:rsidP="000C01BC">
      <w:pPr>
        <w:pStyle w:val="BodyText"/>
        <w:spacing w:after="0" w:line="240" w:lineRule="auto"/>
        <w:rPr>
          <w:sz w:val="22"/>
          <w:szCs w:val="22"/>
        </w:rPr>
      </w:pPr>
      <w:r w:rsidRPr="006F2241">
        <w:rPr>
          <w:sz w:val="22"/>
          <w:szCs w:val="22"/>
        </w:rPr>
        <w:t xml:space="preserve">A range of engagement tools and techniques were used to provide </w:t>
      </w:r>
      <w:r w:rsidR="00C90E7A" w:rsidRPr="006F2241">
        <w:rPr>
          <w:sz w:val="22"/>
          <w:szCs w:val="22"/>
        </w:rPr>
        <w:t>a range</w:t>
      </w:r>
      <w:r w:rsidRPr="006F2241">
        <w:rPr>
          <w:sz w:val="22"/>
          <w:szCs w:val="22"/>
        </w:rPr>
        <w:t xml:space="preserve"> of opportunities for stakeholders and community to have their say. The main tools and techniques are explained in further detail below.</w:t>
      </w:r>
    </w:p>
    <w:p w14:paraId="59A2FF58" w14:textId="40D47B7F" w:rsidR="00012B91" w:rsidRPr="00AA4688" w:rsidRDefault="000C01BC" w:rsidP="00012B91">
      <w:pPr>
        <w:pStyle w:val="BodyText"/>
        <w:rPr>
          <w:iCs/>
          <w:sz w:val="24"/>
          <w:szCs w:val="24"/>
        </w:rPr>
        <w:sectPr w:rsidR="00012B91" w:rsidRPr="00AA4688" w:rsidSect="00FD1EF3">
          <w:type w:val="continuous"/>
          <w:pgSz w:w="11907" w:h="16840" w:code="9"/>
          <w:pgMar w:top="3686" w:right="567" w:bottom="1418" w:left="567" w:header="567" w:footer="567" w:gutter="0"/>
          <w:cols w:space="708"/>
          <w:titlePg/>
          <w:docGrid w:linePitch="360"/>
        </w:sectPr>
      </w:pPr>
      <w:r w:rsidRPr="00AA4688">
        <w:rPr>
          <w:noProof/>
          <w:sz w:val="24"/>
          <w:szCs w:val="24"/>
        </w:rPr>
        <mc:AlternateContent>
          <mc:Choice Requires="wpg">
            <w:drawing>
              <wp:anchor distT="0" distB="0" distL="114300" distR="114300" simplePos="0" relativeHeight="251664384" behindDoc="0" locked="0" layoutInCell="1" allowOverlap="1" wp14:anchorId="64BAE331" wp14:editId="54AECDF6">
                <wp:simplePos x="0" y="0"/>
                <wp:positionH relativeFrom="column">
                  <wp:posOffset>4322445</wp:posOffset>
                </wp:positionH>
                <wp:positionV relativeFrom="paragraph">
                  <wp:posOffset>327384</wp:posOffset>
                </wp:positionV>
                <wp:extent cx="1046480" cy="1647825"/>
                <wp:effectExtent l="0" t="0" r="1270" b="9525"/>
                <wp:wrapNone/>
                <wp:docPr id="407" name="Group 407"/>
                <wp:cNvGraphicFramePr/>
                <a:graphic xmlns:a="http://schemas.openxmlformats.org/drawingml/2006/main">
                  <a:graphicData uri="http://schemas.microsoft.com/office/word/2010/wordprocessingGroup">
                    <wpg:wgp>
                      <wpg:cNvGrpSpPr/>
                      <wpg:grpSpPr>
                        <a:xfrm>
                          <a:off x="0" y="0"/>
                          <a:ext cx="1046480" cy="1647825"/>
                          <a:chOff x="-151771" y="-54033"/>
                          <a:chExt cx="1047750" cy="1650681"/>
                        </a:xfrm>
                      </wpg:grpSpPr>
                      <pic:pic xmlns:pic="http://schemas.openxmlformats.org/drawingml/2006/picture">
                        <pic:nvPicPr>
                          <pic:cNvPr id="408" name="image2.png"/>
                          <pic:cNvPicPr>
                            <a:picLocks noChangeAspect="1"/>
                          </pic:cNvPicPr>
                        </pic:nvPicPr>
                        <pic:blipFill>
                          <a:blip r:embed="rId17" cstate="print"/>
                          <a:stretch>
                            <a:fillRect/>
                          </a:stretch>
                        </pic:blipFill>
                        <pic:spPr>
                          <a:xfrm>
                            <a:off x="-107100" y="-54033"/>
                            <a:ext cx="771794" cy="772067"/>
                          </a:xfrm>
                          <a:prstGeom prst="rect">
                            <a:avLst/>
                          </a:prstGeom>
                        </pic:spPr>
                      </pic:pic>
                      <wps:wsp>
                        <wps:cNvPr id="409" name="Text Box 2"/>
                        <wps:cNvSpPr txBox="1">
                          <a:spLocks noChangeArrowheads="1"/>
                        </wps:cNvSpPr>
                        <wps:spPr bwMode="auto">
                          <a:xfrm>
                            <a:off x="-151771" y="1173841"/>
                            <a:ext cx="1047750" cy="422807"/>
                          </a:xfrm>
                          <a:prstGeom prst="rect">
                            <a:avLst/>
                          </a:prstGeom>
                          <a:noFill/>
                          <a:ln w="9525">
                            <a:noFill/>
                            <a:miter lim="800000"/>
                            <a:headEnd/>
                            <a:tailEnd/>
                          </a:ln>
                        </wps:spPr>
                        <wps:txbx>
                          <w:txbxContent>
                            <w:p w14:paraId="17B8DB90" w14:textId="6B79AFF3" w:rsidR="00012B91" w:rsidRPr="00AA4688" w:rsidRDefault="004F7622" w:rsidP="00124275">
                              <w:pPr>
                                <w:spacing w:line="240" w:lineRule="auto"/>
                                <w:jc w:val="center"/>
                                <w:rPr>
                                  <w:color w:val="003263" w:themeColor="text2"/>
                                  <w:sz w:val="20"/>
                                  <w:szCs w:val="20"/>
                                </w:rPr>
                              </w:pPr>
                              <w:r>
                                <w:rPr>
                                  <w:color w:val="003263" w:themeColor="text2"/>
                                  <w:w w:val="105"/>
                                  <w:sz w:val="20"/>
                                  <w:szCs w:val="20"/>
                                </w:rPr>
                                <w:t xml:space="preserve">People </w:t>
                              </w:r>
                              <w:r w:rsidR="00334533">
                                <w:rPr>
                                  <w:color w:val="003263" w:themeColor="text2"/>
                                  <w:w w:val="105"/>
                                  <w:sz w:val="20"/>
                                  <w:szCs w:val="20"/>
                                </w:rPr>
                                <w:t>Attended</w:t>
                              </w:r>
                              <w:r w:rsidR="001F5A5E">
                                <w:rPr>
                                  <w:color w:val="003263" w:themeColor="text2"/>
                                  <w:w w:val="105"/>
                                  <w:sz w:val="20"/>
                                  <w:szCs w:val="20"/>
                                </w:rPr>
                                <w:t xml:space="preserve"> </w:t>
                              </w:r>
                              <w:r>
                                <w:rPr>
                                  <w:color w:val="003263" w:themeColor="text2"/>
                                  <w:w w:val="105"/>
                                  <w:sz w:val="20"/>
                                  <w:szCs w:val="20"/>
                                </w:rPr>
                                <w:t>Workshops</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4BAE331" id="Group 407" o:spid="_x0000_s1026" style="position:absolute;margin-left:340.35pt;margin-top:25.8pt;width:82.4pt;height:129.75pt;z-index:251664384;mso-width-relative:margin;mso-height-relative:margin" coordorigin="-1517,-540" coordsize="10477,165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27" type="#_x0000_t75" style="position:absolute;left:-1071;top:-540;width:7717;height:7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">
                  <v:imagedata r:id="rId18" o:title=""/>
                </v:shape>
                <v:shapetype id="_x0000_t202" coordsize="21600,21600" o:spt="202" path="m,l,21600r21600,l21600,xe">
                  <v:stroke joinstyle="miter"/>
                  <v:path gradientshapeok="t" o:connecttype="rect"/>
                </v:shapetype>
                <v:shape id="_x0000_s1028" type="#_x0000_t202" style="position:absolute;left:-1517;top:11738;width:10476;height:4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" filled="f" stroked="f">
                  <v:textbox inset="0,0,0,0">
                    <w:txbxContent>
                      <w:p w14:paraId="17B8DB90" w14:textId="6B79AFF3" w:rsidR="00012B91" w:rsidRPr="00AA4688" w:rsidRDefault="004F7622" w:rsidP="00124275">
                        <w:pPr>
                          <w:spacing w:line="240" w:lineRule="auto"/>
                          <w:jc w:val="center"/>
                          <w:rPr>
                            <w:color w:val="003263" w:themeColor="text2"/>
                            <w:sz w:val="20"/>
                            <w:szCs w:val="20"/>
                          </w:rPr>
                        </w:pPr>
                        <w:r>
                          <w:rPr>
                            <w:color w:val="003263" w:themeColor="text2"/>
                            <w:w w:val="105"/>
                            <w:sz w:val="20"/>
                            <w:szCs w:val="20"/>
                          </w:rPr>
                          <w:t xml:space="preserve">People </w:t>
                        </w:r>
                        <w:r w:rsidR="00334533">
                          <w:rPr>
                            <w:color w:val="003263" w:themeColor="text2"/>
                            <w:w w:val="105"/>
                            <w:sz w:val="20"/>
                            <w:szCs w:val="20"/>
                          </w:rPr>
                          <w:t>Attended</w:t>
                        </w:r>
                        <w:r w:rsidR="001F5A5E">
                          <w:rPr>
                            <w:color w:val="003263" w:themeColor="text2"/>
                            <w:w w:val="105"/>
                            <w:sz w:val="20"/>
                            <w:szCs w:val="20"/>
                          </w:rPr>
                          <w:t xml:space="preserve"> </w:t>
                        </w:r>
                        <w:r>
                          <w:rPr>
                            <w:color w:val="003263" w:themeColor="text2"/>
                            <w:w w:val="105"/>
                            <w:sz w:val="20"/>
                            <w:szCs w:val="20"/>
                          </w:rPr>
                          <w:t>Workshops</w:t>
                        </w:r>
                      </w:p>
                    </w:txbxContent>
                  </v:textbox>
                </v:shape>
              </v:group>
            </w:pict>
          </mc:Fallback>
        </mc:AlternateContent>
      </w:r>
      <w:r>
        <w:rPr>
          <w:noProof/>
        </w:rPr>
        <w:drawing>
          <wp:anchor distT="0" distB="0" distL="114300" distR="114300" simplePos="0" relativeHeight="251670528" behindDoc="0" locked="0" layoutInCell="1" allowOverlap="1" wp14:anchorId="648403BE" wp14:editId="22A1E88B">
            <wp:simplePos x="0" y="0"/>
            <wp:positionH relativeFrom="column">
              <wp:posOffset>2885716</wp:posOffset>
            </wp:positionH>
            <wp:positionV relativeFrom="paragraph">
              <wp:posOffset>281056</wp:posOffset>
            </wp:positionV>
            <wp:extent cx="962025" cy="962025"/>
            <wp:effectExtent l="0" t="0" r="0" b="0"/>
            <wp:wrapNone/>
            <wp:docPr id="404" name="Picture 40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HYS_SocialisingIcon_alternate.png"/>
                    <pic:cNvPicPr/>
                  </pic:nvPicPr>
                  <pic:blipFill>
                    <a:blip r:embed="rId19"/>
                    <a:stretch>
                      <a:fillRect/>
                    </a:stretch>
                  </pic:blipFill>
                  <pic:spPr>
                    <a:xfrm>
                      <a:off x="0" y="0"/>
                      <a:ext cx="962025" cy="962025"/>
                    </a:xfrm>
                    <a:prstGeom prst="rect">
                      <a:avLst/>
                    </a:prstGeom>
                  </pic:spPr>
                </pic:pic>
              </a:graphicData>
            </a:graphic>
          </wp:anchor>
        </w:drawing>
      </w:r>
      <w:r w:rsidR="00012B91" w:rsidRPr="00AA4688">
        <w:rPr>
          <w:iCs/>
          <w:sz w:val="24"/>
          <w:szCs w:val="24"/>
        </w:rPr>
        <w:t xml:space="preserve"> </w:t>
      </w:r>
    </w:p>
    <w:p w14:paraId="5D2AB7BF" w14:textId="5323FEFE" w:rsidR="00012B91" w:rsidRPr="00AA4688" w:rsidRDefault="004D4128" w:rsidP="00012B91">
      <w:pPr>
        <w:pStyle w:val="BodyText"/>
        <w:tabs>
          <w:tab w:val="left" w:pos="1698"/>
        </w:tabs>
        <w:rPr>
          <w:noProof/>
          <w:sz w:val="24"/>
          <w:szCs w:val="24"/>
        </w:rPr>
      </w:pPr>
      <w:r>
        <w:rPr>
          <w:rFonts w:ascii="Times New Roman"/>
          <w:b/>
          <w:noProof/>
          <w:sz w:val="20"/>
        </w:rPr>
        <mc:AlternateContent>
          <mc:Choice Requires="wps">
            <w:drawing>
              <wp:anchor distT="0" distB="0" distL="0" distR="0" simplePos="0" relativeHeight="251672576" behindDoc="0" locked="0" layoutInCell="1" allowOverlap="1" wp14:anchorId="717BBE36" wp14:editId="3862E600">
                <wp:simplePos x="0" y="0"/>
                <wp:positionH relativeFrom="page">
                  <wp:posOffset>6079974</wp:posOffset>
                </wp:positionH>
                <wp:positionV relativeFrom="paragraph">
                  <wp:posOffset>61116</wp:posOffset>
                </wp:positionV>
                <wp:extent cx="706755" cy="600710"/>
                <wp:effectExtent l="0" t="0" r="0" b="8890"/>
                <wp:wrapNone/>
                <wp:docPr id="319" name="Freeform: Shape 3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6755" cy="600710"/>
                        </a:xfrm>
                        <a:custGeom>
                          <a:avLst/>
                          <a:gdLst>
                            <a:gd name="T0" fmla="+- 0 1425 1106"/>
                            <a:gd name="T1" fmla="*/ T0 w 1113"/>
                            <a:gd name="T2" fmla="+- 0 1118 532"/>
                            <a:gd name="T3" fmla="*/ 1118 h 946"/>
                            <a:gd name="T4" fmla="+- 0 1446 1106"/>
                            <a:gd name="T5" fmla="*/ T4 w 1113"/>
                            <a:gd name="T6" fmla="+- 0 1314 532"/>
                            <a:gd name="T7" fmla="*/ 1314 h 946"/>
                            <a:gd name="T8" fmla="+- 0 1531 1106"/>
                            <a:gd name="T9" fmla="*/ T8 w 1113"/>
                            <a:gd name="T10" fmla="+- 0 1336 532"/>
                            <a:gd name="T11" fmla="*/ 1336 h 946"/>
                            <a:gd name="T12" fmla="+- 0 1544 1106"/>
                            <a:gd name="T13" fmla="*/ T12 w 1113"/>
                            <a:gd name="T14" fmla="+- 0 1477 532"/>
                            <a:gd name="T15" fmla="*/ 1477 h 946"/>
                            <a:gd name="T16" fmla="+- 0 1625 1106"/>
                            <a:gd name="T17" fmla="*/ T16 w 1113"/>
                            <a:gd name="T18" fmla="+- 0 1409 532"/>
                            <a:gd name="T19" fmla="*/ 1409 h 946"/>
                            <a:gd name="T20" fmla="+- 0 1562 1106"/>
                            <a:gd name="T21" fmla="*/ T20 w 1113"/>
                            <a:gd name="T22" fmla="+- 0 1297 532"/>
                            <a:gd name="T23" fmla="*/ 1297 h 946"/>
                            <a:gd name="T24" fmla="+- 0 1474 1106"/>
                            <a:gd name="T25" fmla="*/ T24 w 1113"/>
                            <a:gd name="T26" fmla="+- 0 1286 532"/>
                            <a:gd name="T27" fmla="*/ 1286 h 946"/>
                            <a:gd name="T28" fmla="+- 0 1464 1106"/>
                            <a:gd name="T29" fmla="*/ T28 w 1113"/>
                            <a:gd name="T30" fmla="+- 0 1118 532"/>
                            <a:gd name="T31" fmla="*/ 1118 h 946"/>
                            <a:gd name="T32" fmla="+- 0 1955 1106"/>
                            <a:gd name="T33" fmla="*/ T32 w 1113"/>
                            <a:gd name="T34" fmla="+- 0 798 532"/>
                            <a:gd name="T35" fmla="*/ 798 h 946"/>
                            <a:gd name="T36" fmla="+- 0 1955 1106"/>
                            <a:gd name="T37" fmla="*/ T36 w 1113"/>
                            <a:gd name="T38" fmla="+- 0 837 532"/>
                            <a:gd name="T39" fmla="*/ 837 h 946"/>
                            <a:gd name="T40" fmla="+- 0 2169 1106"/>
                            <a:gd name="T41" fmla="*/ T40 w 1113"/>
                            <a:gd name="T42" fmla="+- 0 847 532"/>
                            <a:gd name="T43" fmla="*/ 847 h 946"/>
                            <a:gd name="T44" fmla="+- 0 2179 1106"/>
                            <a:gd name="T45" fmla="*/ T44 w 1113"/>
                            <a:gd name="T46" fmla="+- 0 1262 532"/>
                            <a:gd name="T47" fmla="*/ 1262 h 946"/>
                            <a:gd name="T48" fmla="+- 0 2158 1106"/>
                            <a:gd name="T49" fmla="*/ T48 w 1113"/>
                            <a:gd name="T50" fmla="+- 0 1294 532"/>
                            <a:gd name="T51" fmla="*/ 1294 h 946"/>
                            <a:gd name="T52" fmla="+- 0 1681 1106"/>
                            <a:gd name="T53" fmla="*/ T52 w 1113"/>
                            <a:gd name="T54" fmla="+- 0 1299 532"/>
                            <a:gd name="T55" fmla="*/ 1299 h 946"/>
                            <a:gd name="T56" fmla="+- 0 1699 1106"/>
                            <a:gd name="T57" fmla="*/ T56 w 1113"/>
                            <a:gd name="T58" fmla="+- 0 1336 532"/>
                            <a:gd name="T59" fmla="*/ 1336 h 946"/>
                            <a:gd name="T60" fmla="+- 0 2196 1106"/>
                            <a:gd name="T61" fmla="*/ T60 w 1113"/>
                            <a:gd name="T62" fmla="+- 0 1314 532"/>
                            <a:gd name="T63" fmla="*/ 1314 h 946"/>
                            <a:gd name="T64" fmla="+- 0 2218 1106"/>
                            <a:gd name="T65" fmla="*/ T64 w 1113"/>
                            <a:gd name="T66" fmla="+- 0 872 532"/>
                            <a:gd name="T67" fmla="*/ 872 h 946"/>
                            <a:gd name="T68" fmla="+- 0 2173 1106"/>
                            <a:gd name="T69" fmla="*/ T68 w 1113"/>
                            <a:gd name="T70" fmla="+- 0 804 532"/>
                            <a:gd name="T71" fmla="*/ 804 h 946"/>
                            <a:gd name="T72" fmla="+- 0 1179 1106"/>
                            <a:gd name="T73" fmla="*/ T72 w 1113"/>
                            <a:gd name="T74" fmla="+- 0 532 532"/>
                            <a:gd name="T75" fmla="*/ 532 h 946"/>
                            <a:gd name="T76" fmla="+- 0 1111 1106"/>
                            <a:gd name="T77" fmla="*/ T76 w 1113"/>
                            <a:gd name="T78" fmla="+- 0 578 532"/>
                            <a:gd name="T79" fmla="*/ 578 h 946"/>
                            <a:gd name="T80" fmla="+- 0 1111 1106"/>
                            <a:gd name="T81" fmla="*/ T80 w 1113"/>
                            <a:gd name="T82" fmla="+- 0 1025 532"/>
                            <a:gd name="T83" fmla="*/ 1025 h 946"/>
                            <a:gd name="T84" fmla="+- 0 1179 1106"/>
                            <a:gd name="T85" fmla="*/ T84 w 1113"/>
                            <a:gd name="T86" fmla="+- 0 1070 532"/>
                            <a:gd name="T87" fmla="*/ 1070 h 946"/>
                            <a:gd name="T88" fmla="+- 0 1767 1106"/>
                            <a:gd name="T89" fmla="*/ T88 w 1113"/>
                            <a:gd name="T90" fmla="+- 0 1212 532"/>
                            <a:gd name="T91" fmla="*/ 1212 h 946"/>
                            <a:gd name="T92" fmla="+- 0 1792 1106"/>
                            <a:gd name="T93" fmla="*/ T92 w 1113"/>
                            <a:gd name="T94" fmla="+- 0 1196 532"/>
                            <a:gd name="T95" fmla="*/ 1196 h 946"/>
                            <a:gd name="T96" fmla="+- 0 1643 1106"/>
                            <a:gd name="T97" fmla="*/ T96 w 1113"/>
                            <a:gd name="T98" fmla="+- 0 1033 532"/>
                            <a:gd name="T99" fmla="*/ 1033 h 946"/>
                            <a:gd name="T100" fmla="+- 0 1166 1106"/>
                            <a:gd name="T101" fmla="*/ T100 w 1113"/>
                            <a:gd name="T102" fmla="+- 0 1028 532"/>
                            <a:gd name="T103" fmla="*/ 1028 h 946"/>
                            <a:gd name="T104" fmla="+- 0 1144 1106"/>
                            <a:gd name="T105" fmla="*/ T104 w 1113"/>
                            <a:gd name="T106" fmla="+- 0 996 532"/>
                            <a:gd name="T107" fmla="*/ 996 h 946"/>
                            <a:gd name="T108" fmla="+- 0 1155 1106"/>
                            <a:gd name="T109" fmla="*/ T108 w 1113"/>
                            <a:gd name="T110" fmla="+- 0 582 532"/>
                            <a:gd name="T111" fmla="*/ 582 h 946"/>
                            <a:gd name="T112" fmla="+- 0 1888 1106"/>
                            <a:gd name="T113" fmla="*/ T112 w 1113"/>
                            <a:gd name="T114" fmla="+- 0 571 532"/>
                            <a:gd name="T115" fmla="*/ 571 h 946"/>
                            <a:gd name="T116" fmla="+- 0 1824 1106"/>
                            <a:gd name="T117" fmla="*/ T116 w 1113"/>
                            <a:gd name="T118" fmla="+- 0 532 532"/>
                            <a:gd name="T119" fmla="*/ 532 h 946"/>
                            <a:gd name="T120" fmla="+- 0 1838 1106"/>
                            <a:gd name="T121" fmla="*/ T120 w 1113"/>
                            <a:gd name="T122" fmla="+- 0 574 532"/>
                            <a:gd name="T123" fmla="*/ 574 h 946"/>
                            <a:gd name="T124" fmla="+- 0 1860 1106"/>
                            <a:gd name="T125" fmla="*/ T124 w 1113"/>
                            <a:gd name="T126" fmla="+- 0 606 532"/>
                            <a:gd name="T127" fmla="*/ 606 h 946"/>
                            <a:gd name="T128" fmla="+- 0 1849 1106"/>
                            <a:gd name="T129" fmla="*/ T128 w 1113"/>
                            <a:gd name="T130" fmla="+- 0 1021 532"/>
                            <a:gd name="T131" fmla="*/ 1021 h 946"/>
                            <a:gd name="T132" fmla="+- 0 1762 1106"/>
                            <a:gd name="T133" fmla="*/ T132 w 1113"/>
                            <a:gd name="T134" fmla="+- 0 1031 532"/>
                            <a:gd name="T135" fmla="*/ 1031 h 946"/>
                            <a:gd name="T136" fmla="+- 0 1792 1106"/>
                            <a:gd name="T137" fmla="*/ T136 w 1113"/>
                            <a:gd name="T138" fmla="+- 0 1144 532"/>
                            <a:gd name="T139" fmla="*/ 1144 h 946"/>
                            <a:gd name="T140" fmla="+- 0 1853 1106"/>
                            <a:gd name="T141" fmla="*/ T140 w 1113"/>
                            <a:gd name="T142" fmla="+- 0 1064 532"/>
                            <a:gd name="T143" fmla="*/ 1064 h 946"/>
                            <a:gd name="T144" fmla="+- 0 1898 1106"/>
                            <a:gd name="T145" fmla="*/ T144 w 1113"/>
                            <a:gd name="T146" fmla="+- 0 996 532"/>
                            <a:gd name="T147" fmla="*/ 996 h 946"/>
                            <a:gd name="T148" fmla="+- 0 1888 1106"/>
                            <a:gd name="T149" fmla="*/ T148 w 1113"/>
                            <a:gd name="T150" fmla="+- 0 571 532"/>
                            <a:gd name="T151" fmla="*/ 571 h 946"/>
                            <a:gd name="T152" fmla="+- 0 1353 1106"/>
                            <a:gd name="T153" fmla="*/ T152 w 1113"/>
                            <a:gd name="T154" fmla="+- 0 764 532"/>
                            <a:gd name="T155" fmla="*/ 764 h 946"/>
                            <a:gd name="T156" fmla="+- 0 1346 1106"/>
                            <a:gd name="T157" fmla="*/ T156 w 1113"/>
                            <a:gd name="T158" fmla="+- 0 801 532"/>
                            <a:gd name="T159" fmla="*/ 801 h 946"/>
                            <a:gd name="T160" fmla="+- 0 1377 1106"/>
                            <a:gd name="T161" fmla="*/ T160 w 1113"/>
                            <a:gd name="T162" fmla="+- 0 822 532"/>
                            <a:gd name="T163" fmla="*/ 822 h 946"/>
                            <a:gd name="T164" fmla="+- 0 1402 1106"/>
                            <a:gd name="T165" fmla="*/ T164 w 1113"/>
                            <a:gd name="T166" fmla="+- 0 811 532"/>
                            <a:gd name="T167" fmla="*/ 811 h 946"/>
                            <a:gd name="T168" fmla="+- 0 1409 1106"/>
                            <a:gd name="T169" fmla="*/ T168 w 1113"/>
                            <a:gd name="T170" fmla="+- 0 774 532"/>
                            <a:gd name="T171" fmla="*/ 774 h 946"/>
                            <a:gd name="T172" fmla="+- 0 1377 1106"/>
                            <a:gd name="T173" fmla="*/ T172 w 1113"/>
                            <a:gd name="T174" fmla="+- 0 753 532"/>
                            <a:gd name="T175" fmla="*/ 753 h 946"/>
                            <a:gd name="T176" fmla="+- 0 1478 1106"/>
                            <a:gd name="T177" fmla="*/ T176 w 1113"/>
                            <a:gd name="T178" fmla="+- 0 764 532"/>
                            <a:gd name="T179" fmla="*/ 764 h 946"/>
                            <a:gd name="T180" fmla="+- 0 1468 1106"/>
                            <a:gd name="T181" fmla="*/ T180 w 1113"/>
                            <a:gd name="T182" fmla="+- 0 788 532"/>
                            <a:gd name="T183" fmla="*/ 788 h 946"/>
                            <a:gd name="T184" fmla="+- 0 1489 1106"/>
                            <a:gd name="T185" fmla="*/ T184 w 1113"/>
                            <a:gd name="T186" fmla="+- 0 819 532"/>
                            <a:gd name="T187" fmla="*/ 819 h 946"/>
                            <a:gd name="T188" fmla="+- 0 1516 1106"/>
                            <a:gd name="T189" fmla="*/ T188 w 1113"/>
                            <a:gd name="T190" fmla="+- 0 819 532"/>
                            <a:gd name="T191" fmla="*/ 819 h 946"/>
                            <a:gd name="T192" fmla="+- 0 1536 1106"/>
                            <a:gd name="T193" fmla="*/ T192 w 1113"/>
                            <a:gd name="T194" fmla="+- 0 787 532"/>
                            <a:gd name="T195" fmla="*/ 787 h 946"/>
                            <a:gd name="T196" fmla="+- 0 1515 1106"/>
                            <a:gd name="T197" fmla="*/ T196 w 1113"/>
                            <a:gd name="T198" fmla="+- 0 756 532"/>
                            <a:gd name="T199" fmla="*/ 756 h 946"/>
                            <a:gd name="T200" fmla="+- 0 1614 1106"/>
                            <a:gd name="T201" fmla="*/ T200 w 1113"/>
                            <a:gd name="T202" fmla="+- 0 756 532"/>
                            <a:gd name="T203" fmla="*/ 756 h 946"/>
                            <a:gd name="T204" fmla="+- 0 1593 1106"/>
                            <a:gd name="T205" fmla="*/ T204 w 1113"/>
                            <a:gd name="T206" fmla="+- 0 788 532"/>
                            <a:gd name="T207" fmla="*/ 788 h 946"/>
                            <a:gd name="T208" fmla="+- 0 1603 1106"/>
                            <a:gd name="T209" fmla="*/ T208 w 1113"/>
                            <a:gd name="T210" fmla="+- 0 812 532"/>
                            <a:gd name="T211" fmla="*/ 812 h 946"/>
                            <a:gd name="T212" fmla="+- 0 1628 1106"/>
                            <a:gd name="T213" fmla="*/ T212 w 1113"/>
                            <a:gd name="T214" fmla="+- 0 822 532"/>
                            <a:gd name="T215" fmla="*/ 822 h 946"/>
                            <a:gd name="T216" fmla="+- 0 1659 1106"/>
                            <a:gd name="T217" fmla="*/ T216 w 1113"/>
                            <a:gd name="T218" fmla="+- 0 800 532"/>
                            <a:gd name="T219" fmla="*/ 800 h 946"/>
                            <a:gd name="T220" fmla="+- 0 1651 1106"/>
                            <a:gd name="T221" fmla="*/ T220 w 1113"/>
                            <a:gd name="T222" fmla="+- 0 763 532"/>
                            <a:gd name="T223" fmla="*/ 763 h 9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1113" h="946">
                              <a:moveTo>
                                <a:pt x="349" y="577"/>
                              </a:moveTo>
                              <a:lnTo>
                                <a:pt x="327" y="577"/>
                              </a:lnTo>
                              <a:lnTo>
                                <a:pt x="319" y="586"/>
                              </a:lnTo>
                              <a:lnTo>
                                <a:pt x="319" y="730"/>
                              </a:lnTo>
                              <a:lnTo>
                                <a:pt x="325" y="758"/>
                              </a:lnTo>
                              <a:lnTo>
                                <a:pt x="340" y="782"/>
                              </a:lnTo>
                              <a:lnTo>
                                <a:pt x="364" y="798"/>
                              </a:lnTo>
                              <a:lnTo>
                                <a:pt x="393" y="804"/>
                              </a:lnTo>
                              <a:lnTo>
                                <a:pt x="425" y="804"/>
                              </a:lnTo>
                              <a:lnTo>
                                <a:pt x="425" y="929"/>
                              </a:lnTo>
                              <a:lnTo>
                                <a:pt x="427" y="934"/>
                              </a:lnTo>
                              <a:lnTo>
                                <a:pt x="438" y="945"/>
                              </a:lnTo>
                              <a:lnTo>
                                <a:pt x="450" y="946"/>
                              </a:lnTo>
                              <a:lnTo>
                                <a:pt x="458" y="938"/>
                              </a:lnTo>
                              <a:lnTo>
                                <a:pt x="519" y="877"/>
                              </a:lnTo>
                              <a:lnTo>
                                <a:pt x="464" y="877"/>
                              </a:lnTo>
                              <a:lnTo>
                                <a:pt x="464" y="773"/>
                              </a:lnTo>
                              <a:lnTo>
                                <a:pt x="456" y="765"/>
                              </a:lnTo>
                              <a:lnTo>
                                <a:pt x="393" y="765"/>
                              </a:lnTo>
                              <a:lnTo>
                                <a:pt x="379" y="762"/>
                              </a:lnTo>
                              <a:lnTo>
                                <a:pt x="368" y="754"/>
                              </a:lnTo>
                              <a:lnTo>
                                <a:pt x="361" y="743"/>
                              </a:lnTo>
                              <a:lnTo>
                                <a:pt x="358" y="730"/>
                              </a:lnTo>
                              <a:lnTo>
                                <a:pt x="358" y="586"/>
                              </a:lnTo>
                              <a:lnTo>
                                <a:pt x="349" y="577"/>
                              </a:lnTo>
                              <a:close/>
                              <a:moveTo>
                                <a:pt x="1038" y="266"/>
                              </a:moveTo>
                              <a:lnTo>
                                <a:pt x="849" y="266"/>
                              </a:lnTo>
                              <a:lnTo>
                                <a:pt x="841" y="275"/>
                              </a:lnTo>
                              <a:lnTo>
                                <a:pt x="841" y="296"/>
                              </a:lnTo>
                              <a:lnTo>
                                <a:pt x="849" y="305"/>
                              </a:lnTo>
                              <a:lnTo>
                                <a:pt x="1038" y="305"/>
                              </a:lnTo>
                              <a:lnTo>
                                <a:pt x="1052" y="308"/>
                              </a:lnTo>
                              <a:lnTo>
                                <a:pt x="1063" y="315"/>
                              </a:lnTo>
                              <a:lnTo>
                                <a:pt x="1070" y="326"/>
                              </a:lnTo>
                              <a:lnTo>
                                <a:pt x="1073" y="340"/>
                              </a:lnTo>
                              <a:lnTo>
                                <a:pt x="1073" y="730"/>
                              </a:lnTo>
                              <a:lnTo>
                                <a:pt x="1070" y="743"/>
                              </a:lnTo>
                              <a:lnTo>
                                <a:pt x="1063" y="754"/>
                              </a:lnTo>
                              <a:lnTo>
                                <a:pt x="1052" y="762"/>
                              </a:lnTo>
                              <a:lnTo>
                                <a:pt x="1038" y="765"/>
                              </a:lnTo>
                              <a:lnTo>
                                <a:pt x="580" y="765"/>
                              </a:lnTo>
                              <a:lnTo>
                                <a:pt x="575" y="767"/>
                              </a:lnTo>
                              <a:lnTo>
                                <a:pt x="464" y="877"/>
                              </a:lnTo>
                              <a:lnTo>
                                <a:pt x="519" y="877"/>
                              </a:lnTo>
                              <a:lnTo>
                                <a:pt x="593" y="804"/>
                              </a:lnTo>
                              <a:lnTo>
                                <a:pt x="1038" y="804"/>
                              </a:lnTo>
                              <a:lnTo>
                                <a:pt x="1067" y="798"/>
                              </a:lnTo>
                              <a:lnTo>
                                <a:pt x="1090" y="782"/>
                              </a:lnTo>
                              <a:lnTo>
                                <a:pt x="1106" y="758"/>
                              </a:lnTo>
                              <a:lnTo>
                                <a:pt x="1112" y="730"/>
                              </a:lnTo>
                              <a:lnTo>
                                <a:pt x="1112" y="340"/>
                              </a:lnTo>
                              <a:lnTo>
                                <a:pt x="1106" y="311"/>
                              </a:lnTo>
                              <a:lnTo>
                                <a:pt x="1090" y="288"/>
                              </a:lnTo>
                              <a:lnTo>
                                <a:pt x="1067" y="272"/>
                              </a:lnTo>
                              <a:lnTo>
                                <a:pt x="1038" y="266"/>
                              </a:lnTo>
                              <a:close/>
                              <a:moveTo>
                                <a:pt x="718" y="0"/>
                              </a:moveTo>
                              <a:lnTo>
                                <a:pt x="73" y="0"/>
                              </a:lnTo>
                              <a:lnTo>
                                <a:pt x="45" y="6"/>
                              </a:lnTo>
                              <a:lnTo>
                                <a:pt x="21" y="22"/>
                              </a:lnTo>
                              <a:lnTo>
                                <a:pt x="5" y="46"/>
                              </a:lnTo>
                              <a:lnTo>
                                <a:pt x="0" y="74"/>
                              </a:lnTo>
                              <a:lnTo>
                                <a:pt x="0" y="464"/>
                              </a:lnTo>
                              <a:lnTo>
                                <a:pt x="5" y="493"/>
                              </a:lnTo>
                              <a:lnTo>
                                <a:pt x="21" y="516"/>
                              </a:lnTo>
                              <a:lnTo>
                                <a:pt x="45" y="532"/>
                              </a:lnTo>
                              <a:lnTo>
                                <a:pt x="73" y="538"/>
                              </a:lnTo>
                              <a:lnTo>
                                <a:pt x="518" y="538"/>
                              </a:lnTo>
                              <a:lnTo>
                                <a:pt x="653" y="673"/>
                              </a:lnTo>
                              <a:lnTo>
                                <a:pt x="661" y="680"/>
                              </a:lnTo>
                              <a:lnTo>
                                <a:pt x="673" y="680"/>
                              </a:lnTo>
                              <a:lnTo>
                                <a:pt x="684" y="669"/>
                              </a:lnTo>
                              <a:lnTo>
                                <a:pt x="686" y="664"/>
                              </a:lnTo>
                              <a:lnTo>
                                <a:pt x="686" y="612"/>
                              </a:lnTo>
                              <a:lnTo>
                                <a:pt x="647" y="612"/>
                              </a:lnTo>
                              <a:lnTo>
                                <a:pt x="537" y="501"/>
                              </a:lnTo>
                              <a:lnTo>
                                <a:pt x="532" y="499"/>
                              </a:lnTo>
                              <a:lnTo>
                                <a:pt x="73" y="499"/>
                              </a:lnTo>
                              <a:lnTo>
                                <a:pt x="60" y="496"/>
                              </a:lnTo>
                              <a:lnTo>
                                <a:pt x="49" y="489"/>
                              </a:lnTo>
                              <a:lnTo>
                                <a:pt x="41" y="478"/>
                              </a:lnTo>
                              <a:lnTo>
                                <a:pt x="38" y="464"/>
                              </a:lnTo>
                              <a:lnTo>
                                <a:pt x="39" y="74"/>
                              </a:lnTo>
                              <a:lnTo>
                                <a:pt x="41" y="61"/>
                              </a:lnTo>
                              <a:lnTo>
                                <a:pt x="49" y="50"/>
                              </a:lnTo>
                              <a:lnTo>
                                <a:pt x="60" y="42"/>
                              </a:lnTo>
                              <a:lnTo>
                                <a:pt x="73" y="39"/>
                              </a:lnTo>
                              <a:lnTo>
                                <a:pt x="782" y="39"/>
                              </a:lnTo>
                              <a:lnTo>
                                <a:pt x="771" y="22"/>
                              </a:lnTo>
                              <a:lnTo>
                                <a:pt x="747" y="6"/>
                              </a:lnTo>
                              <a:lnTo>
                                <a:pt x="718" y="0"/>
                              </a:lnTo>
                              <a:close/>
                              <a:moveTo>
                                <a:pt x="782" y="39"/>
                              </a:moveTo>
                              <a:lnTo>
                                <a:pt x="719" y="39"/>
                              </a:lnTo>
                              <a:lnTo>
                                <a:pt x="732" y="42"/>
                              </a:lnTo>
                              <a:lnTo>
                                <a:pt x="743" y="50"/>
                              </a:lnTo>
                              <a:lnTo>
                                <a:pt x="751" y="61"/>
                              </a:lnTo>
                              <a:lnTo>
                                <a:pt x="754" y="74"/>
                              </a:lnTo>
                              <a:lnTo>
                                <a:pt x="754" y="464"/>
                              </a:lnTo>
                              <a:lnTo>
                                <a:pt x="751" y="478"/>
                              </a:lnTo>
                              <a:lnTo>
                                <a:pt x="743" y="489"/>
                              </a:lnTo>
                              <a:lnTo>
                                <a:pt x="732" y="496"/>
                              </a:lnTo>
                              <a:lnTo>
                                <a:pt x="719" y="499"/>
                              </a:lnTo>
                              <a:lnTo>
                                <a:pt x="656" y="499"/>
                              </a:lnTo>
                              <a:lnTo>
                                <a:pt x="647" y="508"/>
                              </a:lnTo>
                              <a:lnTo>
                                <a:pt x="647" y="612"/>
                              </a:lnTo>
                              <a:lnTo>
                                <a:pt x="686" y="612"/>
                              </a:lnTo>
                              <a:lnTo>
                                <a:pt x="686" y="538"/>
                              </a:lnTo>
                              <a:lnTo>
                                <a:pt x="718" y="538"/>
                              </a:lnTo>
                              <a:lnTo>
                                <a:pt x="747" y="532"/>
                              </a:lnTo>
                              <a:lnTo>
                                <a:pt x="771" y="516"/>
                              </a:lnTo>
                              <a:lnTo>
                                <a:pt x="786" y="493"/>
                              </a:lnTo>
                              <a:lnTo>
                                <a:pt x="792" y="464"/>
                              </a:lnTo>
                              <a:lnTo>
                                <a:pt x="792" y="74"/>
                              </a:lnTo>
                              <a:lnTo>
                                <a:pt x="786" y="46"/>
                              </a:lnTo>
                              <a:lnTo>
                                <a:pt x="782" y="39"/>
                              </a:lnTo>
                              <a:close/>
                              <a:moveTo>
                                <a:pt x="271" y="221"/>
                              </a:moveTo>
                              <a:lnTo>
                                <a:pt x="258" y="224"/>
                              </a:lnTo>
                              <a:lnTo>
                                <a:pt x="247" y="232"/>
                              </a:lnTo>
                              <a:lnTo>
                                <a:pt x="240" y="243"/>
                              </a:lnTo>
                              <a:lnTo>
                                <a:pt x="237" y="256"/>
                              </a:lnTo>
                              <a:lnTo>
                                <a:pt x="240" y="269"/>
                              </a:lnTo>
                              <a:lnTo>
                                <a:pt x="247" y="280"/>
                              </a:lnTo>
                              <a:lnTo>
                                <a:pt x="258" y="287"/>
                              </a:lnTo>
                              <a:lnTo>
                                <a:pt x="271" y="290"/>
                              </a:lnTo>
                              <a:lnTo>
                                <a:pt x="272" y="290"/>
                              </a:lnTo>
                              <a:lnTo>
                                <a:pt x="285" y="287"/>
                              </a:lnTo>
                              <a:lnTo>
                                <a:pt x="296" y="279"/>
                              </a:lnTo>
                              <a:lnTo>
                                <a:pt x="303" y="268"/>
                              </a:lnTo>
                              <a:lnTo>
                                <a:pt x="305" y="255"/>
                              </a:lnTo>
                              <a:lnTo>
                                <a:pt x="303" y="242"/>
                              </a:lnTo>
                              <a:lnTo>
                                <a:pt x="295" y="231"/>
                              </a:lnTo>
                              <a:lnTo>
                                <a:pt x="284" y="224"/>
                              </a:lnTo>
                              <a:lnTo>
                                <a:pt x="271" y="221"/>
                              </a:lnTo>
                              <a:close/>
                              <a:moveTo>
                                <a:pt x="396" y="221"/>
                              </a:moveTo>
                              <a:lnTo>
                                <a:pt x="383" y="224"/>
                              </a:lnTo>
                              <a:lnTo>
                                <a:pt x="372" y="232"/>
                              </a:lnTo>
                              <a:lnTo>
                                <a:pt x="365" y="243"/>
                              </a:lnTo>
                              <a:lnTo>
                                <a:pt x="362" y="256"/>
                              </a:lnTo>
                              <a:lnTo>
                                <a:pt x="365" y="269"/>
                              </a:lnTo>
                              <a:lnTo>
                                <a:pt x="372" y="280"/>
                              </a:lnTo>
                              <a:lnTo>
                                <a:pt x="383" y="287"/>
                              </a:lnTo>
                              <a:lnTo>
                                <a:pt x="396" y="290"/>
                              </a:lnTo>
                              <a:lnTo>
                                <a:pt x="397" y="290"/>
                              </a:lnTo>
                              <a:lnTo>
                                <a:pt x="410" y="287"/>
                              </a:lnTo>
                              <a:lnTo>
                                <a:pt x="421" y="279"/>
                              </a:lnTo>
                              <a:lnTo>
                                <a:pt x="428" y="268"/>
                              </a:lnTo>
                              <a:lnTo>
                                <a:pt x="430" y="255"/>
                              </a:lnTo>
                              <a:lnTo>
                                <a:pt x="428" y="242"/>
                              </a:lnTo>
                              <a:lnTo>
                                <a:pt x="420" y="231"/>
                              </a:lnTo>
                              <a:lnTo>
                                <a:pt x="409" y="224"/>
                              </a:lnTo>
                              <a:lnTo>
                                <a:pt x="396" y="221"/>
                              </a:lnTo>
                              <a:close/>
                              <a:moveTo>
                                <a:pt x="521" y="221"/>
                              </a:moveTo>
                              <a:lnTo>
                                <a:pt x="508" y="224"/>
                              </a:lnTo>
                              <a:lnTo>
                                <a:pt x="497" y="232"/>
                              </a:lnTo>
                              <a:lnTo>
                                <a:pt x="490" y="243"/>
                              </a:lnTo>
                              <a:lnTo>
                                <a:pt x="487" y="256"/>
                              </a:lnTo>
                              <a:lnTo>
                                <a:pt x="490" y="269"/>
                              </a:lnTo>
                              <a:lnTo>
                                <a:pt x="497" y="280"/>
                              </a:lnTo>
                              <a:lnTo>
                                <a:pt x="508" y="287"/>
                              </a:lnTo>
                              <a:lnTo>
                                <a:pt x="521" y="290"/>
                              </a:lnTo>
                              <a:lnTo>
                                <a:pt x="522" y="290"/>
                              </a:lnTo>
                              <a:lnTo>
                                <a:pt x="535" y="287"/>
                              </a:lnTo>
                              <a:lnTo>
                                <a:pt x="546" y="279"/>
                              </a:lnTo>
                              <a:lnTo>
                                <a:pt x="553" y="268"/>
                              </a:lnTo>
                              <a:lnTo>
                                <a:pt x="555" y="255"/>
                              </a:lnTo>
                              <a:lnTo>
                                <a:pt x="553" y="242"/>
                              </a:lnTo>
                              <a:lnTo>
                                <a:pt x="545" y="231"/>
                              </a:lnTo>
                              <a:lnTo>
                                <a:pt x="534" y="224"/>
                              </a:lnTo>
                              <a:lnTo>
                                <a:pt x="521" y="221"/>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77565F" id="Freeform: Shape 319" o:spid="_x0000_s1026" style="position:absolute;margin-left:478.75pt;margin-top:4.8pt;width:55.65pt;height:47.3pt;z-index:251672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113,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" path="m349,577r-22,l319,586r,144l325,758r15,24l364,798r29,6l425,804r,125l427,934r11,11l450,946r8,-8l519,877r-55,l464,773r-8,-8l393,765r-14,-3l368,754r-7,-11l358,730r,-144l349,577xm1038,266r-189,l841,275r,21l849,305r189,l1052,308r11,7l1070,326r3,14l1073,730r-3,13l1063,754r-11,8l1038,765r-458,l575,767,464,877r55,l593,804r445,l1067,798r23,-16l1106,758r6,-28l1112,340r-6,-29l1090,288r-23,-16l1038,266xm718,l73,,45,6,21,22,5,46,,74,,464r5,29l21,516r24,16l73,538r445,l653,673r8,7l673,680r11,-11l686,664r,-52l647,612,537,501r-5,-2l73,499,60,496,49,489,41,478,38,464,39,74,41,61,49,50,60,42,73,39r709,l771,22,747,6,718,xm782,39r-63,l732,42r11,8l751,61r3,13l754,464r-3,14l743,489r-11,7l719,499r-63,l647,508r,104l686,612r,-74l718,538r29,-6l771,516r15,-23l792,464r,-390l786,46r-4,-7xm271,221r-13,3l247,232r-7,11l237,256r3,13l247,280r11,7l271,290r1,l285,287r11,-8l303,268r2,-13l303,242r-8,-11l284,224r-13,-3xm396,221r-13,3l372,232r-7,11l362,256r3,13l372,280r11,7l396,290r1,l410,287r11,-8l428,268r2,-13l428,242r-8,-11l409,224r-13,-3xm521,221r-13,3l497,232r-7,11l487,256r3,13l497,280r11,7l521,290r1,l535,287r11,-8l553,268r2,-13l553,242r-8,-11l534,224r-13,-3xe" fillcolor="#003263" stroked="f">
                <v:path arrowok="t" o:connecttype="custom" o:connectlocs="202565,709930;215900,834390;269875,848360;278130,937895;329565,894715;289560,823595;233680,816610;227330,709930;539115,506730;539115,531495;675005,537845;681355,801370;668020,821690;365125,824865;376555,848360;692150,834390;706120,553720;677545,510540;46355,337820;3175,367030;3175,650875;46355,679450;419735,769620;435610,759460;340995,655955;38100,652780;24130,632460;31115,369570;496570,362585;455930,337820;464820,364490;478790,384810;471805,648335;416560,654685;435610,726440;474345,675640;502920,632460;496570,362585;156845,485140;152400,508635;172085,521970;187960,514985;192405,491490;172085,478155;236220,485140;229870,500380;243205,520065;260350,520065;273050,499745;259715,480060;322580,480060;309245,500380;315595,515620;331470,521970;351155,508000;346075,484505" o:connectangles="0,0,0,0,0,0,0,0,0,0,0,0,0,0,0,0,0,0,0,0,0,0,0,0,0,0,0,0,0,0,0,0,0,0,0,0,0,0,0,0,0,0,0,0,0,0,0,0,0,0,0,0,0,0,0,0"/>
                <w10:wrap anchorx="page"/>
              </v:shape>
            </w:pict>
          </mc:Fallback>
        </mc:AlternateContent>
      </w:r>
      <w:r w:rsidR="00E569D0" w:rsidRPr="00AA4688">
        <w:rPr>
          <w:noProof/>
          <w:sz w:val="24"/>
          <w:szCs w:val="24"/>
        </w:rPr>
        <mc:AlternateContent>
          <mc:Choice Requires="wpg">
            <w:drawing>
              <wp:anchor distT="0" distB="0" distL="114300" distR="114300" simplePos="0" relativeHeight="251660288" behindDoc="0" locked="0" layoutInCell="1" allowOverlap="1" wp14:anchorId="77DC34E2" wp14:editId="3E8EA776">
                <wp:simplePos x="0" y="0"/>
                <wp:positionH relativeFrom="column">
                  <wp:posOffset>302822</wp:posOffset>
                </wp:positionH>
                <wp:positionV relativeFrom="paragraph">
                  <wp:posOffset>102219</wp:posOffset>
                </wp:positionV>
                <wp:extent cx="594000" cy="586800"/>
                <wp:effectExtent l="0" t="0" r="15875" b="3810"/>
                <wp:wrapNone/>
                <wp:docPr id="231" name="Group 23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94000" cy="586800"/>
                          <a:chOff x="695" y="-1591"/>
                          <a:chExt cx="1405" cy="1391"/>
                        </a:xfrm>
                      </wpg:grpSpPr>
                      <wps:wsp>
                        <wps:cNvPr id="232" name="Freeform 3"/>
                        <wps:cNvSpPr>
                          <a:spLocks/>
                        </wps:cNvSpPr>
                        <wps:spPr bwMode="auto">
                          <a:xfrm>
                            <a:off x="721" y="-1521"/>
                            <a:ext cx="1351" cy="1294"/>
                          </a:xfrm>
                          <a:custGeom>
                            <a:avLst/>
                            <a:gdLst>
                              <a:gd name="T0" fmla="+- 0 1099 722"/>
                              <a:gd name="T1" fmla="*/ T0 w 1351"/>
                              <a:gd name="T2" fmla="+- 0 -1521 -1521"/>
                              <a:gd name="T3" fmla="*/ -1521 h 1294"/>
                              <a:gd name="T4" fmla="+- 0 1016 722"/>
                              <a:gd name="T5" fmla="*/ T4 w 1351"/>
                              <a:gd name="T6" fmla="+- 0 -1481 -1521"/>
                              <a:gd name="T7" fmla="*/ -1481 h 1294"/>
                              <a:gd name="T8" fmla="+- 0 728 722"/>
                              <a:gd name="T9" fmla="*/ T8 w 1351"/>
                              <a:gd name="T10" fmla="+- 0 -683 -1521"/>
                              <a:gd name="T11" fmla="*/ -683 h 1294"/>
                              <a:gd name="T12" fmla="+- 0 722 722"/>
                              <a:gd name="T13" fmla="*/ T12 w 1351"/>
                              <a:gd name="T14" fmla="+- 0 -635 -1521"/>
                              <a:gd name="T15" fmla="*/ -635 h 1294"/>
                              <a:gd name="T16" fmla="+- 0 734 722"/>
                              <a:gd name="T17" fmla="*/ T16 w 1351"/>
                              <a:gd name="T18" fmla="+- 0 -590 -1521"/>
                              <a:gd name="T19" fmla="*/ -590 h 1294"/>
                              <a:gd name="T20" fmla="+- 0 762 722"/>
                              <a:gd name="T21" fmla="*/ T20 w 1351"/>
                              <a:gd name="T22" fmla="+- 0 -553 -1521"/>
                              <a:gd name="T23" fmla="*/ -553 h 1294"/>
                              <a:gd name="T24" fmla="+- 0 803 722"/>
                              <a:gd name="T25" fmla="*/ T24 w 1351"/>
                              <a:gd name="T26" fmla="+- 0 -528 -1521"/>
                              <a:gd name="T27" fmla="*/ -528 h 1294"/>
                              <a:gd name="T28" fmla="+- 0 1648 722"/>
                              <a:gd name="T29" fmla="*/ T28 w 1351"/>
                              <a:gd name="T30" fmla="+- 0 -234 -1521"/>
                              <a:gd name="T31" fmla="*/ -234 h 1294"/>
                              <a:gd name="T32" fmla="+- 0 1696 722"/>
                              <a:gd name="T33" fmla="*/ T32 w 1351"/>
                              <a:gd name="T34" fmla="+- 0 -227 -1521"/>
                              <a:gd name="T35" fmla="*/ -227 h 1294"/>
                              <a:gd name="T36" fmla="+- 0 1741 722"/>
                              <a:gd name="T37" fmla="*/ T36 w 1351"/>
                              <a:gd name="T38" fmla="+- 0 -239 -1521"/>
                              <a:gd name="T39" fmla="*/ -239 h 1294"/>
                              <a:gd name="T40" fmla="+- 0 1778 722"/>
                              <a:gd name="T41" fmla="*/ T40 w 1351"/>
                              <a:gd name="T42" fmla="+- 0 -267 -1521"/>
                              <a:gd name="T43" fmla="*/ -267 h 1294"/>
                              <a:gd name="T44" fmla="+- 0 1803 722"/>
                              <a:gd name="T45" fmla="*/ T44 w 1351"/>
                              <a:gd name="T46" fmla="+- 0 -309 -1521"/>
                              <a:gd name="T47" fmla="*/ -309 h 1294"/>
                              <a:gd name="T48" fmla="+- 0 2066 722"/>
                              <a:gd name="T49" fmla="*/ T48 w 1351"/>
                              <a:gd name="T50" fmla="+- 0 -1065 -1521"/>
                              <a:gd name="T51" fmla="*/ -1065 h 1294"/>
                              <a:gd name="T52" fmla="+- 0 2073 722"/>
                              <a:gd name="T53" fmla="*/ T52 w 1351"/>
                              <a:gd name="T54" fmla="+- 0 -1113 -1521"/>
                              <a:gd name="T55" fmla="*/ -1113 h 1294"/>
                              <a:gd name="T56" fmla="+- 0 2061 722"/>
                              <a:gd name="T57" fmla="*/ T56 w 1351"/>
                              <a:gd name="T58" fmla="+- 0 -1158 -1521"/>
                              <a:gd name="T59" fmla="*/ -1158 h 1294"/>
                              <a:gd name="T60" fmla="+- 0 2033 722"/>
                              <a:gd name="T61" fmla="*/ T60 w 1351"/>
                              <a:gd name="T62" fmla="+- 0 -1196 -1521"/>
                              <a:gd name="T63" fmla="*/ -1196 h 1294"/>
                              <a:gd name="T64" fmla="+- 0 1991 722"/>
                              <a:gd name="T65" fmla="*/ T64 w 1351"/>
                              <a:gd name="T66" fmla="+- 0 -1220 -1521"/>
                              <a:gd name="T67" fmla="*/ -1220 h 1294"/>
                              <a:gd name="T68" fmla="+- 0 1147 722"/>
                              <a:gd name="T69" fmla="*/ T68 w 1351"/>
                              <a:gd name="T70" fmla="+- 0 -1514 -1521"/>
                              <a:gd name="T71" fmla="*/ -1514 h 1294"/>
                              <a:gd name="T72" fmla="+- 0 1099 722"/>
                              <a:gd name="T73" fmla="*/ T72 w 1351"/>
                              <a:gd name="T74" fmla="+- 0 -1521 -1521"/>
                              <a:gd name="T75"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351"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44" y="456"/>
                                </a:lnTo>
                                <a:lnTo>
                                  <a:pt x="1351" y="408"/>
                                </a:lnTo>
                                <a:lnTo>
                                  <a:pt x="1339" y="363"/>
                                </a:lnTo>
                                <a:lnTo>
                                  <a:pt x="1311" y="325"/>
                                </a:lnTo>
                                <a:lnTo>
                                  <a:pt x="1269" y="301"/>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 name="Freeform 4"/>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4" name="Freeform 5"/>
                        <wps:cNvSpPr>
                          <a:spLocks/>
                        </wps:cNvSpPr>
                        <wps:spPr bwMode="auto">
                          <a:xfrm>
                            <a:off x="721" y="-1521"/>
                            <a:ext cx="1312" cy="1294"/>
                          </a:xfrm>
                          <a:custGeom>
                            <a:avLst/>
                            <a:gdLst>
                              <a:gd name="T0" fmla="+- 0 1099 722"/>
                              <a:gd name="T1" fmla="*/ T0 w 1312"/>
                              <a:gd name="T2" fmla="+- 0 -1521 -1521"/>
                              <a:gd name="T3" fmla="*/ -1521 h 1294"/>
                              <a:gd name="T4" fmla="+- 0 1016 722"/>
                              <a:gd name="T5" fmla="*/ T4 w 1312"/>
                              <a:gd name="T6" fmla="+- 0 -1481 -1521"/>
                              <a:gd name="T7" fmla="*/ -1481 h 1294"/>
                              <a:gd name="T8" fmla="+- 0 728 722"/>
                              <a:gd name="T9" fmla="*/ T8 w 1312"/>
                              <a:gd name="T10" fmla="+- 0 -683 -1521"/>
                              <a:gd name="T11" fmla="*/ -683 h 1294"/>
                              <a:gd name="T12" fmla="+- 0 722 722"/>
                              <a:gd name="T13" fmla="*/ T12 w 1312"/>
                              <a:gd name="T14" fmla="+- 0 -635 -1521"/>
                              <a:gd name="T15" fmla="*/ -635 h 1294"/>
                              <a:gd name="T16" fmla="+- 0 734 722"/>
                              <a:gd name="T17" fmla="*/ T16 w 1312"/>
                              <a:gd name="T18" fmla="+- 0 -590 -1521"/>
                              <a:gd name="T19" fmla="*/ -590 h 1294"/>
                              <a:gd name="T20" fmla="+- 0 762 722"/>
                              <a:gd name="T21" fmla="*/ T20 w 1312"/>
                              <a:gd name="T22" fmla="+- 0 -553 -1521"/>
                              <a:gd name="T23" fmla="*/ -553 h 1294"/>
                              <a:gd name="T24" fmla="+- 0 803 722"/>
                              <a:gd name="T25" fmla="*/ T24 w 1312"/>
                              <a:gd name="T26" fmla="+- 0 -528 -1521"/>
                              <a:gd name="T27" fmla="*/ -528 h 1294"/>
                              <a:gd name="T28" fmla="+- 0 1648 722"/>
                              <a:gd name="T29" fmla="*/ T28 w 1312"/>
                              <a:gd name="T30" fmla="+- 0 -234 -1521"/>
                              <a:gd name="T31" fmla="*/ -234 h 1294"/>
                              <a:gd name="T32" fmla="+- 0 1696 722"/>
                              <a:gd name="T33" fmla="*/ T32 w 1312"/>
                              <a:gd name="T34" fmla="+- 0 -227 -1521"/>
                              <a:gd name="T35" fmla="*/ -227 h 1294"/>
                              <a:gd name="T36" fmla="+- 0 1741 722"/>
                              <a:gd name="T37" fmla="*/ T36 w 1312"/>
                              <a:gd name="T38" fmla="+- 0 -239 -1521"/>
                              <a:gd name="T39" fmla="*/ -239 h 1294"/>
                              <a:gd name="T40" fmla="+- 0 1778 722"/>
                              <a:gd name="T41" fmla="*/ T40 w 1312"/>
                              <a:gd name="T42" fmla="+- 0 -267 -1521"/>
                              <a:gd name="T43" fmla="*/ -267 h 1294"/>
                              <a:gd name="T44" fmla="+- 0 1803 722"/>
                              <a:gd name="T45" fmla="*/ T44 w 1312"/>
                              <a:gd name="T46" fmla="+- 0 -309 -1521"/>
                              <a:gd name="T47" fmla="*/ -309 h 1294"/>
                              <a:gd name="T48" fmla="+- 0 2033 722"/>
                              <a:gd name="T49" fmla="*/ T48 w 1312"/>
                              <a:gd name="T50" fmla="+- 0 -971 -1521"/>
                              <a:gd name="T51" fmla="*/ -971 h 1294"/>
                              <a:gd name="T52" fmla="+- 0 959 722"/>
                              <a:gd name="T53" fmla="*/ T52 w 1312"/>
                              <a:gd name="T54" fmla="+- 0 -1345 -1521"/>
                              <a:gd name="T55" fmla="*/ -1345 h 1294"/>
                              <a:gd name="T56" fmla="+- 0 1632 722"/>
                              <a:gd name="T57" fmla="*/ T56 w 1312"/>
                              <a:gd name="T58" fmla="+- 0 -1345 -1521"/>
                              <a:gd name="T59" fmla="*/ -1345 h 1294"/>
                              <a:gd name="T60" fmla="+- 0 1147 722"/>
                              <a:gd name="T61" fmla="*/ T60 w 1312"/>
                              <a:gd name="T62" fmla="+- 0 -1514 -1521"/>
                              <a:gd name="T63" fmla="*/ -1514 h 1294"/>
                              <a:gd name="T64" fmla="+- 0 1099 722"/>
                              <a:gd name="T65" fmla="*/ T64 w 1312"/>
                              <a:gd name="T66" fmla="+- 0 -1521 -1521"/>
                              <a:gd name="T67"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12"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11" y="550"/>
                                </a:lnTo>
                                <a:lnTo>
                                  <a:pt x="237" y="176"/>
                                </a:lnTo>
                                <a:lnTo>
                                  <a:pt x="910" y="176"/>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AutoShape 6"/>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 name="T84" fmla="+- 0 959 722"/>
                              <a:gd name="T85" fmla="*/ T84 w 1351"/>
                              <a:gd name="T86" fmla="+- 0 -1345 -1521"/>
                              <a:gd name="T87" fmla="*/ -1345 h 1294"/>
                              <a:gd name="T88" fmla="+- 0 2044 722"/>
                              <a:gd name="T89" fmla="*/ T88 w 1351"/>
                              <a:gd name="T90" fmla="+- 0 -968 -1521"/>
                              <a:gd name="T91" fmla="*/ -968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moveTo>
                                  <a:pt x="237" y="176"/>
                                </a:moveTo>
                                <a:lnTo>
                                  <a:pt x="1322" y="553"/>
                                </a:lnTo>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 name="Line 7"/>
                        <wps:cNvCnPr>
                          <a:cxnSpLocks noChangeShapeType="1"/>
                        </wps:cNvCnPr>
                        <wps:spPr bwMode="auto">
                          <a:xfrm>
                            <a:off x="1273" y="-1565"/>
                            <a:ext cx="0" cy="158"/>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237" name="Line 8"/>
                        <wps:cNvCnPr>
                          <a:cxnSpLocks noChangeShapeType="1"/>
                        </wps:cNvCnPr>
                        <wps:spPr bwMode="auto">
                          <a:xfrm>
                            <a:off x="1920" y="-1335"/>
                            <a:ext cx="0" cy="157"/>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238" name="Freeform 9"/>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10"/>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 name="Freeform 11"/>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1" name="Freeform 12"/>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 name="Freeform 13"/>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14"/>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 name="Freeform 15"/>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9" name="Freeform 16"/>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1" name="Freeform 17"/>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3" name="Freeform 18"/>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0" name="Freeform 19"/>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2" name="Freeform 20"/>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12ADC59" id="Group 231" o:spid="_x0000_s1026" style="position:absolute;margin-left:23.85pt;margin-top:8.05pt;width:46.75pt;height:46.2pt;z-index:251660288;mso-width-relative:margin;mso-height-relative:margin" coordorigin="695,-1591" coordsize="1405,1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">
                <o:lock v:ext="edit" aspectratio="t"/>
                <v:shape id="Freeform 3" o:spid="_x0000_s1027"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" path="m377,l294,40,6,838,,886r12,45l40,968r41,25l926,1287r48,7l1019,1282r37,-28l1081,1212,1344,456r7,-48l1339,363r-28,-38l1269,301,425,7,377,xe" stroked="f">
                  <v:path arrowok="t" o:connecttype="custom" o:connectlocs="377,-1521;294,-1481;6,-683;0,-635;12,-590;40,-553;81,-528;926,-234;974,-227;1019,-239;1056,-267;1081,-309;1344,-1065;1351,-1113;1339,-1158;1311,-1196;1269,-1220;425,-1514;377,-1521" o:connectangles="0,0,0,0,0,0,0,0,0,0,0,0,0,0,0,0,0,0,0"/>
                </v:shape>
                <v:shape id="Freeform 4" o:spid="_x0000_s1028"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" path="m1081,1212r-25,42l1019,1282r-45,12l926,1287,81,993,40,968,12,931,,886,6,838,270,82,294,40,332,12,377,r48,7l1269,301r42,24l1339,363r12,45l1344,456r-263,756xe" filled="f" strokecolor="#003263" strokeweight=".94686mm">
                  <v:path arrowok="t" o:connecttype="custom" o:connectlocs="1081,-309;1056,-267;1019,-239;974,-227;926,-234;81,-528;40,-553;12,-590;0,-635;6,-683;270,-1439;294,-1481;332,-1509;377,-1521;425,-1514;1269,-1220;1311,-1196;1339,-1158;1351,-1113;1344,-1065;1081,-309" o:connectangles="0,0,0,0,0,0,0,0,0,0,0,0,0,0,0,0,0,0,0,0,0"/>
                </v:shape>
                <v:shape id="Freeform 5" o:spid="_x0000_s1029" style="position:absolute;left:721;top:-1521;width:1312;height:1294;visibility:visible;mso-wrap-style:square;v-text-anchor:top" coordsize="1312,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" path="m377,l294,40,6,838,,886r12,45l40,968r41,25l926,1287r48,7l1019,1282r37,-28l1081,1212,1311,550,237,176r673,l425,7,377,xe" stroked="f">
                  <v:path arrowok="t" o:connecttype="custom" o:connectlocs="377,-1521;294,-1481;6,-683;0,-635;12,-590;40,-553;81,-528;926,-234;974,-227;1019,-239;1056,-267;1081,-309;1311,-971;237,-1345;910,-1345;425,-1514;377,-1521" o:connectangles="0,0,0,0,0,0,0,0,0,0,0,0,0,0,0,0,0"/>
                </v:shape>
                <v:shape id="AutoShape 6" o:spid="_x0000_s1030"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" path="m1081,1212r-25,42l1019,1282r-45,12l926,1287,81,993,40,968,12,931,,886,6,838,270,82,294,40,332,12,377,r48,7l1269,301r42,24l1339,363r12,45l1344,456r-263,756xm237,176l1322,553e" filled="f" strokecolor="#003263" strokeweight=".94686mm">
                  <v:path arrowok="t" o:connecttype="custom" o:connectlocs="1081,-309;1056,-267;1019,-239;974,-227;926,-234;81,-528;40,-553;12,-590;0,-635;6,-683;270,-1439;294,-1481;332,-1509;377,-1521;425,-1514;1269,-1220;1311,-1196;1339,-1158;1351,-1113;1344,-1065;1081,-309;237,-1345;1322,-968" o:connectangles="0,0,0,0,0,0,0,0,0,0,0,0,0,0,0,0,0,0,0,0,0,0,0"/>
                </v:shape>
                <v:line id="Line 7" o:spid="_x0000_s1031" style="position:absolute;visibility:visible;mso-wrap-style:square" from="1273,-1565" to="1273,-1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" strokecolor="#003263" strokeweight=".94686mm"/>
                <v:line id="Line 8" o:spid="_x0000_s1032" style="position:absolute;visibility:visible;mso-wrap-style:square" from="1920,-1335" to="1920,-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" strokecolor="#003263" strokeweight=".94686mm"/>
                <v:shape id="Freeform 9" o:spid="_x0000_s1033"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" path="m81,l,235r242,83l323,83,81,xe" stroked="f">
                  <v:path arrowok="t" o:connecttype="custom" o:connectlocs="81,-1147;0,-912;242,-829;323,-1064;81,-1147" o:connectangles="0,0,0,0,0"/>
                </v:shape>
                <v:shape id="Freeform 10" o:spid="_x0000_s1034"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" path="m81,l,235r242,83l323,83,81,xe" filled="f" strokecolor="#003263" strokeweight=".78175mm">
                  <v:path arrowok="t" o:connecttype="custom" o:connectlocs="81,-1147;0,-912;242,-829;323,-1064;81,-1147" o:connectangles="0,0,0,0,0"/>
                </v:shape>
                <v:shape id="Freeform 11" o:spid="_x0000_s1035"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" path="m81,l,235r241,84l322,84,81,xe" stroked="f">
                  <v:path arrowok="t" o:connecttype="custom" o:connectlocs="81,-1066;0,-831;241,-747;322,-982;81,-1066" o:connectangles="0,0,0,0,0"/>
                </v:shape>
                <v:shape id="Freeform 12" o:spid="_x0000_s1036"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" path="m81,l,235r241,84l322,84,81,xe" filled="f" strokecolor="#003263" strokeweight=".78175mm">
                  <v:path arrowok="t" o:connecttype="custom" o:connectlocs="81,-1066;0,-831;241,-747;322,-982;81,-1066" o:connectangles="0,0,0,0,0"/>
                </v:shape>
                <v:shape id="Freeform 13" o:spid="_x0000_s1037"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" path="m81,l,235r242,83l322,83,81,xe" stroked="f">
                  <v:path arrowok="t" o:connecttype="custom" o:connectlocs="81,-984;0,-749;242,-666;322,-901;81,-984" o:connectangles="0,0,0,0,0"/>
                </v:shape>
                <v:shape id="Freeform 14" o:spid="_x0000_s1038"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" path="m81,l,235r242,83l322,83,81,xe" filled="f" strokecolor="#003263" strokeweight=".78175mm">
                  <v:path arrowok="t" o:connecttype="custom" o:connectlocs="81,-984;0,-749;242,-666;322,-901;81,-984" o:connectangles="0,0,0,0,0"/>
                </v:shape>
                <v:shape id="Freeform 15" o:spid="_x0000_s1039"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" path="m81,l,235r242,84l323,84,81,xe" stroked="f">
                  <v:path arrowok="t" o:connecttype="custom" o:connectlocs="81,-917;0,-682;242,-598;323,-833;81,-917" o:connectangles="0,0,0,0,0"/>
                </v:shape>
                <v:shape id="Freeform 16" o:spid="_x0000_s1040"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" path="m81,l,235r242,84l323,84,81,xe" filled="f" strokecolor="#003263" strokeweight=".78175mm">
                  <v:path arrowok="t" o:connecttype="custom" o:connectlocs="81,-917;0,-682;242,-598;323,-833;81,-917" o:connectangles="0,0,0,0,0"/>
                </v:shape>
                <v:shape id="Freeform 17" o:spid="_x0000_s1041"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" path="m81,l,235r242,83l323,83,81,xe" stroked="f">
                  <v:path arrowok="t" o:connecttype="custom" o:connectlocs="81,-835;0,-600;242,-517;323,-752;81,-835" o:connectangles="0,0,0,0,0"/>
                </v:shape>
                <v:shape id="Freeform 18" o:spid="_x0000_s1042"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" path="m81,l,235r242,83l323,83,81,xe" filled="f" strokecolor="#003263" strokeweight=".78175mm">
                  <v:path arrowok="t" o:connecttype="custom" o:connectlocs="81,-835;0,-600;242,-517;323,-752;81,-835" o:connectangles="0,0,0,0,0"/>
                </v:shape>
                <v:shape id="Freeform 19" o:spid="_x0000_s1043"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" path="m81,l,235r242,83l323,83,81,xe" stroked="f">
                  <v:path arrowok="t" o:connecttype="custom" o:connectlocs="81,-753;0,-518;242,-435;323,-670;81,-753" o:connectangles="0,0,0,0,0"/>
                </v:shape>
                <v:shape id="Freeform 20" o:spid="_x0000_s1044"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" path="m81,l,235r242,83l323,83,81,xe" filled="f" strokecolor="#003263" strokeweight=".78175mm">
                  <v:path arrowok="t" o:connecttype="custom" o:connectlocs="81,-753;0,-518;242,-435;323,-670;81,-753" o:connectangles="0,0,0,0,0"/>
                </v:shape>
              </v:group>
            </w:pict>
          </mc:Fallback>
        </mc:AlternateContent>
      </w:r>
      <w:r w:rsidR="00E569D0" w:rsidRPr="00AA4688">
        <w:rPr>
          <w:noProof/>
          <w:sz w:val="24"/>
          <w:szCs w:val="24"/>
        </w:rPr>
        <mc:AlternateContent>
          <mc:Choice Requires="wpg">
            <w:drawing>
              <wp:anchor distT="0" distB="0" distL="114300" distR="114300" simplePos="0" relativeHeight="251665408" behindDoc="0" locked="0" layoutInCell="1" allowOverlap="1" wp14:anchorId="70B983C1" wp14:editId="51202675">
                <wp:simplePos x="0" y="0"/>
                <wp:positionH relativeFrom="column">
                  <wp:posOffset>1595120</wp:posOffset>
                </wp:positionH>
                <wp:positionV relativeFrom="paragraph">
                  <wp:posOffset>62865</wp:posOffset>
                </wp:positionV>
                <wp:extent cx="819150" cy="1079500"/>
                <wp:effectExtent l="0" t="19050" r="0" b="6350"/>
                <wp:wrapNone/>
                <wp:docPr id="410" name="Group 410"/>
                <wp:cNvGraphicFramePr/>
                <a:graphic xmlns:a="http://schemas.openxmlformats.org/drawingml/2006/main">
                  <a:graphicData uri="http://schemas.microsoft.com/office/word/2010/wordprocessingGroup">
                    <wpg:wgp>
                      <wpg:cNvGrpSpPr/>
                      <wpg:grpSpPr>
                        <a:xfrm>
                          <a:off x="0" y="0"/>
                          <a:ext cx="819150" cy="1079500"/>
                          <a:chOff x="0" y="0"/>
                          <a:chExt cx="819150" cy="1080376"/>
                        </a:xfrm>
                      </wpg:grpSpPr>
                      <wpg:grpSp>
                        <wpg:cNvPr id="411" name="Group 411"/>
                        <wpg:cNvGrpSpPr/>
                        <wpg:grpSpPr>
                          <a:xfrm>
                            <a:off x="0" y="0"/>
                            <a:ext cx="819150" cy="993696"/>
                            <a:chOff x="0" y="0"/>
                            <a:chExt cx="941705" cy="1142365"/>
                          </a:xfrm>
                        </wpg:grpSpPr>
                        <wpg:grpSp>
                          <wpg:cNvPr id="412" name="Group 412"/>
                          <wpg:cNvGrpSpPr>
                            <a:grpSpLocks/>
                          </wpg:cNvGrpSpPr>
                          <wpg:grpSpPr bwMode="auto">
                            <a:xfrm>
                              <a:off x="0" y="0"/>
                              <a:ext cx="274955" cy="655955"/>
                              <a:chOff x="9583" y="-1715"/>
                              <a:chExt cx="433" cy="1033"/>
                            </a:xfrm>
                          </wpg:grpSpPr>
                          <wps:wsp>
                            <wps:cNvPr id="413" name="AutoShape 58"/>
                            <wps:cNvSpPr>
                              <a:spLocks/>
                            </wps:cNvSpPr>
                            <wps:spPr bwMode="auto">
                              <a:xfrm>
                                <a:off x="9583" y="-1716"/>
                                <a:ext cx="433" cy="1033"/>
                              </a:xfrm>
                              <a:custGeom>
                                <a:avLst/>
                                <a:gdLst>
                                  <a:gd name="T0" fmla="+- 0 9990 9583"/>
                                  <a:gd name="T1" fmla="*/ T0 w 433"/>
                                  <a:gd name="T2" fmla="+- 0 -1675 -1715"/>
                                  <a:gd name="T3" fmla="*/ -1675 h 1033"/>
                                  <a:gd name="T4" fmla="+- 0 9946 9583"/>
                                  <a:gd name="T5" fmla="*/ T4 w 433"/>
                                  <a:gd name="T6" fmla="+- 0 -1712 -1715"/>
                                  <a:gd name="T7" fmla="*/ -1712 h 1033"/>
                                  <a:gd name="T8" fmla="+- 0 9939 9583"/>
                                  <a:gd name="T9" fmla="*/ T8 w 433"/>
                                  <a:gd name="T10" fmla="+- 0 -1421 -1715"/>
                                  <a:gd name="T11" fmla="*/ -1421 h 1033"/>
                                  <a:gd name="T12" fmla="+- 0 9832 9583"/>
                                  <a:gd name="T13" fmla="*/ T12 w 433"/>
                                  <a:gd name="T14" fmla="+- 0 -1408 -1715"/>
                                  <a:gd name="T15" fmla="*/ -1408 h 1033"/>
                                  <a:gd name="T16" fmla="+- 0 9758 9583"/>
                                  <a:gd name="T17" fmla="*/ T16 w 433"/>
                                  <a:gd name="T18" fmla="+- 0 -1415 -1715"/>
                                  <a:gd name="T19" fmla="*/ -1415 h 1033"/>
                                  <a:gd name="T20" fmla="+- 0 9647 9583"/>
                                  <a:gd name="T21" fmla="*/ T20 w 433"/>
                                  <a:gd name="T22" fmla="+- 0 -1429 -1715"/>
                                  <a:gd name="T23" fmla="*/ -1429 h 1033"/>
                                  <a:gd name="T24" fmla="+- 0 9939 9583"/>
                                  <a:gd name="T25" fmla="*/ T24 w 433"/>
                                  <a:gd name="T26" fmla="+- 0 -1667 -1715"/>
                                  <a:gd name="T27" fmla="*/ -1667 h 1033"/>
                                  <a:gd name="T28" fmla="+- 0 9928 9583"/>
                                  <a:gd name="T29" fmla="*/ T28 w 433"/>
                                  <a:gd name="T30" fmla="+- 0 -1715 -1715"/>
                                  <a:gd name="T31" fmla="*/ -1715 h 1033"/>
                                  <a:gd name="T32" fmla="+- 0 9617 9583"/>
                                  <a:gd name="T33" fmla="*/ T32 w 433"/>
                                  <a:gd name="T34" fmla="+- 0 -1696 -1715"/>
                                  <a:gd name="T35" fmla="*/ -1696 h 1033"/>
                                  <a:gd name="T36" fmla="+- 0 9597 9583"/>
                                  <a:gd name="T37" fmla="*/ T36 w 433"/>
                                  <a:gd name="T38" fmla="+- 0 -1439 -1715"/>
                                  <a:gd name="T39" fmla="*/ -1439 h 1033"/>
                                  <a:gd name="T40" fmla="+- 0 9639 9583"/>
                                  <a:gd name="T41" fmla="*/ T40 w 433"/>
                                  <a:gd name="T42" fmla="+- 0 -1379 -1715"/>
                                  <a:gd name="T43" fmla="*/ -1379 h 1033"/>
                                  <a:gd name="T44" fmla="+- 0 9752 9583"/>
                                  <a:gd name="T45" fmla="*/ T44 w 433"/>
                                  <a:gd name="T46" fmla="+- 0 -1319 -1715"/>
                                  <a:gd name="T47" fmla="*/ -1319 h 1033"/>
                                  <a:gd name="T48" fmla="+- 0 9782 9583"/>
                                  <a:gd name="T49" fmla="*/ T48 w 433"/>
                                  <a:gd name="T50" fmla="+- 0 -1294 -1715"/>
                                  <a:gd name="T51" fmla="*/ -1294 h 1033"/>
                                  <a:gd name="T52" fmla="+- 0 9822 9583"/>
                                  <a:gd name="T53" fmla="*/ T52 w 433"/>
                                  <a:gd name="T54" fmla="+- 0 -1300 -1715"/>
                                  <a:gd name="T55" fmla="*/ -1300 h 1033"/>
                                  <a:gd name="T56" fmla="+- 0 9851 9583"/>
                                  <a:gd name="T57" fmla="*/ T56 w 433"/>
                                  <a:gd name="T58" fmla="+- 0 -1340 -1715"/>
                                  <a:gd name="T59" fmla="*/ -1340 h 1033"/>
                                  <a:gd name="T60" fmla="+- 0 9954 9583"/>
                                  <a:gd name="T61" fmla="*/ T60 w 433"/>
                                  <a:gd name="T62" fmla="+- 0 -1379 -1715"/>
                                  <a:gd name="T63" fmla="*/ -1379 h 1033"/>
                                  <a:gd name="T64" fmla="+- 0 9996 9583"/>
                                  <a:gd name="T65" fmla="*/ T64 w 433"/>
                                  <a:gd name="T66" fmla="+- 0 -1439 -1715"/>
                                  <a:gd name="T67" fmla="*/ -1439 h 1033"/>
                                  <a:gd name="T68" fmla="+- 0 10003 9583"/>
                                  <a:gd name="T69" fmla="*/ T68 w 433"/>
                                  <a:gd name="T70" fmla="+- 0 -862 -1715"/>
                                  <a:gd name="T71" fmla="*/ -862 h 1033"/>
                                  <a:gd name="T72" fmla="+- 0 9959 9583"/>
                                  <a:gd name="T73" fmla="*/ T72 w 433"/>
                                  <a:gd name="T74" fmla="+- 0 -947 -1715"/>
                                  <a:gd name="T75" fmla="*/ -947 h 1033"/>
                                  <a:gd name="T76" fmla="+- 0 9797 9583"/>
                                  <a:gd name="T77" fmla="*/ T76 w 433"/>
                                  <a:gd name="T78" fmla="+- 0 -731 -1715"/>
                                  <a:gd name="T79" fmla="*/ -731 h 1033"/>
                                  <a:gd name="T80" fmla="+- 0 9642 9583"/>
                                  <a:gd name="T81" fmla="*/ T80 w 433"/>
                                  <a:gd name="T82" fmla="+- 0 -856 -1715"/>
                                  <a:gd name="T83" fmla="*/ -856 h 1033"/>
                                  <a:gd name="T84" fmla="+- 0 9710 9583"/>
                                  <a:gd name="T85" fmla="*/ T84 w 433"/>
                                  <a:gd name="T86" fmla="+- 0 -942 -1715"/>
                                  <a:gd name="T87" fmla="*/ -942 h 1033"/>
                                  <a:gd name="T88" fmla="+- 0 9880 9583"/>
                                  <a:gd name="T89" fmla="*/ T88 w 433"/>
                                  <a:gd name="T90" fmla="+- 0 -942 -1715"/>
                                  <a:gd name="T91" fmla="*/ -942 h 1033"/>
                                  <a:gd name="T92" fmla="+- 0 9948 9583"/>
                                  <a:gd name="T93" fmla="*/ T92 w 433"/>
                                  <a:gd name="T94" fmla="+- 0 -856 -1715"/>
                                  <a:gd name="T95" fmla="*/ -856 h 1033"/>
                                  <a:gd name="T96" fmla="+- 0 9957 9583"/>
                                  <a:gd name="T97" fmla="*/ T96 w 433"/>
                                  <a:gd name="T98" fmla="+- 0 -949 -1715"/>
                                  <a:gd name="T99" fmla="*/ -949 h 1033"/>
                                  <a:gd name="T100" fmla="+- 0 9907 9583"/>
                                  <a:gd name="T101" fmla="*/ T100 w 433"/>
                                  <a:gd name="T102" fmla="+- 0 -997 -1715"/>
                                  <a:gd name="T103" fmla="*/ -997 h 1033"/>
                                  <a:gd name="T104" fmla="+- 0 9944 9583"/>
                                  <a:gd name="T105" fmla="*/ T104 w 433"/>
                                  <a:gd name="T106" fmla="+- 0 -1064 -1715"/>
                                  <a:gd name="T107" fmla="*/ -1064 h 1033"/>
                                  <a:gd name="T108" fmla="+- 0 9908 9583"/>
                                  <a:gd name="T109" fmla="*/ T108 w 433"/>
                                  <a:gd name="T110" fmla="+- 0 -1192 -1715"/>
                                  <a:gd name="T111" fmla="*/ -1192 h 1033"/>
                                  <a:gd name="T112" fmla="+- 0 9897 9583"/>
                                  <a:gd name="T113" fmla="*/ T112 w 433"/>
                                  <a:gd name="T114" fmla="+- 0 -1094 -1715"/>
                                  <a:gd name="T115" fmla="*/ -1094 h 1033"/>
                                  <a:gd name="T116" fmla="+- 0 9836 9583"/>
                                  <a:gd name="T117" fmla="*/ T116 w 433"/>
                                  <a:gd name="T118" fmla="+- 0 -1005 -1715"/>
                                  <a:gd name="T119" fmla="*/ -1005 h 1033"/>
                                  <a:gd name="T120" fmla="+- 0 9726 9583"/>
                                  <a:gd name="T121" fmla="*/ T120 w 433"/>
                                  <a:gd name="T122" fmla="+- 0 -1025 -1715"/>
                                  <a:gd name="T123" fmla="*/ -1025 h 1033"/>
                                  <a:gd name="T124" fmla="+- 0 9704 9583"/>
                                  <a:gd name="T125" fmla="*/ T124 w 433"/>
                                  <a:gd name="T126" fmla="+- 0 -1132 -1715"/>
                                  <a:gd name="T127" fmla="*/ -1132 h 1033"/>
                                  <a:gd name="T128" fmla="+- 0 9796 9583"/>
                                  <a:gd name="T129" fmla="*/ T128 w 433"/>
                                  <a:gd name="T130" fmla="+- 0 -1192 -1715"/>
                                  <a:gd name="T131" fmla="*/ -1192 h 1033"/>
                                  <a:gd name="T132" fmla="+- 0 9889 9583"/>
                                  <a:gd name="T133" fmla="*/ T132 w 433"/>
                                  <a:gd name="T134" fmla="+- 0 -1132 -1715"/>
                                  <a:gd name="T135" fmla="*/ -1132 h 1033"/>
                                  <a:gd name="T136" fmla="+- 0 9856 9583"/>
                                  <a:gd name="T137" fmla="*/ T136 w 433"/>
                                  <a:gd name="T138" fmla="+- 0 -1229 -1715"/>
                                  <a:gd name="T139" fmla="*/ -1229 h 1033"/>
                                  <a:gd name="T140" fmla="+- 0 9692 9583"/>
                                  <a:gd name="T141" fmla="*/ T140 w 433"/>
                                  <a:gd name="T142" fmla="+- 0 -1197 -1715"/>
                                  <a:gd name="T143" fmla="*/ -1197 h 1033"/>
                                  <a:gd name="T144" fmla="+- 0 9652 9583"/>
                                  <a:gd name="T145" fmla="*/ T144 w 433"/>
                                  <a:gd name="T146" fmla="+- 0 -1064 -1715"/>
                                  <a:gd name="T147" fmla="*/ -1064 h 1033"/>
                                  <a:gd name="T148" fmla="+- 0 9698 9583"/>
                                  <a:gd name="T149" fmla="*/ T148 w 433"/>
                                  <a:gd name="T150" fmla="+- 0 -988 -1715"/>
                                  <a:gd name="T151" fmla="*/ -988 h 1033"/>
                                  <a:gd name="T152" fmla="+- 0 9607 9583"/>
                                  <a:gd name="T153" fmla="*/ T152 w 433"/>
                                  <a:gd name="T154" fmla="+- 0 -903 -1715"/>
                                  <a:gd name="T155" fmla="*/ -903 h 1033"/>
                                  <a:gd name="T156" fmla="+- 0 9585 9583"/>
                                  <a:gd name="T157" fmla="*/ T156 w 433"/>
                                  <a:gd name="T158" fmla="+- 0 -738 -1715"/>
                                  <a:gd name="T159" fmla="*/ -738 h 1033"/>
                                  <a:gd name="T160" fmla="+- 0 9623 9583"/>
                                  <a:gd name="T161" fmla="*/ T160 w 433"/>
                                  <a:gd name="T162" fmla="+- 0 -701 -1715"/>
                                  <a:gd name="T163" fmla="*/ -701 h 1033"/>
                                  <a:gd name="T164" fmla="+- 0 9754 9583"/>
                                  <a:gd name="T165" fmla="*/ T164 w 433"/>
                                  <a:gd name="T166" fmla="+- 0 -684 -1715"/>
                                  <a:gd name="T167" fmla="*/ -684 h 1033"/>
                                  <a:gd name="T168" fmla="+- 0 9889 9583"/>
                                  <a:gd name="T169" fmla="*/ T168 w 433"/>
                                  <a:gd name="T170" fmla="+- 0 -688 -1715"/>
                                  <a:gd name="T171" fmla="*/ -688 h 1033"/>
                                  <a:gd name="T172" fmla="+- 0 9994 9583"/>
                                  <a:gd name="T173" fmla="*/ T172 w 433"/>
                                  <a:gd name="T174" fmla="+- 0 -709 -1715"/>
                                  <a:gd name="T175" fmla="*/ -709 h 1033"/>
                                  <a:gd name="T176" fmla="+- 0 10015 9583"/>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13" y="66"/>
                                    </a:moveTo>
                                    <a:lnTo>
                                      <a:pt x="409" y="48"/>
                                    </a:lnTo>
                                    <a:lnTo>
                                      <a:pt x="407" y="40"/>
                                    </a:lnTo>
                                    <a:lnTo>
                                      <a:pt x="393" y="19"/>
                                    </a:lnTo>
                                    <a:lnTo>
                                      <a:pt x="371" y="5"/>
                                    </a:lnTo>
                                    <a:lnTo>
                                      <a:pt x="363" y="3"/>
                                    </a:lnTo>
                                    <a:lnTo>
                                      <a:pt x="363" y="55"/>
                                    </a:lnTo>
                                    <a:lnTo>
                                      <a:pt x="363" y="286"/>
                                    </a:lnTo>
                                    <a:lnTo>
                                      <a:pt x="356" y="294"/>
                                    </a:lnTo>
                                    <a:lnTo>
                                      <a:pt x="261" y="294"/>
                                    </a:lnTo>
                                    <a:lnTo>
                                      <a:pt x="252" y="298"/>
                                    </a:lnTo>
                                    <a:lnTo>
                                      <a:pt x="249" y="307"/>
                                    </a:lnTo>
                                    <a:lnTo>
                                      <a:pt x="215" y="375"/>
                                    </a:lnTo>
                                    <a:lnTo>
                                      <a:pt x="179" y="307"/>
                                    </a:lnTo>
                                    <a:lnTo>
                                      <a:pt x="175" y="300"/>
                                    </a:lnTo>
                                    <a:lnTo>
                                      <a:pt x="167" y="294"/>
                                    </a:lnTo>
                                    <a:lnTo>
                                      <a:pt x="71" y="294"/>
                                    </a:lnTo>
                                    <a:lnTo>
                                      <a:pt x="64" y="286"/>
                                    </a:lnTo>
                                    <a:lnTo>
                                      <a:pt x="64" y="55"/>
                                    </a:lnTo>
                                    <a:lnTo>
                                      <a:pt x="71" y="48"/>
                                    </a:lnTo>
                                    <a:lnTo>
                                      <a:pt x="356" y="48"/>
                                    </a:lnTo>
                                    <a:lnTo>
                                      <a:pt x="363" y="55"/>
                                    </a:lnTo>
                                    <a:lnTo>
                                      <a:pt x="363" y="3"/>
                                    </a:lnTo>
                                    <a:lnTo>
                                      <a:pt x="345" y="0"/>
                                    </a:lnTo>
                                    <a:lnTo>
                                      <a:pt x="82" y="0"/>
                                    </a:lnTo>
                                    <a:lnTo>
                                      <a:pt x="56" y="5"/>
                                    </a:lnTo>
                                    <a:lnTo>
                                      <a:pt x="34" y="19"/>
                                    </a:lnTo>
                                    <a:lnTo>
                                      <a:pt x="20" y="40"/>
                                    </a:lnTo>
                                    <a:lnTo>
                                      <a:pt x="14" y="66"/>
                                    </a:lnTo>
                                    <a:lnTo>
                                      <a:pt x="14" y="276"/>
                                    </a:lnTo>
                                    <a:lnTo>
                                      <a:pt x="20" y="301"/>
                                    </a:lnTo>
                                    <a:lnTo>
                                      <a:pt x="34" y="322"/>
                                    </a:lnTo>
                                    <a:lnTo>
                                      <a:pt x="56" y="336"/>
                                    </a:lnTo>
                                    <a:lnTo>
                                      <a:pt x="82" y="342"/>
                                    </a:lnTo>
                                    <a:lnTo>
                                      <a:pt x="141" y="342"/>
                                    </a:lnTo>
                                    <a:lnTo>
                                      <a:pt x="169" y="396"/>
                                    </a:lnTo>
                                    <a:lnTo>
                                      <a:pt x="176" y="407"/>
                                    </a:lnTo>
                                    <a:lnTo>
                                      <a:pt x="186" y="415"/>
                                    </a:lnTo>
                                    <a:lnTo>
                                      <a:pt x="199" y="421"/>
                                    </a:lnTo>
                                    <a:lnTo>
                                      <a:pt x="213" y="423"/>
                                    </a:lnTo>
                                    <a:lnTo>
                                      <a:pt x="227" y="421"/>
                                    </a:lnTo>
                                    <a:lnTo>
                                      <a:pt x="239" y="415"/>
                                    </a:lnTo>
                                    <a:lnTo>
                                      <a:pt x="249" y="407"/>
                                    </a:lnTo>
                                    <a:lnTo>
                                      <a:pt x="257" y="396"/>
                                    </a:lnTo>
                                    <a:lnTo>
                                      <a:pt x="268" y="375"/>
                                    </a:lnTo>
                                    <a:lnTo>
                                      <a:pt x="285" y="342"/>
                                    </a:lnTo>
                                    <a:lnTo>
                                      <a:pt x="345" y="342"/>
                                    </a:lnTo>
                                    <a:lnTo>
                                      <a:pt x="371" y="336"/>
                                    </a:lnTo>
                                    <a:lnTo>
                                      <a:pt x="393" y="322"/>
                                    </a:lnTo>
                                    <a:lnTo>
                                      <a:pt x="407" y="301"/>
                                    </a:lnTo>
                                    <a:lnTo>
                                      <a:pt x="413" y="276"/>
                                    </a:lnTo>
                                    <a:lnTo>
                                      <a:pt x="413" y="66"/>
                                    </a:lnTo>
                                    <a:close/>
                                    <a:moveTo>
                                      <a:pt x="433" y="958"/>
                                    </a:moveTo>
                                    <a:lnTo>
                                      <a:pt x="420" y="853"/>
                                    </a:lnTo>
                                    <a:lnTo>
                                      <a:pt x="407" y="812"/>
                                    </a:lnTo>
                                    <a:lnTo>
                                      <a:pt x="384" y="776"/>
                                    </a:lnTo>
                                    <a:lnTo>
                                      <a:pt x="376" y="768"/>
                                    </a:lnTo>
                                    <a:lnTo>
                                      <a:pt x="376" y="967"/>
                                    </a:lnTo>
                                    <a:lnTo>
                                      <a:pt x="297" y="979"/>
                                    </a:lnTo>
                                    <a:lnTo>
                                      <a:pt x="214" y="984"/>
                                    </a:lnTo>
                                    <a:lnTo>
                                      <a:pt x="130" y="979"/>
                                    </a:lnTo>
                                    <a:lnTo>
                                      <a:pt x="47" y="964"/>
                                    </a:lnTo>
                                    <a:lnTo>
                                      <a:pt x="59" y="859"/>
                                    </a:lnTo>
                                    <a:lnTo>
                                      <a:pt x="71" y="822"/>
                                    </a:lnTo>
                                    <a:lnTo>
                                      <a:pt x="94" y="793"/>
                                    </a:lnTo>
                                    <a:lnTo>
                                      <a:pt x="127" y="773"/>
                                    </a:lnTo>
                                    <a:lnTo>
                                      <a:pt x="166" y="766"/>
                                    </a:lnTo>
                                    <a:lnTo>
                                      <a:pt x="258" y="766"/>
                                    </a:lnTo>
                                    <a:lnTo>
                                      <a:pt x="297" y="773"/>
                                    </a:lnTo>
                                    <a:lnTo>
                                      <a:pt x="330" y="792"/>
                                    </a:lnTo>
                                    <a:lnTo>
                                      <a:pt x="353" y="822"/>
                                    </a:lnTo>
                                    <a:lnTo>
                                      <a:pt x="365" y="859"/>
                                    </a:lnTo>
                                    <a:lnTo>
                                      <a:pt x="376" y="967"/>
                                    </a:lnTo>
                                    <a:lnTo>
                                      <a:pt x="376" y="768"/>
                                    </a:lnTo>
                                    <a:lnTo>
                                      <a:pt x="374" y="766"/>
                                    </a:lnTo>
                                    <a:lnTo>
                                      <a:pt x="353" y="747"/>
                                    </a:lnTo>
                                    <a:lnTo>
                                      <a:pt x="315" y="727"/>
                                    </a:lnTo>
                                    <a:lnTo>
                                      <a:pt x="324" y="718"/>
                                    </a:lnTo>
                                    <a:lnTo>
                                      <a:pt x="336" y="705"/>
                                    </a:lnTo>
                                    <a:lnTo>
                                      <a:pt x="351" y="680"/>
                                    </a:lnTo>
                                    <a:lnTo>
                                      <a:pt x="361" y="651"/>
                                    </a:lnTo>
                                    <a:lnTo>
                                      <a:pt x="365" y="621"/>
                                    </a:lnTo>
                                    <a:lnTo>
                                      <a:pt x="353" y="564"/>
                                    </a:lnTo>
                                    <a:lnTo>
                                      <a:pt x="325" y="523"/>
                                    </a:lnTo>
                                    <a:lnTo>
                                      <a:pt x="321" y="517"/>
                                    </a:lnTo>
                                    <a:lnTo>
                                      <a:pt x="314" y="513"/>
                                    </a:lnTo>
                                    <a:lnTo>
                                      <a:pt x="314" y="621"/>
                                    </a:lnTo>
                                    <a:lnTo>
                                      <a:pt x="306" y="659"/>
                                    </a:lnTo>
                                    <a:lnTo>
                                      <a:pt x="285" y="690"/>
                                    </a:lnTo>
                                    <a:lnTo>
                                      <a:pt x="253" y="710"/>
                                    </a:lnTo>
                                    <a:lnTo>
                                      <a:pt x="213" y="718"/>
                                    </a:lnTo>
                                    <a:lnTo>
                                      <a:pt x="175" y="710"/>
                                    </a:lnTo>
                                    <a:lnTo>
                                      <a:pt x="143" y="690"/>
                                    </a:lnTo>
                                    <a:lnTo>
                                      <a:pt x="121" y="659"/>
                                    </a:lnTo>
                                    <a:lnTo>
                                      <a:pt x="113" y="621"/>
                                    </a:lnTo>
                                    <a:lnTo>
                                      <a:pt x="121" y="583"/>
                                    </a:lnTo>
                                    <a:lnTo>
                                      <a:pt x="143" y="552"/>
                                    </a:lnTo>
                                    <a:lnTo>
                                      <a:pt x="175" y="531"/>
                                    </a:lnTo>
                                    <a:lnTo>
                                      <a:pt x="213" y="523"/>
                                    </a:lnTo>
                                    <a:lnTo>
                                      <a:pt x="253" y="531"/>
                                    </a:lnTo>
                                    <a:lnTo>
                                      <a:pt x="285" y="552"/>
                                    </a:lnTo>
                                    <a:lnTo>
                                      <a:pt x="306" y="583"/>
                                    </a:lnTo>
                                    <a:lnTo>
                                      <a:pt x="314" y="621"/>
                                    </a:lnTo>
                                    <a:lnTo>
                                      <a:pt x="314" y="513"/>
                                    </a:lnTo>
                                    <a:lnTo>
                                      <a:pt x="273" y="486"/>
                                    </a:lnTo>
                                    <a:lnTo>
                                      <a:pt x="215" y="475"/>
                                    </a:lnTo>
                                    <a:lnTo>
                                      <a:pt x="156" y="487"/>
                                    </a:lnTo>
                                    <a:lnTo>
                                      <a:pt x="109" y="518"/>
                                    </a:lnTo>
                                    <a:lnTo>
                                      <a:pt x="77" y="564"/>
                                    </a:lnTo>
                                    <a:lnTo>
                                      <a:pt x="65" y="621"/>
                                    </a:lnTo>
                                    <a:lnTo>
                                      <a:pt x="69" y="651"/>
                                    </a:lnTo>
                                    <a:lnTo>
                                      <a:pt x="78" y="680"/>
                                    </a:lnTo>
                                    <a:lnTo>
                                      <a:pt x="94" y="706"/>
                                    </a:lnTo>
                                    <a:lnTo>
                                      <a:pt x="115" y="727"/>
                                    </a:lnTo>
                                    <a:lnTo>
                                      <a:pt x="77" y="747"/>
                                    </a:lnTo>
                                    <a:lnTo>
                                      <a:pt x="46" y="776"/>
                                    </a:lnTo>
                                    <a:lnTo>
                                      <a:pt x="24" y="812"/>
                                    </a:lnTo>
                                    <a:lnTo>
                                      <a:pt x="13" y="853"/>
                                    </a:lnTo>
                                    <a:lnTo>
                                      <a:pt x="0" y="958"/>
                                    </a:lnTo>
                                    <a:lnTo>
                                      <a:pt x="2" y="977"/>
                                    </a:lnTo>
                                    <a:lnTo>
                                      <a:pt x="10" y="994"/>
                                    </a:lnTo>
                                    <a:lnTo>
                                      <a:pt x="23" y="1007"/>
                                    </a:lnTo>
                                    <a:lnTo>
                                      <a:pt x="40" y="1014"/>
                                    </a:lnTo>
                                    <a:lnTo>
                                      <a:pt x="83" y="1022"/>
                                    </a:lnTo>
                                    <a:lnTo>
                                      <a:pt x="127" y="1027"/>
                                    </a:lnTo>
                                    <a:lnTo>
                                      <a:pt x="171" y="1031"/>
                                    </a:lnTo>
                                    <a:lnTo>
                                      <a:pt x="217" y="1032"/>
                                    </a:lnTo>
                                    <a:lnTo>
                                      <a:pt x="261" y="1031"/>
                                    </a:lnTo>
                                    <a:lnTo>
                                      <a:pt x="306" y="1027"/>
                                    </a:lnTo>
                                    <a:lnTo>
                                      <a:pt x="350" y="1022"/>
                                    </a:lnTo>
                                    <a:lnTo>
                                      <a:pt x="393" y="1014"/>
                                    </a:lnTo>
                                    <a:lnTo>
                                      <a:pt x="411" y="1006"/>
                                    </a:lnTo>
                                    <a:lnTo>
                                      <a:pt x="424" y="993"/>
                                    </a:lnTo>
                                    <a:lnTo>
                                      <a:pt x="429" y="984"/>
                                    </a:lnTo>
                                    <a:lnTo>
                                      <a:pt x="432" y="977"/>
                                    </a:lnTo>
                                    <a:lnTo>
                                      <a:pt x="433"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14"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9714" y="-1624"/>
                                <a:ext cx="164" cy="1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415" name="Group 415"/>
                          <wpg:cNvGrpSpPr>
                            <a:grpSpLocks/>
                          </wpg:cNvGrpSpPr>
                          <wpg:grpSpPr bwMode="auto">
                            <a:xfrm>
                              <a:off x="333375" y="0"/>
                              <a:ext cx="274955" cy="1142365"/>
                              <a:chOff x="10101" y="-1715"/>
                              <a:chExt cx="433" cy="1799"/>
                            </a:xfrm>
                          </wpg:grpSpPr>
                          <wps:wsp>
                            <wps:cNvPr id="194" name="AutoShape 61"/>
                            <wps:cNvSpPr>
                              <a:spLocks/>
                            </wps:cNvSpPr>
                            <wps:spPr bwMode="auto">
                              <a:xfrm>
                                <a:off x="10100" y="-1716"/>
                                <a:ext cx="433" cy="1033"/>
                              </a:xfrm>
                              <a:custGeom>
                                <a:avLst/>
                                <a:gdLst>
                                  <a:gd name="T0" fmla="+- 0 10505 10101"/>
                                  <a:gd name="T1" fmla="*/ T0 w 433"/>
                                  <a:gd name="T2" fmla="+- 0 -1675 -1715"/>
                                  <a:gd name="T3" fmla="*/ -1675 h 1033"/>
                                  <a:gd name="T4" fmla="+- 0 10464 10101"/>
                                  <a:gd name="T5" fmla="*/ T4 w 433"/>
                                  <a:gd name="T6" fmla="+- 0 -1711 -1715"/>
                                  <a:gd name="T7" fmla="*/ -1711 h 1033"/>
                                  <a:gd name="T8" fmla="+- 0 10456 10101"/>
                                  <a:gd name="T9" fmla="*/ T8 w 433"/>
                                  <a:gd name="T10" fmla="+- 0 -1421 -1715"/>
                                  <a:gd name="T11" fmla="*/ -1421 h 1033"/>
                                  <a:gd name="T12" fmla="+- 0 10350 10101"/>
                                  <a:gd name="T13" fmla="*/ T12 w 433"/>
                                  <a:gd name="T14" fmla="+- 0 -1408 -1715"/>
                                  <a:gd name="T15" fmla="*/ -1408 h 1033"/>
                                  <a:gd name="T16" fmla="+- 0 10274 10101"/>
                                  <a:gd name="T17" fmla="*/ T16 w 433"/>
                                  <a:gd name="T18" fmla="+- 0 -1415 -1715"/>
                                  <a:gd name="T19" fmla="*/ -1415 h 1033"/>
                                  <a:gd name="T20" fmla="+- 0 10164 10101"/>
                                  <a:gd name="T21" fmla="*/ T20 w 433"/>
                                  <a:gd name="T22" fmla="+- 0 -1429 -1715"/>
                                  <a:gd name="T23" fmla="*/ -1429 h 1033"/>
                                  <a:gd name="T24" fmla="+- 0 10456 10101"/>
                                  <a:gd name="T25" fmla="*/ T24 w 433"/>
                                  <a:gd name="T26" fmla="+- 0 -1667 -1715"/>
                                  <a:gd name="T27" fmla="*/ -1667 h 1033"/>
                                  <a:gd name="T28" fmla="+- 0 10442 10101"/>
                                  <a:gd name="T29" fmla="*/ T28 w 433"/>
                                  <a:gd name="T30" fmla="+- 0 -1715 -1715"/>
                                  <a:gd name="T31" fmla="*/ -1715 h 1033"/>
                                  <a:gd name="T32" fmla="+- 0 10132 10101"/>
                                  <a:gd name="T33" fmla="*/ T32 w 433"/>
                                  <a:gd name="T34" fmla="+- 0 -1696 -1715"/>
                                  <a:gd name="T35" fmla="*/ -1696 h 1033"/>
                                  <a:gd name="T36" fmla="+- 0 10112 10101"/>
                                  <a:gd name="T37" fmla="*/ T36 w 433"/>
                                  <a:gd name="T38" fmla="+- 0 -1439 -1715"/>
                                  <a:gd name="T39" fmla="*/ -1439 h 1033"/>
                                  <a:gd name="T40" fmla="+- 0 10156 10101"/>
                                  <a:gd name="T41" fmla="*/ T40 w 433"/>
                                  <a:gd name="T42" fmla="+- 0 -1379 -1715"/>
                                  <a:gd name="T43" fmla="*/ -1379 h 1033"/>
                                  <a:gd name="T44" fmla="+- 0 10269 10101"/>
                                  <a:gd name="T45" fmla="*/ T44 w 433"/>
                                  <a:gd name="T46" fmla="+- 0 -1319 -1715"/>
                                  <a:gd name="T47" fmla="*/ -1319 h 1033"/>
                                  <a:gd name="T48" fmla="+- 0 10299 10101"/>
                                  <a:gd name="T49" fmla="*/ T48 w 433"/>
                                  <a:gd name="T50" fmla="+- 0 -1294 -1715"/>
                                  <a:gd name="T51" fmla="*/ -1294 h 1033"/>
                                  <a:gd name="T52" fmla="+- 0 10338 10101"/>
                                  <a:gd name="T53" fmla="*/ T52 w 433"/>
                                  <a:gd name="T54" fmla="+- 0 -1300 -1715"/>
                                  <a:gd name="T55" fmla="*/ -1300 h 1033"/>
                                  <a:gd name="T56" fmla="+- 0 10367 10101"/>
                                  <a:gd name="T57" fmla="*/ T56 w 433"/>
                                  <a:gd name="T58" fmla="+- 0 -1340 -1715"/>
                                  <a:gd name="T59" fmla="*/ -1340 h 1033"/>
                                  <a:gd name="T60" fmla="+- 0 10469 10101"/>
                                  <a:gd name="T61" fmla="*/ T60 w 433"/>
                                  <a:gd name="T62" fmla="+- 0 -1379 -1715"/>
                                  <a:gd name="T63" fmla="*/ -1379 h 1033"/>
                                  <a:gd name="T64" fmla="+- 0 10510 10101"/>
                                  <a:gd name="T65" fmla="*/ T64 w 433"/>
                                  <a:gd name="T66" fmla="+- 0 -1439 -1715"/>
                                  <a:gd name="T67" fmla="*/ -1439 h 1033"/>
                                  <a:gd name="T68" fmla="+- 0 10521 10101"/>
                                  <a:gd name="T69" fmla="*/ T68 w 433"/>
                                  <a:gd name="T70" fmla="+- 0 -862 -1715"/>
                                  <a:gd name="T71" fmla="*/ -862 h 1033"/>
                                  <a:gd name="T72" fmla="+- 0 10476 10101"/>
                                  <a:gd name="T73" fmla="*/ T72 w 433"/>
                                  <a:gd name="T74" fmla="+- 0 -947 -1715"/>
                                  <a:gd name="T75" fmla="*/ -947 h 1033"/>
                                  <a:gd name="T76" fmla="+- 0 10314 10101"/>
                                  <a:gd name="T77" fmla="*/ T76 w 433"/>
                                  <a:gd name="T78" fmla="+- 0 -731 -1715"/>
                                  <a:gd name="T79" fmla="*/ -731 h 1033"/>
                                  <a:gd name="T80" fmla="+- 0 10160 10101"/>
                                  <a:gd name="T81" fmla="*/ T80 w 433"/>
                                  <a:gd name="T82" fmla="+- 0 -856 -1715"/>
                                  <a:gd name="T83" fmla="*/ -856 h 1033"/>
                                  <a:gd name="T84" fmla="+- 0 10228 10101"/>
                                  <a:gd name="T85" fmla="*/ T84 w 433"/>
                                  <a:gd name="T86" fmla="+- 0 -942 -1715"/>
                                  <a:gd name="T87" fmla="*/ -942 h 1033"/>
                                  <a:gd name="T88" fmla="+- 0 10397 10101"/>
                                  <a:gd name="T89" fmla="*/ T88 w 433"/>
                                  <a:gd name="T90" fmla="+- 0 -942 -1715"/>
                                  <a:gd name="T91" fmla="*/ -942 h 1033"/>
                                  <a:gd name="T92" fmla="+- 0 10465 10101"/>
                                  <a:gd name="T93" fmla="*/ T92 w 433"/>
                                  <a:gd name="T94" fmla="+- 0 -856 -1715"/>
                                  <a:gd name="T95" fmla="*/ -856 h 1033"/>
                                  <a:gd name="T96" fmla="+- 0 10475 10101"/>
                                  <a:gd name="T97" fmla="*/ T96 w 433"/>
                                  <a:gd name="T98" fmla="+- 0 -949 -1715"/>
                                  <a:gd name="T99" fmla="*/ -949 h 1033"/>
                                  <a:gd name="T100" fmla="+- 0 10424 10101"/>
                                  <a:gd name="T101" fmla="*/ T100 w 433"/>
                                  <a:gd name="T102" fmla="+- 0 -997 -1715"/>
                                  <a:gd name="T103" fmla="*/ -997 h 1033"/>
                                  <a:gd name="T104" fmla="+- 0 10462 10101"/>
                                  <a:gd name="T105" fmla="*/ T104 w 433"/>
                                  <a:gd name="T106" fmla="+- 0 -1064 -1715"/>
                                  <a:gd name="T107" fmla="*/ -1064 h 1033"/>
                                  <a:gd name="T108" fmla="+- 0 10425 10101"/>
                                  <a:gd name="T109" fmla="*/ T108 w 433"/>
                                  <a:gd name="T110" fmla="+- 0 -1192 -1715"/>
                                  <a:gd name="T111" fmla="*/ -1192 h 1033"/>
                                  <a:gd name="T112" fmla="+- 0 10415 10101"/>
                                  <a:gd name="T113" fmla="*/ T112 w 433"/>
                                  <a:gd name="T114" fmla="+- 0 -1094 -1715"/>
                                  <a:gd name="T115" fmla="*/ -1094 h 1033"/>
                                  <a:gd name="T116" fmla="+- 0 10353 10101"/>
                                  <a:gd name="T117" fmla="*/ T116 w 433"/>
                                  <a:gd name="T118" fmla="+- 0 -1005 -1715"/>
                                  <a:gd name="T119" fmla="*/ -1005 h 1033"/>
                                  <a:gd name="T120" fmla="+- 0 10243 10101"/>
                                  <a:gd name="T121" fmla="*/ T120 w 433"/>
                                  <a:gd name="T122" fmla="+- 0 -1025 -1715"/>
                                  <a:gd name="T123" fmla="*/ -1025 h 1033"/>
                                  <a:gd name="T124" fmla="+- 0 10222 10101"/>
                                  <a:gd name="T125" fmla="*/ T124 w 433"/>
                                  <a:gd name="T126" fmla="+- 0 -1132 -1715"/>
                                  <a:gd name="T127" fmla="*/ -1132 h 1033"/>
                                  <a:gd name="T128" fmla="+- 0 10314 10101"/>
                                  <a:gd name="T129" fmla="*/ T128 w 433"/>
                                  <a:gd name="T130" fmla="+- 0 -1192 -1715"/>
                                  <a:gd name="T131" fmla="*/ -1192 h 1033"/>
                                  <a:gd name="T132" fmla="+- 0 10407 10101"/>
                                  <a:gd name="T133" fmla="*/ T132 w 433"/>
                                  <a:gd name="T134" fmla="+- 0 -1132 -1715"/>
                                  <a:gd name="T135" fmla="*/ -1132 h 1033"/>
                                  <a:gd name="T136" fmla="+- 0 10374 10101"/>
                                  <a:gd name="T137" fmla="*/ T136 w 433"/>
                                  <a:gd name="T138" fmla="+- 0 -1229 -1715"/>
                                  <a:gd name="T139" fmla="*/ -1229 h 1033"/>
                                  <a:gd name="T140" fmla="+- 0 10209 10101"/>
                                  <a:gd name="T141" fmla="*/ T140 w 433"/>
                                  <a:gd name="T142" fmla="+- 0 -1197 -1715"/>
                                  <a:gd name="T143" fmla="*/ -1197 h 1033"/>
                                  <a:gd name="T144" fmla="+- 0 10169 10101"/>
                                  <a:gd name="T145" fmla="*/ T144 w 433"/>
                                  <a:gd name="T146" fmla="+- 0 -1064 -1715"/>
                                  <a:gd name="T147" fmla="*/ -1064 h 1033"/>
                                  <a:gd name="T148" fmla="+- 0 10215 10101"/>
                                  <a:gd name="T149" fmla="*/ T148 w 433"/>
                                  <a:gd name="T150" fmla="+- 0 -988 -1715"/>
                                  <a:gd name="T151" fmla="*/ -988 h 1033"/>
                                  <a:gd name="T152" fmla="+- 0 10125 10101"/>
                                  <a:gd name="T153" fmla="*/ T152 w 433"/>
                                  <a:gd name="T154" fmla="+- 0 -903 -1715"/>
                                  <a:gd name="T155" fmla="*/ -903 h 1033"/>
                                  <a:gd name="T156" fmla="+- 0 10102 10101"/>
                                  <a:gd name="T157" fmla="*/ T156 w 433"/>
                                  <a:gd name="T158" fmla="+- 0 -738 -1715"/>
                                  <a:gd name="T159" fmla="*/ -738 h 1033"/>
                                  <a:gd name="T160" fmla="+- 0 10141 10101"/>
                                  <a:gd name="T161" fmla="*/ T160 w 433"/>
                                  <a:gd name="T162" fmla="+- 0 -701 -1715"/>
                                  <a:gd name="T163" fmla="*/ -701 h 1033"/>
                                  <a:gd name="T164" fmla="+- 0 10272 10101"/>
                                  <a:gd name="T165" fmla="*/ T164 w 433"/>
                                  <a:gd name="T166" fmla="+- 0 -684 -1715"/>
                                  <a:gd name="T167" fmla="*/ -684 h 1033"/>
                                  <a:gd name="T168" fmla="+- 0 10406 10101"/>
                                  <a:gd name="T169" fmla="*/ T168 w 433"/>
                                  <a:gd name="T170" fmla="+- 0 -688 -1715"/>
                                  <a:gd name="T171" fmla="*/ -688 h 1033"/>
                                  <a:gd name="T172" fmla="+- 0 10511 10101"/>
                                  <a:gd name="T173" fmla="*/ T172 w 433"/>
                                  <a:gd name="T174" fmla="+- 0 -709 -1715"/>
                                  <a:gd name="T175" fmla="*/ -709 h 1033"/>
                                  <a:gd name="T176" fmla="+- 0 10533 10101"/>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09" y="66"/>
                                    </a:moveTo>
                                    <a:lnTo>
                                      <a:pt x="405" y="48"/>
                                    </a:lnTo>
                                    <a:lnTo>
                                      <a:pt x="404" y="40"/>
                                    </a:lnTo>
                                    <a:lnTo>
                                      <a:pt x="389" y="19"/>
                                    </a:lnTo>
                                    <a:lnTo>
                                      <a:pt x="368" y="5"/>
                                    </a:lnTo>
                                    <a:lnTo>
                                      <a:pt x="363" y="4"/>
                                    </a:lnTo>
                                    <a:lnTo>
                                      <a:pt x="363" y="55"/>
                                    </a:lnTo>
                                    <a:lnTo>
                                      <a:pt x="363" y="286"/>
                                    </a:lnTo>
                                    <a:lnTo>
                                      <a:pt x="355" y="294"/>
                                    </a:lnTo>
                                    <a:lnTo>
                                      <a:pt x="261" y="294"/>
                                    </a:lnTo>
                                    <a:lnTo>
                                      <a:pt x="252" y="298"/>
                                    </a:lnTo>
                                    <a:lnTo>
                                      <a:pt x="249" y="307"/>
                                    </a:lnTo>
                                    <a:lnTo>
                                      <a:pt x="213" y="375"/>
                                    </a:lnTo>
                                    <a:lnTo>
                                      <a:pt x="178" y="307"/>
                                    </a:lnTo>
                                    <a:lnTo>
                                      <a:pt x="173" y="300"/>
                                    </a:lnTo>
                                    <a:lnTo>
                                      <a:pt x="165" y="294"/>
                                    </a:lnTo>
                                    <a:lnTo>
                                      <a:pt x="71" y="294"/>
                                    </a:lnTo>
                                    <a:lnTo>
                                      <a:pt x="63" y="286"/>
                                    </a:lnTo>
                                    <a:lnTo>
                                      <a:pt x="63" y="55"/>
                                    </a:lnTo>
                                    <a:lnTo>
                                      <a:pt x="71" y="48"/>
                                    </a:lnTo>
                                    <a:lnTo>
                                      <a:pt x="355" y="48"/>
                                    </a:lnTo>
                                    <a:lnTo>
                                      <a:pt x="363" y="55"/>
                                    </a:lnTo>
                                    <a:lnTo>
                                      <a:pt x="363" y="4"/>
                                    </a:lnTo>
                                    <a:lnTo>
                                      <a:pt x="341" y="0"/>
                                    </a:lnTo>
                                    <a:lnTo>
                                      <a:pt x="79" y="0"/>
                                    </a:lnTo>
                                    <a:lnTo>
                                      <a:pt x="52" y="5"/>
                                    </a:lnTo>
                                    <a:lnTo>
                                      <a:pt x="31" y="19"/>
                                    </a:lnTo>
                                    <a:lnTo>
                                      <a:pt x="16" y="40"/>
                                    </a:lnTo>
                                    <a:lnTo>
                                      <a:pt x="11" y="66"/>
                                    </a:lnTo>
                                    <a:lnTo>
                                      <a:pt x="11" y="276"/>
                                    </a:lnTo>
                                    <a:lnTo>
                                      <a:pt x="18" y="301"/>
                                    </a:lnTo>
                                    <a:lnTo>
                                      <a:pt x="33" y="322"/>
                                    </a:lnTo>
                                    <a:lnTo>
                                      <a:pt x="55" y="336"/>
                                    </a:lnTo>
                                    <a:lnTo>
                                      <a:pt x="82" y="342"/>
                                    </a:lnTo>
                                    <a:lnTo>
                                      <a:pt x="140" y="342"/>
                                    </a:lnTo>
                                    <a:lnTo>
                                      <a:pt x="168" y="396"/>
                                    </a:lnTo>
                                    <a:lnTo>
                                      <a:pt x="176" y="407"/>
                                    </a:lnTo>
                                    <a:lnTo>
                                      <a:pt x="186" y="415"/>
                                    </a:lnTo>
                                    <a:lnTo>
                                      <a:pt x="198" y="421"/>
                                    </a:lnTo>
                                    <a:lnTo>
                                      <a:pt x="212" y="423"/>
                                    </a:lnTo>
                                    <a:lnTo>
                                      <a:pt x="225" y="421"/>
                                    </a:lnTo>
                                    <a:lnTo>
                                      <a:pt x="237" y="415"/>
                                    </a:lnTo>
                                    <a:lnTo>
                                      <a:pt x="247" y="407"/>
                                    </a:lnTo>
                                    <a:lnTo>
                                      <a:pt x="255" y="396"/>
                                    </a:lnTo>
                                    <a:lnTo>
                                      <a:pt x="266" y="375"/>
                                    </a:lnTo>
                                    <a:lnTo>
                                      <a:pt x="283" y="342"/>
                                    </a:lnTo>
                                    <a:lnTo>
                                      <a:pt x="341" y="342"/>
                                    </a:lnTo>
                                    <a:lnTo>
                                      <a:pt x="368" y="336"/>
                                    </a:lnTo>
                                    <a:lnTo>
                                      <a:pt x="389" y="322"/>
                                    </a:lnTo>
                                    <a:lnTo>
                                      <a:pt x="404" y="301"/>
                                    </a:lnTo>
                                    <a:lnTo>
                                      <a:pt x="409" y="276"/>
                                    </a:lnTo>
                                    <a:lnTo>
                                      <a:pt x="409" y="66"/>
                                    </a:lnTo>
                                    <a:close/>
                                    <a:moveTo>
                                      <a:pt x="432" y="958"/>
                                    </a:moveTo>
                                    <a:lnTo>
                                      <a:pt x="420" y="853"/>
                                    </a:lnTo>
                                    <a:lnTo>
                                      <a:pt x="407" y="812"/>
                                    </a:lnTo>
                                    <a:lnTo>
                                      <a:pt x="384" y="776"/>
                                    </a:lnTo>
                                    <a:lnTo>
                                      <a:pt x="375" y="768"/>
                                    </a:lnTo>
                                    <a:lnTo>
                                      <a:pt x="375" y="967"/>
                                    </a:lnTo>
                                    <a:lnTo>
                                      <a:pt x="296" y="979"/>
                                    </a:lnTo>
                                    <a:lnTo>
                                      <a:pt x="213" y="984"/>
                                    </a:lnTo>
                                    <a:lnTo>
                                      <a:pt x="129" y="979"/>
                                    </a:lnTo>
                                    <a:lnTo>
                                      <a:pt x="46" y="964"/>
                                    </a:lnTo>
                                    <a:lnTo>
                                      <a:pt x="59" y="859"/>
                                    </a:lnTo>
                                    <a:lnTo>
                                      <a:pt x="70" y="822"/>
                                    </a:lnTo>
                                    <a:lnTo>
                                      <a:pt x="94" y="793"/>
                                    </a:lnTo>
                                    <a:lnTo>
                                      <a:pt x="127" y="773"/>
                                    </a:lnTo>
                                    <a:lnTo>
                                      <a:pt x="165" y="766"/>
                                    </a:lnTo>
                                    <a:lnTo>
                                      <a:pt x="258" y="766"/>
                                    </a:lnTo>
                                    <a:lnTo>
                                      <a:pt x="296" y="773"/>
                                    </a:lnTo>
                                    <a:lnTo>
                                      <a:pt x="329" y="792"/>
                                    </a:lnTo>
                                    <a:lnTo>
                                      <a:pt x="353" y="822"/>
                                    </a:lnTo>
                                    <a:lnTo>
                                      <a:pt x="364" y="859"/>
                                    </a:lnTo>
                                    <a:lnTo>
                                      <a:pt x="375" y="967"/>
                                    </a:lnTo>
                                    <a:lnTo>
                                      <a:pt x="375" y="768"/>
                                    </a:lnTo>
                                    <a:lnTo>
                                      <a:pt x="374" y="766"/>
                                    </a:lnTo>
                                    <a:lnTo>
                                      <a:pt x="353" y="747"/>
                                    </a:lnTo>
                                    <a:lnTo>
                                      <a:pt x="315" y="727"/>
                                    </a:lnTo>
                                    <a:lnTo>
                                      <a:pt x="323" y="718"/>
                                    </a:lnTo>
                                    <a:lnTo>
                                      <a:pt x="335" y="705"/>
                                    </a:lnTo>
                                    <a:lnTo>
                                      <a:pt x="351" y="680"/>
                                    </a:lnTo>
                                    <a:lnTo>
                                      <a:pt x="361" y="651"/>
                                    </a:lnTo>
                                    <a:lnTo>
                                      <a:pt x="364" y="621"/>
                                    </a:lnTo>
                                    <a:lnTo>
                                      <a:pt x="353" y="564"/>
                                    </a:lnTo>
                                    <a:lnTo>
                                      <a:pt x="324" y="523"/>
                                    </a:lnTo>
                                    <a:lnTo>
                                      <a:pt x="320" y="517"/>
                                    </a:lnTo>
                                    <a:lnTo>
                                      <a:pt x="314" y="513"/>
                                    </a:lnTo>
                                    <a:lnTo>
                                      <a:pt x="314" y="621"/>
                                    </a:lnTo>
                                    <a:lnTo>
                                      <a:pt x="306" y="659"/>
                                    </a:lnTo>
                                    <a:lnTo>
                                      <a:pt x="284" y="690"/>
                                    </a:lnTo>
                                    <a:lnTo>
                                      <a:pt x="252" y="710"/>
                                    </a:lnTo>
                                    <a:lnTo>
                                      <a:pt x="213" y="718"/>
                                    </a:lnTo>
                                    <a:lnTo>
                                      <a:pt x="174" y="710"/>
                                    </a:lnTo>
                                    <a:lnTo>
                                      <a:pt x="142" y="690"/>
                                    </a:lnTo>
                                    <a:lnTo>
                                      <a:pt x="121" y="659"/>
                                    </a:lnTo>
                                    <a:lnTo>
                                      <a:pt x="113" y="621"/>
                                    </a:lnTo>
                                    <a:lnTo>
                                      <a:pt x="121" y="583"/>
                                    </a:lnTo>
                                    <a:lnTo>
                                      <a:pt x="142" y="552"/>
                                    </a:lnTo>
                                    <a:lnTo>
                                      <a:pt x="174" y="531"/>
                                    </a:lnTo>
                                    <a:lnTo>
                                      <a:pt x="213" y="523"/>
                                    </a:lnTo>
                                    <a:lnTo>
                                      <a:pt x="252" y="531"/>
                                    </a:lnTo>
                                    <a:lnTo>
                                      <a:pt x="284" y="552"/>
                                    </a:lnTo>
                                    <a:lnTo>
                                      <a:pt x="306" y="583"/>
                                    </a:lnTo>
                                    <a:lnTo>
                                      <a:pt x="314" y="621"/>
                                    </a:lnTo>
                                    <a:lnTo>
                                      <a:pt x="314" y="513"/>
                                    </a:lnTo>
                                    <a:lnTo>
                                      <a:pt x="273" y="486"/>
                                    </a:lnTo>
                                    <a:lnTo>
                                      <a:pt x="215" y="475"/>
                                    </a:lnTo>
                                    <a:lnTo>
                                      <a:pt x="156" y="487"/>
                                    </a:lnTo>
                                    <a:lnTo>
                                      <a:pt x="108" y="518"/>
                                    </a:lnTo>
                                    <a:lnTo>
                                      <a:pt x="76" y="564"/>
                                    </a:lnTo>
                                    <a:lnTo>
                                      <a:pt x="65" y="621"/>
                                    </a:lnTo>
                                    <a:lnTo>
                                      <a:pt x="68" y="651"/>
                                    </a:lnTo>
                                    <a:lnTo>
                                      <a:pt x="78" y="680"/>
                                    </a:lnTo>
                                    <a:lnTo>
                                      <a:pt x="93" y="706"/>
                                    </a:lnTo>
                                    <a:lnTo>
                                      <a:pt x="114" y="727"/>
                                    </a:lnTo>
                                    <a:lnTo>
                                      <a:pt x="77" y="747"/>
                                    </a:lnTo>
                                    <a:lnTo>
                                      <a:pt x="46" y="776"/>
                                    </a:lnTo>
                                    <a:lnTo>
                                      <a:pt x="24" y="812"/>
                                    </a:lnTo>
                                    <a:lnTo>
                                      <a:pt x="12" y="853"/>
                                    </a:lnTo>
                                    <a:lnTo>
                                      <a:pt x="0" y="958"/>
                                    </a:lnTo>
                                    <a:lnTo>
                                      <a:pt x="1" y="977"/>
                                    </a:lnTo>
                                    <a:lnTo>
                                      <a:pt x="10" y="994"/>
                                    </a:lnTo>
                                    <a:lnTo>
                                      <a:pt x="23" y="1007"/>
                                    </a:lnTo>
                                    <a:lnTo>
                                      <a:pt x="40" y="1014"/>
                                    </a:lnTo>
                                    <a:lnTo>
                                      <a:pt x="83" y="1022"/>
                                    </a:lnTo>
                                    <a:lnTo>
                                      <a:pt x="126" y="1027"/>
                                    </a:lnTo>
                                    <a:lnTo>
                                      <a:pt x="171" y="1031"/>
                                    </a:lnTo>
                                    <a:lnTo>
                                      <a:pt x="216" y="1032"/>
                                    </a:lnTo>
                                    <a:lnTo>
                                      <a:pt x="261" y="1031"/>
                                    </a:lnTo>
                                    <a:lnTo>
                                      <a:pt x="305" y="1027"/>
                                    </a:lnTo>
                                    <a:lnTo>
                                      <a:pt x="349" y="1022"/>
                                    </a:lnTo>
                                    <a:lnTo>
                                      <a:pt x="392" y="1014"/>
                                    </a:lnTo>
                                    <a:lnTo>
                                      <a:pt x="410" y="1006"/>
                                    </a:lnTo>
                                    <a:lnTo>
                                      <a:pt x="424" y="993"/>
                                    </a:lnTo>
                                    <a:lnTo>
                                      <a:pt x="429" y="984"/>
                                    </a:lnTo>
                                    <a:lnTo>
                                      <a:pt x="432" y="977"/>
                                    </a:lnTo>
                                    <a:lnTo>
                                      <a:pt x="432"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95" name="Picture 6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10227" y="-1606"/>
                                <a:ext cx="170"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6" name="Text Box 63"/>
                            <wps:cNvSpPr txBox="1">
                              <a:spLocks noChangeArrowheads="1"/>
                            </wps:cNvSpPr>
                            <wps:spPr bwMode="auto">
                              <a:xfrm>
                                <a:off x="10100" y="-1716"/>
                                <a:ext cx="433" cy="17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B62CD" w14:textId="77777777" w:rsidR="00012B91" w:rsidRDefault="00012B91" w:rsidP="00012B91">
                                  <w:pPr>
                                    <w:spacing w:before="2"/>
                                    <w:rPr>
                                      <w:rFonts w:ascii="Brandon Grotesque Bold"/>
                                      <w:b/>
                                      <w:sz w:val="66"/>
                                    </w:rPr>
                                  </w:pPr>
                                </w:p>
                              </w:txbxContent>
                            </wps:txbx>
                            <wps:bodyPr rot="0" vert="horz" wrap="square" lIns="0" tIns="0" rIns="0" bIns="0" anchor="t" anchorCtr="0" upright="1">
                              <a:noAutofit/>
                            </wps:bodyPr>
                          </wps:wsp>
                        </wpg:grpSp>
                        <wps:wsp>
                          <wps:cNvPr id="197" name="Freeform: Shape 197"/>
                          <wps:cNvSpPr>
                            <a:spLocks/>
                          </wps:cNvSpPr>
                          <wps:spPr bwMode="auto">
                            <a:xfrm>
                              <a:off x="666750" y="0"/>
                              <a:ext cx="274955" cy="655956"/>
                            </a:xfrm>
                            <a:custGeom>
                              <a:avLst/>
                              <a:gdLst>
                                <a:gd name="T0" fmla="+- 0 11026 10617"/>
                                <a:gd name="T1" fmla="*/ T0 w 433"/>
                                <a:gd name="T2" fmla="+- 0 -1675 -1715"/>
                                <a:gd name="T3" fmla="*/ -1675 h 1033"/>
                                <a:gd name="T4" fmla="+- 0 10982 10617"/>
                                <a:gd name="T5" fmla="*/ T4 w 433"/>
                                <a:gd name="T6" fmla="+- 0 -1712 -1715"/>
                                <a:gd name="T7" fmla="*/ -1712 h 1033"/>
                                <a:gd name="T8" fmla="+- 0 10974 10617"/>
                                <a:gd name="T9" fmla="*/ T8 w 433"/>
                                <a:gd name="T10" fmla="+- 0 -1421 -1715"/>
                                <a:gd name="T11" fmla="*/ -1421 h 1033"/>
                                <a:gd name="T12" fmla="+- 0 10867 10617"/>
                                <a:gd name="T13" fmla="*/ T12 w 433"/>
                                <a:gd name="T14" fmla="+- 0 -1408 -1715"/>
                                <a:gd name="T15" fmla="*/ -1408 h 1033"/>
                                <a:gd name="T16" fmla="+- 0 10793 10617"/>
                                <a:gd name="T17" fmla="*/ T16 w 433"/>
                                <a:gd name="T18" fmla="+- 0 -1415 -1715"/>
                                <a:gd name="T19" fmla="*/ -1415 h 1033"/>
                                <a:gd name="T20" fmla="+- 0 10682 10617"/>
                                <a:gd name="T21" fmla="*/ T20 w 433"/>
                                <a:gd name="T22" fmla="+- 0 -1429 -1715"/>
                                <a:gd name="T23" fmla="*/ -1429 h 1033"/>
                                <a:gd name="T24" fmla="+- 0 10974 10617"/>
                                <a:gd name="T25" fmla="*/ T24 w 433"/>
                                <a:gd name="T26" fmla="+- 0 -1667 -1715"/>
                                <a:gd name="T27" fmla="*/ -1667 h 1033"/>
                                <a:gd name="T28" fmla="+- 0 10963 10617"/>
                                <a:gd name="T29" fmla="*/ T28 w 433"/>
                                <a:gd name="T30" fmla="+- 0 -1715 -1715"/>
                                <a:gd name="T31" fmla="*/ -1715 h 1033"/>
                                <a:gd name="T32" fmla="+- 0 10652 10617"/>
                                <a:gd name="T33" fmla="*/ T32 w 433"/>
                                <a:gd name="T34" fmla="+- 0 -1696 -1715"/>
                                <a:gd name="T35" fmla="*/ -1696 h 1033"/>
                                <a:gd name="T36" fmla="+- 0 10632 10617"/>
                                <a:gd name="T37" fmla="*/ T36 w 433"/>
                                <a:gd name="T38" fmla="+- 0 -1439 -1715"/>
                                <a:gd name="T39" fmla="*/ -1439 h 1033"/>
                                <a:gd name="T40" fmla="+- 0 10673 10617"/>
                                <a:gd name="T41" fmla="*/ T40 w 433"/>
                                <a:gd name="T42" fmla="+- 0 -1379 -1715"/>
                                <a:gd name="T43" fmla="*/ -1379 h 1033"/>
                                <a:gd name="T44" fmla="+- 0 10787 10617"/>
                                <a:gd name="T45" fmla="*/ T44 w 433"/>
                                <a:gd name="T46" fmla="+- 0 -1319 -1715"/>
                                <a:gd name="T47" fmla="*/ -1319 h 1033"/>
                                <a:gd name="T48" fmla="+- 0 10817 10617"/>
                                <a:gd name="T49" fmla="*/ T48 w 433"/>
                                <a:gd name="T50" fmla="+- 0 -1294 -1715"/>
                                <a:gd name="T51" fmla="*/ -1294 h 1033"/>
                                <a:gd name="T52" fmla="+- 0 10857 10617"/>
                                <a:gd name="T53" fmla="*/ T52 w 433"/>
                                <a:gd name="T54" fmla="+- 0 -1300 -1715"/>
                                <a:gd name="T55" fmla="*/ -1300 h 1033"/>
                                <a:gd name="T56" fmla="+- 0 10886 10617"/>
                                <a:gd name="T57" fmla="*/ T56 w 433"/>
                                <a:gd name="T58" fmla="+- 0 -1340 -1715"/>
                                <a:gd name="T59" fmla="*/ -1340 h 1033"/>
                                <a:gd name="T60" fmla="+- 0 10989 10617"/>
                                <a:gd name="T61" fmla="*/ T60 w 433"/>
                                <a:gd name="T62" fmla="+- 0 -1379 -1715"/>
                                <a:gd name="T63" fmla="*/ -1379 h 1033"/>
                                <a:gd name="T64" fmla="+- 0 11031 10617"/>
                                <a:gd name="T65" fmla="*/ T64 w 433"/>
                                <a:gd name="T66" fmla="+- 0 -1439 -1715"/>
                                <a:gd name="T67" fmla="*/ -1439 h 1033"/>
                                <a:gd name="T68" fmla="+- 0 11034 10617"/>
                                <a:gd name="T69" fmla="*/ T68 w 433"/>
                                <a:gd name="T70" fmla="+- 0 -862 -1715"/>
                                <a:gd name="T71" fmla="*/ -862 h 1033"/>
                                <a:gd name="T72" fmla="+- 0 10994 10617"/>
                                <a:gd name="T73" fmla="*/ T72 w 433"/>
                                <a:gd name="T74" fmla="+- 0 -946 -1715"/>
                                <a:gd name="T75" fmla="*/ -946 h 1033"/>
                                <a:gd name="T76" fmla="+- 0 10831 10617"/>
                                <a:gd name="T77" fmla="*/ T76 w 433"/>
                                <a:gd name="T78" fmla="+- 0 -731 -1715"/>
                                <a:gd name="T79" fmla="*/ -731 h 1033"/>
                                <a:gd name="T80" fmla="+- 0 10677 10617"/>
                                <a:gd name="T81" fmla="*/ T80 w 433"/>
                                <a:gd name="T82" fmla="+- 0 -856 -1715"/>
                                <a:gd name="T83" fmla="*/ -856 h 1033"/>
                                <a:gd name="T84" fmla="+- 0 10745 10617"/>
                                <a:gd name="T85" fmla="*/ T84 w 433"/>
                                <a:gd name="T86" fmla="+- 0 -942 -1715"/>
                                <a:gd name="T87" fmla="*/ -942 h 1033"/>
                                <a:gd name="T88" fmla="+- 0 10915 10617"/>
                                <a:gd name="T89" fmla="*/ T88 w 433"/>
                                <a:gd name="T90" fmla="+- 0 -942 -1715"/>
                                <a:gd name="T91" fmla="*/ -942 h 1033"/>
                                <a:gd name="T92" fmla="+- 0 10983 10617"/>
                                <a:gd name="T93" fmla="*/ T92 w 433"/>
                                <a:gd name="T94" fmla="+- 0 -856 -1715"/>
                                <a:gd name="T95" fmla="*/ -856 h 1033"/>
                                <a:gd name="T96" fmla="+- 0 10990 10617"/>
                                <a:gd name="T97" fmla="*/ T96 w 433"/>
                                <a:gd name="T98" fmla="+- 0 -949 -1715"/>
                                <a:gd name="T99" fmla="*/ -949 h 1033"/>
                                <a:gd name="T100" fmla="+- 0 10940 10617"/>
                                <a:gd name="T101" fmla="*/ T100 w 433"/>
                                <a:gd name="T102" fmla="+- 0 -997 -1715"/>
                                <a:gd name="T103" fmla="*/ -997 h 1033"/>
                                <a:gd name="T104" fmla="+- 0 10978 10617"/>
                                <a:gd name="T105" fmla="*/ T104 w 433"/>
                                <a:gd name="T106" fmla="+- 0 -1064 -1715"/>
                                <a:gd name="T107" fmla="*/ -1064 h 1033"/>
                                <a:gd name="T108" fmla="+- 0 10941 10617"/>
                                <a:gd name="T109" fmla="*/ T108 w 433"/>
                                <a:gd name="T110" fmla="+- 0 -1192 -1715"/>
                                <a:gd name="T111" fmla="*/ -1192 h 1033"/>
                                <a:gd name="T112" fmla="+- 0 10932 10617"/>
                                <a:gd name="T113" fmla="*/ T112 w 433"/>
                                <a:gd name="T114" fmla="+- 0 -1094 -1715"/>
                                <a:gd name="T115" fmla="*/ -1094 h 1033"/>
                                <a:gd name="T116" fmla="+- 0 10871 10617"/>
                                <a:gd name="T117" fmla="*/ T116 w 433"/>
                                <a:gd name="T118" fmla="+- 0 -1005 -1715"/>
                                <a:gd name="T119" fmla="*/ -1005 h 1033"/>
                                <a:gd name="T120" fmla="+- 0 10761 10617"/>
                                <a:gd name="T121" fmla="*/ T120 w 433"/>
                                <a:gd name="T122" fmla="+- 0 -1025 -1715"/>
                                <a:gd name="T123" fmla="*/ -1025 h 1033"/>
                                <a:gd name="T124" fmla="+- 0 10739 10617"/>
                                <a:gd name="T125" fmla="*/ T124 w 433"/>
                                <a:gd name="T126" fmla="+- 0 -1132 -1715"/>
                                <a:gd name="T127" fmla="*/ -1132 h 1033"/>
                                <a:gd name="T128" fmla="+- 0 10832 10617"/>
                                <a:gd name="T129" fmla="*/ T128 w 433"/>
                                <a:gd name="T130" fmla="+- 0 -1192 -1715"/>
                                <a:gd name="T131" fmla="*/ -1192 h 1033"/>
                                <a:gd name="T132" fmla="+- 0 10924 10617"/>
                                <a:gd name="T133" fmla="*/ T132 w 433"/>
                                <a:gd name="T134" fmla="+- 0 -1132 -1715"/>
                                <a:gd name="T135" fmla="*/ -1132 h 1033"/>
                                <a:gd name="T136" fmla="+- 0 10890 10617"/>
                                <a:gd name="T137" fmla="*/ T136 w 433"/>
                                <a:gd name="T138" fmla="+- 0 -1229 -1715"/>
                                <a:gd name="T139" fmla="*/ -1229 h 1033"/>
                                <a:gd name="T140" fmla="+- 0 10725 10617"/>
                                <a:gd name="T141" fmla="*/ T140 w 433"/>
                                <a:gd name="T142" fmla="+- 0 -1197 -1715"/>
                                <a:gd name="T143" fmla="*/ -1197 h 1033"/>
                                <a:gd name="T144" fmla="+- 0 10685 10617"/>
                                <a:gd name="T145" fmla="*/ T144 w 433"/>
                                <a:gd name="T146" fmla="+- 0 -1064 -1715"/>
                                <a:gd name="T147" fmla="*/ -1064 h 1033"/>
                                <a:gd name="T148" fmla="+- 0 10731 10617"/>
                                <a:gd name="T149" fmla="*/ T148 w 433"/>
                                <a:gd name="T150" fmla="+- 0 -988 -1715"/>
                                <a:gd name="T151" fmla="*/ -988 h 1033"/>
                                <a:gd name="T152" fmla="+- 0 10641 10617"/>
                                <a:gd name="T153" fmla="*/ T152 w 433"/>
                                <a:gd name="T154" fmla="+- 0 -903 -1715"/>
                                <a:gd name="T155" fmla="*/ -903 h 1033"/>
                                <a:gd name="T156" fmla="+- 0 10618 10617"/>
                                <a:gd name="T157" fmla="*/ T156 w 433"/>
                                <a:gd name="T158" fmla="+- 0 -738 -1715"/>
                                <a:gd name="T159" fmla="*/ -738 h 1033"/>
                                <a:gd name="T160" fmla="+- 0 10657 10617"/>
                                <a:gd name="T161" fmla="*/ T160 w 433"/>
                                <a:gd name="T162" fmla="+- 0 -701 -1715"/>
                                <a:gd name="T163" fmla="*/ -701 h 1033"/>
                                <a:gd name="T164" fmla="+- 0 10788 10617"/>
                                <a:gd name="T165" fmla="*/ T164 w 433"/>
                                <a:gd name="T166" fmla="+- 0 -684 -1715"/>
                                <a:gd name="T167" fmla="*/ -684 h 1033"/>
                                <a:gd name="T168" fmla="+- 0 10922 10617"/>
                                <a:gd name="T169" fmla="*/ T168 w 433"/>
                                <a:gd name="T170" fmla="+- 0 -688 -1715"/>
                                <a:gd name="T171" fmla="*/ -688 h 1033"/>
                                <a:gd name="T172" fmla="+- 0 11027 10617"/>
                                <a:gd name="T173" fmla="*/ T172 w 433"/>
                                <a:gd name="T174" fmla="+- 0 -709 -1715"/>
                                <a:gd name="T175" fmla="*/ -709 h 1033"/>
                                <a:gd name="T176" fmla="+- 0 11049 10617"/>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14" y="66"/>
                                  </a:moveTo>
                                  <a:lnTo>
                                    <a:pt x="410" y="48"/>
                                  </a:lnTo>
                                  <a:lnTo>
                                    <a:pt x="409" y="40"/>
                                  </a:lnTo>
                                  <a:lnTo>
                                    <a:pt x="394" y="19"/>
                                  </a:lnTo>
                                  <a:lnTo>
                                    <a:pt x="372" y="5"/>
                                  </a:lnTo>
                                  <a:lnTo>
                                    <a:pt x="365" y="3"/>
                                  </a:lnTo>
                                  <a:lnTo>
                                    <a:pt x="365" y="55"/>
                                  </a:lnTo>
                                  <a:lnTo>
                                    <a:pt x="365" y="286"/>
                                  </a:lnTo>
                                  <a:lnTo>
                                    <a:pt x="357" y="294"/>
                                  </a:lnTo>
                                  <a:lnTo>
                                    <a:pt x="263" y="294"/>
                                  </a:lnTo>
                                  <a:lnTo>
                                    <a:pt x="253" y="298"/>
                                  </a:lnTo>
                                  <a:lnTo>
                                    <a:pt x="250" y="307"/>
                                  </a:lnTo>
                                  <a:lnTo>
                                    <a:pt x="216" y="375"/>
                                  </a:lnTo>
                                  <a:lnTo>
                                    <a:pt x="181" y="307"/>
                                  </a:lnTo>
                                  <a:lnTo>
                                    <a:pt x="176" y="300"/>
                                  </a:lnTo>
                                  <a:lnTo>
                                    <a:pt x="168" y="294"/>
                                  </a:lnTo>
                                  <a:lnTo>
                                    <a:pt x="73" y="294"/>
                                  </a:lnTo>
                                  <a:lnTo>
                                    <a:pt x="65" y="286"/>
                                  </a:lnTo>
                                  <a:lnTo>
                                    <a:pt x="65" y="55"/>
                                  </a:lnTo>
                                  <a:lnTo>
                                    <a:pt x="73" y="48"/>
                                  </a:lnTo>
                                  <a:lnTo>
                                    <a:pt x="357" y="48"/>
                                  </a:lnTo>
                                  <a:lnTo>
                                    <a:pt x="365" y="55"/>
                                  </a:lnTo>
                                  <a:lnTo>
                                    <a:pt x="365" y="3"/>
                                  </a:lnTo>
                                  <a:lnTo>
                                    <a:pt x="346" y="0"/>
                                  </a:lnTo>
                                  <a:lnTo>
                                    <a:pt x="83" y="0"/>
                                  </a:lnTo>
                                  <a:lnTo>
                                    <a:pt x="57" y="5"/>
                                  </a:lnTo>
                                  <a:lnTo>
                                    <a:pt x="35" y="19"/>
                                  </a:lnTo>
                                  <a:lnTo>
                                    <a:pt x="21" y="40"/>
                                  </a:lnTo>
                                  <a:lnTo>
                                    <a:pt x="15" y="66"/>
                                  </a:lnTo>
                                  <a:lnTo>
                                    <a:pt x="15" y="276"/>
                                  </a:lnTo>
                                  <a:lnTo>
                                    <a:pt x="20" y="301"/>
                                  </a:lnTo>
                                  <a:lnTo>
                                    <a:pt x="34" y="322"/>
                                  </a:lnTo>
                                  <a:lnTo>
                                    <a:pt x="56" y="336"/>
                                  </a:lnTo>
                                  <a:lnTo>
                                    <a:pt x="83" y="342"/>
                                  </a:lnTo>
                                  <a:lnTo>
                                    <a:pt x="142" y="342"/>
                                  </a:lnTo>
                                  <a:lnTo>
                                    <a:pt x="170" y="396"/>
                                  </a:lnTo>
                                  <a:lnTo>
                                    <a:pt x="177" y="407"/>
                                  </a:lnTo>
                                  <a:lnTo>
                                    <a:pt x="188" y="415"/>
                                  </a:lnTo>
                                  <a:lnTo>
                                    <a:pt x="200" y="421"/>
                                  </a:lnTo>
                                  <a:lnTo>
                                    <a:pt x="215" y="423"/>
                                  </a:lnTo>
                                  <a:lnTo>
                                    <a:pt x="228" y="421"/>
                                  </a:lnTo>
                                  <a:lnTo>
                                    <a:pt x="240" y="415"/>
                                  </a:lnTo>
                                  <a:lnTo>
                                    <a:pt x="251" y="407"/>
                                  </a:lnTo>
                                  <a:lnTo>
                                    <a:pt x="258" y="396"/>
                                  </a:lnTo>
                                  <a:lnTo>
                                    <a:pt x="269" y="375"/>
                                  </a:lnTo>
                                  <a:lnTo>
                                    <a:pt x="286" y="342"/>
                                  </a:lnTo>
                                  <a:lnTo>
                                    <a:pt x="346" y="342"/>
                                  </a:lnTo>
                                  <a:lnTo>
                                    <a:pt x="372" y="336"/>
                                  </a:lnTo>
                                  <a:lnTo>
                                    <a:pt x="394" y="322"/>
                                  </a:lnTo>
                                  <a:lnTo>
                                    <a:pt x="409" y="301"/>
                                  </a:lnTo>
                                  <a:lnTo>
                                    <a:pt x="414" y="276"/>
                                  </a:lnTo>
                                  <a:lnTo>
                                    <a:pt x="414" y="66"/>
                                  </a:lnTo>
                                  <a:close/>
                                  <a:moveTo>
                                    <a:pt x="433" y="958"/>
                                  </a:moveTo>
                                  <a:lnTo>
                                    <a:pt x="417" y="853"/>
                                  </a:lnTo>
                                  <a:lnTo>
                                    <a:pt x="405" y="812"/>
                                  </a:lnTo>
                                  <a:lnTo>
                                    <a:pt x="383" y="776"/>
                                  </a:lnTo>
                                  <a:lnTo>
                                    <a:pt x="377" y="769"/>
                                  </a:lnTo>
                                  <a:lnTo>
                                    <a:pt x="377" y="967"/>
                                  </a:lnTo>
                                  <a:lnTo>
                                    <a:pt x="297" y="979"/>
                                  </a:lnTo>
                                  <a:lnTo>
                                    <a:pt x="214" y="984"/>
                                  </a:lnTo>
                                  <a:lnTo>
                                    <a:pt x="130" y="979"/>
                                  </a:lnTo>
                                  <a:lnTo>
                                    <a:pt x="48" y="964"/>
                                  </a:lnTo>
                                  <a:lnTo>
                                    <a:pt x="60" y="859"/>
                                  </a:lnTo>
                                  <a:lnTo>
                                    <a:pt x="72" y="822"/>
                                  </a:lnTo>
                                  <a:lnTo>
                                    <a:pt x="95" y="793"/>
                                  </a:lnTo>
                                  <a:lnTo>
                                    <a:pt x="128" y="773"/>
                                  </a:lnTo>
                                  <a:lnTo>
                                    <a:pt x="167" y="766"/>
                                  </a:lnTo>
                                  <a:lnTo>
                                    <a:pt x="259" y="766"/>
                                  </a:lnTo>
                                  <a:lnTo>
                                    <a:pt x="298" y="773"/>
                                  </a:lnTo>
                                  <a:lnTo>
                                    <a:pt x="331" y="792"/>
                                  </a:lnTo>
                                  <a:lnTo>
                                    <a:pt x="354" y="822"/>
                                  </a:lnTo>
                                  <a:lnTo>
                                    <a:pt x="366" y="859"/>
                                  </a:lnTo>
                                  <a:lnTo>
                                    <a:pt x="377" y="967"/>
                                  </a:lnTo>
                                  <a:lnTo>
                                    <a:pt x="377" y="769"/>
                                  </a:lnTo>
                                  <a:lnTo>
                                    <a:pt x="373" y="766"/>
                                  </a:lnTo>
                                  <a:lnTo>
                                    <a:pt x="353" y="747"/>
                                  </a:lnTo>
                                  <a:lnTo>
                                    <a:pt x="315" y="727"/>
                                  </a:lnTo>
                                  <a:lnTo>
                                    <a:pt x="323" y="718"/>
                                  </a:lnTo>
                                  <a:lnTo>
                                    <a:pt x="335" y="705"/>
                                  </a:lnTo>
                                  <a:lnTo>
                                    <a:pt x="351" y="680"/>
                                  </a:lnTo>
                                  <a:lnTo>
                                    <a:pt x="361" y="651"/>
                                  </a:lnTo>
                                  <a:lnTo>
                                    <a:pt x="365" y="621"/>
                                  </a:lnTo>
                                  <a:lnTo>
                                    <a:pt x="353" y="564"/>
                                  </a:lnTo>
                                  <a:lnTo>
                                    <a:pt x="324" y="523"/>
                                  </a:lnTo>
                                  <a:lnTo>
                                    <a:pt x="320" y="517"/>
                                  </a:lnTo>
                                  <a:lnTo>
                                    <a:pt x="315" y="514"/>
                                  </a:lnTo>
                                  <a:lnTo>
                                    <a:pt x="315" y="621"/>
                                  </a:lnTo>
                                  <a:lnTo>
                                    <a:pt x="307" y="659"/>
                                  </a:lnTo>
                                  <a:lnTo>
                                    <a:pt x="286" y="690"/>
                                  </a:lnTo>
                                  <a:lnTo>
                                    <a:pt x="254" y="710"/>
                                  </a:lnTo>
                                  <a:lnTo>
                                    <a:pt x="215" y="718"/>
                                  </a:lnTo>
                                  <a:lnTo>
                                    <a:pt x="175" y="710"/>
                                  </a:lnTo>
                                  <a:lnTo>
                                    <a:pt x="144" y="690"/>
                                  </a:lnTo>
                                  <a:lnTo>
                                    <a:pt x="122" y="659"/>
                                  </a:lnTo>
                                  <a:lnTo>
                                    <a:pt x="114" y="621"/>
                                  </a:lnTo>
                                  <a:lnTo>
                                    <a:pt x="122" y="583"/>
                                  </a:lnTo>
                                  <a:lnTo>
                                    <a:pt x="144" y="552"/>
                                  </a:lnTo>
                                  <a:lnTo>
                                    <a:pt x="175" y="531"/>
                                  </a:lnTo>
                                  <a:lnTo>
                                    <a:pt x="215" y="523"/>
                                  </a:lnTo>
                                  <a:lnTo>
                                    <a:pt x="254" y="531"/>
                                  </a:lnTo>
                                  <a:lnTo>
                                    <a:pt x="286" y="552"/>
                                  </a:lnTo>
                                  <a:lnTo>
                                    <a:pt x="307" y="583"/>
                                  </a:lnTo>
                                  <a:lnTo>
                                    <a:pt x="315" y="621"/>
                                  </a:lnTo>
                                  <a:lnTo>
                                    <a:pt x="315" y="514"/>
                                  </a:lnTo>
                                  <a:lnTo>
                                    <a:pt x="273" y="486"/>
                                  </a:lnTo>
                                  <a:lnTo>
                                    <a:pt x="215" y="475"/>
                                  </a:lnTo>
                                  <a:lnTo>
                                    <a:pt x="156" y="487"/>
                                  </a:lnTo>
                                  <a:lnTo>
                                    <a:pt x="108" y="518"/>
                                  </a:lnTo>
                                  <a:lnTo>
                                    <a:pt x="76" y="564"/>
                                  </a:lnTo>
                                  <a:lnTo>
                                    <a:pt x="65" y="621"/>
                                  </a:lnTo>
                                  <a:lnTo>
                                    <a:pt x="68" y="651"/>
                                  </a:lnTo>
                                  <a:lnTo>
                                    <a:pt x="78" y="680"/>
                                  </a:lnTo>
                                  <a:lnTo>
                                    <a:pt x="93" y="706"/>
                                  </a:lnTo>
                                  <a:lnTo>
                                    <a:pt x="114" y="727"/>
                                  </a:lnTo>
                                  <a:lnTo>
                                    <a:pt x="77" y="747"/>
                                  </a:lnTo>
                                  <a:lnTo>
                                    <a:pt x="46" y="776"/>
                                  </a:lnTo>
                                  <a:lnTo>
                                    <a:pt x="24" y="812"/>
                                  </a:lnTo>
                                  <a:lnTo>
                                    <a:pt x="12" y="853"/>
                                  </a:lnTo>
                                  <a:lnTo>
                                    <a:pt x="0" y="958"/>
                                  </a:lnTo>
                                  <a:lnTo>
                                    <a:pt x="1" y="977"/>
                                  </a:lnTo>
                                  <a:lnTo>
                                    <a:pt x="10" y="994"/>
                                  </a:lnTo>
                                  <a:lnTo>
                                    <a:pt x="23" y="1007"/>
                                  </a:lnTo>
                                  <a:lnTo>
                                    <a:pt x="40" y="1014"/>
                                  </a:lnTo>
                                  <a:lnTo>
                                    <a:pt x="83" y="1022"/>
                                  </a:lnTo>
                                  <a:lnTo>
                                    <a:pt x="126" y="1027"/>
                                  </a:lnTo>
                                  <a:lnTo>
                                    <a:pt x="171" y="1031"/>
                                  </a:lnTo>
                                  <a:lnTo>
                                    <a:pt x="216" y="1032"/>
                                  </a:lnTo>
                                  <a:lnTo>
                                    <a:pt x="261" y="1031"/>
                                  </a:lnTo>
                                  <a:lnTo>
                                    <a:pt x="305" y="1027"/>
                                  </a:lnTo>
                                  <a:lnTo>
                                    <a:pt x="349" y="1022"/>
                                  </a:lnTo>
                                  <a:lnTo>
                                    <a:pt x="392" y="1014"/>
                                  </a:lnTo>
                                  <a:lnTo>
                                    <a:pt x="410" y="1006"/>
                                  </a:lnTo>
                                  <a:lnTo>
                                    <a:pt x="424" y="993"/>
                                  </a:lnTo>
                                  <a:lnTo>
                                    <a:pt x="429" y="984"/>
                                  </a:lnTo>
                                  <a:lnTo>
                                    <a:pt x="432" y="977"/>
                                  </a:lnTo>
                                  <a:lnTo>
                                    <a:pt x="433"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98" name="Text Box 2"/>
                        <wps:cNvSpPr txBox="1">
                          <a:spLocks noChangeArrowheads="1"/>
                        </wps:cNvSpPr>
                        <wps:spPr bwMode="auto">
                          <a:xfrm>
                            <a:off x="16958" y="668401"/>
                            <a:ext cx="723900" cy="411975"/>
                          </a:xfrm>
                          <a:prstGeom prst="rect">
                            <a:avLst/>
                          </a:prstGeom>
                          <a:noFill/>
                          <a:ln w="9525">
                            <a:noFill/>
                            <a:miter lim="800000"/>
                            <a:headEnd/>
                            <a:tailEnd/>
                          </a:ln>
                        </wps:spPr>
                        <wps:txbx>
                          <w:txbxContent>
                            <w:p w14:paraId="621A215F" w14:textId="0CE5B21D" w:rsidR="00012B91" w:rsidRPr="0041068C" w:rsidRDefault="001F5A5E" w:rsidP="00124275">
                              <w:pPr>
                                <w:spacing w:line="240" w:lineRule="auto"/>
                                <w:jc w:val="center"/>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12</w:t>
                              </w:r>
                              <w:r w:rsidR="006F2241">
                                <w:rPr>
                                  <w:rFonts w:asciiTheme="majorHAnsi" w:hAnsiTheme="majorHAnsi" w:cstheme="majorHAnsi"/>
                                  <w:b/>
                                  <w:bCs/>
                                  <w:color w:val="003263" w:themeColor="text2"/>
                                  <w:sz w:val="56"/>
                                  <w:szCs w:val="56"/>
                                </w:rPr>
                                <w:t>8</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0B983C1" id="Group 410" o:spid="_x0000_s1029" style="position:absolute;margin-left:125.6pt;margin-top:4.95pt;width:64.5pt;height:85pt;z-index:251665408;mso-width-relative:margin;mso-height-relative:margin" coordsize="8191,108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">
                <v:group id="Group 411" o:spid="_x0000_s1030" style="position:absolute;width:8191;height:9936" coordsize="9417,11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">
                  <v:group id="Group 412" o:spid="_x0000_s1031" style="position:absolute;width:2749;height:6559" coordorigin="9583,-1715"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">
                    <v:shape id="AutoShape 58" o:spid="_x0000_s1032" style="position:absolute;left:9583;top:-1716;width:433;height:1033;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" path="m413,66l409,48r-2,-8l393,19,371,5,363,3r,52l363,286r-7,8l261,294r-9,4l249,307r-34,68l179,307r-4,-7l167,294r-96,l64,286,64,55r7,-7l356,48r7,7l363,3,345,,82,,56,5,34,19,20,40,14,66r,210l20,301r14,21l56,336r26,6l141,342r28,54l176,407r10,8l199,421r14,2l227,421r12,-6l249,407r8,-11l268,375r17,-33l345,342r26,-6l393,322r14,-21l413,276r,-210xm433,958l420,853,407,812,384,776r-8,-8l376,967r-79,12l214,984r-84,-5l47,964,59,859,71,822,94,793r33,-20l166,766r92,l297,773r33,19l353,822r12,37l376,967r,-199l374,766,353,747,315,727r9,-9l336,705r15,-25l361,651r4,-30l353,564,325,523r-4,-6l314,513r,108l306,659r-21,31l253,710r-40,8l175,710,143,690,121,659r-8,-38l121,583r22,-31l175,531r38,-8l253,531r32,21l306,583r8,38l314,513,273,486,215,475r-59,12l109,518,77,564,65,621r4,30l78,680r16,26l115,727,77,747,46,776,24,812,13,853,,958r2,19l10,994r13,13l40,1014r43,8l127,1027r44,4l217,1032r44,-1l306,1027r44,-5l393,1014r18,-8l424,993r5,-9l432,977r1,-19xe" fillcolor="#003263" stroked="f">
                      <v:path arrowok="t" o:connecttype="custom" o:connectlocs="407,-1675;363,-1712;356,-1421;249,-1408;175,-1415;64,-1429;356,-1667;345,-1715;34,-1696;14,-1439;56,-1379;169,-1319;199,-1294;239,-1300;268,-1340;371,-1379;413,-1439;420,-862;376,-947;214,-731;59,-856;127,-942;297,-942;365,-856;374,-949;324,-997;361,-1064;325,-1192;314,-1094;253,-1005;143,-1025;121,-1132;213,-1192;306,-1132;273,-1229;109,-1197;69,-1064;115,-988;24,-903;2,-738;40,-701;171,-684;306,-688;411,-709;432,-738" o:connectangles="0,0,0,0,0,0,0,0,0,0,0,0,0,0,0,0,0,0,0,0,0,0,0,0,0,0,0,0,0,0,0,0,0,0,0,0,0,0,0,0,0,0,0,0,0"/>
                    </v:shape>
                    <v:shape id="Picture 59" o:spid="_x0000_s1033" type="#_x0000_t75" style="position:absolute;left:9714;top:-1624;width:164;height: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">
                      <v:imagedata r:id="rId22" o:title=""/>
                    </v:shape>
                  </v:group>
                  <v:group id="Group 415" o:spid="_x0000_s1034" style="position:absolute;left:3333;width:2750;height:11423" coordorigin="10101,-1715" coordsize="433,1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">
                    <v:shape id="AutoShape 61" o:spid="_x0000_s1035" style="position:absolute;left:10100;top:-1716;width:433;height:1033;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" path="m409,66l405,48r-1,-8l389,19,368,5,363,4r,51l363,286r-8,8l261,294r-9,4l249,307r-36,68l178,307r-5,-7l165,294r-94,l63,286,63,55r8,-7l355,48r8,7l363,4,341,,79,,52,5,31,19,16,40,11,66r,210l18,301r15,21l55,336r27,6l140,342r28,54l176,407r10,8l198,421r14,2l225,421r12,-6l247,407r8,-11l266,375r17,-33l341,342r27,-6l389,322r15,-21l409,276r,-210xm432,958l420,853,407,812,384,776r-9,-8l375,967r-79,12l213,984r-84,-5l46,964,59,859,70,822,94,793r33,-20l165,766r93,l296,773r33,19l353,822r11,37l375,967r,-199l374,766,353,747,315,727r8,-9l335,705r16,-25l361,651r3,-30l353,564,324,523r-4,-6l314,513r,108l306,659r-22,31l252,710r-39,8l174,710,142,690,121,659r-8,-38l121,583r21,-31l174,531r39,-8l252,531r32,21l306,583r8,38l314,513,273,486,215,475r-59,12l108,518,76,564,65,621r3,30l78,680r15,26l114,727,77,747,46,776,24,812,12,853,,958r1,19l10,994r13,13l40,1014r43,8l126,1027r45,4l216,1032r45,-1l305,1027r44,-5l392,1014r18,-8l424,993r5,-9l432,977r,-19xe" fillcolor="#003263" stroked="f">
                      <v:path arrowok="t" o:connecttype="custom" o:connectlocs="404,-1675;363,-1711;355,-1421;249,-1408;173,-1415;63,-1429;355,-1667;341,-1715;31,-1696;11,-1439;55,-1379;168,-1319;198,-1294;237,-1300;266,-1340;368,-1379;409,-1439;420,-862;375,-947;213,-731;59,-856;127,-942;296,-942;364,-856;374,-949;323,-997;361,-1064;324,-1192;314,-1094;252,-1005;142,-1025;121,-1132;213,-1192;306,-1132;273,-1229;108,-1197;68,-1064;114,-988;24,-903;1,-738;40,-701;171,-684;305,-688;410,-709;432,-738" o:connectangles="0,0,0,0,0,0,0,0,0,0,0,0,0,0,0,0,0,0,0,0,0,0,0,0,0,0,0,0,0,0,0,0,0,0,0,0,0,0,0,0,0,0,0,0,0"/>
                    </v:shape>
                    <v:shape id="Picture 62" o:spid="_x0000_s1036" type="#_x0000_t75" style="position:absolute;left:10227;top:-1606;width:170;height: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">
                      <v:imagedata r:id="rId23" o:title=""/>
                    </v:shape>
                    <v:shape id="Text Box 63" o:spid="_x0000_s1037" type="#_x0000_t202" style="position:absolute;left:10100;top:-1716;width:433;height:1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" filled="f" stroked="f">
                      <v:textbox inset="0,0,0,0">
                        <w:txbxContent>
                          <w:p w14:paraId="374B62CD" w14:textId="77777777" w:rsidR="00012B91" w:rsidRDefault="00012B91" w:rsidP="00012B91">
                            <w:pPr>
                              <w:spacing w:before="2"/>
                              <w:rPr>
                                <w:rFonts w:ascii="Brandon Grotesque Bold"/>
                                <w:b/>
                                <w:sz w:val="66"/>
                              </w:rPr>
                            </w:pPr>
                          </w:p>
                        </w:txbxContent>
                      </v:textbox>
                    </v:shape>
                  </v:group>
                  <v:shape id="Freeform: Shape 197" o:spid="_x0000_s1038" style="position:absolute;left:6667;width:2750;height:6559;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" path="m414,66l410,48r-1,-8l394,19,372,5,365,3r,52l365,286r-8,8l263,294r-10,4l250,307r-34,68l181,307r-5,-7l168,294r-95,l65,286,65,55r8,-7l357,48r8,7l365,3,346,,83,,57,5,35,19,21,40,15,66r,210l20,301r14,21l56,336r27,6l142,342r28,54l177,407r11,8l200,421r15,2l228,421r12,-6l251,407r7,-11l269,375r17,-33l346,342r26,-6l394,322r15,-21l414,276r,-210xm433,958l417,853,405,812,383,776r-6,-7l377,967r-80,12l214,984r-84,-5l48,964,60,859,72,822,95,793r33,-20l167,766r92,l298,773r33,19l354,822r12,37l377,967r,-198l373,766,353,747,315,727r8,-9l335,705r16,-25l361,651r4,-30l353,564,324,523r-4,-6l315,514r,107l307,659r-21,31l254,710r-39,8l175,710,144,690,122,659r-8,-38l122,583r22,-31l175,531r40,-8l254,531r32,21l307,583r8,38l315,514,273,486,215,475r-59,12l108,518,76,564,65,621r3,30l78,680r15,26l114,727,77,747,46,776,24,812,12,853,,958r1,19l10,994r13,13l40,1014r43,8l126,1027r45,4l216,1032r45,-1l305,1027r44,-5l392,1014r18,-8l424,993r5,-9l432,977r1,-19xe" fillcolor="#003263" stroked="f">
                    <v:path arrowok="t" o:connecttype="custom" o:connectlocs="259715,-1063627;231775,-1087122;226695,-902336;158750,-894081;111760,-898526;41275,-907416;226695,-1058547;219710,-1089027;22225,-1076962;9525,-913766;35560,-875666;107950,-837566;127000,-821691;152400,-825501;170815,-850901;236220,-875666;262890,-913766;264795,-547371;239395,-600711;135890,-464186;38100,-543561;81280,-598171;189230,-598171;232410,-543561;236855,-602616;205105,-633096;229235,-675641;205740,-756921;200025,-694691;161290,-638176;91440,-650876;77470,-718821;136525,-756921;194945,-718821;173355,-780416;68580,-760096;43180,-675641;72390,-627381;15240,-573406;635,-468631;25400,-445136;108585,-434341;193675,-436881;260350,-450216;274320,-468631" o:connectangles="0,0,0,0,0,0,0,0,0,0,0,0,0,0,0,0,0,0,0,0,0,0,0,0,0,0,0,0,0,0,0,0,0,0,0,0,0,0,0,0,0,0,0,0,0"/>
                  </v:shape>
                </v:group>
                <v:shape id="_x0000_s1039" type="#_x0000_t202" style="position:absolute;left:169;top:6684;width:7239;height:4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" filled="f" stroked="f">
                  <v:textbox inset="0,0,0,0">
                    <w:txbxContent>
                      <w:p w14:paraId="621A215F" w14:textId="0CE5B21D" w:rsidR="00012B91" w:rsidRPr="0041068C" w:rsidRDefault="001F5A5E" w:rsidP="00124275">
                        <w:pPr>
                          <w:spacing w:line="240" w:lineRule="auto"/>
                          <w:jc w:val="center"/>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12</w:t>
                        </w:r>
                        <w:r w:rsidR="006F2241">
                          <w:rPr>
                            <w:rFonts w:asciiTheme="majorHAnsi" w:hAnsiTheme="majorHAnsi" w:cstheme="majorHAnsi"/>
                            <w:b/>
                            <w:bCs/>
                            <w:color w:val="003263" w:themeColor="text2"/>
                            <w:sz w:val="56"/>
                            <w:szCs w:val="56"/>
                          </w:rPr>
                          <w:t>8</w:t>
                        </w:r>
                      </w:p>
                    </w:txbxContent>
                  </v:textbox>
                </v:shape>
              </v:group>
            </w:pict>
          </mc:Fallback>
        </mc:AlternateContent>
      </w:r>
    </w:p>
    <w:p w14:paraId="4AD7FFFD" w14:textId="3371C2F5" w:rsidR="00012B91" w:rsidRPr="00AA4688" w:rsidRDefault="00012B91" w:rsidP="00012B91">
      <w:pPr>
        <w:pStyle w:val="BodyText"/>
        <w:tabs>
          <w:tab w:val="left" w:pos="1698"/>
        </w:tabs>
        <w:rPr>
          <w:noProof/>
          <w:sz w:val="24"/>
          <w:szCs w:val="24"/>
        </w:rPr>
      </w:pPr>
    </w:p>
    <w:p w14:paraId="5B847270" w14:textId="64333FEE" w:rsidR="00012B91" w:rsidRPr="00AA4688" w:rsidRDefault="004D4128" w:rsidP="00012B91">
      <w:pPr>
        <w:pStyle w:val="BodyText"/>
        <w:tabs>
          <w:tab w:val="left" w:pos="1698"/>
        </w:tabs>
        <w:rPr>
          <w:noProof/>
          <w:sz w:val="24"/>
          <w:szCs w:val="24"/>
        </w:rPr>
      </w:pPr>
      <w:r w:rsidRPr="00AA4688">
        <w:rPr>
          <w:noProof/>
          <w:sz w:val="24"/>
          <w:szCs w:val="24"/>
        </w:rPr>
        <mc:AlternateContent>
          <mc:Choice Requires="wps">
            <w:drawing>
              <wp:anchor distT="0" distB="0" distL="114300" distR="114300" simplePos="0" relativeHeight="251661312" behindDoc="0" locked="0" layoutInCell="1" allowOverlap="1" wp14:anchorId="455F919B" wp14:editId="01BB3728">
                <wp:simplePos x="0" y="0"/>
                <wp:positionH relativeFrom="column">
                  <wp:posOffset>46337</wp:posOffset>
                </wp:positionH>
                <wp:positionV relativeFrom="paragraph">
                  <wp:posOffset>136301</wp:posOffset>
                </wp:positionV>
                <wp:extent cx="981075" cy="821455"/>
                <wp:effectExtent l="0" t="0" r="9525" b="0"/>
                <wp:wrapNone/>
                <wp:docPr id="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821455"/>
                        </a:xfrm>
                        <a:prstGeom prst="rect">
                          <a:avLst/>
                        </a:prstGeom>
                        <a:noFill/>
                        <a:ln w="9525">
                          <a:noFill/>
                          <a:miter lim="800000"/>
                          <a:headEnd/>
                          <a:tailEnd/>
                        </a:ln>
                      </wps:spPr>
                      <wps:txbx>
                        <w:txbxContent>
                          <w:p w14:paraId="350B4A98" w14:textId="6D930000" w:rsidR="00012B91" w:rsidRPr="006C6D3E" w:rsidRDefault="001F5A5E" w:rsidP="00012B91">
                            <w:pPr>
                              <w:jc w:val="center"/>
                              <w:rPr>
                                <w:color w:val="003263" w:themeColor="text2"/>
                              </w:rPr>
                            </w:pPr>
                            <w:r>
                              <w:rPr>
                                <w:rFonts w:asciiTheme="majorHAnsi" w:hAnsiTheme="majorHAnsi" w:cstheme="majorHAnsi"/>
                                <w:b/>
                                <w:bCs/>
                                <w:color w:val="003263" w:themeColor="text2"/>
                                <w:sz w:val="56"/>
                                <w:szCs w:val="56"/>
                              </w:rPr>
                              <w:t>55</w:t>
                            </w:r>
                          </w:p>
                        </w:txbxContent>
                      </wps:txbx>
                      <wps:bodyPr rot="0" vert="horz" wrap="square" lIns="0" tIns="0" rIns="0" bIns="0" anchor="t" anchorCtr="0">
                        <a:noAutofit/>
                      </wps:bodyPr>
                    </wps:wsp>
                  </a:graphicData>
                </a:graphic>
                <wp14:sizeRelV relativeFrom="margin">
                  <wp14:pctHeight>0</wp14:pctHeight>
                </wp14:sizeRelV>
              </wp:anchor>
            </w:drawing>
          </mc:Choice>
          <mc:Fallback>
            <w:pict>
              <v:shape w14:anchorId="455F919B" id="Text Box 2" o:spid="_x0000_s1040" type="#_x0000_t202" style="position:absolute;margin-left:3.65pt;margin-top:10.75pt;width:77.25pt;height:64.7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" filled="f" stroked="f">
                <v:textbox inset="0,0,0,0">
                  <w:txbxContent>
                    <w:p w14:paraId="350B4A98" w14:textId="6D930000" w:rsidR="00012B91" w:rsidRPr="006C6D3E" w:rsidRDefault="001F5A5E" w:rsidP="00012B91">
                      <w:pPr>
                        <w:jc w:val="center"/>
                        <w:rPr>
                          <w:color w:val="003263" w:themeColor="text2"/>
                        </w:rPr>
                      </w:pPr>
                      <w:r>
                        <w:rPr>
                          <w:rFonts w:asciiTheme="majorHAnsi" w:hAnsiTheme="majorHAnsi" w:cstheme="majorHAnsi"/>
                          <w:b/>
                          <w:bCs/>
                          <w:color w:val="003263" w:themeColor="text2"/>
                          <w:sz w:val="56"/>
                          <w:szCs w:val="56"/>
                        </w:rPr>
                        <w:t>55</w:t>
                      </w:r>
                    </w:p>
                  </w:txbxContent>
                </v:textbox>
              </v:shape>
            </w:pict>
          </mc:Fallback>
        </mc:AlternateContent>
      </w:r>
      <w:r w:rsidRPr="00AA4688">
        <w:rPr>
          <w:noProof/>
          <w:sz w:val="24"/>
          <w:szCs w:val="24"/>
        </w:rPr>
        <mc:AlternateContent>
          <mc:Choice Requires="wps">
            <w:drawing>
              <wp:anchor distT="0" distB="0" distL="114300" distR="114300" simplePos="0" relativeHeight="251667456" behindDoc="0" locked="0" layoutInCell="1" allowOverlap="1" wp14:anchorId="698185E9" wp14:editId="597027BA">
                <wp:simplePos x="0" y="0"/>
                <wp:positionH relativeFrom="column">
                  <wp:posOffset>6003290</wp:posOffset>
                </wp:positionH>
                <wp:positionV relativeFrom="paragraph">
                  <wp:posOffset>121080</wp:posOffset>
                </wp:positionV>
                <wp:extent cx="232410" cy="412974"/>
                <wp:effectExtent l="0" t="0" r="0" b="6350"/>
                <wp:wrapNone/>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412974"/>
                        </a:xfrm>
                        <a:prstGeom prst="rect">
                          <a:avLst/>
                        </a:prstGeom>
                        <a:noFill/>
                        <a:ln w="9525">
                          <a:noFill/>
                          <a:miter lim="800000"/>
                          <a:headEnd/>
                          <a:tailEnd/>
                        </a:ln>
                      </wps:spPr>
                      <wps:txbx>
                        <w:txbxContent>
                          <w:p w14:paraId="1F4ADA55" w14:textId="7045E317" w:rsidR="00012B91" w:rsidRPr="000816C6" w:rsidRDefault="004F7622" w:rsidP="00012B91">
                            <w:pPr>
                              <w:rPr>
                                <w:color w:val="003263" w:themeColor="text2"/>
                                <w:sz w:val="56"/>
                                <w:szCs w:val="56"/>
                              </w:rPr>
                            </w:pPr>
                            <w:r>
                              <w:rPr>
                                <w:rFonts w:asciiTheme="majorHAnsi" w:hAnsiTheme="majorHAnsi" w:cstheme="majorHAnsi"/>
                                <w:b/>
                                <w:bCs/>
                                <w:color w:val="003263" w:themeColor="text2"/>
                                <w:sz w:val="56"/>
                                <w:szCs w:val="56"/>
                              </w:rPr>
                              <w:t>6</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98185E9" id="_x0000_s1041" type="#_x0000_t202" style="position:absolute;margin-left:472.7pt;margin-top:9.55pt;width:18.3pt;height:3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" filled="f" stroked="f">
                <v:textbox inset="0,0,0,0">
                  <w:txbxContent>
                    <w:p w14:paraId="1F4ADA55" w14:textId="7045E317" w:rsidR="00012B91" w:rsidRPr="000816C6" w:rsidRDefault="004F7622" w:rsidP="00012B91">
                      <w:pPr>
                        <w:rPr>
                          <w:color w:val="003263" w:themeColor="text2"/>
                          <w:sz w:val="56"/>
                          <w:szCs w:val="56"/>
                        </w:rPr>
                      </w:pPr>
                      <w:r>
                        <w:rPr>
                          <w:rFonts w:asciiTheme="majorHAnsi" w:hAnsiTheme="majorHAnsi" w:cstheme="majorHAnsi"/>
                          <w:b/>
                          <w:bCs/>
                          <w:color w:val="003263" w:themeColor="text2"/>
                          <w:sz w:val="56"/>
                          <w:szCs w:val="56"/>
                        </w:rPr>
                        <w:t>6</w:t>
                      </w: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70648A79" wp14:editId="451E6F1B">
                <wp:simplePos x="0" y="0"/>
                <wp:positionH relativeFrom="margin">
                  <wp:posOffset>4630130</wp:posOffset>
                </wp:positionH>
                <wp:positionV relativeFrom="paragraph">
                  <wp:posOffset>137384</wp:posOffset>
                </wp:positionV>
                <wp:extent cx="406987" cy="391131"/>
                <wp:effectExtent l="0" t="0" r="12700" b="952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987" cy="391131"/>
                        </a:xfrm>
                        <a:prstGeom prst="rect">
                          <a:avLst/>
                        </a:prstGeom>
                        <a:noFill/>
                        <a:ln w="9525">
                          <a:noFill/>
                          <a:miter lim="800000"/>
                          <a:headEnd/>
                          <a:tailEnd/>
                        </a:ln>
                      </wps:spPr>
                      <wps:txbx>
                        <w:txbxContent>
                          <w:p w14:paraId="6D79FD4E" w14:textId="77777777" w:rsidR="00124275" w:rsidRPr="0041068C" w:rsidRDefault="00124275" w:rsidP="00124275">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20</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0648A79" id="_x0000_s1042" type="#_x0000_t202" style="position:absolute;margin-left:364.6pt;margin-top:10.8pt;width:32.05pt;height:30.8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" filled="f" stroked="f">
                <v:textbox inset="0,0,0,0">
                  <w:txbxContent>
                    <w:p w14:paraId="6D79FD4E" w14:textId="77777777" w:rsidR="00124275" w:rsidRPr="0041068C" w:rsidRDefault="00124275" w:rsidP="00124275">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20</w:t>
                      </w:r>
                    </w:p>
                  </w:txbxContent>
                </v:textbox>
                <w10:wrap anchorx="margin"/>
              </v:shape>
            </w:pict>
          </mc:Fallback>
        </mc:AlternateContent>
      </w:r>
      <w:r w:rsidR="00E569D0">
        <w:rPr>
          <w:noProof/>
          <w:sz w:val="24"/>
          <w:szCs w:val="24"/>
        </w:rPr>
        <mc:AlternateContent>
          <mc:Choice Requires="wps">
            <w:drawing>
              <wp:anchor distT="0" distB="0" distL="114300" distR="114300" simplePos="0" relativeHeight="251663360" behindDoc="0" locked="0" layoutInCell="1" allowOverlap="1" wp14:anchorId="11F5F0C3" wp14:editId="063FB27B">
                <wp:simplePos x="0" y="0"/>
                <wp:positionH relativeFrom="column">
                  <wp:posOffset>3161828</wp:posOffset>
                </wp:positionH>
                <wp:positionV relativeFrom="paragraph">
                  <wp:posOffset>147676</wp:posOffset>
                </wp:positionV>
                <wp:extent cx="422342" cy="370733"/>
                <wp:effectExtent l="0" t="0" r="0" b="10795"/>
                <wp:wrapNone/>
                <wp:docPr id="3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342" cy="370733"/>
                        </a:xfrm>
                        <a:prstGeom prst="rect">
                          <a:avLst/>
                        </a:prstGeom>
                        <a:noFill/>
                        <a:ln w="9525">
                          <a:noFill/>
                          <a:miter lim="800000"/>
                          <a:headEnd/>
                          <a:tailEnd/>
                        </a:ln>
                      </wps:spPr>
                      <wps:txbx>
                        <w:txbxContent>
                          <w:p w14:paraId="22D1E133" w14:textId="3BACCC6B" w:rsidR="00012B91" w:rsidRPr="000816C6" w:rsidRDefault="004F7622" w:rsidP="00012B91">
                            <w:pPr>
                              <w:rPr>
                                <w:color w:val="003263" w:themeColor="text2"/>
                                <w:sz w:val="56"/>
                                <w:szCs w:val="56"/>
                              </w:rPr>
                            </w:pPr>
                            <w:r>
                              <w:rPr>
                                <w:rFonts w:asciiTheme="majorHAnsi" w:hAnsiTheme="majorHAnsi" w:cstheme="majorHAnsi"/>
                                <w:b/>
                                <w:bCs/>
                                <w:color w:val="003263" w:themeColor="text2"/>
                                <w:sz w:val="56"/>
                                <w:szCs w:val="56"/>
                              </w:rPr>
                              <w:t>72</w:t>
                            </w:r>
                          </w:p>
                        </w:txbxContent>
                      </wps:txbx>
                      <wps:bodyPr rot="0" vert="horz" wrap="square" lIns="0" tIns="0" rIns="0" bIns="0" anchor="t" anchorCtr="0">
                        <a:noAutofit/>
                      </wps:bodyPr>
                    </wps:wsp>
                  </a:graphicData>
                </a:graphic>
              </wp:anchor>
            </w:drawing>
          </mc:Choice>
          <mc:Fallback>
            <w:pict>
              <v:shape w14:anchorId="11F5F0C3" id="_x0000_s1043" type="#_x0000_t202" style="position:absolute;margin-left:248.95pt;margin-top:11.65pt;width:33.25pt;height:29.2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" filled="f" stroked="f">
                <v:textbox inset="0,0,0,0">
                  <w:txbxContent>
                    <w:p w14:paraId="22D1E133" w14:textId="3BACCC6B" w:rsidR="00012B91" w:rsidRPr="000816C6" w:rsidRDefault="004F7622" w:rsidP="00012B91">
                      <w:pPr>
                        <w:rPr>
                          <w:color w:val="003263" w:themeColor="text2"/>
                          <w:sz w:val="56"/>
                          <w:szCs w:val="56"/>
                        </w:rPr>
                      </w:pPr>
                      <w:r>
                        <w:rPr>
                          <w:rFonts w:asciiTheme="majorHAnsi" w:hAnsiTheme="majorHAnsi" w:cstheme="majorHAnsi"/>
                          <w:b/>
                          <w:bCs/>
                          <w:color w:val="003263" w:themeColor="text2"/>
                          <w:sz w:val="56"/>
                          <w:szCs w:val="56"/>
                        </w:rPr>
                        <w:t>72</w:t>
                      </w:r>
                    </w:p>
                  </w:txbxContent>
                </v:textbox>
              </v:shape>
            </w:pict>
          </mc:Fallback>
        </mc:AlternateContent>
      </w:r>
      <w:r w:rsidR="00012B91" w:rsidRPr="00AA4688">
        <w:rPr>
          <w:noProof/>
          <w:sz w:val="24"/>
          <w:szCs w:val="24"/>
        </w:rPr>
        <w:t xml:space="preserve"> </w:t>
      </w:r>
    </w:p>
    <w:p w14:paraId="03271140" w14:textId="23A33A00" w:rsidR="00012B91" w:rsidRPr="00AA4688" w:rsidRDefault="00012B91" w:rsidP="00012B91">
      <w:pPr>
        <w:pStyle w:val="BodyText"/>
        <w:tabs>
          <w:tab w:val="left" w:pos="1698"/>
        </w:tabs>
        <w:rPr>
          <w:noProof/>
          <w:sz w:val="24"/>
          <w:szCs w:val="24"/>
        </w:rPr>
      </w:pPr>
    </w:p>
    <w:p w14:paraId="0CCD8092" w14:textId="3B5D1E7E" w:rsidR="00012B91" w:rsidRPr="00AA4688" w:rsidRDefault="00E569D0" w:rsidP="00012B91">
      <w:pPr>
        <w:pStyle w:val="BodyText"/>
        <w:ind w:firstLine="1276"/>
        <w:rPr>
          <w:sz w:val="24"/>
          <w:szCs w:val="24"/>
        </w:rPr>
      </w:pPr>
      <w:r>
        <w:rPr>
          <w:noProof/>
        </w:rPr>
        <mc:AlternateContent>
          <mc:Choice Requires="wps">
            <w:drawing>
              <wp:anchor distT="0" distB="0" distL="114300" distR="114300" simplePos="0" relativeHeight="251680768" behindDoc="0" locked="0" layoutInCell="1" allowOverlap="1" wp14:anchorId="26433254" wp14:editId="0274EF15">
                <wp:simplePos x="0" y="0"/>
                <wp:positionH relativeFrom="column">
                  <wp:posOffset>1421427</wp:posOffset>
                </wp:positionH>
                <wp:positionV relativeFrom="paragraph">
                  <wp:posOffset>635</wp:posOffset>
                </wp:positionV>
                <wp:extent cx="1046480" cy="422366"/>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422366"/>
                        </a:xfrm>
                        <a:prstGeom prst="rect">
                          <a:avLst/>
                        </a:prstGeom>
                        <a:noFill/>
                        <a:ln w="9525">
                          <a:noFill/>
                          <a:miter lim="800000"/>
                          <a:headEnd/>
                          <a:tailEnd/>
                        </a:ln>
                      </wps:spPr>
                      <wps:txbx>
                        <w:txbxContent>
                          <w:p w14:paraId="47082129" w14:textId="50B4E2AE" w:rsidR="00E569D0" w:rsidRPr="00AA4688" w:rsidRDefault="00E569D0" w:rsidP="00E569D0">
                            <w:pPr>
                              <w:spacing w:line="240" w:lineRule="auto"/>
                              <w:jc w:val="center"/>
                              <w:rPr>
                                <w:color w:val="003263" w:themeColor="text2"/>
                                <w:sz w:val="20"/>
                                <w:szCs w:val="20"/>
                              </w:rPr>
                            </w:pPr>
                            <w:r>
                              <w:rPr>
                                <w:color w:val="003263" w:themeColor="text2"/>
                                <w:w w:val="105"/>
                                <w:sz w:val="20"/>
                                <w:szCs w:val="20"/>
                              </w:rPr>
                              <w:t>Surveys Completed</w:t>
                            </w:r>
                          </w:p>
                        </w:txbxContent>
                      </wps:txbx>
                      <wps:bodyPr rot="0" vert="horz" wrap="square" lIns="0" tIns="0" rIns="0" bIns="0" anchor="t" anchorCtr="0">
                        <a:noAutofit/>
                      </wps:bodyPr>
                    </wps:wsp>
                  </a:graphicData>
                </a:graphic>
              </wp:anchor>
            </w:drawing>
          </mc:Choice>
          <mc:Fallback>
            <w:pict>
              <v:shape w14:anchorId="26433254" id="_x0000_s1044" type="#_x0000_t202" style="position:absolute;left:0;text-align:left;margin-left:111.9pt;margin-top:.05pt;width:82.4pt;height:33.2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" filled="f" stroked="f">
                <v:textbox inset="0,0,0,0">
                  <w:txbxContent>
                    <w:p w14:paraId="47082129" w14:textId="50B4E2AE" w:rsidR="00E569D0" w:rsidRPr="00AA4688" w:rsidRDefault="00E569D0" w:rsidP="00E569D0">
                      <w:pPr>
                        <w:spacing w:line="240" w:lineRule="auto"/>
                        <w:jc w:val="center"/>
                        <w:rPr>
                          <w:color w:val="003263" w:themeColor="text2"/>
                          <w:sz w:val="20"/>
                          <w:szCs w:val="20"/>
                        </w:rPr>
                      </w:pPr>
                      <w:r>
                        <w:rPr>
                          <w:color w:val="003263" w:themeColor="text2"/>
                          <w:w w:val="105"/>
                          <w:sz w:val="20"/>
                          <w:szCs w:val="20"/>
                        </w:rPr>
                        <w:t>Surveys Completed</w:t>
                      </w:r>
                    </w:p>
                  </w:txbxContent>
                </v:textbox>
              </v:shape>
            </w:pict>
          </mc:Fallback>
        </mc:AlternateContent>
      </w:r>
      <w:r>
        <w:rPr>
          <w:noProof/>
        </w:rPr>
        <mc:AlternateContent>
          <mc:Choice Requires="wps">
            <w:drawing>
              <wp:anchor distT="0" distB="0" distL="114300" distR="114300" simplePos="0" relativeHeight="251682816" behindDoc="0" locked="0" layoutInCell="1" allowOverlap="1" wp14:anchorId="6503D5F2" wp14:editId="5B049E77">
                <wp:simplePos x="0" y="0"/>
                <wp:positionH relativeFrom="margin">
                  <wp:align>left</wp:align>
                </wp:positionH>
                <wp:positionV relativeFrom="paragraph">
                  <wp:posOffset>3542</wp:posOffset>
                </wp:positionV>
                <wp:extent cx="1046480" cy="422366"/>
                <wp:effectExtent l="0" t="0" r="127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422366"/>
                        </a:xfrm>
                        <a:prstGeom prst="rect">
                          <a:avLst/>
                        </a:prstGeom>
                        <a:noFill/>
                        <a:ln w="9525">
                          <a:noFill/>
                          <a:miter lim="800000"/>
                          <a:headEnd/>
                          <a:tailEnd/>
                        </a:ln>
                      </wps:spPr>
                      <wps:txbx>
                        <w:txbxContent>
                          <w:p w14:paraId="767B53CA" w14:textId="6295C281" w:rsidR="00E569D0" w:rsidRPr="00AA4688" w:rsidRDefault="00E569D0" w:rsidP="00E569D0">
                            <w:pPr>
                              <w:spacing w:line="240" w:lineRule="auto"/>
                              <w:jc w:val="center"/>
                              <w:rPr>
                                <w:color w:val="003263" w:themeColor="text2"/>
                                <w:sz w:val="20"/>
                                <w:szCs w:val="20"/>
                              </w:rPr>
                            </w:pPr>
                            <w:r>
                              <w:rPr>
                                <w:color w:val="003263" w:themeColor="text2"/>
                                <w:w w:val="105"/>
                                <w:sz w:val="20"/>
                                <w:szCs w:val="20"/>
                              </w:rPr>
                              <w:t>Days of Engagement</w:t>
                            </w:r>
                          </w:p>
                        </w:txbxContent>
                      </wps:txbx>
                      <wps:bodyPr rot="0" vert="horz" wrap="square" lIns="0" tIns="0" rIns="0" bIns="0" anchor="t" anchorCtr="0">
                        <a:noAutofit/>
                      </wps:bodyPr>
                    </wps:wsp>
                  </a:graphicData>
                </a:graphic>
              </wp:anchor>
            </w:drawing>
          </mc:Choice>
          <mc:Fallback>
            <w:pict>
              <v:shape w14:anchorId="6503D5F2" id="_x0000_s1045" type="#_x0000_t202" style="position:absolute;left:0;text-align:left;margin-left:0;margin-top:.3pt;width:82.4pt;height:33.25pt;z-index:25168281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" filled="f" stroked="f">
                <v:textbox inset="0,0,0,0">
                  <w:txbxContent>
                    <w:p w14:paraId="767B53CA" w14:textId="6295C281" w:rsidR="00E569D0" w:rsidRPr="00AA4688" w:rsidRDefault="00E569D0" w:rsidP="00E569D0">
                      <w:pPr>
                        <w:spacing w:line="240" w:lineRule="auto"/>
                        <w:jc w:val="center"/>
                        <w:rPr>
                          <w:color w:val="003263" w:themeColor="text2"/>
                          <w:sz w:val="20"/>
                          <w:szCs w:val="20"/>
                        </w:rPr>
                      </w:pPr>
                      <w:r>
                        <w:rPr>
                          <w:color w:val="003263" w:themeColor="text2"/>
                          <w:w w:val="105"/>
                          <w:sz w:val="20"/>
                          <w:szCs w:val="20"/>
                        </w:rPr>
                        <w:t>Days of Engagement</w:t>
                      </w:r>
                    </w:p>
                  </w:txbxContent>
                </v:textbox>
                <w10:wrap anchorx="margin"/>
              </v:shape>
            </w:pict>
          </mc:Fallback>
        </mc:AlternateContent>
      </w:r>
      <w:r>
        <w:rPr>
          <w:noProof/>
        </w:rPr>
        <mc:AlternateContent>
          <mc:Choice Requires="wps">
            <w:drawing>
              <wp:anchor distT="0" distB="0" distL="114300" distR="114300" simplePos="0" relativeHeight="251678720" behindDoc="0" locked="0" layoutInCell="1" allowOverlap="1" wp14:anchorId="558E6A92" wp14:editId="3B99483C">
                <wp:simplePos x="0" y="0"/>
                <wp:positionH relativeFrom="margin">
                  <wp:align>center</wp:align>
                </wp:positionH>
                <wp:positionV relativeFrom="paragraph">
                  <wp:posOffset>2907</wp:posOffset>
                </wp:positionV>
                <wp:extent cx="1326614" cy="338275"/>
                <wp:effectExtent l="0" t="0" r="6985" b="508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6614" cy="338275"/>
                        </a:xfrm>
                        <a:prstGeom prst="rect">
                          <a:avLst/>
                        </a:prstGeom>
                        <a:noFill/>
                        <a:ln w="9525">
                          <a:noFill/>
                          <a:miter lim="800000"/>
                          <a:headEnd/>
                          <a:tailEnd/>
                        </a:ln>
                      </wps:spPr>
                      <wps:txbx>
                        <w:txbxContent>
                          <w:p w14:paraId="2F0CD17F" w14:textId="4E99AA7B" w:rsidR="00E569D0" w:rsidRPr="00AA4688" w:rsidRDefault="00E569D0" w:rsidP="00E569D0">
                            <w:pPr>
                              <w:spacing w:line="240" w:lineRule="auto"/>
                              <w:jc w:val="center"/>
                              <w:rPr>
                                <w:color w:val="003263" w:themeColor="text2"/>
                                <w:sz w:val="20"/>
                                <w:szCs w:val="20"/>
                              </w:rPr>
                            </w:pPr>
                            <w:r>
                              <w:rPr>
                                <w:color w:val="003263" w:themeColor="text2"/>
                                <w:w w:val="105"/>
                                <w:sz w:val="20"/>
                                <w:szCs w:val="20"/>
                              </w:rPr>
                              <w:t>People Attended Hosted Conversations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58E6A92" id="_x0000_s1046" type="#_x0000_t202" style="position:absolute;left:0;text-align:left;margin-left:0;margin-top:.25pt;width:104.45pt;height:26.65pt;z-index:2516787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" filled="f" stroked="f">
                <v:textbox inset="0,0,0,0">
                  <w:txbxContent>
                    <w:p w14:paraId="2F0CD17F" w14:textId="4E99AA7B" w:rsidR="00E569D0" w:rsidRPr="00AA4688" w:rsidRDefault="00E569D0" w:rsidP="00E569D0">
                      <w:pPr>
                        <w:spacing w:line="240" w:lineRule="auto"/>
                        <w:jc w:val="center"/>
                        <w:rPr>
                          <w:color w:val="003263" w:themeColor="text2"/>
                          <w:sz w:val="20"/>
                          <w:szCs w:val="20"/>
                        </w:rPr>
                      </w:pPr>
                      <w:r>
                        <w:rPr>
                          <w:color w:val="003263" w:themeColor="text2"/>
                          <w:w w:val="105"/>
                          <w:sz w:val="20"/>
                          <w:szCs w:val="20"/>
                        </w:rPr>
                        <w:t>People Attended Hosted Conversations</w:t>
                      </w:r>
                    </w:p>
                  </w:txbxContent>
                </v:textbox>
                <w10:wrap anchorx="margin"/>
              </v:shape>
            </w:pict>
          </mc:Fallback>
        </mc:AlternateContent>
      </w:r>
      <w:r w:rsidRPr="00AA4688">
        <w:rPr>
          <w:noProof/>
          <w:sz w:val="24"/>
          <w:szCs w:val="24"/>
        </w:rPr>
        <mc:AlternateContent>
          <mc:Choice Requires="wps">
            <w:drawing>
              <wp:anchor distT="0" distB="0" distL="114300" distR="114300" simplePos="0" relativeHeight="251668480" behindDoc="0" locked="0" layoutInCell="1" allowOverlap="1" wp14:anchorId="050B19B3" wp14:editId="3EB0E083">
                <wp:simplePos x="0" y="0"/>
                <wp:positionH relativeFrom="margin">
                  <wp:align>right</wp:align>
                </wp:positionH>
                <wp:positionV relativeFrom="paragraph">
                  <wp:posOffset>1905</wp:posOffset>
                </wp:positionV>
                <wp:extent cx="1310640" cy="438150"/>
                <wp:effectExtent l="0" t="0" r="3810" b="0"/>
                <wp:wrapNone/>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0640" cy="438150"/>
                        </a:xfrm>
                        <a:prstGeom prst="rect">
                          <a:avLst/>
                        </a:prstGeom>
                        <a:noFill/>
                        <a:ln w="9525">
                          <a:noFill/>
                          <a:miter lim="800000"/>
                          <a:headEnd/>
                          <a:tailEnd/>
                        </a:ln>
                      </wps:spPr>
                      <wps:txbx>
                        <w:txbxContent>
                          <w:p w14:paraId="6FD085DD" w14:textId="7325A3F9" w:rsidR="00012B91" w:rsidRPr="00AA4688" w:rsidRDefault="004F7622" w:rsidP="00124275">
                            <w:pPr>
                              <w:spacing w:line="240" w:lineRule="auto"/>
                              <w:jc w:val="center"/>
                              <w:rPr>
                                <w:color w:val="003263" w:themeColor="text2"/>
                                <w:sz w:val="20"/>
                                <w:szCs w:val="20"/>
                              </w:rPr>
                            </w:pPr>
                            <w:r>
                              <w:rPr>
                                <w:color w:val="003263" w:themeColor="text2"/>
                                <w:w w:val="105"/>
                                <w:sz w:val="20"/>
                                <w:szCs w:val="20"/>
                              </w:rPr>
                              <w:t>Service / Advocacy Provider</w:t>
                            </w:r>
                            <w:r w:rsidR="00124275">
                              <w:rPr>
                                <w:color w:val="003263" w:themeColor="text2"/>
                                <w:w w:val="105"/>
                                <w:sz w:val="20"/>
                                <w:szCs w:val="20"/>
                              </w:rPr>
                              <w:t>s</w:t>
                            </w:r>
                            <w:r>
                              <w:rPr>
                                <w:color w:val="003263" w:themeColor="text2"/>
                                <w:w w:val="105"/>
                                <w:sz w:val="20"/>
                                <w:szCs w:val="20"/>
                              </w:rPr>
                              <w:t xml:space="preserve"> Interview</w:t>
                            </w:r>
                            <w:r w:rsidR="00124275">
                              <w:rPr>
                                <w:color w:val="003263" w:themeColor="text2"/>
                                <w:w w:val="105"/>
                                <w:sz w:val="20"/>
                                <w:szCs w:val="20"/>
                              </w:rPr>
                              <w:t>ed</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50B19B3" id="_x0000_s1047" type="#_x0000_t202" style="position:absolute;left:0;text-align:left;margin-left:52pt;margin-top:.15pt;width:103.2pt;height:34.5pt;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" filled="f" stroked="f">
                <v:textbox inset="0,0,0,0">
                  <w:txbxContent>
                    <w:p w14:paraId="6FD085DD" w14:textId="7325A3F9" w:rsidR="00012B91" w:rsidRPr="00AA4688" w:rsidRDefault="004F7622" w:rsidP="00124275">
                      <w:pPr>
                        <w:spacing w:line="240" w:lineRule="auto"/>
                        <w:jc w:val="center"/>
                        <w:rPr>
                          <w:color w:val="003263" w:themeColor="text2"/>
                          <w:sz w:val="20"/>
                          <w:szCs w:val="20"/>
                        </w:rPr>
                      </w:pPr>
                      <w:r>
                        <w:rPr>
                          <w:color w:val="003263" w:themeColor="text2"/>
                          <w:w w:val="105"/>
                          <w:sz w:val="20"/>
                          <w:szCs w:val="20"/>
                        </w:rPr>
                        <w:t>Service / Advocacy Provider</w:t>
                      </w:r>
                      <w:r w:rsidR="00124275">
                        <w:rPr>
                          <w:color w:val="003263" w:themeColor="text2"/>
                          <w:w w:val="105"/>
                          <w:sz w:val="20"/>
                          <w:szCs w:val="20"/>
                        </w:rPr>
                        <w:t>s</w:t>
                      </w:r>
                      <w:r>
                        <w:rPr>
                          <w:color w:val="003263" w:themeColor="text2"/>
                          <w:w w:val="105"/>
                          <w:sz w:val="20"/>
                          <w:szCs w:val="20"/>
                        </w:rPr>
                        <w:t xml:space="preserve"> Interview</w:t>
                      </w:r>
                      <w:r w:rsidR="00124275">
                        <w:rPr>
                          <w:color w:val="003263" w:themeColor="text2"/>
                          <w:w w:val="105"/>
                          <w:sz w:val="20"/>
                          <w:szCs w:val="20"/>
                        </w:rPr>
                        <w:t>ed</w:t>
                      </w:r>
                    </w:p>
                  </w:txbxContent>
                </v:textbox>
                <w10:wrap anchorx="margin"/>
              </v:shape>
            </w:pict>
          </mc:Fallback>
        </mc:AlternateContent>
      </w:r>
      <w:r w:rsidR="00012B91" w:rsidRPr="00AA4688">
        <w:rPr>
          <w:noProof/>
          <w:sz w:val="24"/>
          <w:szCs w:val="24"/>
        </w:rPr>
        <w:t xml:space="preserve">   </w:t>
      </w:r>
    </w:p>
    <w:p w14:paraId="42CA1CFC" w14:textId="20551480" w:rsidR="00012B91" w:rsidRPr="00AA4688" w:rsidRDefault="00012B91" w:rsidP="00012B91">
      <w:pPr>
        <w:pStyle w:val="BodyText"/>
        <w:spacing w:after="0"/>
        <w:rPr>
          <w:b/>
          <w:bCs/>
          <w:sz w:val="24"/>
          <w:szCs w:val="24"/>
        </w:rPr>
      </w:pPr>
    </w:p>
    <w:p w14:paraId="0BF58B0B" w14:textId="77777777" w:rsidR="00F72964" w:rsidRDefault="00F72964" w:rsidP="00012B91">
      <w:pPr>
        <w:pStyle w:val="BodyText"/>
        <w:spacing w:after="0"/>
        <w:rPr>
          <w:b/>
          <w:bCs/>
          <w:sz w:val="24"/>
          <w:szCs w:val="24"/>
        </w:rPr>
      </w:pPr>
    </w:p>
    <w:tbl>
      <w:tblPr>
        <w:tblStyle w:val="TableGrid"/>
        <w:tblW w:w="10206" w:type="dxa"/>
        <w:tblCellMar>
          <w:top w:w="85" w:type="dxa"/>
          <w:bottom w:w="85" w:type="dxa"/>
        </w:tblCellMar>
        <w:tblLook w:val="04A0" w:firstRow="1" w:lastRow="0" w:firstColumn="1" w:lastColumn="0" w:noHBand="0" w:noVBand="1"/>
      </w:tblPr>
      <w:tblGrid>
        <w:gridCol w:w="3119"/>
        <w:gridCol w:w="7087"/>
      </w:tblGrid>
      <w:tr w:rsidR="00012B91" w:rsidRPr="00AA4688" w14:paraId="6BE01136" w14:textId="77777777" w:rsidTr="00BF79BF">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206" w:type="dxa"/>
            <w:gridSpan w:val="2"/>
            <w:tcMar>
              <w:top w:w="0" w:type="dxa"/>
            </w:tcMar>
          </w:tcPr>
          <w:p w14:paraId="6B991C50" w14:textId="75E26AB1" w:rsidR="00012B91" w:rsidRPr="008A1E14" w:rsidRDefault="00D407C5" w:rsidP="00BF79BF">
            <w:pPr>
              <w:rPr>
                <w:sz w:val="24"/>
                <w:szCs w:val="24"/>
              </w:rPr>
            </w:pPr>
            <w:r w:rsidRPr="008A1E14">
              <w:rPr>
                <w:color w:val="auto"/>
                <w:sz w:val="24"/>
                <w:szCs w:val="24"/>
              </w:rPr>
              <w:t>engagement methods</w:t>
            </w:r>
          </w:p>
        </w:tc>
      </w:tr>
      <w:tr w:rsidR="00012B91" w:rsidRPr="00AA4688" w14:paraId="32A15810" w14:textId="77777777" w:rsidTr="006F2241">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4" w:space="0" w:color="D5E8F1"/>
            </w:tcBorders>
            <w:tcMar>
              <w:bottom w:w="0" w:type="nil"/>
            </w:tcMar>
          </w:tcPr>
          <w:p w14:paraId="0E01310B" w14:textId="7FFC2E5C" w:rsidR="00012B91" w:rsidRPr="004B7441" w:rsidRDefault="00CB1461" w:rsidP="00BF79BF">
            <w:pPr>
              <w:rPr>
                <w:sz w:val="24"/>
                <w:szCs w:val="24"/>
              </w:rPr>
            </w:pPr>
            <w:r w:rsidRPr="004B7441">
              <w:rPr>
                <w:caps w:val="0"/>
                <w:sz w:val="24"/>
                <w:szCs w:val="24"/>
              </w:rPr>
              <w:t>Have Your Say Online Portal</w:t>
            </w:r>
          </w:p>
          <w:p w14:paraId="5EC3202D" w14:textId="2E0D67CF" w:rsidR="00012B91" w:rsidRPr="004B7441" w:rsidRDefault="00012B91" w:rsidP="006F2241">
            <w:pPr>
              <w:ind w:left="0"/>
              <w:rPr>
                <w:sz w:val="24"/>
                <w:szCs w:val="24"/>
              </w:rPr>
            </w:pPr>
          </w:p>
        </w:tc>
        <w:tc>
          <w:tcPr>
            <w:tcW w:w="7087" w:type="dxa"/>
            <w:tcBorders>
              <w:top w:val="nil"/>
              <w:bottom w:val="single" w:sz="4" w:space="0" w:color="D5E8F1"/>
            </w:tcBorders>
            <w:tcMar>
              <w:bottom w:w="0" w:type="nil"/>
            </w:tcMar>
          </w:tcPr>
          <w:p w14:paraId="412CA426" w14:textId="77777777" w:rsidR="00012B91" w:rsidRDefault="00012B91" w:rsidP="00BF79BF">
            <w:pPr>
              <w:cnfStyle w:val="000000000000" w:firstRow="0" w:lastRow="0" w:firstColumn="0" w:lastColumn="0" w:oddVBand="0" w:evenVBand="0" w:oddHBand="0" w:evenHBand="0" w:firstRowFirstColumn="0" w:firstRowLastColumn="0" w:lastRowFirstColumn="0" w:lastRowLastColumn="0"/>
              <w:rPr>
                <w:sz w:val="20"/>
                <w:szCs w:val="20"/>
              </w:rPr>
            </w:pPr>
            <w:r w:rsidRPr="006F2241">
              <w:rPr>
                <w:sz w:val="20"/>
                <w:szCs w:val="20"/>
              </w:rPr>
              <w:t xml:space="preserve">An online </w:t>
            </w:r>
            <w:r w:rsidRPr="006F2241">
              <w:rPr>
                <w:i/>
                <w:iCs/>
                <w:sz w:val="20"/>
                <w:szCs w:val="20"/>
              </w:rPr>
              <w:t>H</w:t>
            </w:r>
            <w:r w:rsidR="00AD1983" w:rsidRPr="006F2241">
              <w:rPr>
                <w:i/>
                <w:iCs/>
                <w:sz w:val="20"/>
                <w:szCs w:val="20"/>
              </w:rPr>
              <w:t xml:space="preserve">ave </w:t>
            </w:r>
            <w:r w:rsidRPr="006F2241">
              <w:rPr>
                <w:i/>
                <w:iCs/>
                <w:sz w:val="20"/>
                <w:szCs w:val="20"/>
              </w:rPr>
              <w:t>Y</w:t>
            </w:r>
            <w:r w:rsidR="00AD1983" w:rsidRPr="006F2241">
              <w:rPr>
                <w:i/>
                <w:iCs/>
                <w:sz w:val="20"/>
                <w:szCs w:val="20"/>
              </w:rPr>
              <w:t xml:space="preserve">our </w:t>
            </w:r>
            <w:r w:rsidRPr="006F2241">
              <w:rPr>
                <w:i/>
                <w:iCs/>
                <w:sz w:val="20"/>
                <w:szCs w:val="20"/>
              </w:rPr>
              <w:t>S</w:t>
            </w:r>
            <w:r w:rsidR="00AD1983" w:rsidRPr="006F2241">
              <w:rPr>
                <w:i/>
                <w:iCs/>
                <w:sz w:val="20"/>
                <w:szCs w:val="20"/>
              </w:rPr>
              <w:t>ay</w:t>
            </w:r>
            <w:r w:rsidRPr="006F2241">
              <w:rPr>
                <w:sz w:val="20"/>
                <w:szCs w:val="20"/>
              </w:rPr>
              <w:t xml:space="preserve"> project page was designed to share relevant information to encourage community feedback </w:t>
            </w:r>
            <w:r w:rsidR="00AD1983" w:rsidRPr="006F2241">
              <w:rPr>
                <w:sz w:val="20"/>
                <w:szCs w:val="20"/>
              </w:rPr>
              <w:t>throughout the engagement process.</w:t>
            </w:r>
          </w:p>
          <w:p w14:paraId="7EB64C7D" w14:textId="7ECE876B" w:rsidR="006F2241" w:rsidRPr="006F2241" w:rsidRDefault="00535BBD" w:rsidP="00BF79BF">
            <w:pPr>
              <w:cnfStyle w:val="000000000000" w:firstRow="0" w:lastRow="0" w:firstColumn="0" w:lastColumn="0" w:oddVBand="0" w:evenVBand="0" w:oddHBand="0" w:evenHBand="0" w:firstRowFirstColumn="0" w:firstRowLastColumn="0" w:lastRowFirstColumn="0" w:lastRowLastColumn="0"/>
              <w:rPr>
                <w:sz w:val="20"/>
                <w:szCs w:val="20"/>
              </w:rPr>
            </w:pPr>
            <w:hyperlink r:id="rId24" w:history="1">
              <w:r w:rsidR="006F2241" w:rsidRPr="00A11852">
                <w:rPr>
                  <w:rStyle w:val="Hyperlink"/>
                  <w:sz w:val="20"/>
                  <w:szCs w:val="20"/>
                </w:rPr>
                <w:t>https://yoursay.geelongaustralia.com.au/AIAP2024-2028</w:t>
              </w:r>
            </w:hyperlink>
            <w:r w:rsidR="006F2241">
              <w:rPr>
                <w:sz w:val="20"/>
                <w:szCs w:val="20"/>
              </w:rPr>
              <w:t xml:space="preserve"> </w:t>
            </w:r>
          </w:p>
        </w:tc>
      </w:tr>
      <w:tr w:rsidR="00012B91" w:rsidRPr="00AA4688" w14:paraId="057E5D4B" w14:textId="77777777" w:rsidTr="006F2241">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D5E8F1"/>
            </w:tcBorders>
            <w:tcMar>
              <w:bottom w:w="0" w:type="nil"/>
            </w:tcMar>
          </w:tcPr>
          <w:p w14:paraId="72BC3301" w14:textId="2D9CA6E7" w:rsidR="00012B91" w:rsidRPr="004B7441" w:rsidRDefault="00CB1461" w:rsidP="00BF79BF">
            <w:pPr>
              <w:rPr>
                <w:sz w:val="24"/>
                <w:szCs w:val="24"/>
              </w:rPr>
            </w:pPr>
            <w:r w:rsidRPr="004B7441">
              <w:rPr>
                <w:caps w:val="0"/>
                <w:sz w:val="24"/>
                <w:szCs w:val="24"/>
              </w:rPr>
              <w:t>Survey</w:t>
            </w:r>
          </w:p>
        </w:tc>
        <w:tc>
          <w:tcPr>
            <w:tcW w:w="7087" w:type="dxa"/>
            <w:tcBorders>
              <w:top w:val="single" w:sz="4" w:space="0" w:color="D5E8F1"/>
            </w:tcBorders>
            <w:tcMar>
              <w:bottom w:w="0" w:type="nil"/>
            </w:tcMar>
          </w:tcPr>
          <w:p w14:paraId="41B8C98D" w14:textId="08D099D7" w:rsidR="004A2AEA" w:rsidRPr="006F2241" w:rsidRDefault="00AD1983" w:rsidP="006F2241">
            <w:pPr>
              <w:cnfStyle w:val="000000000000" w:firstRow="0" w:lastRow="0" w:firstColumn="0" w:lastColumn="0" w:oddVBand="0" w:evenVBand="0" w:oddHBand="0" w:evenHBand="0" w:firstRowFirstColumn="0" w:firstRowLastColumn="0" w:lastRowFirstColumn="0" w:lastRowLastColumn="0"/>
              <w:rPr>
                <w:sz w:val="20"/>
                <w:szCs w:val="20"/>
              </w:rPr>
            </w:pPr>
            <w:r w:rsidRPr="006F2241">
              <w:rPr>
                <w:sz w:val="20"/>
                <w:szCs w:val="20"/>
              </w:rPr>
              <w:t>An online s</w:t>
            </w:r>
            <w:r w:rsidR="00012B91" w:rsidRPr="006F2241">
              <w:rPr>
                <w:sz w:val="20"/>
                <w:szCs w:val="20"/>
              </w:rPr>
              <w:t xml:space="preserve">urvey </w:t>
            </w:r>
            <w:r w:rsidRPr="006F2241">
              <w:rPr>
                <w:sz w:val="20"/>
                <w:szCs w:val="20"/>
              </w:rPr>
              <w:t xml:space="preserve">was available </w:t>
            </w:r>
            <w:r w:rsidR="00626B97" w:rsidRPr="006F2241">
              <w:rPr>
                <w:sz w:val="20"/>
                <w:szCs w:val="20"/>
              </w:rPr>
              <w:t>on the Have Your Say page from</w:t>
            </w:r>
            <w:r w:rsidRPr="006F2241">
              <w:rPr>
                <w:sz w:val="20"/>
                <w:szCs w:val="20"/>
              </w:rPr>
              <w:t xml:space="preserve"> Thursday 27 July through to 19 September 2023</w:t>
            </w:r>
            <w:r w:rsidR="00210528" w:rsidRPr="006F2241">
              <w:rPr>
                <w:sz w:val="20"/>
                <w:szCs w:val="20"/>
              </w:rPr>
              <w:t>.</w:t>
            </w:r>
            <w:r w:rsidR="00B17872" w:rsidRPr="006F2241">
              <w:rPr>
                <w:sz w:val="20"/>
                <w:szCs w:val="20"/>
              </w:rPr>
              <w:t xml:space="preserve"> </w:t>
            </w:r>
            <w:r w:rsidR="00626B97" w:rsidRPr="006F2241">
              <w:rPr>
                <w:sz w:val="20"/>
                <w:szCs w:val="20"/>
              </w:rPr>
              <w:t>Voice recording capability was available for the open text survey questions and a hard copy version of the survey was also available by request.</w:t>
            </w:r>
          </w:p>
          <w:p w14:paraId="743DE4C5" w14:textId="54C2015E" w:rsidR="00012B91" w:rsidRPr="006F2241" w:rsidRDefault="00AD1983" w:rsidP="00AD1983">
            <w:pPr>
              <w:cnfStyle w:val="000000000000" w:firstRow="0" w:lastRow="0" w:firstColumn="0" w:lastColumn="0" w:oddVBand="0" w:evenVBand="0" w:oddHBand="0" w:evenHBand="0" w:firstRowFirstColumn="0" w:firstRowLastColumn="0" w:lastRowFirstColumn="0" w:lastRowLastColumn="0"/>
              <w:rPr>
                <w:sz w:val="20"/>
                <w:szCs w:val="20"/>
              </w:rPr>
            </w:pPr>
            <w:r w:rsidRPr="006F2241">
              <w:rPr>
                <w:sz w:val="20"/>
                <w:szCs w:val="20"/>
              </w:rPr>
              <w:lastRenderedPageBreak/>
              <w:t xml:space="preserve">The survey provided the community with the opportunity to share their thoughts on how we can make </w:t>
            </w:r>
            <w:r w:rsidR="00F43825" w:rsidRPr="006F2241">
              <w:rPr>
                <w:sz w:val="20"/>
                <w:szCs w:val="20"/>
              </w:rPr>
              <w:t>Greater Geelong</w:t>
            </w:r>
            <w:r w:rsidRPr="006F2241">
              <w:rPr>
                <w:sz w:val="20"/>
                <w:szCs w:val="20"/>
              </w:rPr>
              <w:t xml:space="preserve"> more accessible, inclusive and welcoming, and support people with disability to fully participate in community life.</w:t>
            </w:r>
          </w:p>
        </w:tc>
      </w:tr>
      <w:tr w:rsidR="00012B91" w:rsidRPr="00AA4688" w14:paraId="589D5B4A" w14:textId="77777777" w:rsidTr="006F2241">
        <w:tc>
          <w:tcPr>
            <w:cnfStyle w:val="001000000000" w:firstRow="0" w:lastRow="0" w:firstColumn="1" w:lastColumn="0" w:oddVBand="0" w:evenVBand="0" w:oddHBand="0" w:evenHBand="0" w:firstRowFirstColumn="0" w:firstRowLastColumn="0" w:lastRowFirstColumn="0" w:lastRowLastColumn="0"/>
            <w:tcW w:w="3119" w:type="dxa"/>
            <w:tcMar>
              <w:bottom w:w="0" w:type="nil"/>
            </w:tcMar>
          </w:tcPr>
          <w:p w14:paraId="293690BA" w14:textId="14337DB3" w:rsidR="00012B91" w:rsidRPr="00AA4688" w:rsidRDefault="00CB1461" w:rsidP="00BF79BF">
            <w:pPr>
              <w:rPr>
                <w:sz w:val="24"/>
                <w:szCs w:val="24"/>
              </w:rPr>
            </w:pPr>
            <w:r>
              <w:rPr>
                <w:caps w:val="0"/>
                <w:sz w:val="24"/>
                <w:szCs w:val="24"/>
              </w:rPr>
              <w:lastRenderedPageBreak/>
              <w:t xml:space="preserve">Community </w:t>
            </w:r>
            <w:r w:rsidRPr="00AA4688">
              <w:rPr>
                <w:caps w:val="0"/>
                <w:sz w:val="24"/>
                <w:szCs w:val="24"/>
              </w:rPr>
              <w:t>Workshops</w:t>
            </w:r>
          </w:p>
        </w:tc>
        <w:tc>
          <w:tcPr>
            <w:tcW w:w="7087" w:type="dxa"/>
            <w:tcMar>
              <w:bottom w:w="0" w:type="nil"/>
            </w:tcMar>
          </w:tcPr>
          <w:p w14:paraId="79089086" w14:textId="5FFE081C" w:rsidR="00012B91" w:rsidRPr="006F2241" w:rsidRDefault="00A91D5C" w:rsidP="006F2241">
            <w:pPr>
              <w:cnfStyle w:val="000000000000" w:firstRow="0" w:lastRow="0" w:firstColumn="0" w:lastColumn="0" w:oddVBand="0" w:evenVBand="0" w:oddHBand="0" w:evenHBand="0" w:firstRowFirstColumn="0" w:firstRowLastColumn="0" w:lastRowFirstColumn="0" w:lastRowLastColumn="0"/>
              <w:rPr>
                <w:sz w:val="20"/>
                <w:szCs w:val="20"/>
              </w:rPr>
            </w:pPr>
            <w:r w:rsidRPr="006F2241">
              <w:rPr>
                <w:sz w:val="20"/>
                <w:szCs w:val="20"/>
              </w:rPr>
              <w:t>The c</w:t>
            </w:r>
            <w:r w:rsidR="00210528" w:rsidRPr="006F2241">
              <w:rPr>
                <w:sz w:val="20"/>
                <w:szCs w:val="20"/>
              </w:rPr>
              <w:t>ommunity w</w:t>
            </w:r>
            <w:r w:rsidRPr="006F2241">
              <w:rPr>
                <w:sz w:val="20"/>
                <w:szCs w:val="20"/>
              </w:rPr>
              <w:t>as</w:t>
            </w:r>
            <w:r w:rsidR="00210528" w:rsidRPr="006F2241">
              <w:rPr>
                <w:sz w:val="20"/>
                <w:szCs w:val="20"/>
              </w:rPr>
              <w:t xml:space="preserve"> invited to give feedback at workshops facilitated by independent consultants</w:t>
            </w:r>
            <w:r w:rsidRPr="006F2241">
              <w:rPr>
                <w:sz w:val="20"/>
                <w:szCs w:val="20"/>
              </w:rPr>
              <w:t xml:space="preserve">. </w:t>
            </w:r>
            <w:r w:rsidR="006F2241">
              <w:rPr>
                <w:sz w:val="20"/>
                <w:szCs w:val="20"/>
              </w:rPr>
              <w:t xml:space="preserve">We held two in-person workshops and one online workshop </w:t>
            </w:r>
            <w:r w:rsidR="00BB150B">
              <w:rPr>
                <w:sz w:val="20"/>
                <w:szCs w:val="20"/>
              </w:rPr>
              <w:t>with</w:t>
            </w:r>
            <w:r w:rsidR="006F2241">
              <w:rPr>
                <w:sz w:val="20"/>
                <w:szCs w:val="20"/>
              </w:rPr>
              <w:t xml:space="preserve"> the general community, and one workshop </w:t>
            </w:r>
            <w:r w:rsidR="00BB150B">
              <w:rPr>
                <w:sz w:val="20"/>
                <w:szCs w:val="20"/>
              </w:rPr>
              <w:t>with</w:t>
            </w:r>
            <w:r w:rsidR="006F2241">
              <w:rPr>
                <w:sz w:val="20"/>
                <w:szCs w:val="20"/>
              </w:rPr>
              <w:t xml:space="preserve"> the Access and Inclusion Advisory Committee.</w:t>
            </w:r>
          </w:p>
        </w:tc>
      </w:tr>
      <w:tr w:rsidR="00012B91" w:rsidRPr="00AA4688" w14:paraId="628E4FD7" w14:textId="77777777" w:rsidTr="006F2241">
        <w:tc>
          <w:tcPr>
            <w:cnfStyle w:val="001000000000" w:firstRow="0" w:lastRow="0" w:firstColumn="1" w:lastColumn="0" w:oddVBand="0" w:evenVBand="0" w:oddHBand="0" w:evenHBand="0" w:firstRowFirstColumn="0" w:firstRowLastColumn="0" w:lastRowFirstColumn="0" w:lastRowLastColumn="0"/>
            <w:tcW w:w="3119" w:type="dxa"/>
            <w:tcMar>
              <w:bottom w:w="0" w:type="nil"/>
            </w:tcMar>
          </w:tcPr>
          <w:p w14:paraId="47397BF1" w14:textId="4E71B97A" w:rsidR="00012B91" w:rsidRPr="00AA4688" w:rsidRDefault="00CB1461" w:rsidP="00BF79BF">
            <w:pPr>
              <w:rPr>
                <w:sz w:val="24"/>
                <w:szCs w:val="24"/>
              </w:rPr>
            </w:pPr>
            <w:r>
              <w:rPr>
                <w:caps w:val="0"/>
                <w:sz w:val="24"/>
                <w:szCs w:val="24"/>
              </w:rPr>
              <w:t>Hosted Conversations</w:t>
            </w:r>
          </w:p>
        </w:tc>
        <w:tc>
          <w:tcPr>
            <w:tcW w:w="7087" w:type="dxa"/>
            <w:tcMar>
              <w:bottom w:w="0" w:type="nil"/>
            </w:tcMar>
          </w:tcPr>
          <w:p w14:paraId="60A03788" w14:textId="3B4FE763" w:rsidR="00012B91" w:rsidRPr="006F2241" w:rsidRDefault="004A2AEA" w:rsidP="00BF79BF">
            <w:pPr>
              <w:cnfStyle w:val="000000000000" w:firstRow="0" w:lastRow="0" w:firstColumn="0" w:lastColumn="0" w:oddVBand="0" w:evenVBand="0" w:oddHBand="0" w:evenHBand="0" w:firstRowFirstColumn="0" w:firstRowLastColumn="0" w:lastRowFirstColumn="0" w:lastRowLastColumn="0"/>
              <w:rPr>
                <w:sz w:val="20"/>
                <w:szCs w:val="20"/>
              </w:rPr>
            </w:pPr>
            <w:r w:rsidRPr="006F2241">
              <w:rPr>
                <w:i/>
                <w:iCs/>
                <w:sz w:val="20"/>
                <w:szCs w:val="20"/>
              </w:rPr>
              <w:t>Host a Conversation Toolkits</w:t>
            </w:r>
            <w:r w:rsidRPr="006F2241">
              <w:rPr>
                <w:sz w:val="20"/>
                <w:szCs w:val="20"/>
              </w:rPr>
              <w:t xml:space="preserve"> were available for download </w:t>
            </w:r>
            <w:r w:rsidR="004B7441" w:rsidRPr="006F2241">
              <w:rPr>
                <w:sz w:val="20"/>
                <w:szCs w:val="20"/>
              </w:rPr>
              <w:t>from</w:t>
            </w:r>
            <w:r w:rsidRPr="006F2241">
              <w:rPr>
                <w:sz w:val="20"/>
                <w:szCs w:val="20"/>
              </w:rPr>
              <w:t xml:space="preserve"> the </w:t>
            </w:r>
            <w:r w:rsidRPr="006F2241">
              <w:rPr>
                <w:i/>
                <w:iCs/>
                <w:sz w:val="20"/>
                <w:szCs w:val="20"/>
              </w:rPr>
              <w:t>Have Your Say</w:t>
            </w:r>
            <w:r w:rsidRPr="006F2241">
              <w:rPr>
                <w:sz w:val="20"/>
                <w:szCs w:val="20"/>
              </w:rPr>
              <w:t xml:space="preserve"> project page. </w:t>
            </w:r>
            <w:r w:rsidR="00757F2B" w:rsidRPr="006F2241">
              <w:rPr>
                <w:sz w:val="20"/>
                <w:szCs w:val="20"/>
              </w:rPr>
              <w:t>Community members</w:t>
            </w:r>
            <w:r w:rsidRPr="006F2241">
              <w:rPr>
                <w:sz w:val="20"/>
                <w:szCs w:val="20"/>
              </w:rPr>
              <w:t xml:space="preserve"> were encouraged to use the toolkits </w:t>
            </w:r>
            <w:r w:rsidR="00E166D8" w:rsidRPr="006F2241">
              <w:rPr>
                <w:sz w:val="20"/>
                <w:szCs w:val="20"/>
              </w:rPr>
              <w:t xml:space="preserve">to </w:t>
            </w:r>
            <w:r w:rsidR="00757F2B" w:rsidRPr="006F2241">
              <w:rPr>
                <w:sz w:val="20"/>
                <w:szCs w:val="20"/>
              </w:rPr>
              <w:t xml:space="preserve">support them </w:t>
            </w:r>
            <w:r w:rsidRPr="006F2241">
              <w:rPr>
                <w:sz w:val="20"/>
                <w:szCs w:val="20"/>
              </w:rPr>
              <w:t>to host conversations with groups in their community</w:t>
            </w:r>
            <w:r w:rsidR="00ED508C" w:rsidRPr="006F2241">
              <w:rPr>
                <w:sz w:val="20"/>
                <w:szCs w:val="20"/>
              </w:rPr>
              <w:t xml:space="preserve">. </w:t>
            </w:r>
            <w:r w:rsidR="006F2241">
              <w:rPr>
                <w:sz w:val="20"/>
                <w:szCs w:val="20"/>
              </w:rPr>
              <w:t xml:space="preserve">Staff from the City of Greater Geelong also provided support. </w:t>
            </w:r>
            <w:r w:rsidR="00E166D8" w:rsidRPr="006F2241">
              <w:rPr>
                <w:sz w:val="20"/>
                <w:szCs w:val="20"/>
              </w:rPr>
              <w:t xml:space="preserve">This toolkit was used to </w:t>
            </w:r>
            <w:r w:rsidR="004B7441" w:rsidRPr="006F2241">
              <w:rPr>
                <w:sz w:val="20"/>
                <w:szCs w:val="20"/>
              </w:rPr>
              <w:t xml:space="preserve">gather responses to the survey questions </w:t>
            </w:r>
            <w:r w:rsidR="00E166D8" w:rsidRPr="006F2241">
              <w:rPr>
                <w:sz w:val="20"/>
                <w:szCs w:val="20"/>
              </w:rPr>
              <w:t>from the following groups:</w:t>
            </w:r>
          </w:p>
          <w:p w14:paraId="71A803FE" w14:textId="77777777" w:rsidR="00545B94" w:rsidRPr="006F2241" w:rsidRDefault="00545B94" w:rsidP="006F2241">
            <w:pPr>
              <w:ind w:left="0"/>
              <w:cnfStyle w:val="000000000000" w:firstRow="0" w:lastRow="0" w:firstColumn="0" w:lastColumn="0" w:oddVBand="0" w:evenVBand="0" w:oddHBand="0" w:evenHBand="0" w:firstRowFirstColumn="0" w:firstRowLastColumn="0" w:lastRowFirstColumn="0" w:lastRowLastColumn="0"/>
              <w:rPr>
                <w:sz w:val="20"/>
                <w:szCs w:val="20"/>
              </w:rPr>
            </w:pPr>
          </w:p>
          <w:p w14:paraId="36C3711D" w14:textId="41A130C4" w:rsidR="00E166D8" w:rsidRPr="006F2241" w:rsidRDefault="00E166D8">
            <w:pPr>
              <w:pStyle w:val="ListParagraph"/>
              <w:numPr>
                <w:ilvl w:val="0"/>
                <w:numId w:val="5"/>
              </w:numPr>
              <w:cnfStyle w:val="000000000000" w:firstRow="0" w:lastRow="0" w:firstColumn="0" w:lastColumn="0" w:oddVBand="0" w:evenVBand="0" w:oddHBand="0" w:evenHBand="0" w:firstRowFirstColumn="0" w:firstRowLastColumn="0" w:lastRowFirstColumn="0" w:lastRowLastColumn="0"/>
            </w:pPr>
            <w:r w:rsidRPr="006F2241">
              <w:t>Sensitive Support Services</w:t>
            </w:r>
          </w:p>
          <w:p w14:paraId="7CBDF90C" w14:textId="5271D15F" w:rsidR="00E166D8" w:rsidRPr="006F2241" w:rsidRDefault="00E166D8">
            <w:pPr>
              <w:pStyle w:val="ListParagraph"/>
              <w:numPr>
                <w:ilvl w:val="0"/>
                <w:numId w:val="5"/>
              </w:numPr>
              <w:cnfStyle w:val="000000000000" w:firstRow="0" w:lastRow="0" w:firstColumn="0" w:lastColumn="0" w:oddVBand="0" w:evenVBand="0" w:oddHBand="0" w:evenHBand="0" w:firstRowFirstColumn="0" w:firstRowLastColumn="0" w:lastRowFirstColumn="0" w:lastRowLastColumn="0"/>
            </w:pPr>
            <w:r w:rsidRPr="006F2241">
              <w:t>Back-to-Back Theatre Company</w:t>
            </w:r>
          </w:p>
          <w:p w14:paraId="737A1602" w14:textId="5EFB44A2" w:rsidR="00E166D8" w:rsidRPr="006F2241" w:rsidRDefault="00E166D8">
            <w:pPr>
              <w:pStyle w:val="ListParagraph"/>
              <w:numPr>
                <w:ilvl w:val="0"/>
                <w:numId w:val="5"/>
              </w:numPr>
              <w:cnfStyle w:val="000000000000" w:firstRow="0" w:lastRow="0" w:firstColumn="0" w:lastColumn="0" w:oddVBand="0" w:evenVBand="0" w:oddHBand="0" w:evenHBand="0" w:firstRowFirstColumn="0" w:firstRowLastColumn="0" w:lastRowFirstColumn="0" w:lastRowLastColumn="0"/>
            </w:pPr>
            <w:r w:rsidRPr="006F2241">
              <w:t>City of Greater Geelong Youth Council</w:t>
            </w:r>
          </w:p>
          <w:p w14:paraId="7008B976" w14:textId="2D824AF0" w:rsidR="00E166D8" w:rsidRPr="006F2241" w:rsidRDefault="00E166D8">
            <w:pPr>
              <w:pStyle w:val="ListParagraph"/>
              <w:numPr>
                <w:ilvl w:val="0"/>
                <w:numId w:val="5"/>
              </w:numPr>
              <w:cnfStyle w:val="000000000000" w:firstRow="0" w:lastRow="0" w:firstColumn="0" w:lastColumn="0" w:oddVBand="0" w:evenVBand="0" w:oddHBand="0" w:evenHBand="0" w:firstRowFirstColumn="0" w:firstRowLastColumn="0" w:lastRowFirstColumn="0" w:lastRowLastColumn="0"/>
            </w:pPr>
            <w:r w:rsidRPr="006F2241">
              <w:t>Nelson Park School</w:t>
            </w:r>
          </w:p>
          <w:p w14:paraId="7A81B126" w14:textId="48504B42" w:rsidR="00E166D8" w:rsidRPr="006F2241" w:rsidRDefault="00E166D8">
            <w:pPr>
              <w:pStyle w:val="ListParagraph"/>
              <w:numPr>
                <w:ilvl w:val="0"/>
                <w:numId w:val="5"/>
              </w:numPr>
              <w:cnfStyle w:val="000000000000" w:firstRow="0" w:lastRow="0" w:firstColumn="0" w:lastColumn="0" w:oddVBand="0" w:evenVBand="0" w:oddHBand="0" w:evenHBand="0" w:firstRowFirstColumn="0" w:firstRowLastColumn="0" w:lastRowFirstColumn="0" w:lastRowLastColumn="0"/>
            </w:pPr>
            <w:r w:rsidRPr="006F2241">
              <w:t>VALID Peer Support Group</w:t>
            </w:r>
          </w:p>
          <w:p w14:paraId="0354AD70" w14:textId="159E6B0C" w:rsidR="00E166D8" w:rsidRPr="006F2241" w:rsidRDefault="004B7441">
            <w:pPr>
              <w:pStyle w:val="ListParagraph"/>
              <w:numPr>
                <w:ilvl w:val="0"/>
                <w:numId w:val="5"/>
              </w:numPr>
              <w:cnfStyle w:val="000000000000" w:firstRow="0" w:lastRow="0" w:firstColumn="0" w:lastColumn="0" w:oddVBand="0" w:evenVBand="0" w:oddHBand="0" w:evenHBand="0" w:firstRowFirstColumn="0" w:firstRowLastColumn="0" w:lastRowFirstColumn="0" w:lastRowLastColumn="0"/>
            </w:pPr>
            <w:r w:rsidRPr="006F2241">
              <w:t xml:space="preserve">Bellarine </w:t>
            </w:r>
            <w:r w:rsidR="00E166D8" w:rsidRPr="006F2241">
              <w:t>Disability Services Forum</w:t>
            </w:r>
          </w:p>
        </w:tc>
      </w:tr>
      <w:tr w:rsidR="00757F2B" w:rsidRPr="00AA4688" w14:paraId="10EC653B" w14:textId="77777777" w:rsidTr="006F2241">
        <w:tc>
          <w:tcPr>
            <w:cnfStyle w:val="001000000000" w:firstRow="0" w:lastRow="0" w:firstColumn="1" w:lastColumn="0" w:oddVBand="0" w:evenVBand="0" w:oddHBand="0" w:evenHBand="0" w:firstRowFirstColumn="0" w:firstRowLastColumn="0" w:lastRowFirstColumn="0" w:lastRowLastColumn="0"/>
            <w:tcW w:w="3119" w:type="dxa"/>
            <w:tcMar>
              <w:bottom w:w="0" w:type="nil"/>
            </w:tcMar>
          </w:tcPr>
          <w:p w14:paraId="6014B21F" w14:textId="274528EE" w:rsidR="00757F2B" w:rsidRDefault="00CB1461" w:rsidP="00BF79BF">
            <w:pPr>
              <w:rPr>
                <w:sz w:val="24"/>
                <w:szCs w:val="24"/>
              </w:rPr>
            </w:pPr>
            <w:r>
              <w:rPr>
                <w:caps w:val="0"/>
                <w:sz w:val="24"/>
                <w:szCs w:val="24"/>
              </w:rPr>
              <w:t>Interviews</w:t>
            </w:r>
          </w:p>
        </w:tc>
        <w:tc>
          <w:tcPr>
            <w:tcW w:w="7087" w:type="dxa"/>
            <w:tcMar>
              <w:bottom w:w="0" w:type="nil"/>
            </w:tcMar>
          </w:tcPr>
          <w:p w14:paraId="74BF35BE" w14:textId="036C9B42" w:rsidR="00757F2B" w:rsidRPr="006F2241" w:rsidRDefault="00E166D8" w:rsidP="00BF79BF">
            <w:pPr>
              <w:cnfStyle w:val="000000000000" w:firstRow="0" w:lastRow="0" w:firstColumn="0" w:lastColumn="0" w:oddVBand="0" w:evenVBand="0" w:oddHBand="0" w:evenHBand="0" w:firstRowFirstColumn="0" w:firstRowLastColumn="0" w:lastRowFirstColumn="0" w:lastRowLastColumn="0"/>
              <w:rPr>
                <w:sz w:val="20"/>
                <w:szCs w:val="20"/>
              </w:rPr>
            </w:pPr>
            <w:r w:rsidRPr="006F2241">
              <w:rPr>
                <w:sz w:val="20"/>
                <w:szCs w:val="20"/>
              </w:rPr>
              <w:t>I</w:t>
            </w:r>
            <w:r w:rsidR="00757F2B" w:rsidRPr="006F2241">
              <w:rPr>
                <w:sz w:val="20"/>
                <w:szCs w:val="20"/>
              </w:rPr>
              <w:t>nterviews were conducted with:</w:t>
            </w:r>
          </w:p>
          <w:p w14:paraId="25630E9B" w14:textId="3D3F7A7F" w:rsidR="00757F2B" w:rsidRPr="006F2241" w:rsidRDefault="00757F2B">
            <w:pPr>
              <w:pStyle w:val="ListParagraph"/>
              <w:numPr>
                <w:ilvl w:val="0"/>
                <w:numId w:val="4"/>
              </w:numPr>
              <w:cnfStyle w:val="000000000000" w:firstRow="0" w:lastRow="0" w:firstColumn="0" w:lastColumn="0" w:oddVBand="0" w:evenVBand="0" w:oddHBand="0" w:evenHBand="0" w:firstRowFirstColumn="0" w:firstRowLastColumn="0" w:lastRowFirstColumn="0" w:lastRowLastColumn="0"/>
            </w:pPr>
            <w:r w:rsidRPr="006F2241">
              <w:t>GenU</w:t>
            </w:r>
          </w:p>
          <w:p w14:paraId="2B57B776" w14:textId="35D7653F" w:rsidR="00757F2B" w:rsidRPr="006F2241" w:rsidRDefault="00757F2B">
            <w:pPr>
              <w:pStyle w:val="ListParagraph"/>
              <w:numPr>
                <w:ilvl w:val="0"/>
                <w:numId w:val="4"/>
              </w:numPr>
              <w:cnfStyle w:val="000000000000" w:firstRow="0" w:lastRow="0" w:firstColumn="0" w:lastColumn="0" w:oddVBand="0" w:evenVBand="0" w:oddHBand="0" w:evenHBand="0" w:firstRowFirstColumn="0" w:firstRowLastColumn="0" w:lastRowFirstColumn="0" w:lastRowLastColumn="0"/>
            </w:pPr>
            <w:r w:rsidRPr="006F2241">
              <w:t>Barwon Disability Resource Council</w:t>
            </w:r>
          </w:p>
          <w:p w14:paraId="3B401854" w14:textId="14D1075A" w:rsidR="00757F2B" w:rsidRPr="006F2241" w:rsidRDefault="00757F2B">
            <w:pPr>
              <w:pStyle w:val="ListParagraph"/>
              <w:numPr>
                <w:ilvl w:val="0"/>
                <w:numId w:val="4"/>
              </w:numPr>
              <w:cnfStyle w:val="000000000000" w:firstRow="0" w:lastRow="0" w:firstColumn="0" w:lastColumn="0" w:oddVBand="0" w:evenVBand="0" w:oddHBand="0" w:evenHBand="0" w:firstRowFirstColumn="0" w:firstRowLastColumn="0" w:lastRowFirstColumn="0" w:lastRowLastColumn="0"/>
            </w:pPr>
            <w:r w:rsidRPr="006F2241">
              <w:t>Rights Information Advocacy Centre</w:t>
            </w:r>
          </w:p>
          <w:p w14:paraId="037B570B" w14:textId="77777777" w:rsidR="00757F2B" w:rsidRPr="006F2241" w:rsidRDefault="00757F2B">
            <w:pPr>
              <w:pStyle w:val="ListParagraph"/>
              <w:numPr>
                <w:ilvl w:val="0"/>
                <w:numId w:val="4"/>
              </w:numPr>
              <w:cnfStyle w:val="000000000000" w:firstRow="0" w:lastRow="0" w:firstColumn="0" w:lastColumn="0" w:oddVBand="0" w:evenVBand="0" w:oddHBand="0" w:evenHBand="0" w:firstRowFirstColumn="0" w:firstRowLastColumn="0" w:lastRowFirstColumn="0" w:lastRowLastColumn="0"/>
            </w:pPr>
            <w:r w:rsidRPr="006F2241">
              <w:t>Wathaurong Aboriginal Cooperative</w:t>
            </w:r>
          </w:p>
          <w:p w14:paraId="1502365E" w14:textId="56CF7EF6" w:rsidR="00757F2B" w:rsidRPr="006F2241" w:rsidRDefault="00757F2B">
            <w:pPr>
              <w:pStyle w:val="ListParagraph"/>
              <w:numPr>
                <w:ilvl w:val="0"/>
                <w:numId w:val="4"/>
              </w:numPr>
              <w:cnfStyle w:val="000000000000" w:firstRow="0" w:lastRow="0" w:firstColumn="0" w:lastColumn="0" w:oddVBand="0" w:evenVBand="0" w:oddHBand="0" w:evenHBand="0" w:firstRowFirstColumn="0" w:firstRowLastColumn="0" w:lastRowFirstColumn="0" w:lastRowLastColumn="0"/>
            </w:pPr>
            <w:r w:rsidRPr="006F2241">
              <w:t xml:space="preserve">Access </w:t>
            </w:r>
            <w:r w:rsidR="006F2241">
              <w:t>and</w:t>
            </w:r>
            <w:r w:rsidRPr="006F2241">
              <w:t xml:space="preserve"> Inclusion Advisory Committee Members (x2)</w:t>
            </w:r>
          </w:p>
        </w:tc>
      </w:tr>
    </w:tbl>
    <w:p w14:paraId="37FB62C8" w14:textId="3FFDB29D" w:rsidR="00012B91" w:rsidRPr="00F43825" w:rsidRDefault="00267790" w:rsidP="00267790">
      <w:pPr>
        <w:pStyle w:val="BodyText"/>
        <w:spacing w:before="0" w:after="120"/>
        <w:rPr>
          <w:b/>
          <w:bCs/>
          <w:color w:val="003263"/>
          <w:sz w:val="24"/>
          <w:szCs w:val="24"/>
        </w:rPr>
      </w:pPr>
      <w:r w:rsidRPr="00267790">
        <w:rPr>
          <w:b/>
          <w:bCs/>
          <w:color w:val="003263"/>
          <w:sz w:val="16"/>
          <w:szCs w:val="16"/>
        </w:rPr>
        <w:br/>
      </w:r>
      <w:r w:rsidR="00012B91" w:rsidRPr="00F43825">
        <w:rPr>
          <w:b/>
          <w:bCs/>
          <w:color w:val="003263"/>
          <w:sz w:val="24"/>
          <w:szCs w:val="24"/>
        </w:rPr>
        <w:t>Communications</w:t>
      </w:r>
    </w:p>
    <w:p w14:paraId="39D7A8D8" w14:textId="26DE0EA7" w:rsidR="00D407C5" w:rsidRPr="00267790" w:rsidRDefault="00D407C5" w:rsidP="00D407C5">
      <w:pPr>
        <w:pStyle w:val="BodyText"/>
        <w:spacing w:after="0" w:line="240" w:lineRule="auto"/>
        <w:rPr>
          <w:sz w:val="20"/>
          <w:szCs w:val="20"/>
        </w:rPr>
      </w:pPr>
      <w:r w:rsidRPr="006F2241">
        <w:rPr>
          <w:sz w:val="22"/>
          <w:szCs w:val="22"/>
        </w:rPr>
        <w:t xml:space="preserve">The opportunity for the community to help shape the Access and Inclusion Action Plan was communicated across multiple platforms and methods. People were directed to the </w:t>
      </w:r>
      <w:r w:rsidRPr="006F2241">
        <w:rPr>
          <w:i/>
          <w:iCs/>
          <w:sz w:val="22"/>
          <w:szCs w:val="22"/>
        </w:rPr>
        <w:t>Have Your Say</w:t>
      </w:r>
      <w:r w:rsidRPr="006F2241">
        <w:rPr>
          <w:sz w:val="22"/>
          <w:szCs w:val="22"/>
        </w:rPr>
        <w:t xml:space="preserve"> project page for information about the project and details on how they could participate.</w:t>
      </w:r>
      <w:r>
        <w:rPr>
          <w:sz w:val="24"/>
          <w:szCs w:val="24"/>
        </w:rPr>
        <w:br/>
      </w:r>
    </w:p>
    <w:p w14:paraId="0C238B7B" w14:textId="3B321D6C" w:rsidR="00012B91" w:rsidRDefault="00506A6B" w:rsidP="00012B91">
      <w:pPr>
        <w:pStyle w:val="BodyText"/>
        <w:spacing w:after="0" w:line="160" w:lineRule="atLeast"/>
        <w:rPr>
          <w:noProof/>
          <w:sz w:val="24"/>
          <w:szCs w:val="24"/>
        </w:rPr>
      </w:pPr>
      <w:r>
        <w:rPr>
          <w:noProof/>
        </w:rPr>
        <w:drawing>
          <wp:anchor distT="0" distB="0" distL="114300" distR="114300" simplePos="0" relativeHeight="251683840" behindDoc="0" locked="0" layoutInCell="1" allowOverlap="1" wp14:anchorId="52483483" wp14:editId="5B403105">
            <wp:simplePos x="0" y="0"/>
            <wp:positionH relativeFrom="column">
              <wp:posOffset>5263515</wp:posOffset>
            </wp:positionH>
            <wp:positionV relativeFrom="paragraph">
              <wp:posOffset>68690</wp:posOffset>
            </wp:positionV>
            <wp:extent cx="755833" cy="755833"/>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55833" cy="755833"/>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4864" behindDoc="0" locked="0" layoutInCell="1" allowOverlap="1" wp14:anchorId="0A8076C2" wp14:editId="48A56BFA">
            <wp:simplePos x="0" y="0"/>
            <wp:positionH relativeFrom="margin">
              <wp:align>center</wp:align>
            </wp:positionH>
            <wp:positionV relativeFrom="paragraph">
              <wp:posOffset>69601</wp:posOffset>
            </wp:positionV>
            <wp:extent cx="787547" cy="787547"/>
            <wp:effectExtent l="0" t="0" r="0" b="0"/>
            <wp:wrapNone/>
            <wp:docPr id="13" name="Picture 1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HYS_SocialisingIcon_alternate.png"/>
                    <pic:cNvPicPr/>
                  </pic:nvPicPr>
                  <pic:blipFill>
                    <a:blip r:embed="rId19"/>
                    <a:stretch>
                      <a:fillRect/>
                    </a:stretch>
                  </pic:blipFill>
                  <pic:spPr>
                    <a:xfrm>
                      <a:off x="0" y="0"/>
                      <a:ext cx="787547" cy="787547"/>
                    </a:xfrm>
                    <a:prstGeom prst="rect">
                      <a:avLst/>
                    </a:prstGeom>
                  </pic:spPr>
                </pic:pic>
              </a:graphicData>
            </a:graphic>
            <wp14:sizeRelH relativeFrom="page">
              <wp14:pctWidth>0</wp14:pctWidth>
            </wp14:sizeRelH>
            <wp14:sizeRelV relativeFrom="page">
              <wp14:pctHeight>0</wp14:pctHeight>
            </wp14:sizeRelV>
          </wp:anchor>
        </w:drawing>
      </w:r>
      <w:r w:rsidR="001B196E" w:rsidRPr="00AA4688">
        <w:rPr>
          <w:noProof/>
          <w:sz w:val="24"/>
          <w:szCs w:val="24"/>
        </w:rPr>
        <mc:AlternateContent>
          <mc:Choice Requires="wpg">
            <w:drawing>
              <wp:anchor distT="0" distB="0" distL="114300" distR="114300" simplePos="0" relativeHeight="251654144" behindDoc="0" locked="0" layoutInCell="1" allowOverlap="1" wp14:anchorId="27054A80" wp14:editId="74C9FC3F">
                <wp:simplePos x="0" y="0"/>
                <wp:positionH relativeFrom="column">
                  <wp:posOffset>3830940</wp:posOffset>
                </wp:positionH>
                <wp:positionV relativeFrom="paragraph">
                  <wp:posOffset>118745</wp:posOffset>
                </wp:positionV>
                <wp:extent cx="1300581" cy="488914"/>
                <wp:effectExtent l="0" t="0" r="13970" b="6985"/>
                <wp:wrapNone/>
                <wp:docPr id="254" name="Group 254"/>
                <wp:cNvGraphicFramePr/>
                <a:graphic xmlns:a="http://schemas.openxmlformats.org/drawingml/2006/main">
                  <a:graphicData uri="http://schemas.microsoft.com/office/word/2010/wordprocessingGroup">
                    <wpg:wgp>
                      <wpg:cNvGrpSpPr/>
                      <wpg:grpSpPr>
                        <a:xfrm>
                          <a:off x="0" y="0"/>
                          <a:ext cx="1300581" cy="488914"/>
                          <a:chOff x="768140" y="82586"/>
                          <a:chExt cx="1044185" cy="488914"/>
                        </a:xfrm>
                      </wpg:grpSpPr>
                      <wps:wsp>
                        <wps:cNvPr id="243" name="Text Box 2"/>
                        <wps:cNvSpPr txBox="1">
                          <a:spLocks noChangeArrowheads="1"/>
                        </wps:cNvSpPr>
                        <wps:spPr bwMode="auto">
                          <a:xfrm>
                            <a:off x="980324" y="114300"/>
                            <a:ext cx="832001" cy="457200"/>
                          </a:xfrm>
                          <a:prstGeom prst="rect">
                            <a:avLst/>
                          </a:prstGeom>
                          <a:noFill/>
                          <a:ln w="9525">
                            <a:noFill/>
                            <a:miter lim="800000"/>
                            <a:headEnd/>
                            <a:tailEnd/>
                          </a:ln>
                        </wps:spPr>
                        <wps:txbx>
                          <w:txbxContent>
                            <w:p w14:paraId="3427E990" w14:textId="5C9F9021" w:rsidR="00012B91" w:rsidRPr="00AA4688" w:rsidRDefault="001B196E" w:rsidP="00012B91">
                              <w:pPr>
                                <w:spacing w:line="240" w:lineRule="auto"/>
                                <w:rPr>
                                  <w:color w:val="003263" w:themeColor="text2"/>
                                  <w:sz w:val="20"/>
                                  <w:szCs w:val="20"/>
                                </w:rPr>
                              </w:pPr>
                              <w:r>
                                <w:rPr>
                                  <w:color w:val="003263" w:themeColor="text2"/>
                                  <w:sz w:val="20"/>
                                  <w:szCs w:val="20"/>
                                </w:rPr>
                                <w:t>Presentations to local Disability Networks</w:t>
                              </w:r>
                            </w:p>
                          </w:txbxContent>
                        </wps:txbx>
                        <wps:bodyPr rot="0" vert="horz" wrap="square" lIns="0" tIns="0" rIns="0" bIns="0" anchor="t" anchorCtr="0">
                          <a:noAutofit/>
                        </wps:bodyPr>
                      </wps:wsp>
                      <wps:wsp>
                        <wps:cNvPr id="244" name="Text Box 2"/>
                        <wps:cNvSpPr txBox="1">
                          <a:spLocks noChangeArrowheads="1"/>
                        </wps:cNvSpPr>
                        <wps:spPr bwMode="auto">
                          <a:xfrm>
                            <a:off x="768140" y="82586"/>
                            <a:ext cx="212177" cy="371475"/>
                          </a:xfrm>
                          <a:prstGeom prst="rect">
                            <a:avLst/>
                          </a:prstGeom>
                          <a:noFill/>
                          <a:ln w="9525">
                            <a:noFill/>
                            <a:miter lim="800000"/>
                            <a:headEnd/>
                            <a:tailEnd/>
                          </a:ln>
                        </wps:spPr>
                        <wps:txbx>
                          <w:txbxContent>
                            <w:p w14:paraId="53D09603" w14:textId="6683FD7F" w:rsidR="00012B91" w:rsidRPr="000816C6" w:rsidRDefault="001B196E" w:rsidP="00012B91">
                              <w:pPr>
                                <w:rPr>
                                  <w:color w:val="003263" w:themeColor="text2"/>
                                  <w:sz w:val="56"/>
                                  <w:szCs w:val="56"/>
                                </w:rPr>
                              </w:pPr>
                              <w:r>
                                <w:rPr>
                                  <w:rFonts w:asciiTheme="majorHAnsi" w:hAnsiTheme="majorHAnsi" w:cstheme="majorHAnsi"/>
                                  <w:b/>
                                  <w:bCs/>
                                  <w:color w:val="003263" w:themeColor="text2"/>
                                  <w:sz w:val="56"/>
                                  <w:szCs w:val="56"/>
                                </w:rPr>
                                <w:t>2</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7054A80" id="Group 254" o:spid="_x0000_s1048" style="position:absolute;margin-left:301.65pt;margin-top:9.35pt;width:102.4pt;height:38.5pt;z-index:251654144;mso-width-relative:margin;mso-height-relative:margin" coordorigin="7681,825" coordsize="10441,4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">
                <v:shape id="_x0000_s1049" type="#_x0000_t202" style="position:absolute;left:9803;top:1143;width:8320;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xckxgAAANwAAAAPAAAAZHJzL2Rvd25yZXYueG1sRI9Ba8JA&#10;FITvQv/D8gredFMt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3EMXJMYAAADcAAAA&#10;DwAAAAAAAAAAAAAAAAAHAgAAZHJzL2Rvd25yZXYueG1sUEsFBgAAAAADAAMAtwAAAPoCAAAAAA==&#10;" filled="f" stroked="f">
                  <v:textbox inset="0,0,0,0">
                    <w:txbxContent>
                      <w:p w14:paraId="3427E990" w14:textId="5C9F9021" w:rsidR="00012B91" w:rsidRPr="00AA4688" w:rsidRDefault="001B196E" w:rsidP="00012B91">
                        <w:pPr>
                          <w:spacing w:line="240" w:lineRule="auto"/>
                          <w:rPr>
                            <w:color w:val="003263" w:themeColor="text2"/>
                            <w:sz w:val="20"/>
                            <w:szCs w:val="20"/>
                          </w:rPr>
                        </w:pPr>
                        <w:r>
                          <w:rPr>
                            <w:color w:val="003263" w:themeColor="text2"/>
                            <w:sz w:val="20"/>
                            <w:szCs w:val="20"/>
                          </w:rPr>
                          <w:t>Presentations to local Disability Networks</w:t>
                        </w:r>
                      </w:p>
                    </w:txbxContent>
                  </v:textbox>
                </v:shape>
                <v:shape id="_x0000_s1050" type="#_x0000_t202" style="position:absolute;left:7681;top:825;width:2122;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o9QxQAAANwAAAAPAAAAZHJzL2Rvd25yZXYueG1sRI9Ba8JA&#10;FITvQv/D8gq9mU1FxK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BTqo9QxQAAANwAAAAP&#10;AAAAAAAAAAAAAAAAAAcCAABkcnMvZG93bnJldi54bWxQSwUGAAAAAAMAAwC3AAAA+QIAAAAA&#10;" filled="f" stroked="f">
                  <v:textbox inset="0,0,0,0">
                    <w:txbxContent>
                      <w:p w14:paraId="53D09603" w14:textId="6683FD7F" w:rsidR="00012B91" w:rsidRPr="000816C6" w:rsidRDefault="001B196E" w:rsidP="00012B91">
                        <w:pPr>
                          <w:rPr>
                            <w:color w:val="003263" w:themeColor="text2"/>
                            <w:sz w:val="56"/>
                            <w:szCs w:val="56"/>
                          </w:rPr>
                        </w:pPr>
                        <w:r>
                          <w:rPr>
                            <w:rFonts w:asciiTheme="majorHAnsi" w:hAnsiTheme="majorHAnsi" w:cstheme="majorHAnsi"/>
                            <w:b/>
                            <w:bCs/>
                            <w:color w:val="003263" w:themeColor="text2"/>
                            <w:sz w:val="56"/>
                            <w:szCs w:val="56"/>
                          </w:rPr>
                          <w:t>2</w:t>
                        </w:r>
                      </w:p>
                    </w:txbxContent>
                  </v:textbox>
                </v:shape>
              </v:group>
            </w:pict>
          </mc:Fallback>
        </mc:AlternateContent>
      </w:r>
      <w:r w:rsidR="00AA4688" w:rsidRPr="00AA4688">
        <w:rPr>
          <w:noProof/>
          <w:sz w:val="24"/>
          <w:szCs w:val="24"/>
        </w:rPr>
        <mc:AlternateContent>
          <mc:Choice Requires="wpg">
            <w:drawing>
              <wp:anchor distT="0" distB="0" distL="114300" distR="114300" simplePos="0" relativeHeight="251653120" behindDoc="0" locked="0" layoutInCell="1" allowOverlap="1" wp14:anchorId="76938A56" wp14:editId="43B79488">
                <wp:simplePos x="0" y="0"/>
                <wp:positionH relativeFrom="column">
                  <wp:posOffset>116840</wp:posOffset>
                </wp:positionH>
                <wp:positionV relativeFrom="paragraph">
                  <wp:posOffset>29210</wp:posOffset>
                </wp:positionV>
                <wp:extent cx="2552700" cy="1613535"/>
                <wp:effectExtent l="0" t="0" r="0" b="5715"/>
                <wp:wrapNone/>
                <wp:docPr id="255" name="Group 255"/>
                <wp:cNvGraphicFramePr/>
                <a:graphic xmlns:a="http://schemas.openxmlformats.org/drawingml/2006/main">
                  <a:graphicData uri="http://schemas.microsoft.com/office/word/2010/wordprocessingGroup">
                    <wpg:wgp>
                      <wpg:cNvGrpSpPr/>
                      <wpg:grpSpPr>
                        <a:xfrm>
                          <a:off x="0" y="0"/>
                          <a:ext cx="2552700" cy="1613535"/>
                          <a:chOff x="0" y="0"/>
                          <a:chExt cx="2552700" cy="1614114"/>
                        </a:xfrm>
                      </wpg:grpSpPr>
                      <pic:pic xmlns:pic="http://schemas.openxmlformats.org/drawingml/2006/picture">
                        <pic:nvPicPr>
                          <pic:cNvPr id="30" name="Picture 30"/>
                          <pic:cNvPicPr>
                            <a:picLocks noChangeAspect="1"/>
                          </pic:cNvPicPr>
                        </pic:nvPicPr>
                        <pic:blipFill>
                          <a:blip r:embed="rId26">
                            <a:extLst>
                              <a:ext uri="{28A0092B-C50C-407E-A947-70E740481C1C}">
                                <a14:useLocalDpi xmlns:a14="http://schemas.microsoft.com/office/drawing/2010/main" val="0"/>
                              </a:ext>
                            </a:extLst>
                          </a:blip>
                          <a:srcRect/>
                          <a:stretch>
                            <a:fillRect/>
                          </a:stretch>
                        </pic:blipFill>
                        <pic:spPr bwMode="auto">
                          <a:xfrm>
                            <a:off x="0" y="657225"/>
                            <a:ext cx="742950" cy="638175"/>
                          </a:xfrm>
                          <a:prstGeom prst="rect">
                            <a:avLst/>
                          </a:prstGeom>
                          <a:noFill/>
                        </pic:spPr>
                      </pic:pic>
                      <wps:wsp>
                        <wps:cNvPr id="31" name="Text Box 2"/>
                        <wps:cNvSpPr txBox="1">
                          <a:spLocks noChangeArrowheads="1"/>
                        </wps:cNvSpPr>
                        <wps:spPr bwMode="auto">
                          <a:xfrm>
                            <a:off x="0" y="133350"/>
                            <a:ext cx="742950" cy="381000"/>
                          </a:xfrm>
                          <a:prstGeom prst="rect">
                            <a:avLst/>
                          </a:prstGeom>
                          <a:noFill/>
                          <a:ln w="9525">
                            <a:noFill/>
                            <a:miter lim="800000"/>
                            <a:headEnd/>
                            <a:tailEnd/>
                          </a:ln>
                        </wps:spPr>
                        <wps:txbx>
                          <w:txbxContent>
                            <w:p w14:paraId="217A4AFF" w14:textId="77777777" w:rsidR="00012B91" w:rsidRPr="006C6D3E" w:rsidRDefault="00012B91" w:rsidP="00012B91">
                              <w:pPr>
                                <w:spacing w:line="168" w:lineRule="auto"/>
                                <w:rPr>
                                  <w:color w:val="003263" w:themeColor="text2"/>
                                </w:rPr>
                              </w:pPr>
                              <w:r>
                                <w:rPr>
                                  <w:rFonts w:asciiTheme="majorHAnsi" w:hAnsiTheme="majorHAnsi" w:cstheme="majorHAnsi"/>
                                  <w:b/>
                                  <w:bCs/>
                                  <w:color w:val="003263" w:themeColor="text2"/>
                                  <w:sz w:val="36"/>
                                  <w:szCs w:val="36"/>
                                </w:rPr>
                                <w:t>SOCIAL MEDIA</w:t>
                              </w:r>
                            </w:p>
                          </w:txbxContent>
                        </wps:txbx>
                        <wps:bodyPr rot="0" vert="horz" wrap="square" lIns="0" tIns="0" rIns="0" bIns="0" anchor="t" anchorCtr="0">
                          <a:noAutofit/>
                        </wps:bodyPr>
                      </wps:wsp>
                      <wps:wsp>
                        <wps:cNvPr id="192" name="Text Box 2"/>
                        <wps:cNvSpPr txBox="1">
                          <a:spLocks noChangeArrowheads="1"/>
                        </wps:cNvSpPr>
                        <wps:spPr bwMode="auto">
                          <a:xfrm>
                            <a:off x="1104900" y="0"/>
                            <a:ext cx="1352550" cy="609600"/>
                          </a:xfrm>
                          <a:prstGeom prst="rect">
                            <a:avLst/>
                          </a:prstGeom>
                          <a:noFill/>
                          <a:ln w="9525">
                            <a:noFill/>
                            <a:miter lim="800000"/>
                            <a:headEnd/>
                            <a:tailEnd/>
                          </a:ln>
                        </wps:spPr>
                        <wps:txbx>
                          <w:txbxContent>
                            <w:p w14:paraId="53768042" w14:textId="6ED5ED49" w:rsidR="00012B91" w:rsidRPr="0041068C" w:rsidRDefault="008C4C50" w:rsidP="00012B91">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115</w:t>
                              </w:r>
                              <w:r w:rsidR="00012B91" w:rsidRPr="0041068C">
                                <w:rPr>
                                  <w:rFonts w:asciiTheme="majorHAnsi" w:hAnsiTheme="majorHAnsi" w:cstheme="majorHAnsi"/>
                                  <w:b/>
                                  <w:bCs/>
                                  <w:color w:val="003263" w:themeColor="text2"/>
                                  <w:sz w:val="56"/>
                                  <w:szCs w:val="56"/>
                                </w:rPr>
                                <w:t>,0</w:t>
                              </w:r>
                              <w:r>
                                <w:rPr>
                                  <w:rFonts w:asciiTheme="majorHAnsi" w:hAnsiTheme="majorHAnsi" w:cstheme="majorHAnsi"/>
                                  <w:b/>
                                  <w:bCs/>
                                  <w:color w:val="003263" w:themeColor="text2"/>
                                  <w:sz w:val="56"/>
                                  <w:szCs w:val="56"/>
                                </w:rPr>
                                <w:t>49</w:t>
                              </w:r>
                            </w:p>
                            <w:p w14:paraId="04233F9E" w14:textId="77777777" w:rsidR="00012B91" w:rsidRPr="00AA4688" w:rsidRDefault="00012B91" w:rsidP="00012B91">
                              <w:pPr>
                                <w:spacing w:line="240" w:lineRule="auto"/>
                                <w:rPr>
                                  <w:color w:val="003263" w:themeColor="text2"/>
                                  <w:sz w:val="20"/>
                                  <w:szCs w:val="20"/>
                                </w:rPr>
                              </w:pPr>
                              <w:r w:rsidRPr="00AA4688">
                                <w:rPr>
                                  <w:color w:val="003263" w:themeColor="text2"/>
                                  <w:w w:val="105"/>
                                  <w:sz w:val="20"/>
                                  <w:szCs w:val="20"/>
                                </w:rPr>
                                <w:t>Reach/Impressions</w:t>
                              </w:r>
                            </w:p>
                          </w:txbxContent>
                        </wps:txbx>
                        <wps:bodyPr rot="0" vert="horz" wrap="square" lIns="0" tIns="0" rIns="0" bIns="0" anchor="t" anchorCtr="0">
                          <a:noAutofit/>
                        </wps:bodyPr>
                      </wps:wsp>
                      <wps:wsp>
                        <wps:cNvPr id="193" name="Text Box 2"/>
                        <wps:cNvSpPr txBox="1">
                          <a:spLocks noChangeArrowheads="1"/>
                        </wps:cNvSpPr>
                        <wps:spPr bwMode="auto">
                          <a:xfrm>
                            <a:off x="1104900" y="628650"/>
                            <a:ext cx="1447800" cy="985464"/>
                          </a:xfrm>
                          <a:prstGeom prst="rect">
                            <a:avLst/>
                          </a:prstGeom>
                          <a:noFill/>
                          <a:ln w="9525">
                            <a:noFill/>
                            <a:miter lim="800000"/>
                            <a:headEnd/>
                            <a:tailEnd/>
                          </a:ln>
                        </wps:spPr>
                        <wps:txbx>
                          <w:txbxContent>
                            <w:p w14:paraId="24AC5059" w14:textId="740B1F98" w:rsidR="00012B91" w:rsidRPr="0041068C" w:rsidRDefault="008C4C50" w:rsidP="00012B91">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2</w:t>
                              </w:r>
                              <w:r w:rsidR="00012B91" w:rsidRPr="0041068C">
                                <w:rPr>
                                  <w:rFonts w:asciiTheme="majorHAnsi" w:hAnsiTheme="majorHAnsi" w:cstheme="majorHAnsi"/>
                                  <w:b/>
                                  <w:bCs/>
                                  <w:color w:val="003263" w:themeColor="text2"/>
                                  <w:sz w:val="56"/>
                                  <w:szCs w:val="56"/>
                                </w:rPr>
                                <w:t>,</w:t>
                              </w:r>
                              <w:r>
                                <w:rPr>
                                  <w:rFonts w:asciiTheme="majorHAnsi" w:hAnsiTheme="majorHAnsi" w:cstheme="majorHAnsi"/>
                                  <w:b/>
                                  <w:bCs/>
                                  <w:color w:val="003263" w:themeColor="text2"/>
                                  <w:sz w:val="56"/>
                                  <w:szCs w:val="56"/>
                                </w:rPr>
                                <w:t>673</w:t>
                              </w:r>
                            </w:p>
                            <w:p w14:paraId="01933D8D" w14:textId="77777777" w:rsidR="00012B91" w:rsidRPr="00AA4688" w:rsidRDefault="00012B91" w:rsidP="00012B91">
                              <w:pPr>
                                <w:spacing w:line="240" w:lineRule="auto"/>
                                <w:rPr>
                                  <w:color w:val="003263" w:themeColor="text2"/>
                                  <w:sz w:val="20"/>
                                  <w:szCs w:val="20"/>
                                </w:rPr>
                              </w:pPr>
                              <w:r w:rsidRPr="00AA4688">
                                <w:rPr>
                                  <w:color w:val="003263" w:themeColor="text2"/>
                                  <w:w w:val="105"/>
                                  <w:sz w:val="20"/>
                                  <w:szCs w:val="20"/>
                                </w:rPr>
                                <w:t>Actions (Clicks, reactions,</w:t>
                              </w:r>
                              <w:r w:rsidRPr="00AA4688">
                                <w:rPr>
                                  <w:color w:val="003263" w:themeColor="text2"/>
                                  <w:w w:val="105"/>
                                  <w:sz w:val="20"/>
                                  <w:szCs w:val="20"/>
                                </w:rPr>
                                <w:br/>
                                <w:t>shares, comments etc.)</w:t>
                              </w:r>
                            </w:p>
                          </w:txbxContent>
                        </wps:txbx>
                        <wps:bodyPr rot="0" vert="horz" wrap="square" lIns="0" tIns="0" rIns="0" bIns="0" anchor="t" anchorCtr="0">
                          <a:noAutofit/>
                        </wps:bodyPr>
                      </wps:wsp>
                    </wpg:wgp>
                  </a:graphicData>
                </a:graphic>
                <wp14:sizeRelV relativeFrom="margin">
                  <wp14:pctHeight>0</wp14:pctHeight>
                </wp14:sizeRelV>
              </wp:anchor>
            </w:drawing>
          </mc:Choice>
          <mc:Fallback>
            <w:pict>
              <v:group w14:anchorId="76938A56" id="Group 255" o:spid="_x0000_s1051" style="position:absolute;margin-left:9.2pt;margin-top:2.3pt;width:201pt;height:127.05pt;z-index:251653120;mso-height-relative:margin" coordsize="25527,16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">
                <v:shape id="Picture 30" o:spid="_x0000_s1052" type="#_x0000_t75" style="position:absolute;top:6572;width:7429;height:6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">
                  <v:imagedata r:id="rId27" o:title=""/>
                </v:shape>
                <v:shape id="_x0000_s1053" type="#_x0000_t202" style="position:absolute;top:1333;width:7429;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217A4AFF" w14:textId="77777777" w:rsidR="00012B91" w:rsidRPr="006C6D3E" w:rsidRDefault="00012B91" w:rsidP="00012B91">
                        <w:pPr>
                          <w:spacing w:line="168" w:lineRule="auto"/>
                          <w:rPr>
                            <w:color w:val="003263" w:themeColor="text2"/>
                          </w:rPr>
                        </w:pPr>
                        <w:r>
                          <w:rPr>
                            <w:rFonts w:asciiTheme="majorHAnsi" w:hAnsiTheme="majorHAnsi" w:cstheme="majorHAnsi"/>
                            <w:b/>
                            <w:bCs/>
                            <w:color w:val="003263" w:themeColor="text2"/>
                            <w:sz w:val="36"/>
                            <w:szCs w:val="36"/>
                          </w:rPr>
                          <w:t>SOCIAL MEDIA</w:t>
                        </w:r>
                      </w:p>
                    </w:txbxContent>
                  </v:textbox>
                </v:shape>
                <v:shape id="_x0000_s1054" type="#_x0000_t202" style="position:absolute;left:11049;width:13525;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" filled="f" stroked="f">
                  <v:textbox inset="0,0,0,0">
                    <w:txbxContent>
                      <w:p w14:paraId="53768042" w14:textId="6ED5ED49" w:rsidR="00012B91" w:rsidRPr="0041068C" w:rsidRDefault="008C4C50" w:rsidP="00012B91">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115</w:t>
                        </w:r>
                        <w:r w:rsidR="00012B91" w:rsidRPr="0041068C">
                          <w:rPr>
                            <w:rFonts w:asciiTheme="majorHAnsi" w:hAnsiTheme="majorHAnsi" w:cstheme="majorHAnsi"/>
                            <w:b/>
                            <w:bCs/>
                            <w:color w:val="003263" w:themeColor="text2"/>
                            <w:sz w:val="56"/>
                            <w:szCs w:val="56"/>
                          </w:rPr>
                          <w:t>,0</w:t>
                        </w:r>
                        <w:r>
                          <w:rPr>
                            <w:rFonts w:asciiTheme="majorHAnsi" w:hAnsiTheme="majorHAnsi" w:cstheme="majorHAnsi"/>
                            <w:b/>
                            <w:bCs/>
                            <w:color w:val="003263" w:themeColor="text2"/>
                            <w:sz w:val="56"/>
                            <w:szCs w:val="56"/>
                          </w:rPr>
                          <w:t>49</w:t>
                        </w:r>
                      </w:p>
                      <w:p w14:paraId="04233F9E" w14:textId="77777777" w:rsidR="00012B91" w:rsidRPr="00AA4688" w:rsidRDefault="00012B91" w:rsidP="00012B91">
                        <w:pPr>
                          <w:spacing w:line="240" w:lineRule="auto"/>
                          <w:rPr>
                            <w:color w:val="003263" w:themeColor="text2"/>
                            <w:sz w:val="20"/>
                            <w:szCs w:val="20"/>
                          </w:rPr>
                        </w:pPr>
                        <w:r w:rsidRPr="00AA4688">
                          <w:rPr>
                            <w:color w:val="003263" w:themeColor="text2"/>
                            <w:w w:val="105"/>
                            <w:sz w:val="20"/>
                            <w:szCs w:val="20"/>
                          </w:rPr>
                          <w:t>Reach/Impressions</w:t>
                        </w:r>
                      </w:p>
                    </w:txbxContent>
                  </v:textbox>
                </v:shape>
                <v:shape id="_x0000_s1055" type="#_x0000_t202" style="position:absolute;left:11049;top:6286;width:14478;height:9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lofwgAAANwAAAAPAAAAZHJzL2Rvd25yZXYueG1sRE9Ni8Iw&#10;EL0v+B/CLHhb01WQ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B5BlofwgAAANwAAAAPAAAA&#10;AAAAAAAAAAAAAAcCAABkcnMvZG93bnJldi54bWxQSwUGAAAAAAMAAwC3AAAA9gIAAAAA&#10;" filled="f" stroked="f">
                  <v:textbox inset="0,0,0,0">
                    <w:txbxContent>
                      <w:p w14:paraId="24AC5059" w14:textId="740B1F98" w:rsidR="00012B91" w:rsidRPr="0041068C" w:rsidRDefault="008C4C50" w:rsidP="00012B91">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2</w:t>
                        </w:r>
                        <w:r w:rsidR="00012B91" w:rsidRPr="0041068C">
                          <w:rPr>
                            <w:rFonts w:asciiTheme="majorHAnsi" w:hAnsiTheme="majorHAnsi" w:cstheme="majorHAnsi"/>
                            <w:b/>
                            <w:bCs/>
                            <w:color w:val="003263" w:themeColor="text2"/>
                            <w:sz w:val="56"/>
                            <w:szCs w:val="56"/>
                          </w:rPr>
                          <w:t>,</w:t>
                        </w:r>
                        <w:r>
                          <w:rPr>
                            <w:rFonts w:asciiTheme="majorHAnsi" w:hAnsiTheme="majorHAnsi" w:cstheme="majorHAnsi"/>
                            <w:b/>
                            <w:bCs/>
                            <w:color w:val="003263" w:themeColor="text2"/>
                            <w:sz w:val="56"/>
                            <w:szCs w:val="56"/>
                          </w:rPr>
                          <w:t>673</w:t>
                        </w:r>
                      </w:p>
                      <w:p w14:paraId="01933D8D" w14:textId="77777777" w:rsidR="00012B91" w:rsidRPr="00AA4688" w:rsidRDefault="00012B91" w:rsidP="00012B91">
                        <w:pPr>
                          <w:spacing w:line="240" w:lineRule="auto"/>
                          <w:rPr>
                            <w:color w:val="003263" w:themeColor="text2"/>
                            <w:sz w:val="20"/>
                            <w:szCs w:val="20"/>
                          </w:rPr>
                        </w:pPr>
                        <w:r w:rsidRPr="00AA4688">
                          <w:rPr>
                            <w:color w:val="003263" w:themeColor="text2"/>
                            <w:w w:val="105"/>
                            <w:sz w:val="20"/>
                            <w:szCs w:val="20"/>
                          </w:rPr>
                          <w:t>Actions (Clicks, reactions,</w:t>
                        </w:r>
                        <w:r w:rsidRPr="00AA4688">
                          <w:rPr>
                            <w:color w:val="003263" w:themeColor="text2"/>
                            <w:w w:val="105"/>
                            <w:sz w:val="20"/>
                            <w:szCs w:val="20"/>
                          </w:rPr>
                          <w:br/>
                          <w:t>shares, comments etc.)</w:t>
                        </w:r>
                      </w:p>
                    </w:txbxContent>
                  </v:textbox>
                </v:shape>
              </v:group>
            </w:pict>
          </mc:Fallback>
        </mc:AlternateContent>
      </w:r>
    </w:p>
    <w:p w14:paraId="0C9F9CF1" w14:textId="77777777" w:rsidR="00D407C5" w:rsidRPr="00AA4688" w:rsidRDefault="00D407C5" w:rsidP="00012B91">
      <w:pPr>
        <w:pStyle w:val="BodyText"/>
        <w:spacing w:after="0" w:line="160" w:lineRule="atLeast"/>
        <w:rPr>
          <w:noProof/>
          <w:sz w:val="24"/>
          <w:szCs w:val="24"/>
        </w:rPr>
      </w:pPr>
    </w:p>
    <w:p w14:paraId="4AAA92C6" w14:textId="60FA122C" w:rsidR="00012B91" w:rsidRPr="00AA4688" w:rsidRDefault="001B196E" w:rsidP="00012B91">
      <w:pPr>
        <w:pStyle w:val="BodyText"/>
        <w:spacing w:after="0" w:line="160" w:lineRule="atLeast"/>
        <w:rPr>
          <w:noProof/>
          <w:sz w:val="24"/>
          <w:szCs w:val="24"/>
        </w:rPr>
      </w:pPr>
      <w:r w:rsidRPr="00AA4688">
        <w:rPr>
          <w:noProof/>
          <w:sz w:val="24"/>
          <w:szCs w:val="24"/>
        </w:rPr>
        <mc:AlternateContent>
          <mc:Choice Requires="wps">
            <w:drawing>
              <wp:anchor distT="0" distB="0" distL="114300" distR="114300" simplePos="0" relativeHeight="251657216" behindDoc="0" locked="0" layoutInCell="1" allowOverlap="1" wp14:anchorId="3F9165FF" wp14:editId="19DFECDD">
                <wp:simplePos x="0" y="0"/>
                <wp:positionH relativeFrom="column">
                  <wp:posOffset>5225807</wp:posOffset>
                </wp:positionH>
                <wp:positionV relativeFrom="paragraph">
                  <wp:posOffset>160385</wp:posOffset>
                </wp:positionV>
                <wp:extent cx="840402" cy="1073426"/>
                <wp:effectExtent l="0" t="0" r="0" b="12700"/>
                <wp:wrapNone/>
                <wp:docPr id="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0402" cy="1073426"/>
                        </a:xfrm>
                        <a:prstGeom prst="rect">
                          <a:avLst/>
                        </a:prstGeom>
                        <a:noFill/>
                        <a:ln w="9525">
                          <a:noFill/>
                          <a:miter lim="800000"/>
                          <a:headEnd/>
                          <a:tailEnd/>
                        </a:ln>
                      </wps:spPr>
                      <wps:txbx>
                        <w:txbxContent>
                          <w:p w14:paraId="78F85609" w14:textId="330CC20B" w:rsidR="00012B91" w:rsidRPr="0041068C" w:rsidRDefault="001B196E" w:rsidP="001B196E">
                            <w:pPr>
                              <w:spacing w:line="240" w:lineRule="auto"/>
                              <w:jc w:val="center"/>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147</w:t>
                            </w:r>
                          </w:p>
                          <w:p w14:paraId="6A097D18" w14:textId="4F00FC08" w:rsidR="00012B91" w:rsidRPr="00AA4688" w:rsidRDefault="000A2032" w:rsidP="001B196E">
                            <w:pPr>
                              <w:spacing w:line="240" w:lineRule="auto"/>
                              <w:jc w:val="center"/>
                              <w:rPr>
                                <w:color w:val="003263" w:themeColor="text2"/>
                                <w:sz w:val="20"/>
                                <w:szCs w:val="20"/>
                              </w:rPr>
                            </w:pPr>
                            <w:r>
                              <w:rPr>
                                <w:color w:val="003263" w:themeColor="text2"/>
                                <w:w w:val="105"/>
                                <w:sz w:val="20"/>
                                <w:szCs w:val="20"/>
                              </w:rPr>
                              <w:t>C</w:t>
                            </w:r>
                            <w:r w:rsidR="001B196E">
                              <w:rPr>
                                <w:color w:val="003263" w:themeColor="text2"/>
                                <w:w w:val="105"/>
                                <w:sz w:val="20"/>
                                <w:szCs w:val="20"/>
                              </w:rPr>
                              <w:t>ommunity organisations</w:t>
                            </w:r>
                            <w:r>
                              <w:rPr>
                                <w:color w:val="003263" w:themeColor="text2"/>
                                <w:w w:val="105"/>
                                <w:sz w:val="20"/>
                                <w:szCs w:val="20"/>
                              </w:rPr>
                              <w:t xml:space="preserve"> </w:t>
                            </w:r>
                            <w:proofErr w:type="gramStart"/>
                            <w:r>
                              <w:rPr>
                                <w:color w:val="003263" w:themeColor="text2"/>
                                <w:w w:val="105"/>
                                <w:sz w:val="20"/>
                                <w:szCs w:val="20"/>
                              </w:rPr>
                              <w:t>emailed</w:t>
                            </w:r>
                            <w:proofErr w:type="gramEnd"/>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F9165FF" id="_x0000_s1056" type="#_x0000_t202" style="position:absolute;margin-left:411.5pt;margin-top:12.65pt;width:66.15pt;height:8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" filled="f" stroked="f">
                <v:textbox inset="0,0,0,0">
                  <w:txbxContent>
                    <w:p w14:paraId="78F85609" w14:textId="330CC20B" w:rsidR="00012B91" w:rsidRPr="0041068C" w:rsidRDefault="001B196E" w:rsidP="001B196E">
                      <w:pPr>
                        <w:spacing w:line="240" w:lineRule="auto"/>
                        <w:jc w:val="center"/>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147</w:t>
                      </w:r>
                    </w:p>
                    <w:p w14:paraId="6A097D18" w14:textId="4F00FC08" w:rsidR="00012B91" w:rsidRPr="00AA4688" w:rsidRDefault="000A2032" w:rsidP="001B196E">
                      <w:pPr>
                        <w:spacing w:line="240" w:lineRule="auto"/>
                        <w:jc w:val="center"/>
                        <w:rPr>
                          <w:color w:val="003263" w:themeColor="text2"/>
                          <w:sz w:val="20"/>
                          <w:szCs w:val="20"/>
                        </w:rPr>
                      </w:pPr>
                      <w:r>
                        <w:rPr>
                          <w:color w:val="003263" w:themeColor="text2"/>
                          <w:w w:val="105"/>
                          <w:sz w:val="20"/>
                          <w:szCs w:val="20"/>
                        </w:rPr>
                        <w:t>C</w:t>
                      </w:r>
                      <w:r w:rsidR="001B196E">
                        <w:rPr>
                          <w:color w:val="003263" w:themeColor="text2"/>
                          <w:w w:val="105"/>
                          <w:sz w:val="20"/>
                          <w:szCs w:val="20"/>
                        </w:rPr>
                        <w:t>ommunity organisations</w:t>
                      </w:r>
                      <w:r>
                        <w:rPr>
                          <w:color w:val="003263" w:themeColor="text2"/>
                          <w:w w:val="105"/>
                          <w:sz w:val="20"/>
                          <w:szCs w:val="20"/>
                        </w:rPr>
                        <w:t xml:space="preserve"> </w:t>
                      </w:r>
                      <w:proofErr w:type="gramStart"/>
                      <w:r>
                        <w:rPr>
                          <w:color w:val="003263" w:themeColor="text2"/>
                          <w:w w:val="105"/>
                          <w:sz w:val="20"/>
                          <w:szCs w:val="20"/>
                        </w:rPr>
                        <w:t>emailed</w:t>
                      </w:r>
                      <w:proofErr w:type="gramEnd"/>
                    </w:p>
                  </w:txbxContent>
                </v:textbox>
              </v:shape>
            </w:pict>
          </mc:Fallback>
        </mc:AlternateContent>
      </w:r>
      <w:r w:rsidRPr="00AA4688">
        <w:rPr>
          <w:noProof/>
          <w:sz w:val="24"/>
          <w:szCs w:val="24"/>
        </w:rPr>
        <mc:AlternateContent>
          <mc:Choice Requires="wpg">
            <w:drawing>
              <wp:anchor distT="0" distB="0" distL="114300" distR="114300" simplePos="0" relativeHeight="251655168" behindDoc="0" locked="0" layoutInCell="1" allowOverlap="1" wp14:anchorId="2E38064F" wp14:editId="03DEEABC">
                <wp:simplePos x="0" y="0"/>
                <wp:positionH relativeFrom="column">
                  <wp:posOffset>3130531</wp:posOffset>
                </wp:positionH>
                <wp:positionV relativeFrom="paragraph">
                  <wp:posOffset>238796</wp:posOffset>
                </wp:positionV>
                <wp:extent cx="1381125" cy="847725"/>
                <wp:effectExtent l="0" t="0" r="9525" b="9525"/>
                <wp:wrapNone/>
                <wp:docPr id="252" name="Group 252"/>
                <wp:cNvGraphicFramePr/>
                <a:graphic xmlns:a="http://schemas.openxmlformats.org/drawingml/2006/main">
                  <a:graphicData uri="http://schemas.microsoft.com/office/word/2010/wordprocessingGroup">
                    <wpg:wgp>
                      <wpg:cNvGrpSpPr/>
                      <wpg:grpSpPr>
                        <a:xfrm>
                          <a:off x="0" y="0"/>
                          <a:ext cx="1381125" cy="847725"/>
                          <a:chOff x="0" y="0"/>
                          <a:chExt cx="1381125" cy="847725"/>
                        </a:xfrm>
                      </wpg:grpSpPr>
                      <pic:pic xmlns:pic="http://schemas.openxmlformats.org/drawingml/2006/picture">
                        <pic:nvPicPr>
                          <pic:cNvPr id="212" name="Picture 212"/>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0" y="190500"/>
                            <a:ext cx="590550" cy="590550"/>
                          </a:xfrm>
                          <a:prstGeom prst="rect">
                            <a:avLst/>
                          </a:prstGeom>
                          <a:noFill/>
                        </pic:spPr>
                      </pic:pic>
                      <wps:wsp>
                        <wps:cNvPr id="245" name="Text Box 2"/>
                        <wps:cNvSpPr txBox="1">
                          <a:spLocks noChangeArrowheads="1"/>
                        </wps:cNvSpPr>
                        <wps:spPr bwMode="auto">
                          <a:xfrm>
                            <a:off x="752475" y="390525"/>
                            <a:ext cx="628650" cy="457200"/>
                          </a:xfrm>
                          <a:prstGeom prst="rect">
                            <a:avLst/>
                          </a:prstGeom>
                          <a:noFill/>
                          <a:ln w="9525">
                            <a:noFill/>
                            <a:miter lim="800000"/>
                            <a:headEnd/>
                            <a:tailEnd/>
                          </a:ln>
                        </wps:spPr>
                        <wps:txbx>
                          <w:txbxContent>
                            <w:p w14:paraId="6BA9163C" w14:textId="6BF4261B" w:rsidR="00012B91" w:rsidRPr="00AA4688" w:rsidRDefault="00896864" w:rsidP="00012B91">
                              <w:pPr>
                                <w:spacing w:line="240" w:lineRule="auto"/>
                                <w:rPr>
                                  <w:color w:val="003263" w:themeColor="text2"/>
                                  <w:sz w:val="20"/>
                                  <w:szCs w:val="20"/>
                                </w:rPr>
                              </w:pPr>
                              <w:r>
                                <w:rPr>
                                  <w:color w:val="003263" w:themeColor="text2"/>
                                  <w:sz w:val="20"/>
                                  <w:szCs w:val="20"/>
                                </w:rPr>
                                <w:t>Flyers</w:t>
                              </w:r>
                              <w:r w:rsidR="00012B91" w:rsidRPr="00AA4688">
                                <w:rPr>
                                  <w:color w:val="003263" w:themeColor="text2"/>
                                  <w:sz w:val="20"/>
                                  <w:szCs w:val="20"/>
                                </w:rPr>
                                <w:t xml:space="preserve"> </w:t>
                              </w:r>
                              <w:proofErr w:type="gramStart"/>
                              <w:r w:rsidR="00012B91" w:rsidRPr="00AA4688">
                                <w:rPr>
                                  <w:color w:val="003263" w:themeColor="text2"/>
                                  <w:sz w:val="20"/>
                                  <w:szCs w:val="20"/>
                                </w:rPr>
                                <w:t>d</w:t>
                              </w:r>
                              <w:r>
                                <w:rPr>
                                  <w:color w:val="003263" w:themeColor="text2"/>
                                  <w:sz w:val="20"/>
                                  <w:szCs w:val="20"/>
                                </w:rPr>
                                <w:t>istributed</w:t>
                              </w:r>
                              <w:proofErr w:type="gramEnd"/>
                            </w:p>
                          </w:txbxContent>
                        </wps:txbx>
                        <wps:bodyPr rot="0" vert="horz" wrap="square" lIns="0" tIns="0" rIns="0" bIns="0" anchor="t" anchorCtr="0">
                          <a:noAutofit/>
                        </wps:bodyPr>
                      </wps:wsp>
                      <wps:wsp>
                        <wps:cNvPr id="246" name="Text Box 2"/>
                        <wps:cNvSpPr txBox="1">
                          <a:spLocks noChangeArrowheads="1"/>
                        </wps:cNvSpPr>
                        <wps:spPr bwMode="auto">
                          <a:xfrm>
                            <a:off x="752475" y="0"/>
                            <a:ext cx="590550" cy="371475"/>
                          </a:xfrm>
                          <a:prstGeom prst="rect">
                            <a:avLst/>
                          </a:prstGeom>
                          <a:noFill/>
                          <a:ln w="9525">
                            <a:noFill/>
                            <a:miter lim="800000"/>
                            <a:headEnd/>
                            <a:tailEnd/>
                          </a:ln>
                        </wps:spPr>
                        <wps:txbx>
                          <w:txbxContent>
                            <w:p w14:paraId="77DED5DF" w14:textId="72B53DA7" w:rsidR="00012B91" w:rsidRPr="000816C6" w:rsidRDefault="00896864" w:rsidP="00012B91">
                              <w:pPr>
                                <w:rPr>
                                  <w:color w:val="003263" w:themeColor="text2"/>
                                  <w:sz w:val="56"/>
                                  <w:szCs w:val="56"/>
                                </w:rPr>
                              </w:pPr>
                              <w:r>
                                <w:rPr>
                                  <w:rFonts w:asciiTheme="majorHAnsi" w:hAnsiTheme="majorHAnsi" w:cstheme="majorHAnsi"/>
                                  <w:b/>
                                  <w:bCs/>
                                  <w:color w:val="003263" w:themeColor="text2"/>
                                  <w:sz w:val="56"/>
                                  <w:szCs w:val="56"/>
                                </w:rPr>
                                <w:t>200</w:t>
                              </w:r>
                              <w:r w:rsidR="00012B91">
                                <w:rPr>
                                  <w:rFonts w:asciiTheme="majorHAnsi" w:hAnsiTheme="majorHAnsi" w:cstheme="majorHAnsi"/>
                                  <w:b/>
                                  <w:bCs/>
                                  <w:color w:val="003263" w:themeColor="text2"/>
                                  <w:sz w:val="56"/>
                                  <w:szCs w:val="56"/>
                                </w:rPr>
                                <w:t>1</w:t>
                              </w:r>
                            </w:p>
                          </w:txbxContent>
                        </wps:txbx>
                        <wps:bodyPr rot="0" vert="horz" wrap="square" lIns="0" tIns="0" rIns="0" bIns="0" anchor="t" anchorCtr="0">
                          <a:noAutofit/>
                        </wps:bodyPr>
                      </wps:wsp>
                    </wpg:wgp>
                  </a:graphicData>
                </a:graphic>
              </wp:anchor>
            </w:drawing>
          </mc:Choice>
          <mc:Fallback>
            <w:pict>
              <v:group w14:anchorId="2E38064F" id="Group 252" o:spid="_x0000_s1057" style="position:absolute;margin-left:246.5pt;margin-top:18.8pt;width:108.75pt;height:66.75pt;z-index:251655168" coordsize="13811,84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">
                <v:shape id="Picture 212" o:spid="_x0000_s1058" type="#_x0000_t75" style="position:absolute;top:1905;width:5905;height:5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">
                  <v:imagedata r:id="rId29" o:title=""/>
                </v:shape>
                <v:shape id="_x0000_s1059" type="#_x0000_t202" style="position:absolute;left:7524;top:3905;width:6287;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irLxgAAANwAAAAPAAAAZHJzL2Rvd25yZXYueG1sRI9Ba8JA&#10;FITvQv/D8gredFOx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POYqy8YAAADcAAAA&#10;DwAAAAAAAAAAAAAAAAAHAgAAZHJzL2Rvd25yZXYueG1sUEsFBgAAAAADAAMAtwAAAPoCAAAAAA==&#10;" filled="f" stroked="f">
                  <v:textbox inset="0,0,0,0">
                    <w:txbxContent>
                      <w:p w14:paraId="6BA9163C" w14:textId="6BF4261B" w:rsidR="00012B91" w:rsidRPr="00AA4688" w:rsidRDefault="00896864" w:rsidP="00012B91">
                        <w:pPr>
                          <w:spacing w:line="240" w:lineRule="auto"/>
                          <w:rPr>
                            <w:color w:val="003263" w:themeColor="text2"/>
                            <w:sz w:val="20"/>
                            <w:szCs w:val="20"/>
                          </w:rPr>
                        </w:pPr>
                        <w:r>
                          <w:rPr>
                            <w:color w:val="003263" w:themeColor="text2"/>
                            <w:sz w:val="20"/>
                            <w:szCs w:val="20"/>
                          </w:rPr>
                          <w:t>Flyers</w:t>
                        </w:r>
                        <w:r w:rsidR="00012B91" w:rsidRPr="00AA4688">
                          <w:rPr>
                            <w:color w:val="003263" w:themeColor="text2"/>
                            <w:sz w:val="20"/>
                            <w:szCs w:val="20"/>
                          </w:rPr>
                          <w:t xml:space="preserve"> </w:t>
                        </w:r>
                        <w:proofErr w:type="gramStart"/>
                        <w:r w:rsidR="00012B91" w:rsidRPr="00AA4688">
                          <w:rPr>
                            <w:color w:val="003263" w:themeColor="text2"/>
                            <w:sz w:val="20"/>
                            <w:szCs w:val="20"/>
                          </w:rPr>
                          <w:t>d</w:t>
                        </w:r>
                        <w:r>
                          <w:rPr>
                            <w:color w:val="003263" w:themeColor="text2"/>
                            <w:sz w:val="20"/>
                            <w:szCs w:val="20"/>
                          </w:rPr>
                          <w:t>istributed</w:t>
                        </w:r>
                        <w:proofErr w:type="gramEnd"/>
                      </w:p>
                    </w:txbxContent>
                  </v:textbox>
                </v:shape>
                <v:shape id="_x0000_s1060" type="#_x0000_t202" style="position:absolute;left:7524;width:5906;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LS8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DMNLS8xQAAANwAAAAP&#10;AAAAAAAAAAAAAAAAAAcCAABkcnMvZG93bnJldi54bWxQSwUGAAAAAAMAAwC3AAAA+QIAAAAA&#10;" filled="f" stroked="f">
                  <v:textbox inset="0,0,0,0">
                    <w:txbxContent>
                      <w:p w14:paraId="77DED5DF" w14:textId="72B53DA7" w:rsidR="00012B91" w:rsidRPr="000816C6" w:rsidRDefault="00896864" w:rsidP="00012B91">
                        <w:pPr>
                          <w:rPr>
                            <w:color w:val="003263" w:themeColor="text2"/>
                            <w:sz w:val="56"/>
                            <w:szCs w:val="56"/>
                          </w:rPr>
                        </w:pPr>
                        <w:r>
                          <w:rPr>
                            <w:rFonts w:asciiTheme="majorHAnsi" w:hAnsiTheme="majorHAnsi" w:cstheme="majorHAnsi"/>
                            <w:b/>
                            <w:bCs/>
                            <w:color w:val="003263" w:themeColor="text2"/>
                            <w:sz w:val="56"/>
                            <w:szCs w:val="56"/>
                          </w:rPr>
                          <w:t>200</w:t>
                        </w:r>
                        <w:r w:rsidR="00012B91">
                          <w:rPr>
                            <w:rFonts w:asciiTheme="majorHAnsi" w:hAnsiTheme="majorHAnsi" w:cstheme="majorHAnsi"/>
                            <w:b/>
                            <w:bCs/>
                            <w:color w:val="003263" w:themeColor="text2"/>
                            <w:sz w:val="56"/>
                            <w:szCs w:val="56"/>
                          </w:rPr>
                          <w:t>1</w:t>
                        </w:r>
                      </w:p>
                    </w:txbxContent>
                  </v:textbox>
                </v:shape>
              </v:group>
            </w:pict>
          </mc:Fallback>
        </mc:AlternateContent>
      </w:r>
    </w:p>
    <w:p w14:paraId="0CCD8C66" w14:textId="3EEB043B" w:rsidR="00012B91" w:rsidRPr="00AA4688" w:rsidRDefault="00012B91" w:rsidP="00012B91">
      <w:pPr>
        <w:pStyle w:val="BodyText"/>
        <w:spacing w:after="0" w:line="160" w:lineRule="atLeast"/>
        <w:rPr>
          <w:noProof/>
          <w:sz w:val="24"/>
          <w:szCs w:val="24"/>
        </w:rPr>
      </w:pPr>
    </w:p>
    <w:p w14:paraId="448FF00F" w14:textId="77777777" w:rsidR="00012B91" w:rsidRPr="00AA4688" w:rsidRDefault="00012B91" w:rsidP="00012B91">
      <w:pPr>
        <w:pStyle w:val="BodyText"/>
        <w:spacing w:after="0" w:line="160" w:lineRule="atLeast"/>
        <w:rPr>
          <w:noProof/>
          <w:sz w:val="24"/>
          <w:szCs w:val="24"/>
        </w:rPr>
      </w:pPr>
    </w:p>
    <w:p w14:paraId="60F94278" w14:textId="77777777" w:rsidR="00012B91" w:rsidRPr="00AA4688" w:rsidRDefault="00012B91" w:rsidP="00012B91">
      <w:pPr>
        <w:pStyle w:val="BodyText"/>
        <w:spacing w:after="0" w:line="160" w:lineRule="atLeast"/>
        <w:rPr>
          <w:noProof/>
          <w:sz w:val="24"/>
          <w:szCs w:val="24"/>
        </w:rPr>
      </w:pPr>
    </w:p>
    <w:p w14:paraId="7B14E838" w14:textId="77777777" w:rsidR="00D407C5" w:rsidRDefault="00D407C5" w:rsidP="00D407C5">
      <w:pPr>
        <w:pStyle w:val="BodyText"/>
        <w:spacing w:after="0" w:line="240" w:lineRule="auto"/>
        <w:rPr>
          <w:sz w:val="24"/>
          <w:szCs w:val="24"/>
        </w:rPr>
      </w:pPr>
    </w:p>
    <w:tbl>
      <w:tblPr>
        <w:tblStyle w:val="TableGrid"/>
        <w:tblW w:w="0" w:type="auto"/>
        <w:tblLook w:val="04A0" w:firstRow="1" w:lastRow="0" w:firstColumn="1" w:lastColumn="0" w:noHBand="0" w:noVBand="1"/>
      </w:tblPr>
      <w:tblGrid>
        <w:gridCol w:w="5387"/>
        <w:gridCol w:w="1701"/>
      </w:tblGrid>
      <w:tr w:rsidR="00D407C5" w14:paraId="061F6E3B" w14:textId="77777777" w:rsidTr="00C11A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Pr>
          <w:p w14:paraId="6C1DB3A9" w14:textId="0A240D27" w:rsidR="00D407C5" w:rsidRPr="008A1E14" w:rsidRDefault="00D407C5" w:rsidP="00C11A2D">
            <w:pPr>
              <w:pStyle w:val="BodyText"/>
              <w:spacing w:after="0" w:line="240" w:lineRule="auto"/>
              <w:rPr>
                <w:color w:val="auto"/>
                <w:sz w:val="24"/>
                <w:szCs w:val="24"/>
              </w:rPr>
            </w:pPr>
            <w:r w:rsidRPr="008A1E14">
              <w:rPr>
                <w:color w:val="auto"/>
                <w:sz w:val="24"/>
                <w:szCs w:val="24"/>
              </w:rPr>
              <w:t>Communication Methods</w:t>
            </w:r>
          </w:p>
        </w:tc>
        <w:tc>
          <w:tcPr>
            <w:tcW w:w="1701" w:type="dxa"/>
          </w:tcPr>
          <w:p w14:paraId="4A825C65" w14:textId="413AD5E1" w:rsidR="00D407C5" w:rsidRPr="008A1E14" w:rsidRDefault="00D407C5" w:rsidP="00D407C5">
            <w:pPr>
              <w:pStyle w:val="BodyText"/>
              <w:spacing w:after="0" w:line="240" w:lineRule="auto"/>
              <w:jc w:val="center"/>
              <w:cnfStyle w:val="100000000000" w:firstRow="1" w:lastRow="0" w:firstColumn="0" w:lastColumn="0" w:oddVBand="0" w:evenVBand="0" w:oddHBand="0" w:evenHBand="0" w:firstRowFirstColumn="0" w:firstRowLastColumn="0" w:lastRowFirstColumn="0" w:lastRowLastColumn="0"/>
              <w:rPr>
                <w:color w:val="auto"/>
                <w:sz w:val="24"/>
                <w:szCs w:val="24"/>
              </w:rPr>
            </w:pPr>
            <w:r w:rsidRPr="008A1E14">
              <w:rPr>
                <w:color w:val="auto"/>
                <w:sz w:val="24"/>
                <w:szCs w:val="24"/>
              </w:rPr>
              <w:t>Number</w:t>
            </w:r>
          </w:p>
        </w:tc>
      </w:tr>
      <w:tr w:rsidR="00D407C5" w14:paraId="013455BF" w14:textId="77777777" w:rsidTr="00C11A2D">
        <w:tc>
          <w:tcPr>
            <w:cnfStyle w:val="001000000000" w:firstRow="0" w:lastRow="0" w:firstColumn="1" w:lastColumn="0" w:oddVBand="0" w:evenVBand="0" w:oddHBand="0" w:evenHBand="0" w:firstRowFirstColumn="0" w:firstRowLastColumn="0" w:lastRowFirstColumn="0" w:lastRowLastColumn="0"/>
            <w:tcW w:w="5387" w:type="dxa"/>
          </w:tcPr>
          <w:p w14:paraId="7ED4713F" w14:textId="44E9F2B0" w:rsidR="00D407C5" w:rsidRPr="006F2241" w:rsidRDefault="00D407C5" w:rsidP="00C11A2D">
            <w:pPr>
              <w:pStyle w:val="BodyText"/>
              <w:spacing w:after="0" w:line="240" w:lineRule="auto"/>
              <w:rPr>
                <w:b w:val="0"/>
                <w:bCs/>
                <w:sz w:val="20"/>
                <w:szCs w:val="20"/>
              </w:rPr>
            </w:pPr>
            <w:r w:rsidRPr="006F2241">
              <w:rPr>
                <w:b w:val="0"/>
                <w:bCs/>
                <w:caps w:val="0"/>
                <w:sz w:val="20"/>
                <w:szCs w:val="20"/>
              </w:rPr>
              <w:t>Facebook</w:t>
            </w:r>
          </w:p>
        </w:tc>
        <w:tc>
          <w:tcPr>
            <w:tcW w:w="1701" w:type="dxa"/>
          </w:tcPr>
          <w:p w14:paraId="37097759" w14:textId="668DE3F4" w:rsidR="00D407C5" w:rsidRPr="006F2241" w:rsidRDefault="00D407C5" w:rsidP="00D407C5">
            <w:pPr>
              <w:pStyle w:val="BodyText"/>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F2241">
              <w:rPr>
                <w:sz w:val="20"/>
                <w:szCs w:val="20"/>
              </w:rPr>
              <w:t>2</w:t>
            </w:r>
          </w:p>
        </w:tc>
      </w:tr>
      <w:tr w:rsidR="00D407C5" w14:paraId="05F024F0" w14:textId="77777777" w:rsidTr="00C11A2D">
        <w:tc>
          <w:tcPr>
            <w:cnfStyle w:val="001000000000" w:firstRow="0" w:lastRow="0" w:firstColumn="1" w:lastColumn="0" w:oddVBand="0" w:evenVBand="0" w:oddHBand="0" w:evenHBand="0" w:firstRowFirstColumn="0" w:firstRowLastColumn="0" w:lastRowFirstColumn="0" w:lastRowLastColumn="0"/>
            <w:tcW w:w="5387" w:type="dxa"/>
          </w:tcPr>
          <w:p w14:paraId="4FCA2DA5" w14:textId="58B8CEFF" w:rsidR="00D407C5" w:rsidRPr="006F2241" w:rsidRDefault="00D407C5" w:rsidP="00C11A2D">
            <w:pPr>
              <w:pStyle w:val="BodyText"/>
              <w:spacing w:after="0" w:line="240" w:lineRule="auto"/>
              <w:rPr>
                <w:b w:val="0"/>
                <w:bCs/>
                <w:sz w:val="20"/>
                <w:szCs w:val="20"/>
              </w:rPr>
            </w:pPr>
            <w:r w:rsidRPr="006F2241">
              <w:rPr>
                <w:b w:val="0"/>
                <w:bCs/>
                <w:caps w:val="0"/>
                <w:sz w:val="20"/>
                <w:szCs w:val="20"/>
              </w:rPr>
              <w:t>Instagram</w:t>
            </w:r>
          </w:p>
        </w:tc>
        <w:tc>
          <w:tcPr>
            <w:tcW w:w="1701" w:type="dxa"/>
          </w:tcPr>
          <w:p w14:paraId="1A45E1B2" w14:textId="396DFE34" w:rsidR="00D407C5" w:rsidRPr="006F2241" w:rsidRDefault="00D407C5" w:rsidP="00D407C5">
            <w:pPr>
              <w:pStyle w:val="BodyText"/>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F2241">
              <w:rPr>
                <w:sz w:val="20"/>
                <w:szCs w:val="20"/>
              </w:rPr>
              <w:t>1</w:t>
            </w:r>
          </w:p>
        </w:tc>
      </w:tr>
      <w:tr w:rsidR="00D407C5" w14:paraId="164E8265" w14:textId="77777777" w:rsidTr="00C11A2D">
        <w:tc>
          <w:tcPr>
            <w:cnfStyle w:val="001000000000" w:firstRow="0" w:lastRow="0" w:firstColumn="1" w:lastColumn="0" w:oddVBand="0" w:evenVBand="0" w:oddHBand="0" w:evenHBand="0" w:firstRowFirstColumn="0" w:firstRowLastColumn="0" w:lastRowFirstColumn="0" w:lastRowLastColumn="0"/>
            <w:tcW w:w="5387" w:type="dxa"/>
          </w:tcPr>
          <w:p w14:paraId="68C5B24C" w14:textId="44ED2532" w:rsidR="00D407C5" w:rsidRPr="006F2241" w:rsidRDefault="00D407C5" w:rsidP="00C11A2D">
            <w:pPr>
              <w:pStyle w:val="BodyText"/>
              <w:spacing w:after="0" w:line="240" w:lineRule="auto"/>
              <w:rPr>
                <w:b w:val="0"/>
                <w:bCs/>
                <w:sz w:val="20"/>
                <w:szCs w:val="20"/>
              </w:rPr>
            </w:pPr>
            <w:r w:rsidRPr="006F2241">
              <w:rPr>
                <w:b w:val="0"/>
                <w:bCs/>
                <w:caps w:val="0"/>
                <w:sz w:val="20"/>
                <w:szCs w:val="20"/>
              </w:rPr>
              <w:t>X (Formerly Twitter)</w:t>
            </w:r>
          </w:p>
        </w:tc>
        <w:tc>
          <w:tcPr>
            <w:tcW w:w="1701" w:type="dxa"/>
          </w:tcPr>
          <w:p w14:paraId="035606C6" w14:textId="25FE68C8" w:rsidR="00D407C5" w:rsidRPr="006F2241" w:rsidRDefault="00D407C5" w:rsidP="00D407C5">
            <w:pPr>
              <w:pStyle w:val="BodyText"/>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F2241">
              <w:rPr>
                <w:sz w:val="20"/>
                <w:szCs w:val="20"/>
              </w:rPr>
              <w:t>3</w:t>
            </w:r>
          </w:p>
        </w:tc>
      </w:tr>
      <w:tr w:rsidR="00D407C5" w14:paraId="2C1530D4" w14:textId="77777777" w:rsidTr="00C11A2D">
        <w:tc>
          <w:tcPr>
            <w:cnfStyle w:val="001000000000" w:firstRow="0" w:lastRow="0" w:firstColumn="1" w:lastColumn="0" w:oddVBand="0" w:evenVBand="0" w:oddHBand="0" w:evenHBand="0" w:firstRowFirstColumn="0" w:firstRowLastColumn="0" w:lastRowFirstColumn="0" w:lastRowLastColumn="0"/>
            <w:tcW w:w="5387" w:type="dxa"/>
          </w:tcPr>
          <w:p w14:paraId="5CED1376" w14:textId="77777777" w:rsidR="00D407C5" w:rsidRPr="006F2241" w:rsidRDefault="00D407C5" w:rsidP="00C11A2D">
            <w:pPr>
              <w:pStyle w:val="BodyText"/>
              <w:spacing w:after="0" w:line="240" w:lineRule="auto"/>
              <w:rPr>
                <w:b w:val="0"/>
                <w:bCs/>
                <w:sz w:val="20"/>
                <w:szCs w:val="20"/>
              </w:rPr>
            </w:pPr>
            <w:r w:rsidRPr="006F2241">
              <w:rPr>
                <w:b w:val="0"/>
                <w:bCs/>
                <w:caps w:val="0"/>
                <w:sz w:val="20"/>
                <w:szCs w:val="20"/>
              </w:rPr>
              <w:t>LinkedIn</w:t>
            </w:r>
          </w:p>
        </w:tc>
        <w:tc>
          <w:tcPr>
            <w:tcW w:w="1701" w:type="dxa"/>
          </w:tcPr>
          <w:p w14:paraId="0E108D9B" w14:textId="2C068657" w:rsidR="00D407C5" w:rsidRPr="006F2241" w:rsidRDefault="00D407C5" w:rsidP="00D407C5">
            <w:pPr>
              <w:pStyle w:val="BodyText"/>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F2241">
              <w:rPr>
                <w:sz w:val="20"/>
                <w:szCs w:val="20"/>
              </w:rPr>
              <w:t>3</w:t>
            </w:r>
          </w:p>
        </w:tc>
      </w:tr>
      <w:tr w:rsidR="00D407C5" w14:paraId="568100B2" w14:textId="77777777" w:rsidTr="00C11A2D">
        <w:tc>
          <w:tcPr>
            <w:cnfStyle w:val="001000000000" w:firstRow="0" w:lastRow="0" w:firstColumn="1" w:lastColumn="0" w:oddVBand="0" w:evenVBand="0" w:oddHBand="0" w:evenHBand="0" w:firstRowFirstColumn="0" w:firstRowLastColumn="0" w:lastRowFirstColumn="0" w:lastRowLastColumn="0"/>
            <w:tcW w:w="5387" w:type="dxa"/>
          </w:tcPr>
          <w:p w14:paraId="43FEED5D" w14:textId="7DF262EB" w:rsidR="00D407C5" w:rsidRPr="006F2241" w:rsidRDefault="00D407C5" w:rsidP="00C11A2D">
            <w:pPr>
              <w:pStyle w:val="BodyText"/>
              <w:spacing w:after="0" w:line="240" w:lineRule="auto"/>
              <w:rPr>
                <w:b w:val="0"/>
                <w:bCs/>
                <w:sz w:val="20"/>
                <w:szCs w:val="20"/>
              </w:rPr>
            </w:pPr>
            <w:r w:rsidRPr="006F2241">
              <w:rPr>
                <w:b w:val="0"/>
                <w:bCs/>
                <w:caps w:val="0"/>
                <w:sz w:val="20"/>
                <w:szCs w:val="20"/>
              </w:rPr>
              <w:t xml:space="preserve">Meta </w:t>
            </w:r>
          </w:p>
        </w:tc>
        <w:tc>
          <w:tcPr>
            <w:tcW w:w="1701" w:type="dxa"/>
          </w:tcPr>
          <w:p w14:paraId="25E4D30A" w14:textId="115C8E9A" w:rsidR="00D407C5" w:rsidRPr="006F2241" w:rsidRDefault="00D407C5" w:rsidP="00D407C5">
            <w:pPr>
              <w:pStyle w:val="BodyText"/>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F2241">
              <w:rPr>
                <w:sz w:val="20"/>
                <w:szCs w:val="20"/>
              </w:rPr>
              <w:t>2</w:t>
            </w:r>
          </w:p>
        </w:tc>
      </w:tr>
      <w:tr w:rsidR="00D407C5" w14:paraId="68B0B692" w14:textId="77777777" w:rsidTr="00C11A2D">
        <w:tc>
          <w:tcPr>
            <w:cnfStyle w:val="001000000000" w:firstRow="0" w:lastRow="0" w:firstColumn="1" w:lastColumn="0" w:oddVBand="0" w:evenVBand="0" w:oddHBand="0" w:evenHBand="0" w:firstRowFirstColumn="0" w:firstRowLastColumn="0" w:lastRowFirstColumn="0" w:lastRowLastColumn="0"/>
            <w:tcW w:w="5387" w:type="dxa"/>
          </w:tcPr>
          <w:p w14:paraId="2E04933E" w14:textId="77777777" w:rsidR="00D407C5" w:rsidRPr="006F2241" w:rsidRDefault="00D407C5" w:rsidP="00C11A2D">
            <w:pPr>
              <w:pStyle w:val="BodyText"/>
              <w:spacing w:after="0" w:line="240" w:lineRule="auto"/>
              <w:rPr>
                <w:b w:val="0"/>
                <w:bCs/>
                <w:sz w:val="20"/>
                <w:szCs w:val="20"/>
              </w:rPr>
            </w:pPr>
            <w:r w:rsidRPr="006F2241">
              <w:rPr>
                <w:b w:val="0"/>
                <w:bCs/>
                <w:caps w:val="0"/>
                <w:sz w:val="20"/>
                <w:szCs w:val="20"/>
              </w:rPr>
              <w:lastRenderedPageBreak/>
              <w:t>Media Releases</w:t>
            </w:r>
          </w:p>
        </w:tc>
        <w:tc>
          <w:tcPr>
            <w:tcW w:w="1701" w:type="dxa"/>
          </w:tcPr>
          <w:p w14:paraId="00917E8E" w14:textId="77777777" w:rsidR="00D407C5" w:rsidRPr="006F2241" w:rsidRDefault="00D407C5" w:rsidP="00D407C5">
            <w:pPr>
              <w:pStyle w:val="BodyText"/>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F2241">
              <w:rPr>
                <w:sz w:val="20"/>
                <w:szCs w:val="20"/>
              </w:rPr>
              <w:t>2</w:t>
            </w:r>
          </w:p>
        </w:tc>
      </w:tr>
      <w:tr w:rsidR="00D407C5" w14:paraId="0CA170BE" w14:textId="77777777" w:rsidTr="00C11A2D">
        <w:tc>
          <w:tcPr>
            <w:cnfStyle w:val="001000000000" w:firstRow="0" w:lastRow="0" w:firstColumn="1" w:lastColumn="0" w:oddVBand="0" w:evenVBand="0" w:oddHBand="0" w:evenHBand="0" w:firstRowFirstColumn="0" w:firstRowLastColumn="0" w:lastRowFirstColumn="0" w:lastRowLastColumn="0"/>
            <w:tcW w:w="5387" w:type="dxa"/>
          </w:tcPr>
          <w:p w14:paraId="5E58E697" w14:textId="1A899A45" w:rsidR="00D407C5" w:rsidRPr="006F2241" w:rsidRDefault="00D407C5" w:rsidP="00C11A2D">
            <w:pPr>
              <w:pStyle w:val="BodyText"/>
              <w:spacing w:after="0" w:line="240" w:lineRule="auto"/>
              <w:rPr>
                <w:b w:val="0"/>
                <w:bCs/>
                <w:sz w:val="20"/>
                <w:szCs w:val="20"/>
              </w:rPr>
            </w:pPr>
            <w:r w:rsidRPr="006F2241">
              <w:rPr>
                <w:b w:val="0"/>
                <w:bCs/>
                <w:caps w:val="0"/>
                <w:sz w:val="20"/>
                <w:szCs w:val="20"/>
              </w:rPr>
              <w:t xml:space="preserve">Posters at </w:t>
            </w:r>
            <w:r w:rsidR="006F2241">
              <w:rPr>
                <w:b w:val="0"/>
                <w:bCs/>
                <w:caps w:val="0"/>
                <w:sz w:val="20"/>
                <w:szCs w:val="20"/>
              </w:rPr>
              <w:t>k</w:t>
            </w:r>
            <w:r w:rsidRPr="006F2241">
              <w:rPr>
                <w:b w:val="0"/>
                <w:bCs/>
                <w:caps w:val="0"/>
                <w:sz w:val="20"/>
                <w:szCs w:val="20"/>
              </w:rPr>
              <w:t xml:space="preserve">ey </w:t>
            </w:r>
            <w:r w:rsidR="006F2241">
              <w:rPr>
                <w:b w:val="0"/>
                <w:bCs/>
                <w:caps w:val="0"/>
                <w:sz w:val="20"/>
                <w:szCs w:val="20"/>
              </w:rPr>
              <w:t>l</w:t>
            </w:r>
            <w:r w:rsidRPr="006F2241">
              <w:rPr>
                <w:b w:val="0"/>
                <w:bCs/>
                <w:caps w:val="0"/>
                <w:sz w:val="20"/>
                <w:szCs w:val="20"/>
              </w:rPr>
              <w:t>ocations</w:t>
            </w:r>
          </w:p>
        </w:tc>
        <w:tc>
          <w:tcPr>
            <w:tcW w:w="1701" w:type="dxa"/>
          </w:tcPr>
          <w:p w14:paraId="13931536" w14:textId="77777777" w:rsidR="00D407C5" w:rsidRPr="006F2241" w:rsidRDefault="00D407C5" w:rsidP="00D407C5">
            <w:pPr>
              <w:pStyle w:val="BodyText"/>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F2241">
              <w:rPr>
                <w:sz w:val="20"/>
                <w:szCs w:val="20"/>
              </w:rPr>
              <w:t>10</w:t>
            </w:r>
          </w:p>
        </w:tc>
      </w:tr>
      <w:tr w:rsidR="00D407C5" w14:paraId="360A84A4" w14:textId="77777777" w:rsidTr="00C11A2D">
        <w:tc>
          <w:tcPr>
            <w:cnfStyle w:val="001000000000" w:firstRow="0" w:lastRow="0" w:firstColumn="1" w:lastColumn="0" w:oddVBand="0" w:evenVBand="0" w:oddHBand="0" w:evenHBand="0" w:firstRowFirstColumn="0" w:firstRowLastColumn="0" w:lastRowFirstColumn="0" w:lastRowLastColumn="0"/>
            <w:tcW w:w="5387" w:type="dxa"/>
          </w:tcPr>
          <w:p w14:paraId="286EDE60" w14:textId="77777777" w:rsidR="00D407C5" w:rsidRPr="006F2241" w:rsidRDefault="00D407C5" w:rsidP="00C11A2D">
            <w:pPr>
              <w:pStyle w:val="BodyText"/>
              <w:spacing w:after="0" w:line="240" w:lineRule="auto"/>
              <w:rPr>
                <w:b w:val="0"/>
                <w:bCs/>
                <w:sz w:val="20"/>
                <w:szCs w:val="20"/>
              </w:rPr>
            </w:pPr>
            <w:r w:rsidRPr="006F2241">
              <w:rPr>
                <w:b w:val="0"/>
                <w:bCs/>
                <w:caps w:val="0"/>
                <w:sz w:val="20"/>
                <w:szCs w:val="20"/>
              </w:rPr>
              <w:t>Flyers (with QR Codes)</w:t>
            </w:r>
          </w:p>
        </w:tc>
        <w:tc>
          <w:tcPr>
            <w:tcW w:w="1701" w:type="dxa"/>
          </w:tcPr>
          <w:p w14:paraId="4055C8F0" w14:textId="77777777" w:rsidR="00D407C5" w:rsidRPr="006F2241" w:rsidRDefault="00D407C5" w:rsidP="00D407C5">
            <w:pPr>
              <w:pStyle w:val="BodyText"/>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F2241">
              <w:rPr>
                <w:sz w:val="20"/>
                <w:szCs w:val="20"/>
              </w:rPr>
              <w:t>200</w:t>
            </w:r>
          </w:p>
        </w:tc>
      </w:tr>
      <w:tr w:rsidR="00D407C5" w14:paraId="26E8A02B" w14:textId="77777777" w:rsidTr="00C11A2D">
        <w:tc>
          <w:tcPr>
            <w:cnfStyle w:val="001000000000" w:firstRow="0" w:lastRow="0" w:firstColumn="1" w:lastColumn="0" w:oddVBand="0" w:evenVBand="0" w:oddHBand="0" w:evenHBand="0" w:firstRowFirstColumn="0" w:firstRowLastColumn="0" w:lastRowFirstColumn="0" w:lastRowLastColumn="0"/>
            <w:tcW w:w="5387" w:type="dxa"/>
          </w:tcPr>
          <w:p w14:paraId="4C8F5F2B" w14:textId="7C47267B" w:rsidR="00D407C5" w:rsidRPr="006F2241" w:rsidRDefault="00D407C5" w:rsidP="00C11A2D">
            <w:pPr>
              <w:pStyle w:val="BodyText"/>
              <w:spacing w:after="0" w:line="240" w:lineRule="auto"/>
              <w:rPr>
                <w:b w:val="0"/>
                <w:bCs/>
                <w:sz w:val="20"/>
                <w:szCs w:val="20"/>
              </w:rPr>
            </w:pPr>
            <w:r w:rsidRPr="006F2241">
              <w:rPr>
                <w:b w:val="0"/>
                <w:bCs/>
                <w:caps w:val="0"/>
                <w:sz w:val="20"/>
                <w:szCs w:val="20"/>
              </w:rPr>
              <w:t>Email</w:t>
            </w:r>
            <w:r w:rsidR="006F2241">
              <w:rPr>
                <w:b w:val="0"/>
                <w:bCs/>
                <w:caps w:val="0"/>
                <w:sz w:val="20"/>
                <w:szCs w:val="20"/>
              </w:rPr>
              <w:t>s</w:t>
            </w:r>
            <w:r w:rsidRPr="006F2241">
              <w:rPr>
                <w:b w:val="0"/>
                <w:bCs/>
                <w:caps w:val="0"/>
                <w:sz w:val="20"/>
                <w:szCs w:val="20"/>
              </w:rPr>
              <w:t xml:space="preserve"> to </w:t>
            </w:r>
            <w:r w:rsidR="006F2241">
              <w:rPr>
                <w:b w:val="0"/>
                <w:bCs/>
                <w:caps w:val="0"/>
                <w:sz w:val="20"/>
                <w:szCs w:val="20"/>
              </w:rPr>
              <w:t>k</w:t>
            </w:r>
            <w:r w:rsidRPr="006F2241">
              <w:rPr>
                <w:b w:val="0"/>
                <w:bCs/>
                <w:caps w:val="0"/>
                <w:sz w:val="20"/>
                <w:szCs w:val="20"/>
              </w:rPr>
              <w:t xml:space="preserve">ey </w:t>
            </w:r>
            <w:r w:rsidR="006F2241">
              <w:rPr>
                <w:b w:val="0"/>
                <w:bCs/>
                <w:caps w:val="0"/>
                <w:sz w:val="20"/>
                <w:szCs w:val="20"/>
              </w:rPr>
              <w:t>c</w:t>
            </w:r>
            <w:r w:rsidRPr="006F2241">
              <w:rPr>
                <w:b w:val="0"/>
                <w:bCs/>
                <w:caps w:val="0"/>
                <w:sz w:val="20"/>
                <w:szCs w:val="20"/>
              </w:rPr>
              <w:t xml:space="preserve">ommunity </w:t>
            </w:r>
            <w:r w:rsidR="006F2241">
              <w:rPr>
                <w:b w:val="0"/>
                <w:bCs/>
                <w:caps w:val="0"/>
                <w:sz w:val="20"/>
                <w:szCs w:val="20"/>
              </w:rPr>
              <w:t>g</w:t>
            </w:r>
            <w:r w:rsidRPr="006F2241">
              <w:rPr>
                <w:b w:val="0"/>
                <w:bCs/>
                <w:caps w:val="0"/>
                <w:sz w:val="20"/>
                <w:szCs w:val="20"/>
              </w:rPr>
              <w:t>roups</w:t>
            </w:r>
          </w:p>
        </w:tc>
        <w:tc>
          <w:tcPr>
            <w:tcW w:w="1701" w:type="dxa"/>
          </w:tcPr>
          <w:p w14:paraId="3342DB6C" w14:textId="77777777" w:rsidR="00D407C5" w:rsidRPr="006F2241" w:rsidRDefault="00D407C5" w:rsidP="00D407C5">
            <w:pPr>
              <w:pStyle w:val="BodyText"/>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F2241">
              <w:rPr>
                <w:sz w:val="20"/>
                <w:szCs w:val="20"/>
              </w:rPr>
              <w:t>147</w:t>
            </w:r>
          </w:p>
        </w:tc>
      </w:tr>
      <w:tr w:rsidR="00D407C5" w14:paraId="6F61E1DE" w14:textId="77777777" w:rsidTr="00C11A2D">
        <w:tc>
          <w:tcPr>
            <w:cnfStyle w:val="001000000000" w:firstRow="0" w:lastRow="0" w:firstColumn="1" w:lastColumn="0" w:oddVBand="0" w:evenVBand="0" w:oddHBand="0" w:evenHBand="0" w:firstRowFirstColumn="0" w:firstRowLastColumn="0" w:lastRowFirstColumn="0" w:lastRowLastColumn="0"/>
            <w:tcW w:w="5387" w:type="dxa"/>
          </w:tcPr>
          <w:p w14:paraId="4555549B" w14:textId="77777777" w:rsidR="00D407C5" w:rsidRPr="006F2241" w:rsidRDefault="00D407C5" w:rsidP="00C11A2D">
            <w:pPr>
              <w:pStyle w:val="BodyText"/>
              <w:spacing w:after="0" w:line="240" w:lineRule="auto"/>
              <w:rPr>
                <w:b w:val="0"/>
                <w:bCs/>
                <w:sz w:val="20"/>
                <w:szCs w:val="20"/>
              </w:rPr>
            </w:pPr>
            <w:r w:rsidRPr="006F2241">
              <w:rPr>
                <w:b w:val="0"/>
                <w:bCs/>
                <w:caps w:val="0"/>
                <w:sz w:val="20"/>
                <w:szCs w:val="20"/>
              </w:rPr>
              <w:t>City of Greater Geelong Staff Newsletter</w:t>
            </w:r>
          </w:p>
        </w:tc>
        <w:tc>
          <w:tcPr>
            <w:tcW w:w="1701" w:type="dxa"/>
          </w:tcPr>
          <w:p w14:paraId="759BA6FB" w14:textId="77777777" w:rsidR="00D407C5" w:rsidRPr="006F2241" w:rsidRDefault="00D407C5" w:rsidP="00D407C5">
            <w:pPr>
              <w:pStyle w:val="BodyText"/>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F2241">
              <w:rPr>
                <w:sz w:val="20"/>
                <w:szCs w:val="20"/>
              </w:rPr>
              <w:t>2</w:t>
            </w:r>
          </w:p>
        </w:tc>
      </w:tr>
      <w:tr w:rsidR="00D407C5" w14:paraId="06BC42A8" w14:textId="77777777" w:rsidTr="00C11A2D">
        <w:tc>
          <w:tcPr>
            <w:cnfStyle w:val="001000000000" w:firstRow="0" w:lastRow="0" w:firstColumn="1" w:lastColumn="0" w:oddVBand="0" w:evenVBand="0" w:oddHBand="0" w:evenHBand="0" w:firstRowFirstColumn="0" w:firstRowLastColumn="0" w:lastRowFirstColumn="0" w:lastRowLastColumn="0"/>
            <w:tcW w:w="5387" w:type="dxa"/>
          </w:tcPr>
          <w:p w14:paraId="1922F710" w14:textId="77777777" w:rsidR="00D407C5" w:rsidRPr="006F2241" w:rsidRDefault="00D407C5" w:rsidP="00C11A2D">
            <w:pPr>
              <w:pStyle w:val="BodyText"/>
              <w:spacing w:after="0" w:line="240" w:lineRule="auto"/>
              <w:rPr>
                <w:b w:val="0"/>
                <w:bCs/>
                <w:sz w:val="20"/>
                <w:szCs w:val="20"/>
              </w:rPr>
            </w:pPr>
            <w:r w:rsidRPr="006F2241">
              <w:rPr>
                <w:b w:val="0"/>
                <w:bCs/>
                <w:caps w:val="0"/>
                <w:sz w:val="20"/>
                <w:szCs w:val="20"/>
              </w:rPr>
              <w:t>Presentations to Disability Networks</w:t>
            </w:r>
          </w:p>
        </w:tc>
        <w:tc>
          <w:tcPr>
            <w:tcW w:w="1701" w:type="dxa"/>
          </w:tcPr>
          <w:p w14:paraId="6D6CEC90" w14:textId="77777777" w:rsidR="00D407C5" w:rsidRPr="006F2241" w:rsidRDefault="00D407C5" w:rsidP="00D407C5">
            <w:pPr>
              <w:pStyle w:val="BodyText"/>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F2241">
              <w:rPr>
                <w:sz w:val="20"/>
                <w:szCs w:val="20"/>
              </w:rPr>
              <w:t>2</w:t>
            </w:r>
          </w:p>
        </w:tc>
      </w:tr>
    </w:tbl>
    <w:p w14:paraId="36E35E88" w14:textId="77777777" w:rsidR="00D407C5" w:rsidRPr="00AA4688" w:rsidRDefault="00D407C5" w:rsidP="00012B91">
      <w:pPr>
        <w:spacing w:line="260" w:lineRule="atLeast"/>
        <w:rPr>
          <w:sz w:val="24"/>
          <w:szCs w:val="24"/>
        </w:rPr>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012B91" w:rsidRPr="00AA4688" w14:paraId="690F6C4E" w14:textId="77777777" w:rsidTr="009C14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3" w:type="dxa"/>
            <w:tcMar>
              <w:top w:w="0" w:type="dxa"/>
            </w:tcMar>
          </w:tcPr>
          <w:p w14:paraId="13EC3DE6" w14:textId="77777777" w:rsidR="00012B91" w:rsidRPr="008A1E14" w:rsidRDefault="00012B91" w:rsidP="009C14D5">
            <w:pPr>
              <w:pStyle w:val="BodyText"/>
              <w:spacing w:after="100" w:line="240" w:lineRule="auto"/>
              <w:rPr>
                <w:color w:val="003263" w:themeColor="text2"/>
                <w:sz w:val="28"/>
                <w:szCs w:val="28"/>
              </w:rPr>
            </w:pPr>
            <w:r w:rsidRPr="008A1E14">
              <w:rPr>
                <w:color w:val="003263" w:themeColor="text2"/>
                <w:sz w:val="28"/>
                <w:szCs w:val="28"/>
              </w:rPr>
              <w:t>Who we engaged with</w:t>
            </w:r>
          </w:p>
        </w:tc>
      </w:tr>
    </w:tbl>
    <w:p w14:paraId="2C4DA174" w14:textId="74A6F640" w:rsidR="00012B91" w:rsidRPr="003A0417" w:rsidRDefault="003A5560" w:rsidP="00877C36">
      <w:pPr>
        <w:pStyle w:val="BodyText"/>
        <w:spacing w:before="240" w:after="0" w:line="240" w:lineRule="auto"/>
        <w:rPr>
          <w:sz w:val="22"/>
          <w:szCs w:val="22"/>
        </w:rPr>
      </w:pPr>
      <w:r w:rsidRPr="003A0417">
        <w:rPr>
          <w:sz w:val="22"/>
          <w:szCs w:val="22"/>
        </w:rPr>
        <w:t xml:space="preserve">Between the 27 July and 19 September 2023, </w:t>
      </w:r>
      <w:r w:rsidR="00012B91" w:rsidRPr="003A0417">
        <w:rPr>
          <w:sz w:val="22"/>
          <w:szCs w:val="22"/>
        </w:rPr>
        <w:t>the City</w:t>
      </w:r>
      <w:r w:rsidR="00626B97" w:rsidRPr="003A0417">
        <w:rPr>
          <w:sz w:val="22"/>
          <w:szCs w:val="22"/>
        </w:rPr>
        <w:t xml:space="preserve"> of Greater Geelong</w:t>
      </w:r>
      <w:r w:rsidR="00012B91" w:rsidRPr="003A0417">
        <w:rPr>
          <w:sz w:val="22"/>
          <w:szCs w:val="22"/>
        </w:rPr>
        <w:t xml:space="preserve"> </w:t>
      </w:r>
      <w:r w:rsidR="00A73736" w:rsidRPr="003A0417">
        <w:rPr>
          <w:sz w:val="22"/>
          <w:szCs w:val="22"/>
        </w:rPr>
        <w:t>received 22</w:t>
      </w:r>
      <w:r w:rsidR="006F2241" w:rsidRPr="003A0417">
        <w:rPr>
          <w:sz w:val="22"/>
          <w:szCs w:val="22"/>
        </w:rPr>
        <w:t>6</w:t>
      </w:r>
      <w:r w:rsidR="00A73736" w:rsidRPr="003A0417">
        <w:rPr>
          <w:sz w:val="22"/>
          <w:szCs w:val="22"/>
        </w:rPr>
        <w:t xml:space="preserve"> responses from </w:t>
      </w:r>
      <w:r w:rsidR="005B6F9A" w:rsidRPr="003A0417">
        <w:rPr>
          <w:sz w:val="22"/>
          <w:szCs w:val="22"/>
        </w:rPr>
        <w:t xml:space="preserve">the </w:t>
      </w:r>
      <w:r w:rsidR="00A73736" w:rsidRPr="003A0417">
        <w:rPr>
          <w:sz w:val="22"/>
          <w:szCs w:val="22"/>
        </w:rPr>
        <w:t xml:space="preserve">community </w:t>
      </w:r>
      <w:r w:rsidR="005B6F9A" w:rsidRPr="003A0417">
        <w:rPr>
          <w:sz w:val="22"/>
          <w:szCs w:val="22"/>
        </w:rPr>
        <w:t xml:space="preserve">to inform the development of the </w:t>
      </w:r>
      <w:r w:rsidRPr="003A0417">
        <w:rPr>
          <w:sz w:val="22"/>
          <w:szCs w:val="22"/>
        </w:rPr>
        <w:t xml:space="preserve">Access &amp; Inclusion </w:t>
      </w:r>
      <w:r w:rsidR="00626B97" w:rsidRPr="003A0417">
        <w:rPr>
          <w:sz w:val="22"/>
          <w:szCs w:val="22"/>
        </w:rPr>
        <w:t xml:space="preserve">Action </w:t>
      </w:r>
      <w:r w:rsidRPr="003A0417">
        <w:rPr>
          <w:sz w:val="22"/>
          <w:szCs w:val="22"/>
        </w:rPr>
        <w:t>Plan</w:t>
      </w:r>
      <w:r w:rsidR="00012B91" w:rsidRPr="003A0417">
        <w:rPr>
          <w:sz w:val="22"/>
          <w:szCs w:val="22"/>
        </w:rPr>
        <w:t>.</w:t>
      </w:r>
    </w:p>
    <w:p w14:paraId="61861AA3" w14:textId="77777777" w:rsidR="00396DF5" w:rsidRPr="003A0417" w:rsidRDefault="00012B91" w:rsidP="00012B91">
      <w:pPr>
        <w:pStyle w:val="BodyText"/>
        <w:rPr>
          <w:sz w:val="22"/>
          <w:szCs w:val="22"/>
        </w:rPr>
      </w:pPr>
      <w:r w:rsidRPr="003A0417">
        <w:rPr>
          <w:sz w:val="22"/>
          <w:szCs w:val="22"/>
        </w:rPr>
        <w:t xml:space="preserve">The community were invited to share some demographic data with us, primarily through our </w:t>
      </w:r>
      <w:r w:rsidRPr="003A0417">
        <w:rPr>
          <w:i/>
          <w:iCs/>
          <w:sz w:val="22"/>
          <w:szCs w:val="22"/>
        </w:rPr>
        <w:t>H</w:t>
      </w:r>
      <w:r w:rsidR="00ED508C" w:rsidRPr="003A0417">
        <w:rPr>
          <w:i/>
          <w:iCs/>
          <w:sz w:val="22"/>
          <w:szCs w:val="22"/>
        </w:rPr>
        <w:t xml:space="preserve">ave </w:t>
      </w:r>
      <w:r w:rsidRPr="003A0417">
        <w:rPr>
          <w:i/>
          <w:iCs/>
          <w:sz w:val="22"/>
          <w:szCs w:val="22"/>
        </w:rPr>
        <w:t>Y</w:t>
      </w:r>
      <w:r w:rsidR="00ED508C" w:rsidRPr="003A0417">
        <w:rPr>
          <w:i/>
          <w:iCs/>
          <w:sz w:val="22"/>
          <w:szCs w:val="22"/>
        </w:rPr>
        <w:t xml:space="preserve">our </w:t>
      </w:r>
      <w:r w:rsidRPr="003A0417">
        <w:rPr>
          <w:i/>
          <w:iCs/>
          <w:sz w:val="22"/>
          <w:szCs w:val="22"/>
        </w:rPr>
        <w:t>S</w:t>
      </w:r>
      <w:r w:rsidR="00ED508C" w:rsidRPr="003A0417">
        <w:rPr>
          <w:i/>
          <w:iCs/>
          <w:sz w:val="22"/>
          <w:szCs w:val="22"/>
        </w:rPr>
        <w:t>ay</w:t>
      </w:r>
      <w:r w:rsidRPr="003A0417">
        <w:rPr>
          <w:sz w:val="22"/>
          <w:szCs w:val="22"/>
        </w:rPr>
        <w:t xml:space="preserve"> </w:t>
      </w:r>
      <w:r w:rsidR="00ED508C" w:rsidRPr="003A0417">
        <w:rPr>
          <w:sz w:val="22"/>
          <w:szCs w:val="22"/>
        </w:rPr>
        <w:t>survey.</w:t>
      </w:r>
      <w:r w:rsidRPr="003A0417">
        <w:rPr>
          <w:sz w:val="22"/>
          <w:szCs w:val="22"/>
        </w:rPr>
        <w:t xml:space="preserve"> </w:t>
      </w:r>
    </w:p>
    <w:p w14:paraId="3ACB0298" w14:textId="075B8D8C" w:rsidR="00485A27" w:rsidRPr="00396DF5" w:rsidRDefault="00396DF5" w:rsidP="00012B91">
      <w:pPr>
        <w:pStyle w:val="BodyText"/>
        <w:rPr>
          <w:b/>
          <w:bCs/>
          <w:sz w:val="24"/>
          <w:szCs w:val="24"/>
        </w:rPr>
      </w:pPr>
      <w:r w:rsidRPr="00396DF5">
        <w:rPr>
          <w:b/>
          <w:bCs/>
          <w:sz w:val="24"/>
          <w:szCs w:val="24"/>
        </w:rPr>
        <w:t xml:space="preserve">Who responded: Snapshot of Have Your Say survey </w:t>
      </w:r>
      <w:proofErr w:type="gramStart"/>
      <w:r w:rsidRPr="00396DF5">
        <w:rPr>
          <w:b/>
          <w:bCs/>
          <w:sz w:val="24"/>
          <w:szCs w:val="24"/>
        </w:rPr>
        <w:t>respondents</w:t>
      </w:r>
      <w:proofErr w:type="gramEnd"/>
    </w:p>
    <w:p w14:paraId="0B85118F" w14:textId="17AFDAD0" w:rsidR="003F7582" w:rsidRPr="003A0417" w:rsidRDefault="00506A6B" w:rsidP="003A0417">
      <w:pPr>
        <w:pStyle w:val="BodyText"/>
        <w:spacing w:before="120" w:after="120"/>
        <w:ind w:left="2127"/>
        <w:rPr>
          <w:sz w:val="22"/>
          <w:szCs w:val="22"/>
        </w:rPr>
      </w:pPr>
      <w:r w:rsidRPr="003A0417">
        <w:rPr>
          <w:b/>
          <w:bCs/>
          <w:sz w:val="22"/>
          <w:szCs w:val="22"/>
        </w:rPr>
        <w:t>4</w:t>
      </w:r>
      <w:r w:rsidR="00813187" w:rsidRPr="003A0417">
        <w:rPr>
          <w:b/>
          <w:bCs/>
          <w:sz w:val="22"/>
          <w:szCs w:val="22"/>
        </w:rPr>
        <w:t>8</w:t>
      </w:r>
      <w:r w:rsidRPr="003A0417">
        <w:rPr>
          <w:b/>
          <w:bCs/>
          <w:sz w:val="22"/>
          <w:szCs w:val="22"/>
        </w:rPr>
        <w:t>%</w:t>
      </w:r>
      <w:r w:rsidRPr="003A0417">
        <w:rPr>
          <w:sz w:val="22"/>
          <w:szCs w:val="22"/>
        </w:rPr>
        <w:t xml:space="preserve"> identified as people with </w:t>
      </w:r>
      <w:proofErr w:type="gramStart"/>
      <w:r w:rsidRPr="003A0417">
        <w:rPr>
          <w:sz w:val="22"/>
          <w:szCs w:val="22"/>
        </w:rPr>
        <w:t>disability</w:t>
      </w:r>
      <w:proofErr w:type="gramEnd"/>
      <w:r w:rsidR="003F7582" w:rsidRPr="003A0417">
        <w:rPr>
          <w:sz w:val="22"/>
          <w:szCs w:val="22"/>
        </w:rPr>
        <w:t xml:space="preserve"> </w:t>
      </w:r>
    </w:p>
    <w:p w14:paraId="3780031B" w14:textId="506A2A37" w:rsidR="00506A6B" w:rsidRPr="003A0417" w:rsidRDefault="003A0417" w:rsidP="003A0417">
      <w:pPr>
        <w:pStyle w:val="BodyText"/>
        <w:spacing w:before="120" w:after="120"/>
        <w:ind w:left="2127"/>
        <w:rPr>
          <w:sz w:val="22"/>
          <w:szCs w:val="22"/>
        </w:rPr>
      </w:pPr>
      <w:r w:rsidRPr="003A0417">
        <w:rPr>
          <w:b/>
          <w:bCs/>
          <w:noProof/>
          <w:sz w:val="22"/>
          <w:szCs w:val="22"/>
        </w:rPr>
        <w:drawing>
          <wp:anchor distT="0" distB="0" distL="0" distR="0" simplePos="0" relativeHeight="251686912" behindDoc="0" locked="0" layoutInCell="1" allowOverlap="1" wp14:anchorId="1E14D901" wp14:editId="53E837FF">
            <wp:simplePos x="0" y="0"/>
            <wp:positionH relativeFrom="margin">
              <wp:posOffset>194945</wp:posOffset>
            </wp:positionH>
            <wp:positionV relativeFrom="paragraph">
              <wp:posOffset>180975</wp:posOffset>
            </wp:positionV>
            <wp:extent cx="795130" cy="647627"/>
            <wp:effectExtent l="0" t="0" r="5080" b="635"/>
            <wp:wrapNone/>
            <wp:docPr id="38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pic:nvPicPr>
                  <pic:blipFill>
                    <a:blip r:embed="rId30" cstate="print"/>
                    <a:stretch>
                      <a:fillRect/>
                    </a:stretch>
                  </pic:blipFill>
                  <pic:spPr>
                    <a:xfrm>
                      <a:off x="0" y="0"/>
                      <a:ext cx="795130" cy="647627"/>
                    </a:xfrm>
                    <a:prstGeom prst="rect">
                      <a:avLst/>
                    </a:prstGeom>
                  </pic:spPr>
                </pic:pic>
              </a:graphicData>
            </a:graphic>
            <wp14:sizeRelH relativeFrom="margin">
              <wp14:pctWidth>0</wp14:pctWidth>
            </wp14:sizeRelH>
            <wp14:sizeRelV relativeFrom="margin">
              <wp14:pctHeight>0</wp14:pctHeight>
            </wp14:sizeRelV>
          </wp:anchor>
        </w:drawing>
      </w:r>
      <w:r w:rsidR="00813187" w:rsidRPr="003A0417">
        <w:rPr>
          <w:b/>
          <w:bCs/>
          <w:sz w:val="22"/>
          <w:szCs w:val="22"/>
        </w:rPr>
        <w:t>39%</w:t>
      </w:r>
      <w:r w:rsidR="00813187" w:rsidRPr="003A0417">
        <w:rPr>
          <w:sz w:val="22"/>
          <w:szCs w:val="22"/>
        </w:rPr>
        <w:t xml:space="preserve"> were carers or family members or a person with </w:t>
      </w:r>
      <w:proofErr w:type="gramStart"/>
      <w:r w:rsidR="00813187" w:rsidRPr="003A0417">
        <w:rPr>
          <w:sz w:val="22"/>
          <w:szCs w:val="22"/>
        </w:rPr>
        <w:t>disability</w:t>
      </w:r>
      <w:proofErr w:type="gramEnd"/>
    </w:p>
    <w:p w14:paraId="076FB9AB" w14:textId="6A34214D" w:rsidR="00813187" w:rsidRPr="003A0417" w:rsidRDefault="00813187" w:rsidP="003A0417">
      <w:pPr>
        <w:pStyle w:val="BodyText"/>
        <w:spacing w:before="120" w:after="120"/>
        <w:ind w:left="2127"/>
        <w:rPr>
          <w:sz w:val="22"/>
          <w:szCs w:val="22"/>
        </w:rPr>
      </w:pPr>
      <w:r w:rsidRPr="003A0417">
        <w:rPr>
          <w:b/>
          <w:bCs/>
          <w:sz w:val="22"/>
          <w:szCs w:val="22"/>
        </w:rPr>
        <w:t>13%</w:t>
      </w:r>
      <w:r w:rsidRPr="003A0417">
        <w:rPr>
          <w:sz w:val="22"/>
          <w:szCs w:val="22"/>
        </w:rPr>
        <w:t xml:space="preserve"> had a disability and were also carers or family members of a person with a </w:t>
      </w:r>
      <w:proofErr w:type="gramStart"/>
      <w:r w:rsidRPr="003A0417">
        <w:rPr>
          <w:sz w:val="22"/>
          <w:szCs w:val="22"/>
        </w:rPr>
        <w:t>disability</w:t>
      </w:r>
      <w:proofErr w:type="gramEnd"/>
    </w:p>
    <w:p w14:paraId="6CEE6E72" w14:textId="5A182AC9" w:rsidR="00813187" w:rsidRPr="003A0417" w:rsidRDefault="00813187" w:rsidP="003A0417">
      <w:pPr>
        <w:pStyle w:val="BodyText"/>
        <w:spacing w:before="120" w:after="120"/>
        <w:ind w:left="2127"/>
        <w:rPr>
          <w:sz w:val="22"/>
          <w:szCs w:val="22"/>
        </w:rPr>
      </w:pPr>
      <w:r w:rsidRPr="003A0417">
        <w:rPr>
          <w:b/>
          <w:bCs/>
          <w:sz w:val="22"/>
          <w:szCs w:val="22"/>
        </w:rPr>
        <w:t>25%</w:t>
      </w:r>
      <w:r w:rsidRPr="003A0417">
        <w:rPr>
          <w:sz w:val="22"/>
          <w:szCs w:val="22"/>
        </w:rPr>
        <w:t xml:space="preserve"> worked in the disability </w:t>
      </w:r>
      <w:proofErr w:type="gramStart"/>
      <w:r w:rsidRPr="003A0417">
        <w:rPr>
          <w:sz w:val="22"/>
          <w:szCs w:val="22"/>
        </w:rPr>
        <w:t>sector</w:t>
      </w:r>
      <w:proofErr w:type="gramEnd"/>
    </w:p>
    <w:p w14:paraId="4568C061" w14:textId="59B0A059" w:rsidR="00506A6B" w:rsidRPr="003A0417" w:rsidRDefault="003F7582" w:rsidP="003A0417">
      <w:pPr>
        <w:pStyle w:val="BodyText"/>
        <w:spacing w:before="120" w:after="120"/>
        <w:ind w:left="2127"/>
        <w:rPr>
          <w:sz w:val="22"/>
          <w:szCs w:val="22"/>
        </w:rPr>
      </w:pPr>
      <w:r w:rsidRPr="003A0417">
        <w:rPr>
          <w:b/>
          <w:bCs/>
          <w:sz w:val="22"/>
          <w:szCs w:val="22"/>
        </w:rPr>
        <w:t>31</w:t>
      </w:r>
      <w:r w:rsidR="00506A6B" w:rsidRPr="003A0417">
        <w:rPr>
          <w:b/>
          <w:bCs/>
          <w:sz w:val="22"/>
          <w:szCs w:val="22"/>
        </w:rPr>
        <w:t>%</w:t>
      </w:r>
      <w:r w:rsidR="00506A6B" w:rsidRPr="003A0417">
        <w:rPr>
          <w:sz w:val="22"/>
          <w:szCs w:val="22"/>
        </w:rPr>
        <w:t xml:space="preserve"> </w:t>
      </w:r>
      <w:r w:rsidRPr="003A0417">
        <w:rPr>
          <w:sz w:val="22"/>
          <w:szCs w:val="22"/>
        </w:rPr>
        <w:t xml:space="preserve">were </w:t>
      </w:r>
      <w:r w:rsidR="00506A6B" w:rsidRPr="003A0417">
        <w:rPr>
          <w:sz w:val="22"/>
          <w:szCs w:val="22"/>
        </w:rPr>
        <w:t>aged 35-</w:t>
      </w:r>
      <w:r w:rsidRPr="003A0417">
        <w:rPr>
          <w:sz w:val="22"/>
          <w:szCs w:val="22"/>
        </w:rPr>
        <w:t>49</w:t>
      </w:r>
      <w:r w:rsidR="00506A6B" w:rsidRPr="003A0417">
        <w:rPr>
          <w:sz w:val="22"/>
          <w:szCs w:val="22"/>
        </w:rPr>
        <w:t xml:space="preserve"> year</w:t>
      </w:r>
      <w:r w:rsidRPr="003A0417">
        <w:rPr>
          <w:sz w:val="22"/>
          <w:szCs w:val="22"/>
        </w:rPr>
        <w:t>s and 45% were</w:t>
      </w:r>
      <w:r w:rsidR="00506A6B" w:rsidRPr="003A0417">
        <w:rPr>
          <w:sz w:val="22"/>
          <w:szCs w:val="22"/>
        </w:rPr>
        <w:t xml:space="preserve"> aged </w:t>
      </w:r>
      <w:r w:rsidRPr="003A0417">
        <w:rPr>
          <w:sz w:val="22"/>
          <w:szCs w:val="22"/>
        </w:rPr>
        <w:t>50-69</w:t>
      </w:r>
      <w:r w:rsidR="00506A6B" w:rsidRPr="003A0417">
        <w:rPr>
          <w:sz w:val="22"/>
          <w:szCs w:val="22"/>
        </w:rPr>
        <w:t xml:space="preserve"> </w:t>
      </w:r>
      <w:proofErr w:type="gramStart"/>
      <w:r w:rsidR="00506A6B" w:rsidRPr="003A0417">
        <w:rPr>
          <w:sz w:val="22"/>
          <w:szCs w:val="22"/>
        </w:rPr>
        <w:t>years</w:t>
      </w:r>
      <w:proofErr w:type="gramEnd"/>
    </w:p>
    <w:p w14:paraId="22509650" w14:textId="7A7A7816" w:rsidR="003F7582" w:rsidRPr="003A0417" w:rsidRDefault="003F7582" w:rsidP="003A0417">
      <w:pPr>
        <w:pStyle w:val="BodyText"/>
        <w:spacing w:before="120" w:after="120"/>
        <w:ind w:left="2127"/>
        <w:rPr>
          <w:sz w:val="22"/>
          <w:szCs w:val="22"/>
        </w:rPr>
      </w:pPr>
      <w:r w:rsidRPr="003A0417">
        <w:rPr>
          <w:b/>
          <w:bCs/>
          <w:sz w:val="22"/>
          <w:szCs w:val="22"/>
        </w:rPr>
        <w:t>3%</w:t>
      </w:r>
      <w:r w:rsidRPr="003A0417">
        <w:rPr>
          <w:sz w:val="22"/>
          <w:szCs w:val="22"/>
        </w:rPr>
        <w:t xml:space="preserve"> were Aboriginal or Torres Strait Islander</w:t>
      </w:r>
    </w:p>
    <w:p w14:paraId="7942CCA2" w14:textId="77777777" w:rsidR="003F7582" w:rsidRPr="003A0417" w:rsidRDefault="00506A6B" w:rsidP="003A0417">
      <w:pPr>
        <w:pStyle w:val="BodyText"/>
        <w:spacing w:before="120" w:after="120"/>
        <w:ind w:left="2127"/>
        <w:rPr>
          <w:sz w:val="22"/>
          <w:szCs w:val="22"/>
        </w:rPr>
      </w:pPr>
      <w:r w:rsidRPr="003A0417">
        <w:rPr>
          <w:b/>
          <w:bCs/>
          <w:sz w:val="22"/>
          <w:szCs w:val="22"/>
        </w:rPr>
        <w:t>7</w:t>
      </w:r>
      <w:r w:rsidR="00396DF5" w:rsidRPr="003A0417">
        <w:rPr>
          <w:b/>
          <w:bCs/>
          <w:sz w:val="22"/>
          <w:szCs w:val="22"/>
        </w:rPr>
        <w:t>0</w:t>
      </w:r>
      <w:r w:rsidRPr="003A0417">
        <w:rPr>
          <w:b/>
          <w:bCs/>
          <w:sz w:val="22"/>
          <w:szCs w:val="22"/>
        </w:rPr>
        <w:t>%</w:t>
      </w:r>
      <w:r w:rsidRPr="003A0417">
        <w:rPr>
          <w:sz w:val="22"/>
          <w:szCs w:val="22"/>
        </w:rPr>
        <w:t xml:space="preserve"> </w:t>
      </w:r>
      <w:r w:rsidR="00396DF5" w:rsidRPr="003A0417">
        <w:rPr>
          <w:sz w:val="22"/>
          <w:szCs w:val="22"/>
        </w:rPr>
        <w:t xml:space="preserve">were women, </w:t>
      </w:r>
      <w:r w:rsidR="00396DF5" w:rsidRPr="003A0417">
        <w:rPr>
          <w:b/>
          <w:bCs/>
          <w:sz w:val="22"/>
          <w:szCs w:val="22"/>
        </w:rPr>
        <w:t>22%</w:t>
      </w:r>
      <w:r w:rsidR="00396DF5" w:rsidRPr="003A0417">
        <w:rPr>
          <w:sz w:val="22"/>
          <w:szCs w:val="22"/>
        </w:rPr>
        <w:t xml:space="preserve"> men, </w:t>
      </w:r>
      <w:r w:rsidR="00396DF5" w:rsidRPr="003A0417">
        <w:rPr>
          <w:b/>
          <w:bCs/>
          <w:sz w:val="22"/>
          <w:szCs w:val="22"/>
        </w:rPr>
        <w:t>3%</w:t>
      </w:r>
      <w:r w:rsidR="00396DF5" w:rsidRPr="003A0417">
        <w:rPr>
          <w:sz w:val="22"/>
          <w:szCs w:val="22"/>
        </w:rPr>
        <w:t xml:space="preserve"> non-binary (5% didn’t say)</w:t>
      </w:r>
    </w:p>
    <w:p w14:paraId="7F545727" w14:textId="3C75A370" w:rsidR="003F7582" w:rsidRPr="003A0417" w:rsidRDefault="00506A6B" w:rsidP="003A0417">
      <w:pPr>
        <w:pStyle w:val="BodyText"/>
        <w:spacing w:before="120" w:after="120"/>
        <w:ind w:left="2127"/>
        <w:rPr>
          <w:sz w:val="22"/>
          <w:szCs w:val="22"/>
        </w:rPr>
      </w:pPr>
      <w:r w:rsidRPr="003A0417">
        <w:rPr>
          <w:b/>
          <w:bCs/>
          <w:sz w:val="22"/>
          <w:szCs w:val="22"/>
        </w:rPr>
        <w:t>1</w:t>
      </w:r>
      <w:r w:rsidR="003F7582" w:rsidRPr="003A0417">
        <w:rPr>
          <w:b/>
          <w:bCs/>
          <w:sz w:val="22"/>
          <w:szCs w:val="22"/>
        </w:rPr>
        <w:t>3</w:t>
      </w:r>
      <w:r w:rsidRPr="003A0417">
        <w:rPr>
          <w:b/>
          <w:bCs/>
          <w:sz w:val="22"/>
          <w:szCs w:val="22"/>
        </w:rPr>
        <w:t>%</w:t>
      </w:r>
      <w:r w:rsidRPr="003A0417">
        <w:rPr>
          <w:sz w:val="22"/>
          <w:szCs w:val="22"/>
        </w:rPr>
        <w:t xml:space="preserve"> </w:t>
      </w:r>
      <w:r w:rsidR="003F7582" w:rsidRPr="003A0417">
        <w:rPr>
          <w:sz w:val="22"/>
          <w:szCs w:val="22"/>
        </w:rPr>
        <w:t>were from the</w:t>
      </w:r>
      <w:r w:rsidRPr="003A0417">
        <w:rPr>
          <w:sz w:val="22"/>
          <w:szCs w:val="22"/>
        </w:rPr>
        <w:t xml:space="preserve"> LGBTIQIA+</w:t>
      </w:r>
      <w:r w:rsidR="003F7582" w:rsidRPr="003A0417">
        <w:rPr>
          <w:sz w:val="22"/>
          <w:szCs w:val="22"/>
        </w:rPr>
        <w:t xml:space="preserve"> community</w:t>
      </w:r>
      <w:r w:rsidRPr="003A0417">
        <w:rPr>
          <w:sz w:val="22"/>
          <w:szCs w:val="22"/>
        </w:rPr>
        <w:t xml:space="preserve"> (</w:t>
      </w:r>
      <w:r w:rsidR="003F7582" w:rsidRPr="003A0417">
        <w:rPr>
          <w:sz w:val="22"/>
          <w:szCs w:val="22"/>
        </w:rPr>
        <w:t>of those, 53% had a disability</w:t>
      </w:r>
      <w:r w:rsidRPr="003A0417">
        <w:rPr>
          <w:sz w:val="22"/>
          <w:szCs w:val="22"/>
        </w:rPr>
        <w:t>)</w:t>
      </w:r>
    </w:p>
    <w:p w14:paraId="5C588C0B" w14:textId="07A60994" w:rsidR="003F7582" w:rsidRDefault="003F7582" w:rsidP="003A0417">
      <w:pPr>
        <w:pStyle w:val="BodyText"/>
        <w:spacing w:before="120" w:after="120"/>
        <w:ind w:left="2127"/>
        <w:rPr>
          <w:sz w:val="22"/>
          <w:szCs w:val="22"/>
        </w:rPr>
      </w:pPr>
      <w:r w:rsidRPr="003A0417">
        <w:rPr>
          <w:b/>
          <w:bCs/>
          <w:sz w:val="22"/>
          <w:szCs w:val="22"/>
        </w:rPr>
        <w:t>5</w:t>
      </w:r>
      <w:r w:rsidR="00506A6B" w:rsidRPr="003A0417">
        <w:rPr>
          <w:b/>
          <w:bCs/>
          <w:sz w:val="22"/>
          <w:szCs w:val="22"/>
        </w:rPr>
        <w:t>%</w:t>
      </w:r>
      <w:r w:rsidR="00506A6B" w:rsidRPr="003A0417">
        <w:rPr>
          <w:sz w:val="22"/>
          <w:szCs w:val="22"/>
        </w:rPr>
        <w:t xml:space="preserve"> </w:t>
      </w:r>
      <w:r w:rsidRPr="003A0417">
        <w:rPr>
          <w:sz w:val="22"/>
          <w:szCs w:val="22"/>
        </w:rPr>
        <w:t xml:space="preserve">were </w:t>
      </w:r>
      <w:proofErr w:type="gramStart"/>
      <w:r w:rsidRPr="003A0417">
        <w:rPr>
          <w:sz w:val="22"/>
          <w:szCs w:val="22"/>
        </w:rPr>
        <w:t>migrants</w:t>
      </w:r>
      <w:proofErr w:type="gramEnd"/>
    </w:p>
    <w:p w14:paraId="07CA366E" w14:textId="6C86DC1A" w:rsidR="00166441" w:rsidRPr="00166441" w:rsidRDefault="00166441" w:rsidP="003A0417">
      <w:pPr>
        <w:pStyle w:val="BodyText"/>
        <w:spacing w:before="120" w:after="120"/>
        <w:ind w:left="2127"/>
        <w:rPr>
          <w:sz w:val="22"/>
          <w:szCs w:val="22"/>
        </w:rPr>
      </w:pPr>
      <w:r w:rsidRPr="00166441">
        <w:rPr>
          <w:b/>
          <w:bCs/>
          <w:sz w:val="22"/>
          <w:szCs w:val="22"/>
        </w:rPr>
        <w:t>9%</w:t>
      </w:r>
      <w:r w:rsidRPr="00166441">
        <w:rPr>
          <w:sz w:val="22"/>
          <w:szCs w:val="22"/>
        </w:rPr>
        <w:t xml:space="preserve"> were employees of City of Greater Geelong</w:t>
      </w:r>
    </w:p>
    <w:p w14:paraId="741202FE" w14:textId="77777777" w:rsidR="00AA4688" w:rsidRPr="00AA4688" w:rsidRDefault="00AA4688" w:rsidP="00012B91">
      <w:pPr>
        <w:spacing w:line="260" w:lineRule="atLeast"/>
        <w:rPr>
          <w:sz w:val="24"/>
          <w:szCs w:val="24"/>
        </w:rPr>
      </w:pPr>
    </w:p>
    <w:tbl>
      <w:tblPr>
        <w:tblStyle w:val="TableGrid"/>
        <w:tblW w:w="0" w:type="auto"/>
        <w:tblLook w:val="04A0" w:firstRow="1" w:lastRow="0" w:firstColumn="1" w:lastColumn="0" w:noHBand="0" w:noVBand="1"/>
      </w:tblPr>
      <w:tblGrid>
        <w:gridCol w:w="10773"/>
      </w:tblGrid>
      <w:tr w:rsidR="00012B91" w:rsidRPr="00AA4688" w14:paraId="780A1C41" w14:textId="77777777" w:rsidTr="009C14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3" w:type="dxa"/>
          </w:tcPr>
          <w:p w14:paraId="3FAD57B2" w14:textId="31BA7F86" w:rsidR="00012B91" w:rsidRPr="008A1E14" w:rsidRDefault="00012B91" w:rsidP="009C14D5">
            <w:pPr>
              <w:pStyle w:val="BodyText"/>
              <w:spacing w:after="100" w:line="240" w:lineRule="auto"/>
              <w:rPr>
                <w:color w:val="003263" w:themeColor="text2"/>
                <w:sz w:val="28"/>
                <w:szCs w:val="28"/>
              </w:rPr>
            </w:pPr>
            <w:bookmarkStart w:id="1" w:name="_Hlk151475092"/>
            <w:bookmarkStart w:id="2" w:name="_Hlk51574978"/>
            <w:r w:rsidRPr="008A1E14">
              <w:rPr>
                <w:color w:val="003263" w:themeColor="text2"/>
                <w:sz w:val="28"/>
                <w:szCs w:val="28"/>
              </w:rPr>
              <w:t xml:space="preserve">WHAT WE </w:t>
            </w:r>
            <w:r w:rsidR="00E31118" w:rsidRPr="008A1E14">
              <w:rPr>
                <w:color w:val="003263" w:themeColor="text2"/>
                <w:sz w:val="28"/>
                <w:szCs w:val="28"/>
              </w:rPr>
              <w:t>asked</w:t>
            </w:r>
          </w:p>
        </w:tc>
      </w:tr>
    </w:tbl>
    <w:bookmarkEnd w:id="1"/>
    <w:p w14:paraId="559D63F3" w14:textId="3E3427AD" w:rsidR="00E26B6B" w:rsidRPr="006F2241" w:rsidRDefault="0005604F" w:rsidP="00877C36">
      <w:pPr>
        <w:pStyle w:val="ListBullet"/>
        <w:numPr>
          <w:ilvl w:val="0"/>
          <w:numId w:val="0"/>
        </w:numPr>
        <w:spacing w:before="240"/>
        <w:rPr>
          <w:sz w:val="22"/>
          <w:szCs w:val="22"/>
        </w:rPr>
      </w:pPr>
      <w:r w:rsidRPr="006F2241">
        <w:rPr>
          <w:sz w:val="22"/>
          <w:szCs w:val="22"/>
        </w:rPr>
        <w:t>W</w:t>
      </w:r>
      <w:r w:rsidR="00E26B6B" w:rsidRPr="006F2241">
        <w:rPr>
          <w:sz w:val="22"/>
          <w:szCs w:val="22"/>
        </w:rPr>
        <w:t xml:space="preserve">e asked </w:t>
      </w:r>
      <w:r w:rsidR="00E31118" w:rsidRPr="006F2241">
        <w:rPr>
          <w:sz w:val="22"/>
          <w:szCs w:val="22"/>
        </w:rPr>
        <w:t xml:space="preserve">the community to tell us how they felt </w:t>
      </w:r>
      <w:r w:rsidR="00E26B6B" w:rsidRPr="006F2241">
        <w:rPr>
          <w:sz w:val="22"/>
          <w:szCs w:val="22"/>
        </w:rPr>
        <w:t xml:space="preserve">about current accessibility </w:t>
      </w:r>
      <w:r w:rsidR="00E31118" w:rsidRPr="006F2241">
        <w:rPr>
          <w:sz w:val="22"/>
          <w:szCs w:val="22"/>
        </w:rPr>
        <w:t xml:space="preserve">in Greater Geelong </w:t>
      </w:r>
      <w:r w:rsidR="00E26B6B" w:rsidRPr="006F2241">
        <w:rPr>
          <w:sz w:val="22"/>
          <w:szCs w:val="22"/>
        </w:rPr>
        <w:t>compared to five years ago</w:t>
      </w:r>
      <w:r w:rsidR="00E31118" w:rsidRPr="006F2241">
        <w:rPr>
          <w:sz w:val="22"/>
          <w:szCs w:val="22"/>
        </w:rPr>
        <w:t xml:space="preserve"> and what were </w:t>
      </w:r>
      <w:r w:rsidR="00E26B6B" w:rsidRPr="006F2241">
        <w:rPr>
          <w:sz w:val="22"/>
          <w:szCs w:val="22"/>
        </w:rPr>
        <w:t>the most important things we can do to make Greater Geelong more accessible and inclusive.</w:t>
      </w:r>
    </w:p>
    <w:p w14:paraId="597E687D" w14:textId="49A7B38A" w:rsidR="00877C36" w:rsidRPr="006F2241" w:rsidRDefault="00877C36" w:rsidP="00877C36">
      <w:pPr>
        <w:spacing w:after="120"/>
        <w:ind w:right="113"/>
        <w:rPr>
          <w:sz w:val="22"/>
          <w:szCs w:val="22"/>
        </w:rPr>
      </w:pPr>
      <w:r w:rsidRPr="006F2241">
        <w:rPr>
          <w:sz w:val="22"/>
          <w:szCs w:val="22"/>
        </w:rPr>
        <w:t>Specifically, w</w:t>
      </w:r>
      <w:r w:rsidR="00E26B6B" w:rsidRPr="006F2241">
        <w:rPr>
          <w:sz w:val="22"/>
          <w:szCs w:val="22"/>
        </w:rPr>
        <w:t>e asked</w:t>
      </w:r>
      <w:r w:rsidRPr="006F2241">
        <w:rPr>
          <w:sz w:val="22"/>
          <w:szCs w:val="22"/>
        </w:rPr>
        <w:t>:</w:t>
      </w:r>
    </w:p>
    <w:p w14:paraId="303CA8CC" w14:textId="77777777" w:rsidR="00877C36" w:rsidRPr="006F2241" w:rsidRDefault="00877C36" w:rsidP="0081340C">
      <w:pPr>
        <w:pStyle w:val="ListParagraph"/>
        <w:numPr>
          <w:ilvl w:val="0"/>
          <w:numId w:val="4"/>
        </w:numPr>
        <w:ind w:right="113"/>
        <w:rPr>
          <w:sz w:val="22"/>
          <w:szCs w:val="22"/>
        </w:rPr>
      </w:pPr>
      <w:r w:rsidRPr="006F2241">
        <w:rPr>
          <w:sz w:val="22"/>
          <w:szCs w:val="22"/>
        </w:rPr>
        <w:t>How accessible do you think Greater Geelong is right now?</w:t>
      </w:r>
    </w:p>
    <w:p w14:paraId="4DA1D4D1" w14:textId="77777777" w:rsidR="00877C36" w:rsidRPr="006F2241" w:rsidRDefault="00877C36" w:rsidP="0081340C">
      <w:pPr>
        <w:pStyle w:val="ListParagraph"/>
        <w:numPr>
          <w:ilvl w:val="0"/>
          <w:numId w:val="4"/>
        </w:numPr>
        <w:ind w:right="113"/>
        <w:rPr>
          <w:sz w:val="22"/>
          <w:szCs w:val="22"/>
        </w:rPr>
      </w:pPr>
      <w:r w:rsidRPr="006F2241">
        <w:rPr>
          <w:sz w:val="22"/>
          <w:szCs w:val="22"/>
        </w:rPr>
        <w:t>Do you think Greater Geelong is more accessible now than it was 5 years ago?</w:t>
      </w:r>
    </w:p>
    <w:p w14:paraId="4E6323F6" w14:textId="77777777" w:rsidR="00877C36" w:rsidRPr="006F2241" w:rsidRDefault="00877C36" w:rsidP="0081340C">
      <w:pPr>
        <w:pStyle w:val="ListParagraph"/>
        <w:numPr>
          <w:ilvl w:val="0"/>
          <w:numId w:val="4"/>
        </w:numPr>
        <w:ind w:right="113"/>
        <w:rPr>
          <w:sz w:val="22"/>
          <w:szCs w:val="22"/>
        </w:rPr>
      </w:pPr>
      <w:r w:rsidRPr="006F2241">
        <w:rPr>
          <w:sz w:val="22"/>
          <w:szCs w:val="22"/>
        </w:rPr>
        <w:t>What is the most important thing we could do to make Greater Geelong more accessible and inclusive for people with disability?</w:t>
      </w:r>
    </w:p>
    <w:p w14:paraId="1708A2F3" w14:textId="77777777" w:rsidR="00877C36" w:rsidRPr="006F2241" w:rsidRDefault="00877C36" w:rsidP="0081340C">
      <w:pPr>
        <w:pStyle w:val="ListParagraph"/>
        <w:numPr>
          <w:ilvl w:val="0"/>
          <w:numId w:val="4"/>
        </w:numPr>
        <w:ind w:right="113"/>
        <w:rPr>
          <w:sz w:val="22"/>
          <w:szCs w:val="22"/>
        </w:rPr>
      </w:pPr>
      <w:r w:rsidRPr="006F2241">
        <w:rPr>
          <w:sz w:val="22"/>
          <w:szCs w:val="22"/>
        </w:rPr>
        <w:t>How can we make City of Greater Geelong (Council) services and facilities more accessible for people with disability?</w:t>
      </w:r>
    </w:p>
    <w:p w14:paraId="3E86A2DE" w14:textId="77777777" w:rsidR="00877C36" w:rsidRPr="006F2241" w:rsidRDefault="00877C36" w:rsidP="0081340C">
      <w:pPr>
        <w:pStyle w:val="ListParagraph"/>
        <w:numPr>
          <w:ilvl w:val="0"/>
          <w:numId w:val="4"/>
        </w:numPr>
        <w:ind w:right="113"/>
        <w:rPr>
          <w:sz w:val="22"/>
          <w:szCs w:val="22"/>
        </w:rPr>
      </w:pPr>
      <w:r w:rsidRPr="006F2241">
        <w:rPr>
          <w:sz w:val="22"/>
          <w:szCs w:val="22"/>
        </w:rPr>
        <w:t>What can be done to increase employment opportunities for people with disability across Greater Geelong?</w:t>
      </w:r>
    </w:p>
    <w:p w14:paraId="0A497D6F" w14:textId="77777777" w:rsidR="00877C36" w:rsidRPr="006F2241" w:rsidRDefault="00877C36" w:rsidP="0081340C">
      <w:pPr>
        <w:pStyle w:val="ListParagraph"/>
        <w:numPr>
          <w:ilvl w:val="0"/>
          <w:numId w:val="4"/>
        </w:numPr>
        <w:ind w:right="113"/>
        <w:rPr>
          <w:sz w:val="22"/>
          <w:szCs w:val="22"/>
        </w:rPr>
      </w:pPr>
      <w:r w:rsidRPr="006F2241">
        <w:rPr>
          <w:sz w:val="22"/>
          <w:szCs w:val="22"/>
        </w:rPr>
        <w:t>What can be improved to enable people with disability to fully participate in community life across Greater Geelong?</w:t>
      </w:r>
    </w:p>
    <w:p w14:paraId="2ED66D28" w14:textId="77777777" w:rsidR="003F7582" w:rsidRPr="006F2241" w:rsidRDefault="00877C36" w:rsidP="0081340C">
      <w:pPr>
        <w:pStyle w:val="ListParagraph"/>
        <w:numPr>
          <w:ilvl w:val="0"/>
          <w:numId w:val="4"/>
        </w:numPr>
        <w:ind w:right="113"/>
        <w:rPr>
          <w:sz w:val="22"/>
          <w:szCs w:val="22"/>
        </w:rPr>
      </w:pPr>
      <w:r w:rsidRPr="006F2241">
        <w:rPr>
          <w:sz w:val="22"/>
          <w:szCs w:val="22"/>
        </w:rPr>
        <w:lastRenderedPageBreak/>
        <w:t>What can we do to make sure people with disability are treated fairly and equally in Greater Geelong?</w:t>
      </w:r>
    </w:p>
    <w:p w14:paraId="5F8D3FA2" w14:textId="47C36FBA" w:rsidR="0081340C" w:rsidRPr="003F7582" w:rsidRDefault="0081340C" w:rsidP="003F7582">
      <w:pPr>
        <w:ind w:right="113"/>
        <w:rPr>
          <w:sz w:val="24"/>
          <w:szCs w:val="24"/>
        </w:rPr>
      </w:pPr>
    </w:p>
    <w:tbl>
      <w:tblPr>
        <w:tblStyle w:val="TableGrid"/>
        <w:tblW w:w="0" w:type="auto"/>
        <w:tblLook w:val="04A0" w:firstRow="1" w:lastRow="0" w:firstColumn="1" w:lastColumn="0" w:noHBand="0" w:noVBand="1"/>
      </w:tblPr>
      <w:tblGrid>
        <w:gridCol w:w="10773"/>
      </w:tblGrid>
      <w:tr w:rsidR="00E31118" w:rsidRPr="00AA4688" w14:paraId="3C86B3F8" w14:textId="77777777" w:rsidTr="009C14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3" w:type="dxa"/>
          </w:tcPr>
          <w:p w14:paraId="5D0FA701" w14:textId="10DA3C4A" w:rsidR="00E31118" w:rsidRPr="008A1E14" w:rsidRDefault="00E31118" w:rsidP="009C14D5">
            <w:pPr>
              <w:pStyle w:val="BodyText"/>
              <w:spacing w:after="100" w:line="240" w:lineRule="auto"/>
              <w:rPr>
                <w:color w:val="003263" w:themeColor="text2"/>
                <w:sz w:val="28"/>
                <w:szCs w:val="28"/>
              </w:rPr>
            </w:pPr>
            <w:r w:rsidRPr="008A1E14">
              <w:rPr>
                <w:color w:val="003263" w:themeColor="text2"/>
                <w:sz w:val="28"/>
                <w:szCs w:val="28"/>
              </w:rPr>
              <w:t>WHAT WE heard</w:t>
            </w:r>
          </w:p>
        </w:tc>
      </w:tr>
    </w:tbl>
    <w:p w14:paraId="6F0C1BE9" w14:textId="68C6114A" w:rsidR="00E26B6B" w:rsidRDefault="00E26B6B" w:rsidP="002837C0">
      <w:pPr>
        <w:pStyle w:val="BodyText"/>
        <w:spacing w:before="240"/>
        <w:rPr>
          <w:sz w:val="22"/>
          <w:szCs w:val="22"/>
        </w:rPr>
      </w:pPr>
      <w:r w:rsidRPr="006F2241">
        <w:rPr>
          <w:sz w:val="22"/>
          <w:szCs w:val="22"/>
        </w:rPr>
        <w:t>There were mixed feelings about the progress the City of Greater Geelong</w:t>
      </w:r>
      <w:r w:rsidR="005B6F9A" w:rsidRPr="006F2241">
        <w:rPr>
          <w:sz w:val="22"/>
          <w:szCs w:val="22"/>
        </w:rPr>
        <w:t xml:space="preserve"> has made</w:t>
      </w:r>
      <w:r w:rsidRPr="006F2241">
        <w:rPr>
          <w:sz w:val="22"/>
          <w:szCs w:val="22"/>
        </w:rPr>
        <w:t xml:space="preserve"> </w:t>
      </w:r>
      <w:r w:rsidR="005B6F9A" w:rsidRPr="006F2241">
        <w:rPr>
          <w:sz w:val="22"/>
          <w:szCs w:val="22"/>
        </w:rPr>
        <w:t>over the past 5 years</w:t>
      </w:r>
      <w:r w:rsidRPr="006F2241">
        <w:rPr>
          <w:sz w:val="22"/>
          <w:szCs w:val="22"/>
        </w:rPr>
        <w:t xml:space="preserve"> in improving accessibility, with 36% of respondents feeling Greater Geelong was more accessible than </w:t>
      </w:r>
      <w:r w:rsidR="00CB1461" w:rsidRPr="006F2241">
        <w:rPr>
          <w:sz w:val="22"/>
          <w:szCs w:val="22"/>
        </w:rPr>
        <w:t xml:space="preserve">it was </w:t>
      </w:r>
      <w:r w:rsidRPr="006F2241">
        <w:rPr>
          <w:sz w:val="22"/>
          <w:szCs w:val="22"/>
        </w:rPr>
        <w:t xml:space="preserve">5 years ago and 38% feeling it was less accessible. </w:t>
      </w:r>
      <w:r w:rsidR="0005604F" w:rsidRPr="006F2241">
        <w:rPr>
          <w:sz w:val="22"/>
          <w:szCs w:val="22"/>
        </w:rPr>
        <w:t xml:space="preserve">When asked to rate </w:t>
      </w:r>
      <w:r w:rsidRPr="006F2241">
        <w:rPr>
          <w:sz w:val="22"/>
          <w:szCs w:val="22"/>
        </w:rPr>
        <w:t>Greater Geelong</w:t>
      </w:r>
      <w:r w:rsidR="0005604F" w:rsidRPr="006F2241">
        <w:rPr>
          <w:sz w:val="22"/>
          <w:szCs w:val="22"/>
        </w:rPr>
        <w:t xml:space="preserve">’s current accessibility, respondents </w:t>
      </w:r>
      <w:r w:rsidRPr="006F2241">
        <w:rPr>
          <w:sz w:val="22"/>
          <w:szCs w:val="22"/>
        </w:rPr>
        <w:t xml:space="preserve">scored </w:t>
      </w:r>
      <w:r w:rsidR="0005604F" w:rsidRPr="006F2241">
        <w:rPr>
          <w:sz w:val="22"/>
          <w:szCs w:val="22"/>
        </w:rPr>
        <w:t xml:space="preserve">it </w:t>
      </w:r>
      <w:r w:rsidRPr="006F2241">
        <w:rPr>
          <w:sz w:val="22"/>
          <w:szCs w:val="22"/>
        </w:rPr>
        <w:t xml:space="preserve">an average of 2.7 out of </w:t>
      </w:r>
      <w:r w:rsidR="0005604F" w:rsidRPr="006F2241">
        <w:rPr>
          <w:sz w:val="22"/>
          <w:szCs w:val="22"/>
        </w:rPr>
        <w:t>5</w:t>
      </w:r>
      <w:r w:rsidRPr="006F2241">
        <w:rPr>
          <w:sz w:val="22"/>
          <w:szCs w:val="22"/>
        </w:rPr>
        <w:t>.</w:t>
      </w:r>
    </w:p>
    <w:p w14:paraId="11922511" w14:textId="5EDCE1DE" w:rsidR="001932FC" w:rsidRDefault="006366A7" w:rsidP="002837C0">
      <w:pPr>
        <w:pStyle w:val="BodyText"/>
        <w:spacing w:before="240"/>
        <w:rPr>
          <w:sz w:val="22"/>
          <w:szCs w:val="22"/>
        </w:rPr>
      </w:pPr>
      <w:r>
        <w:rPr>
          <w:sz w:val="22"/>
          <w:szCs w:val="22"/>
        </w:rPr>
        <w:t>We heard the following feedback</w:t>
      </w:r>
      <w:r w:rsidR="001932FC">
        <w:rPr>
          <w:sz w:val="22"/>
          <w:szCs w:val="22"/>
        </w:rPr>
        <w:t xml:space="preserve"> in relation to our key questions.</w:t>
      </w:r>
    </w:p>
    <w:p w14:paraId="46BD9A15" w14:textId="4ED2438A" w:rsidR="001932FC" w:rsidRPr="001932FC" w:rsidRDefault="001932FC" w:rsidP="001932FC">
      <w:pPr>
        <w:ind w:right="113"/>
        <w:rPr>
          <w:b/>
          <w:bCs/>
          <w:sz w:val="22"/>
          <w:szCs w:val="22"/>
        </w:rPr>
      </w:pPr>
      <w:r>
        <w:rPr>
          <w:b/>
          <w:bCs/>
          <w:sz w:val="22"/>
          <w:szCs w:val="22"/>
        </w:rPr>
        <w:t>T</w:t>
      </w:r>
      <w:r w:rsidRPr="001932FC">
        <w:rPr>
          <w:b/>
          <w:bCs/>
          <w:sz w:val="22"/>
          <w:szCs w:val="22"/>
        </w:rPr>
        <w:t xml:space="preserve">he most important </w:t>
      </w:r>
      <w:r>
        <w:rPr>
          <w:b/>
          <w:bCs/>
          <w:sz w:val="22"/>
          <w:szCs w:val="22"/>
        </w:rPr>
        <w:t>change</w:t>
      </w:r>
    </w:p>
    <w:p w14:paraId="2827381C" w14:textId="221CEB39" w:rsidR="001932FC" w:rsidRPr="001932FC" w:rsidRDefault="004D2D55" w:rsidP="004D2D55">
      <w:pPr>
        <w:pStyle w:val="BodyText"/>
        <w:spacing w:before="240" w:after="120"/>
        <w:contextualSpacing/>
        <w:rPr>
          <w:sz w:val="22"/>
          <w:szCs w:val="22"/>
        </w:rPr>
      </w:pPr>
      <w:r>
        <w:rPr>
          <w:sz w:val="22"/>
          <w:szCs w:val="22"/>
        </w:rPr>
        <w:t>Two-thirds (</w:t>
      </w:r>
      <w:r w:rsidR="001932FC" w:rsidRPr="001932FC">
        <w:rPr>
          <w:sz w:val="22"/>
          <w:szCs w:val="22"/>
        </w:rPr>
        <w:t>66%</w:t>
      </w:r>
      <w:r>
        <w:rPr>
          <w:sz w:val="22"/>
          <w:szCs w:val="22"/>
        </w:rPr>
        <w:t>)</w:t>
      </w:r>
      <w:r w:rsidR="001932FC" w:rsidRPr="001932FC">
        <w:rPr>
          <w:sz w:val="22"/>
          <w:szCs w:val="22"/>
        </w:rPr>
        <w:t xml:space="preserve"> of people with disability and 90% of those without disability want </w:t>
      </w:r>
      <w:r w:rsidR="001932FC">
        <w:rPr>
          <w:sz w:val="22"/>
          <w:szCs w:val="22"/>
        </w:rPr>
        <w:t>the City</w:t>
      </w:r>
      <w:r w:rsidR="001932FC" w:rsidRPr="001932FC">
        <w:rPr>
          <w:sz w:val="22"/>
          <w:szCs w:val="22"/>
        </w:rPr>
        <w:t xml:space="preserve"> to continue improving accessibility in public places and spaces</w:t>
      </w:r>
      <w:r>
        <w:rPr>
          <w:sz w:val="22"/>
          <w:szCs w:val="22"/>
        </w:rPr>
        <w:t xml:space="preserve"> as the most important change</w:t>
      </w:r>
      <w:r w:rsidR="001932FC" w:rsidRPr="001932FC">
        <w:rPr>
          <w:sz w:val="22"/>
          <w:szCs w:val="22"/>
        </w:rPr>
        <w:t>. The importance of parking and transport w</w:t>
      </w:r>
      <w:r w:rsidR="001932FC">
        <w:rPr>
          <w:sz w:val="22"/>
          <w:szCs w:val="22"/>
        </w:rPr>
        <w:t>ere</w:t>
      </w:r>
      <w:r w:rsidR="001932FC" w:rsidRPr="001932FC">
        <w:rPr>
          <w:sz w:val="22"/>
          <w:szCs w:val="22"/>
        </w:rPr>
        <w:t xml:space="preserve"> the next highest priorit</w:t>
      </w:r>
      <w:r w:rsidR="001932FC">
        <w:rPr>
          <w:sz w:val="22"/>
          <w:szCs w:val="22"/>
        </w:rPr>
        <w:t>ies</w:t>
      </w:r>
      <w:r>
        <w:rPr>
          <w:sz w:val="22"/>
          <w:szCs w:val="22"/>
        </w:rPr>
        <w:t>.</w:t>
      </w:r>
    </w:p>
    <w:p w14:paraId="365B501D" w14:textId="6BC1B59F" w:rsidR="001932FC" w:rsidRPr="001932FC" w:rsidRDefault="001932FC" w:rsidP="001932FC">
      <w:pPr>
        <w:pStyle w:val="BodyText"/>
        <w:spacing w:before="240"/>
        <w:rPr>
          <w:b/>
          <w:bCs/>
          <w:sz w:val="22"/>
          <w:szCs w:val="22"/>
        </w:rPr>
      </w:pPr>
      <w:r w:rsidRPr="001932FC">
        <w:rPr>
          <w:b/>
          <w:bCs/>
          <w:sz w:val="22"/>
          <w:szCs w:val="22"/>
        </w:rPr>
        <w:t>Improving services and facilities</w:t>
      </w:r>
    </w:p>
    <w:p w14:paraId="7AF6FCC3" w14:textId="0CBC138E" w:rsidR="001932FC" w:rsidRPr="006F2241" w:rsidRDefault="001932FC" w:rsidP="001932FC">
      <w:pPr>
        <w:pStyle w:val="BodyText"/>
        <w:rPr>
          <w:sz w:val="22"/>
          <w:szCs w:val="22"/>
        </w:rPr>
      </w:pPr>
      <w:r w:rsidRPr="006F2241">
        <w:rPr>
          <w:sz w:val="22"/>
          <w:szCs w:val="22"/>
        </w:rPr>
        <w:t>Throughout the engagement process, the physical environment, facilities, and ability to travel throughout Greater Geelong were raised repeatedly. These factors were considered essential to people with disability being able to work, attend events, be independent and generally participate in society. With regard to physical access, people wanted:</w:t>
      </w:r>
    </w:p>
    <w:p w14:paraId="704BB48E" w14:textId="77777777" w:rsidR="001932FC" w:rsidRPr="006F2241" w:rsidRDefault="001932FC" w:rsidP="001932FC">
      <w:pPr>
        <w:pStyle w:val="ListParagraph"/>
        <w:numPr>
          <w:ilvl w:val="0"/>
          <w:numId w:val="17"/>
        </w:numPr>
        <w:ind w:right="113"/>
        <w:rPr>
          <w:sz w:val="22"/>
          <w:szCs w:val="22"/>
        </w:rPr>
      </w:pPr>
      <w:r w:rsidRPr="006F2241">
        <w:rPr>
          <w:sz w:val="22"/>
          <w:szCs w:val="22"/>
        </w:rPr>
        <w:t>More accessible public places and spaces.</w:t>
      </w:r>
    </w:p>
    <w:p w14:paraId="235AA532" w14:textId="77777777" w:rsidR="001932FC" w:rsidRPr="006F2241" w:rsidRDefault="001932FC" w:rsidP="001932FC">
      <w:pPr>
        <w:pStyle w:val="ListParagraph"/>
        <w:numPr>
          <w:ilvl w:val="0"/>
          <w:numId w:val="17"/>
        </w:numPr>
        <w:ind w:right="113"/>
        <w:rPr>
          <w:sz w:val="22"/>
          <w:szCs w:val="22"/>
        </w:rPr>
      </w:pPr>
      <w:r w:rsidRPr="006F2241">
        <w:rPr>
          <w:sz w:val="22"/>
          <w:szCs w:val="22"/>
        </w:rPr>
        <w:t>Greater provision of well maintained, accessible public toilets and changing rooms (including for adults).</w:t>
      </w:r>
    </w:p>
    <w:p w14:paraId="67804182" w14:textId="77777777" w:rsidR="001932FC" w:rsidRPr="006F2241" w:rsidRDefault="001932FC" w:rsidP="001932FC">
      <w:pPr>
        <w:pStyle w:val="ListParagraph"/>
        <w:numPr>
          <w:ilvl w:val="0"/>
          <w:numId w:val="17"/>
        </w:numPr>
        <w:ind w:right="113"/>
        <w:rPr>
          <w:sz w:val="22"/>
          <w:szCs w:val="22"/>
        </w:rPr>
      </w:pPr>
      <w:r w:rsidRPr="006F2241">
        <w:rPr>
          <w:sz w:val="22"/>
          <w:szCs w:val="22"/>
        </w:rPr>
        <w:t>More disability parking (increased number of parking bays and increased length of stay).</w:t>
      </w:r>
    </w:p>
    <w:p w14:paraId="3E5E09F8" w14:textId="77777777" w:rsidR="001932FC" w:rsidRPr="006F2241" w:rsidRDefault="001932FC" w:rsidP="001932FC">
      <w:pPr>
        <w:pStyle w:val="ListParagraph"/>
        <w:numPr>
          <w:ilvl w:val="0"/>
          <w:numId w:val="17"/>
        </w:numPr>
        <w:ind w:right="113"/>
        <w:rPr>
          <w:sz w:val="22"/>
          <w:szCs w:val="22"/>
        </w:rPr>
      </w:pPr>
      <w:r w:rsidRPr="006F2241">
        <w:rPr>
          <w:sz w:val="22"/>
          <w:szCs w:val="22"/>
        </w:rPr>
        <w:t>Improved accessible public transport (more accessible buses, improved routes and increased frequency).</w:t>
      </w:r>
    </w:p>
    <w:p w14:paraId="38B13E98" w14:textId="77777777" w:rsidR="001932FC" w:rsidRPr="006F2241" w:rsidRDefault="001932FC" w:rsidP="001932FC">
      <w:pPr>
        <w:pStyle w:val="ListParagraph"/>
        <w:numPr>
          <w:ilvl w:val="0"/>
          <w:numId w:val="17"/>
        </w:numPr>
        <w:rPr>
          <w:sz w:val="22"/>
          <w:szCs w:val="22"/>
        </w:rPr>
      </w:pPr>
      <w:r w:rsidRPr="006F2241">
        <w:rPr>
          <w:sz w:val="22"/>
          <w:szCs w:val="22"/>
        </w:rPr>
        <w:t xml:space="preserve">Physical access for the whole experience or journey (e.g., a beach may provide access to the sand, but not access to the water). </w:t>
      </w:r>
    </w:p>
    <w:p w14:paraId="537B1837" w14:textId="63824F50" w:rsidR="001932FC" w:rsidRPr="001932FC" w:rsidRDefault="001932FC" w:rsidP="001932FC">
      <w:pPr>
        <w:pStyle w:val="BodyText"/>
        <w:spacing w:before="240"/>
        <w:rPr>
          <w:b/>
          <w:bCs/>
          <w:sz w:val="22"/>
          <w:szCs w:val="22"/>
        </w:rPr>
      </w:pPr>
      <w:r w:rsidRPr="001932FC">
        <w:rPr>
          <w:b/>
          <w:bCs/>
          <w:sz w:val="22"/>
          <w:szCs w:val="22"/>
        </w:rPr>
        <w:t xml:space="preserve">Improving participation </w:t>
      </w:r>
    </w:p>
    <w:p w14:paraId="61C54B79" w14:textId="02D1C201" w:rsidR="00F13908" w:rsidRPr="00F13908" w:rsidRDefault="004D2D55" w:rsidP="00F13908">
      <w:pPr>
        <w:pStyle w:val="ListParagraph"/>
        <w:numPr>
          <w:ilvl w:val="0"/>
          <w:numId w:val="16"/>
        </w:numPr>
        <w:rPr>
          <w:rFonts w:asciiTheme="minorHAnsi" w:hAnsiTheme="minorHAnsi"/>
          <w:sz w:val="22"/>
          <w:szCs w:val="22"/>
          <w:lang w:eastAsia="en-AU"/>
        </w:rPr>
      </w:pPr>
      <w:r>
        <w:rPr>
          <w:sz w:val="22"/>
          <w:szCs w:val="22"/>
        </w:rPr>
        <w:t>As noted above, e</w:t>
      </w:r>
      <w:r w:rsidR="00F13908" w:rsidRPr="00F13908">
        <w:rPr>
          <w:sz w:val="22"/>
          <w:szCs w:val="22"/>
        </w:rPr>
        <w:t>nsuring people with disability are able to physically access public places, events and employment is key to them being able to participate.</w:t>
      </w:r>
    </w:p>
    <w:p w14:paraId="425391AC" w14:textId="77777777" w:rsidR="00F13908" w:rsidRPr="00F13908" w:rsidRDefault="001932FC" w:rsidP="00F13908">
      <w:pPr>
        <w:pStyle w:val="ListParagraph"/>
        <w:numPr>
          <w:ilvl w:val="0"/>
          <w:numId w:val="16"/>
        </w:numPr>
        <w:rPr>
          <w:rFonts w:asciiTheme="minorHAnsi" w:hAnsiTheme="minorHAnsi"/>
          <w:sz w:val="22"/>
          <w:szCs w:val="22"/>
          <w:lang w:eastAsia="en-AU"/>
        </w:rPr>
      </w:pPr>
      <w:r w:rsidRPr="00F13908">
        <w:rPr>
          <w:sz w:val="22"/>
          <w:szCs w:val="22"/>
        </w:rPr>
        <w:t>Clear communication to show how a place is accessible builds confidence to go there.</w:t>
      </w:r>
    </w:p>
    <w:p w14:paraId="5BDA6FE3" w14:textId="4D49E2B8" w:rsidR="001932FC" w:rsidRPr="00F13908" w:rsidRDefault="001932FC" w:rsidP="00F13908">
      <w:pPr>
        <w:pStyle w:val="ListParagraph"/>
        <w:numPr>
          <w:ilvl w:val="0"/>
          <w:numId w:val="16"/>
        </w:numPr>
        <w:rPr>
          <w:rFonts w:asciiTheme="minorHAnsi" w:hAnsiTheme="minorHAnsi"/>
          <w:sz w:val="22"/>
          <w:szCs w:val="22"/>
          <w:lang w:eastAsia="en-AU"/>
        </w:rPr>
      </w:pPr>
      <w:r w:rsidRPr="00F13908">
        <w:rPr>
          <w:sz w:val="22"/>
          <w:szCs w:val="22"/>
        </w:rPr>
        <w:t xml:space="preserve">Building community awareness and understanding of disability and the different ways people with disability can be supported was considered important. </w:t>
      </w:r>
    </w:p>
    <w:p w14:paraId="575DE563" w14:textId="2DA177D4" w:rsidR="001932FC" w:rsidRPr="001932FC" w:rsidRDefault="001932FC" w:rsidP="00F13908">
      <w:pPr>
        <w:pStyle w:val="BodyText"/>
        <w:spacing w:before="360"/>
        <w:rPr>
          <w:b/>
          <w:bCs/>
          <w:sz w:val="22"/>
          <w:szCs w:val="22"/>
        </w:rPr>
      </w:pPr>
      <w:r w:rsidRPr="001932FC">
        <w:rPr>
          <w:sz w:val="22"/>
          <w:szCs w:val="22"/>
        </w:rPr>
        <w:t xml:space="preserve"> </w:t>
      </w:r>
      <w:r w:rsidRPr="001932FC">
        <w:rPr>
          <w:b/>
          <w:bCs/>
          <w:sz w:val="22"/>
          <w:szCs w:val="22"/>
        </w:rPr>
        <w:t xml:space="preserve">Improving employment </w:t>
      </w:r>
    </w:p>
    <w:p w14:paraId="224616D0" w14:textId="02B90AD6" w:rsidR="001932FC" w:rsidRDefault="001932FC" w:rsidP="00F13908">
      <w:pPr>
        <w:pStyle w:val="BodyText"/>
        <w:numPr>
          <w:ilvl w:val="0"/>
          <w:numId w:val="18"/>
        </w:numPr>
        <w:spacing w:before="240"/>
        <w:ind w:hanging="357"/>
        <w:contextualSpacing/>
        <w:rPr>
          <w:sz w:val="22"/>
          <w:szCs w:val="22"/>
        </w:rPr>
      </w:pPr>
      <w:r w:rsidRPr="001932FC">
        <w:rPr>
          <w:sz w:val="22"/>
          <w:szCs w:val="22"/>
        </w:rPr>
        <w:t>Paid employment of people with disability is a high priority</w:t>
      </w:r>
      <w:r w:rsidR="00F13908">
        <w:rPr>
          <w:sz w:val="22"/>
          <w:szCs w:val="22"/>
        </w:rPr>
        <w:t>.</w:t>
      </w:r>
      <w:r w:rsidRPr="001932FC">
        <w:rPr>
          <w:sz w:val="22"/>
          <w:szCs w:val="22"/>
        </w:rPr>
        <w:t xml:space="preserve">  </w:t>
      </w:r>
    </w:p>
    <w:p w14:paraId="2C6B878A" w14:textId="73BD7B20" w:rsidR="001932FC" w:rsidRPr="001932FC" w:rsidRDefault="001932FC" w:rsidP="00F13908">
      <w:pPr>
        <w:pStyle w:val="BodyText"/>
        <w:numPr>
          <w:ilvl w:val="0"/>
          <w:numId w:val="18"/>
        </w:numPr>
        <w:spacing w:before="240"/>
        <w:ind w:hanging="357"/>
        <w:contextualSpacing/>
        <w:rPr>
          <w:sz w:val="22"/>
          <w:szCs w:val="22"/>
        </w:rPr>
      </w:pPr>
      <w:r w:rsidRPr="001932FC">
        <w:rPr>
          <w:sz w:val="22"/>
          <w:szCs w:val="22"/>
        </w:rPr>
        <w:t xml:space="preserve">Workplace changes post-COVID provided for more flexibility to work from home and flexible hours </w:t>
      </w:r>
      <w:r w:rsidR="006366A7">
        <w:rPr>
          <w:sz w:val="22"/>
          <w:szCs w:val="22"/>
        </w:rPr>
        <w:t>which creates greater accessibility for</w:t>
      </w:r>
      <w:r w:rsidRPr="001932FC">
        <w:rPr>
          <w:sz w:val="22"/>
          <w:szCs w:val="22"/>
        </w:rPr>
        <w:t xml:space="preserve"> many people with disability.  </w:t>
      </w:r>
    </w:p>
    <w:p w14:paraId="343B7680" w14:textId="77777777" w:rsidR="001932FC" w:rsidRPr="001932FC" w:rsidRDefault="001932FC" w:rsidP="00F13908">
      <w:pPr>
        <w:pStyle w:val="BodyText"/>
        <w:numPr>
          <w:ilvl w:val="0"/>
          <w:numId w:val="18"/>
        </w:numPr>
        <w:spacing w:before="240"/>
        <w:ind w:hanging="357"/>
        <w:contextualSpacing/>
        <w:rPr>
          <w:sz w:val="22"/>
          <w:szCs w:val="22"/>
        </w:rPr>
      </w:pPr>
      <w:r w:rsidRPr="001932FC">
        <w:rPr>
          <w:sz w:val="22"/>
          <w:szCs w:val="22"/>
        </w:rPr>
        <w:t xml:space="preserve">Ideas for improving employment opportunities for people with disability included: </w:t>
      </w:r>
    </w:p>
    <w:p w14:paraId="683DDD45" w14:textId="1DA4A567" w:rsidR="001932FC" w:rsidRPr="001932FC" w:rsidRDefault="006366A7" w:rsidP="00F13908">
      <w:pPr>
        <w:pStyle w:val="BodyText"/>
        <w:numPr>
          <w:ilvl w:val="0"/>
          <w:numId w:val="19"/>
        </w:numPr>
        <w:spacing w:before="240"/>
        <w:ind w:left="1080" w:hanging="357"/>
        <w:contextualSpacing/>
        <w:rPr>
          <w:sz w:val="22"/>
          <w:szCs w:val="22"/>
        </w:rPr>
      </w:pPr>
      <w:r>
        <w:rPr>
          <w:sz w:val="22"/>
          <w:szCs w:val="22"/>
        </w:rPr>
        <w:t>G</w:t>
      </w:r>
      <w:r w:rsidR="001932FC" w:rsidRPr="001932FC">
        <w:rPr>
          <w:sz w:val="22"/>
          <w:szCs w:val="22"/>
        </w:rPr>
        <w:t>reater engagement, education and training of local businesses</w:t>
      </w:r>
      <w:r w:rsidR="00F13908">
        <w:rPr>
          <w:sz w:val="22"/>
          <w:szCs w:val="22"/>
        </w:rPr>
        <w:t>.</w:t>
      </w:r>
    </w:p>
    <w:p w14:paraId="285E98ED" w14:textId="12B4D0E8" w:rsidR="001932FC" w:rsidRPr="001932FC" w:rsidRDefault="006366A7" w:rsidP="00F13908">
      <w:pPr>
        <w:pStyle w:val="BodyText"/>
        <w:numPr>
          <w:ilvl w:val="0"/>
          <w:numId w:val="19"/>
        </w:numPr>
        <w:spacing w:before="240"/>
        <w:ind w:left="1080" w:hanging="357"/>
        <w:contextualSpacing/>
        <w:rPr>
          <w:sz w:val="22"/>
          <w:szCs w:val="22"/>
        </w:rPr>
      </w:pPr>
      <w:r>
        <w:rPr>
          <w:sz w:val="22"/>
          <w:szCs w:val="22"/>
        </w:rPr>
        <w:t>P</w:t>
      </w:r>
      <w:r w:rsidR="001932FC" w:rsidRPr="001932FC">
        <w:rPr>
          <w:sz w:val="22"/>
          <w:szCs w:val="22"/>
        </w:rPr>
        <w:t>romoting the strengths of people with disabilities as employees</w:t>
      </w:r>
      <w:r w:rsidR="00F13908">
        <w:rPr>
          <w:sz w:val="22"/>
          <w:szCs w:val="22"/>
        </w:rPr>
        <w:t>.</w:t>
      </w:r>
      <w:r w:rsidR="001932FC" w:rsidRPr="001932FC">
        <w:rPr>
          <w:sz w:val="22"/>
          <w:szCs w:val="22"/>
        </w:rPr>
        <w:t xml:space="preserve"> </w:t>
      </w:r>
    </w:p>
    <w:p w14:paraId="501D9569" w14:textId="6611FE34" w:rsidR="001932FC" w:rsidRPr="001932FC" w:rsidRDefault="006366A7" w:rsidP="00F13908">
      <w:pPr>
        <w:pStyle w:val="BodyText"/>
        <w:numPr>
          <w:ilvl w:val="0"/>
          <w:numId w:val="19"/>
        </w:numPr>
        <w:spacing w:before="240"/>
        <w:ind w:left="1080" w:hanging="357"/>
        <w:contextualSpacing/>
        <w:rPr>
          <w:sz w:val="22"/>
          <w:szCs w:val="22"/>
        </w:rPr>
      </w:pPr>
      <w:r>
        <w:rPr>
          <w:sz w:val="22"/>
          <w:szCs w:val="22"/>
        </w:rPr>
        <w:t>S</w:t>
      </w:r>
      <w:r w:rsidR="001932FC" w:rsidRPr="001932FC">
        <w:rPr>
          <w:sz w:val="22"/>
          <w:szCs w:val="22"/>
        </w:rPr>
        <w:t>upporting people with disability to find work</w:t>
      </w:r>
      <w:r w:rsidR="00F13908">
        <w:rPr>
          <w:sz w:val="22"/>
          <w:szCs w:val="22"/>
        </w:rPr>
        <w:t>.</w:t>
      </w:r>
    </w:p>
    <w:p w14:paraId="19F9CAC4" w14:textId="75EAFCF3" w:rsidR="001932FC" w:rsidRPr="001932FC" w:rsidRDefault="006366A7" w:rsidP="00F13908">
      <w:pPr>
        <w:pStyle w:val="BodyText"/>
        <w:numPr>
          <w:ilvl w:val="0"/>
          <w:numId w:val="19"/>
        </w:numPr>
        <w:spacing w:before="240"/>
        <w:ind w:left="1080" w:hanging="357"/>
        <w:contextualSpacing/>
        <w:rPr>
          <w:sz w:val="22"/>
          <w:szCs w:val="22"/>
        </w:rPr>
      </w:pPr>
      <w:r>
        <w:rPr>
          <w:sz w:val="22"/>
          <w:szCs w:val="22"/>
        </w:rPr>
        <w:t>E</w:t>
      </w:r>
      <w:r w:rsidR="001932FC" w:rsidRPr="001932FC">
        <w:rPr>
          <w:sz w:val="22"/>
          <w:szCs w:val="22"/>
        </w:rPr>
        <w:t>nsuring that people with disability have the supports they need in their jobs</w:t>
      </w:r>
      <w:r w:rsidR="00F13908">
        <w:rPr>
          <w:sz w:val="22"/>
          <w:szCs w:val="22"/>
        </w:rPr>
        <w:t>.</w:t>
      </w:r>
    </w:p>
    <w:p w14:paraId="419E77DE" w14:textId="207979A2" w:rsidR="001932FC" w:rsidRPr="001932FC" w:rsidRDefault="00F13908" w:rsidP="00F13908">
      <w:pPr>
        <w:pStyle w:val="BodyText"/>
        <w:numPr>
          <w:ilvl w:val="0"/>
          <w:numId w:val="19"/>
        </w:numPr>
        <w:spacing w:before="240"/>
        <w:ind w:left="1080" w:hanging="357"/>
        <w:contextualSpacing/>
        <w:rPr>
          <w:sz w:val="22"/>
          <w:szCs w:val="22"/>
        </w:rPr>
      </w:pPr>
      <w:r>
        <w:rPr>
          <w:sz w:val="22"/>
          <w:szCs w:val="22"/>
        </w:rPr>
        <w:t>The City</w:t>
      </w:r>
      <w:r w:rsidR="001932FC" w:rsidRPr="001932FC">
        <w:rPr>
          <w:sz w:val="22"/>
          <w:szCs w:val="22"/>
        </w:rPr>
        <w:t xml:space="preserve"> could be a model employer to other businesses by employing more people with disability.</w:t>
      </w:r>
    </w:p>
    <w:p w14:paraId="6BB4E007" w14:textId="6A159567" w:rsidR="00F13908" w:rsidRDefault="00F13908" w:rsidP="001932FC">
      <w:pPr>
        <w:pStyle w:val="BodyText"/>
        <w:spacing w:before="240"/>
        <w:rPr>
          <w:sz w:val="22"/>
          <w:szCs w:val="22"/>
        </w:rPr>
      </w:pPr>
    </w:p>
    <w:p w14:paraId="7769640D" w14:textId="6AE0B02F" w:rsidR="001932FC" w:rsidRPr="00F13908" w:rsidRDefault="001932FC" w:rsidP="001932FC">
      <w:pPr>
        <w:pStyle w:val="BodyText"/>
        <w:spacing w:before="240"/>
        <w:rPr>
          <w:b/>
          <w:bCs/>
          <w:sz w:val="22"/>
          <w:szCs w:val="22"/>
        </w:rPr>
      </w:pPr>
      <w:r w:rsidRPr="00F13908">
        <w:rPr>
          <w:b/>
          <w:bCs/>
          <w:sz w:val="22"/>
          <w:szCs w:val="22"/>
        </w:rPr>
        <w:lastRenderedPageBreak/>
        <w:t xml:space="preserve">Making Greater Geelong more equitable and </w:t>
      </w:r>
      <w:r w:rsidR="00F13908">
        <w:rPr>
          <w:b/>
          <w:bCs/>
          <w:sz w:val="22"/>
          <w:szCs w:val="22"/>
        </w:rPr>
        <w:t>addressing discrimination</w:t>
      </w:r>
    </w:p>
    <w:p w14:paraId="3B54B1AB" w14:textId="5AD1F290" w:rsidR="001932FC" w:rsidRPr="002303D1" w:rsidRDefault="001932FC" w:rsidP="002303D1">
      <w:pPr>
        <w:pStyle w:val="BodyText"/>
        <w:numPr>
          <w:ilvl w:val="0"/>
          <w:numId w:val="22"/>
        </w:numPr>
        <w:spacing w:before="240"/>
        <w:contextualSpacing/>
        <w:rPr>
          <w:sz w:val="22"/>
          <w:szCs w:val="22"/>
        </w:rPr>
      </w:pPr>
      <w:r w:rsidRPr="002303D1">
        <w:rPr>
          <w:sz w:val="22"/>
          <w:szCs w:val="22"/>
        </w:rPr>
        <w:t>The community’s highest priorities in addressing discrimination were</w:t>
      </w:r>
      <w:r w:rsidR="002303D1" w:rsidRPr="002303D1">
        <w:rPr>
          <w:sz w:val="22"/>
          <w:szCs w:val="22"/>
        </w:rPr>
        <w:t xml:space="preserve"> c</w:t>
      </w:r>
      <w:r w:rsidRPr="002303D1">
        <w:rPr>
          <w:sz w:val="22"/>
          <w:szCs w:val="22"/>
        </w:rPr>
        <w:t>hanging community attitude</w:t>
      </w:r>
      <w:r w:rsidR="006366A7">
        <w:rPr>
          <w:sz w:val="22"/>
          <w:szCs w:val="22"/>
        </w:rPr>
        <w:t>s</w:t>
      </w:r>
      <w:r w:rsidR="002303D1" w:rsidRPr="002303D1">
        <w:rPr>
          <w:sz w:val="22"/>
          <w:szCs w:val="22"/>
        </w:rPr>
        <w:t>, m</w:t>
      </w:r>
      <w:r w:rsidRPr="002303D1">
        <w:rPr>
          <w:sz w:val="22"/>
          <w:szCs w:val="22"/>
        </w:rPr>
        <w:t>aking more places and spaces more accessible</w:t>
      </w:r>
      <w:r w:rsidR="002303D1" w:rsidRPr="002303D1">
        <w:rPr>
          <w:sz w:val="22"/>
          <w:szCs w:val="22"/>
        </w:rPr>
        <w:t xml:space="preserve">, and </w:t>
      </w:r>
      <w:r w:rsidR="002303D1">
        <w:rPr>
          <w:sz w:val="22"/>
          <w:szCs w:val="22"/>
        </w:rPr>
        <w:t>i</w:t>
      </w:r>
      <w:r w:rsidRPr="002303D1">
        <w:rPr>
          <w:sz w:val="22"/>
          <w:szCs w:val="22"/>
        </w:rPr>
        <w:t>mproving employment opportunities</w:t>
      </w:r>
      <w:r w:rsidR="00F13908" w:rsidRPr="002303D1">
        <w:rPr>
          <w:sz w:val="22"/>
          <w:szCs w:val="22"/>
        </w:rPr>
        <w:t>.</w:t>
      </w:r>
    </w:p>
    <w:p w14:paraId="6118643F" w14:textId="2C3B9878" w:rsidR="001932FC" w:rsidRDefault="001932FC" w:rsidP="00F13908">
      <w:pPr>
        <w:pStyle w:val="BodyText"/>
        <w:numPr>
          <w:ilvl w:val="0"/>
          <w:numId w:val="20"/>
        </w:numPr>
        <w:spacing w:before="240"/>
        <w:ind w:hanging="357"/>
        <w:contextualSpacing/>
        <w:rPr>
          <w:sz w:val="22"/>
          <w:szCs w:val="22"/>
        </w:rPr>
      </w:pPr>
      <w:r w:rsidRPr="001932FC">
        <w:rPr>
          <w:sz w:val="22"/>
          <w:szCs w:val="22"/>
        </w:rPr>
        <w:t xml:space="preserve">The </w:t>
      </w:r>
      <w:r w:rsidR="00F13908">
        <w:rPr>
          <w:sz w:val="22"/>
          <w:szCs w:val="22"/>
        </w:rPr>
        <w:t>community</w:t>
      </w:r>
      <w:r w:rsidRPr="001932FC">
        <w:rPr>
          <w:sz w:val="22"/>
          <w:szCs w:val="22"/>
        </w:rPr>
        <w:t xml:space="preserve"> discussed the lack of knowledge of the rights of people with disability generally and that an acceptance of diversity was lacking.  </w:t>
      </w:r>
    </w:p>
    <w:p w14:paraId="1081D5B0" w14:textId="52D8DEBE" w:rsidR="001932FC" w:rsidRDefault="001932FC" w:rsidP="00F13908">
      <w:pPr>
        <w:pStyle w:val="BodyText"/>
        <w:numPr>
          <w:ilvl w:val="0"/>
          <w:numId w:val="20"/>
        </w:numPr>
        <w:spacing w:before="240"/>
        <w:ind w:hanging="357"/>
        <w:contextualSpacing/>
        <w:rPr>
          <w:sz w:val="22"/>
          <w:szCs w:val="22"/>
        </w:rPr>
      </w:pPr>
      <w:r w:rsidRPr="001932FC">
        <w:rPr>
          <w:sz w:val="22"/>
          <w:szCs w:val="22"/>
        </w:rPr>
        <w:t xml:space="preserve">Engaging people with lived experience of disability to help develop policy, </w:t>
      </w:r>
      <w:proofErr w:type="gramStart"/>
      <w:r w:rsidRPr="001932FC">
        <w:rPr>
          <w:sz w:val="22"/>
          <w:szCs w:val="22"/>
        </w:rPr>
        <w:t>programs</w:t>
      </w:r>
      <w:proofErr w:type="gramEnd"/>
      <w:r w:rsidRPr="001932FC">
        <w:rPr>
          <w:sz w:val="22"/>
          <w:szCs w:val="22"/>
        </w:rPr>
        <w:t xml:space="preserve"> and infrastructure, as well as develop and deliver training for employers and businesses</w:t>
      </w:r>
      <w:r w:rsidR="00F13908">
        <w:rPr>
          <w:sz w:val="22"/>
          <w:szCs w:val="22"/>
        </w:rPr>
        <w:t>,</w:t>
      </w:r>
      <w:r w:rsidRPr="001932FC">
        <w:rPr>
          <w:sz w:val="22"/>
          <w:szCs w:val="22"/>
        </w:rPr>
        <w:t xml:space="preserve"> was seen as critical to raise understanding of people with disability and their diversity.</w:t>
      </w:r>
    </w:p>
    <w:p w14:paraId="64E613D6" w14:textId="77777777" w:rsidR="00F13908" w:rsidRPr="001932FC" w:rsidRDefault="00F13908" w:rsidP="00F13908">
      <w:pPr>
        <w:pStyle w:val="BodyText"/>
        <w:spacing w:before="240"/>
        <w:ind w:left="720"/>
        <w:contextualSpacing/>
        <w:rPr>
          <w:sz w:val="22"/>
          <w:szCs w:val="22"/>
        </w:rPr>
      </w:pPr>
    </w:p>
    <w:p w14:paraId="6D848FC2" w14:textId="6D51AD7B" w:rsidR="002837C0" w:rsidRDefault="001932FC" w:rsidP="001932FC">
      <w:pPr>
        <w:pStyle w:val="BodyText"/>
        <w:spacing w:before="240"/>
        <w:rPr>
          <w:sz w:val="24"/>
          <w:szCs w:val="24"/>
        </w:rPr>
      </w:pPr>
      <w:r>
        <w:rPr>
          <w:noProof/>
          <w:sz w:val="24"/>
          <w:szCs w:val="24"/>
        </w:rPr>
        <mc:AlternateContent>
          <mc:Choice Requires="wpg">
            <w:drawing>
              <wp:anchor distT="0" distB="0" distL="114300" distR="114300" simplePos="0" relativeHeight="251715584" behindDoc="0" locked="0" layoutInCell="1" allowOverlap="1" wp14:anchorId="26C56848" wp14:editId="2319CE6B">
                <wp:simplePos x="0" y="0"/>
                <wp:positionH relativeFrom="column">
                  <wp:posOffset>316230</wp:posOffset>
                </wp:positionH>
                <wp:positionV relativeFrom="paragraph">
                  <wp:posOffset>27305</wp:posOffset>
                </wp:positionV>
                <wp:extent cx="6103620" cy="1624965"/>
                <wp:effectExtent l="19050" t="19050" r="11430" b="165735"/>
                <wp:wrapNone/>
                <wp:docPr id="7" name="Group 7"/>
                <wp:cNvGraphicFramePr/>
                <a:graphic xmlns:a="http://schemas.openxmlformats.org/drawingml/2006/main">
                  <a:graphicData uri="http://schemas.microsoft.com/office/word/2010/wordprocessingGroup">
                    <wpg:wgp>
                      <wpg:cNvGrpSpPr/>
                      <wpg:grpSpPr>
                        <a:xfrm>
                          <a:off x="0" y="0"/>
                          <a:ext cx="6103620" cy="1624965"/>
                          <a:chOff x="-238124" y="-219075"/>
                          <a:chExt cx="6103968" cy="1625687"/>
                        </a:xfrm>
                      </wpg:grpSpPr>
                      <wps:wsp>
                        <wps:cNvPr id="23" name="Speech Bubble: Oval 23"/>
                        <wps:cNvSpPr/>
                        <wps:spPr>
                          <a:xfrm>
                            <a:off x="-238124" y="-219075"/>
                            <a:ext cx="2266950" cy="1494546"/>
                          </a:xfrm>
                          <a:prstGeom prst="wedgeEllipseCallou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B0AFB22" w14:textId="77777777" w:rsidR="003371BD" w:rsidRDefault="003371BD" w:rsidP="003371B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Speech Bubble: Rectangle with Corners Rounded 24"/>
                        <wps:cNvSpPr/>
                        <wps:spPr>
                          <a:xfrm>
                            <a:off x="2514314" y="-42253"/>
                            <a:ext cx="3351530" cy="1402305"/>
                          </a:xfrm>
                          <a:prstGeom prst="wedgeRoundRectCallou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C4195A1" w14:textId="77777777" w:rsidR="003371BD" w:rsidRDefault="003371BD" w:rsidP="003371B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Text Box 25"/>
                        <wps:cNvSpPr txBox="1"/>
                        <wps:spPr>
                          <a:xfrm>
                            <a:off x="-15005" y="105939"/>
                            <a:ext cx="1828800" cy="1300673"/>
                          </a:xfrm>
                          <a:prstGeom prst="rect">
                            <a:avLst/>
                          </a:prstGeom>
                          <a:noFill/>
                          <a:ln w="6350">
                            <a:noFill/>
                          </a:ln>
                        </wps:spPr>
                        <wps:txbx>
                          <w:txbxContent>
                            <w:p w14:paraId="46F8C837" w14:textId="6BD52D85" w:rsidR="003371BD" w:rsidRPr="003371BD" w:rsidRDefault="003371BD" w:rsidP="003371BD">
                              <w:pPr>
                                <w:jc w:val="center"/>
                                <w:rPr>
                                  <w:sz w:val="24"/>
                                  <w:szCs w:val="24"/>
                                </w:rPr>
                              </w:pPr>
                              <w:r w:rsidRPr="003371BD">
                                <w:rPr>
                                  <w:sz w:val="24"/>
                                  <w:szCs w:val="24"/>
                                </w:rPr>
                                <w:t>“Treat people with disability as part of society and not a subset of society.”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6C56848" id="Group 7" o:spid="_x0000_s1061" style="position:absolute;margin-left:24.9pt;margin-top:2.15pt;width:480.6pt;height:127.95pt;z-index:251715584;mso-width-relative:margin;mso-height-relative:margin" coordorigin="-2381,-2190" coordsize="61039,162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">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Speech Bubble: Oval 23" o:spid="_x0000_s1062" type="#_x0000_t63" style="position:absolute;left:-2381;top:-2190;width:22669;height:14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" adj="6300,24300" fillcolor="#8aced7 [3204]" strokecolor="#2c7882 [1604]" strokeweight="2pt">
                  <v:textbox>
                    <w:txbxContent>
                      <w:p w14:paraId="5B0AFB22" w14:textId="77777777" w:rsidR="003371BD" w:rsidRDefault="003371BD" w:rsidP="003371BD">
                        <w:pPr>
                          <w:jc w:val="center"/>
                        </w:pPr>
                      </w:p>
                    </w:txbxContent>
                  </v:textbox>
                </v:shape>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Speech Bubble: Rectangle with Corners Rounded 24" o:spid="_x0000_s1063" type="#_x0000_t62" style="position:absolute;left:25143;top:-422;width:33515;height:140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" adj="6300,24300" fillcolor="#8aced7 [3204]" strokecolor="#2c7882 [1604]" strokeweight="2pt">
                  <v:textbox>
                    <w:txbxContent>
                      <w:p w14:paraId="3C4195A1" w14:textId="77777777" w:rsidR="003371BD" w:rsidRDefault="003371BD" w:rsidP="003371BD">
                        <w:pPr>
                          <w:jc w:val="center"/>
                        </w:pPr>
                      </w:p>
                    </w:txbxContent>
                  </v:textbox>
                </v:shape>
                <v:shape id="Text Box 25" o:spid="_x0000_s1064" type="#_x0000_t202" style="position:absolute;left:-150;top:1059;width:18287;height:13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46F8C837" w14:textId="6BD52D85" w:rsidR="003371BD" w:rsidRPr="003371BD" w:rsidRDefault="003371BD" w:rsidP="003371BD">
                        <w:pPr>
                          <w:jc w:val="center"/>
                          <w:rPr>
                            <w:sz w:val="24"/>
                            <w:szCs w:val="24"/>
                          </w:rPr>
                        </w:pPr>
                        <w:r w:rsidRPr="003371BD">
                          <w:rPr>
                            <w:sz w:val="24"/>
                            <w:szCs w:val="24"/>
                          </w:rPr>
                          <w:t>“Treat people with disability as part of society and not a subset of society.”</w:t>
                        </w:r>
                      </w:p>
                    </w:txbxContent>
                  </v:textbox>
                </v:shape>
              </v:group>
            </w:pict>
          </mc:Fallback>
        </mc:AlternateContent>
      </w:r>
      <w:r w:rsidRPr="001932FC">
        <w:rPr>
          <w:sz w:val="22"/>
          <w:szCs w:val="22"/>
        </w:rPr>
        <w:t xml:space="preserve"> </w:t>
      </w:r>
    </w:p>
    <w:p w14:paraId="4B7DD1A2" w14:textId="78DF54DA" w:rsidR="00CA0543" w:rsidRDefault="001932FC" w:rsidP="002837C0">
      <w:pPr>
        <w:rPr>
          <w:sz w:val="24"/>
          <w:szCs w:val="24"/>
        </w:rPr>
      </w:pPr>
      <w:r>
        <w:rPr>
          <w:noProof/>
          <w:sz w:val="24"/>
          <w:szCs w:val="24"/>
        </w:rPr>
        <mc:AlternateContent>
          <mc:Choice Requires="wps">
            <w:drawing>
              <wp:anchor distT="0" distB="0" distL="114300" distR="114300" simplePos="0" relativeHeight="251716608" behindDoc="0" locked="0" layoutInCell="1" allowOverlap="1" wp14:anchorId="2C0852C6" wp14:editId="1E1512B2">
                <wp:simplePos x="0" y="0"/>
                <wp:positionH relativeFrom="column">
                  <wp:posOffset>3135630</wp:posOffset>
                </wp:positionH>
                <wp:positionV relativeFrom="paragraph">
                  <wp:posOffset>10545</wp:posOffset>
                </wp:positionV>
                <wp:extent cx="3196707" cy="1219115"/>
                <wp:effectExtent l="0" t="0" r="0" b="635"/>
                <wp:wrapNone/>
                <wp:docPr id="5" name="Text Box 5"/>
                <wp:cNvGraphicFramePr/>
                <a:graphic xmlns:a="http://schemas.openxmlformats.org/drawingml/2006/main">
                  <a:graphicData uri="http://schemas.microsoft.com/office/word/2010/wordprocessingShape">
                    <wps:wsp>
                      <wps:cNvSpPr txBox="1"/>
                      <wps:spPr>
                        <a:xfrm>
                          <a:off x="0" y="0"/>
                          <a:ext cx="3196707" cy="1219115"/>
                        </a:xfrm>
                        <a:prstGeom prst="rect">
                          <a:avLst/>
                        </a:prstGeom>
                        <a:noFill/>
                        <a:ln w="6350">
                          <a:noFill/>
                        </a:ln>
                      </wps:spPr>
                      <wps:txbx>
                        <w:txbxContent>
                          <w:p w14:paraId="0B360120" w14:textId="4AB2FCC8" w:rsidR="009C14D5" w:rsidRPr="00CA0543" w:rsidRDefault="00CA0543" w:rsidP="00CA0543">
                            <w:pPr>
                              <w:jc w:val="center"/>
                              <w:rPr>
                                <w:sz w:val="24"/>
                                <w:szCs w:val="24"/>
                              </w:rPr>
                            </w:pPr>
                            <w:r w:rsidRPr="00CA0543">
                              <w:rPr>
                                <w:sz w:val="24"/>
                                <w:szCs w:val="24"/>
                              </w:rPr>
                              <w:t>“Ensure buildings are thoroughly audited not just entrance accessibility.</w:t>
                            </w:r>
                            <w:r>
                              <w:rPr>
                                <w:sz w:val="24"/>
                                <w:szCs w:val="24"/>
                              </w:rPr>
                              <w:br/>
                            </w:r>
                            <w:r w:rsidRPr="00CA0543">
                              <w:rPr>
                                <w:sz w:val="24"/>
                                <w:szCs w:val="24"/>
                              </w:rPr>
                              <w:t>Increase accessibility on all public transport. Increase accessibility with all toilets and change rooms within CoGG.</w:t>
                            </w:r>
                            <w:r>
                              <w:rPr>
                                <w:sz w:val="24"/>
                                <w:szCs w:val="24"/>
                              </w:rPr>
                              <w:br/>
                            </w:r>
                            <w:r w:rsidRPr="00CA0543">
                              <w:rPr>
                                <w:sz w:val="24"/>
                                <w:szCs w:val="24"/>
                              </w:rPr>
                              <w:t>Providing quiet ro</w:t>
                            </w:r>
                            <w:r>
                              <w:rPr>
                                <w:sz w:val="24"/>
                                <w:szCs w:val="24"/>
                              </w:rPr>
                              <w:t>o</w:t>
                            </w:r>
                            <w:r w:rsidRPr="00CA0543">
                              <w:rPr>
                                <w:sz w:val="24"/>
                                <w:szCs w:val="24"/>
                              </w:rPr>
                              <w:t>ms in public places.”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C0852C6" id="Text Box 5" o:spid="_x0000_s1065" type="#_x0000_t202" style="position:absolute;margin-left:246.9pt;margin-top:.85pt;width:251.7pt;height:96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" filled="f" stroked="f" strokeweight=".5pt">
                <v:textbox>
                  <w:txbxContent>
                    <w:p w14:paraId="0B360120" w14:textId="4AB2FCC8" w:rsidR="009C14D5" w:rsidRPr="00CA0543" w:rsidRDefault="00CA0543" w:rsidP="00CA0543">
                      <w:pPr>
                        <w:jc w:val="center"/>
                        <w:rPr>
                          <w:sz w:val="24"/>
                          <w:szCs w:val="24"/>
                        </w:rPr>
                      </w:pPr>
                      <w:r w:rsidRPr="00CA0543">
                        <w:rPr>
                          <w:sz w:val="24"/>
                          <w:szCs w:val="24"/>
                        </w:rPr>
                        <w:t>“Ensure buildings are thoroughly audited not just entrance accessibility.</w:t>
                      </w:r>
                      <w:r>
                        <w:rPr>
                          <w:sz w:val="24"/>
                          <w:szCs w:val="24"/>
                        </w:rPr>
                        <w:br/>
                      </w:r>
                      <w:r w:rsidRPr="00CA0543">
                        <w:rPr>
                          <w:sz w:val="24"/>
                          <w:szCs w:val="24"/>
                        </w:rPr>
                        <w:t>Increase accessibility on all public transport. Increase accessibility with all toilets and change rooms within CoGG.</w:t>
                      </w:r>
                      <w:r>
                        <w:rPr>
                          <w:sz w:val="24"/>
                          <w:szCs w:val="24"/>
                        </w:rPr>
                        <w:br/>
                      </w:r>
                      <w:r w:rsidRPr="00CA0543">
                        <w:rPr>
                          <w:sz w:val="24"/>
                          <w:szCs w:val="24"/>
                        </w:rPr>
                        <w:t>Providing quiet ro</w:t>
                      </w:r>
                      <w:r>
                        <w:rPr>
                          <w:sz w:val="24"/>
                          <w:szCs w:val="24"/>
                        </w:rPr>
                        <w:t>o</w:t>
                      </w:r>
                      <w:r w:rsidRPr="00CA0543">
                        <w:rPr>
                          <w:sz w:val="24"/>
                          <w:szCs w:val="24"/>
                        </w:rPr>
                        <w:t>ms in public places.”</w:t>
                      </w:r>
                    </w:p>
                  </w:txbxContent>
                </v:textbox>
              </v:shape>
            </w:pict>
          </mc:Fallback>
        </mc:AlternateContent>
      </w:r>
    </w:p>
    <w:p w14:paraId="797BEF9A" w14:textId="47288767" w:rsidR="00CA0543" w:rsidRDefault="00CA0543" w:rsidP="002837C0">
      <w:pPr>
        <w:rPr>
          <w:sz w:val="24"/>
          <w:szCs w:val="24"/>
        </w:rPr>
      </w:pPr>
    </w:p>
    <w:p w14:paraId="062F1FD0" w14:textId="70A64D8C" w:rsidR="00CA0543" w:rsidRDefault="00CA0543" w:rsidP="002837C0">
      <w:pPr>
        <w:rPr>
          <w:sz w:val="24"/>
          <w:szCs w:val="24"/>
        </w:rPr>
      </w:pPr>
    </w:p>
    <w:p w14:paraId="428A9059" w14:textId="58D086FD" w:rsidR="00CA0543" w:rsidRDefault="00CA0543" w:rsidP="002837C0">
      <w:pPr>
        <w:rPr>
          <w:sz w:val="24"/>
          <w:szCs w:val="24"/>
        </w:rPr>
      </w:pPr>
    </w:p>
    <w:p w14:paraId="52D77DE3" w14:textId="3A6A8F35" w:rsidR="00CA0543" w:rsidRDefault="00CA0543" w:rsidP="002837C0">
      <w:pPr>
        <w:rPr>
          <w:sz w:val="24"/>
          <w:szCs w:val="24"/>
        </w:rPr>
      </w:pPr>
    </w:p>
    <w:p w14:paraId="2504AAFD" w14:textId="77777777" w:rsidR="00CA0543" w:rsidRDefault="00CA0543" w:rsidP="002837C0">
      <w:pPr>
        <w:rPr>
          <w:sz w:val="24"/>
          <w:szCs w:val="24"/>
        </w:rPr>
      </w:pPr>
    </w:p>
    <w:p w14:paraId="56C69EE9" w14:textId="1CCB3533" w:rsidR="00CA0543" w:rsidRDefault="00CA0543" w:rsidP="002837C0">
      <w:pPr>
        <w:rPr>
          <w:sz w:val="24"/>
          <w:szCs w:val="24"/>
        </w:rPr>
      </w:pPr>
    </w:p>
    <w:p w14:paraId="3AC4B63A" w14:textId="54BDE47C" w:rsidR="00CA0543" w:rsidRDefault="00CA0543" w:rsidP="002837C0">
      <w:pPr>
        <w:rPr>
          <w:sz w:val="24"/>
          <w:szCs w:val="24"/>
        </w:rPr>
      </w:pPr>
    </w:p>
    <w:p w14:paraId="4B2ABD04" w14:textId="41583796" w:rsidR="00CA0543" w:rsidRDefault="00CA0543" w:rsidP="002837C0">
      <w:pPr>
        <w:rPr>
          <w:sz w:val="24"/>
          <w:szCs w:val="24"/>
        </w:rPr>
      </w:pPr>
    </w:p>
    <w:p w14:paraId="060CB96D" w14:textId="77777777" w:rsidR="00CA0543" w:rsidRPr="002837C0" w:rsidRDefault="00CA0543" w:rsidP="002837C0">
      <w:pPr>
        <w:rPr>
          <w:sz w:val="24"/>
          <w:szCs w:val="24"/>
        </w:rPr>
      </w:pPr>
    </w:p>
    <w:p w14:paraId="4C797B08" w14:textId="43537440" w:rsidR="00E26B6B" w:rsidRPr="00F43825" w:rsidRDefault="00E26B6B" w:rsidP="002303D1">
      <w:pPr>
        <w:ind w:right="113"/>
        <w:rPr>
          <w:b/>
          <w:bCs/>
          <w:color w:val="003263"/>
          <w:sz w:val="24"/>
          <w:szCs w:val="24"/>
        </w:rPr>
      </w:pPr>
      <w:bookmarkStart w:id="3" w:name="_Toc151048396"/>
      <w:bookmarkStart w:id="4" w:name="_Toc151134491"/>
      <w:bookmarkStart w:id="5" w:name="_Hlk150962510"/>
      <w:r w:rsidRPr="00F43825">
        <w:rPr>
          <w:b/>
          <w:bCs/>
          <w:color w:val="003263"/>
          <w:sz w:val="24"/>
          <w:szCs w:val="24"/>
        </w:rPr>
        <w:t>Six Community Priorities</w:t>
      </w:r>
      <w:bookmarkEnd w:id="3"/>
      <w:bookmarkEnd w:id="4"/>
    </w:p>
    <w:bookmarkEnd w:id="5"/>
    <w:p w14:paraId="6B71BF90" w14:textId="380DAD30" w:rsidR="00E26B6B" w:rsidRPr="006F2241" w:rsidRDefault="00E26B6B" w:rsidP="000C74C2">
      <w:pPr>
        <w:pStyle w:val="BodyText"/>
        <w:rPr>
          <w:sz w:val="22"/>
          <w:szCs w:val="22"/>
        </w:rPr>
      </w:pPr>
      <w:r w:rsidRPr="006F2241">
        <w:rPr>
          <w:sz w:val="22"/>
          <w:szCs w:val="22"/>
        </w:rPr>
        <w:t xml:space="preserve">The </w:t>
      </w:r>
      <w:r w:rsidR="00E31118" w:rsidRPr="006F2241">
        <w:rPr>
          <w:sz w:val="22"/>
          <w:szCs w:val="22"/>
        </w:rPr>
        <w:t>engagement</w:t>
      </w:r>
      <w:r w:rsidRPr="006F2241">
        <w:rPr>
          <w:sz w:val="22"/>
          <w:szCs w:val="22"/>
        </w:rPr>
        <w:t xml:space="preserve"> highlighted </w:t>
      </w:r>
      <w:r w:rsidR="00F43825" w:rsidRPr="006F2241">
        <w:rPr>
          <w:sz w:val="22"/>
          <w:szCs w:val="22"/>
        </w:rPr>
        <w:t>opportunities to reduce barriers faced by people with disability.</w:t>
      </w:r>
      <w:r w:rsidRPr="006F2241">
        <w:rPr>
          <w:sz w:val="22"/>
          <w:szCs w:val="22"/>
        </w:rPr>
        <w:t xml:space="preserve"> </w:t>
      </w:r>
      <w:r w:rsidR="00F43825" w:rsidRPr="006F2241">
        <w:rPr>
          <w:sz w:val="22"/>
          <w:szCs w:val="22"/>
        </w:rPr>
        <w:t>T</w:t>
      </w:r>
      <w:r w:rsidRPr="006F2241">
        <w:rPr>
          <w:sz w:val="22"/>
          <w:szCs w:val="22"/>
        </w:rPr>
        <w:t xml:space="preserve">hese can be grouped under six main themes. </w:t>
      </w:r>
    </w:p>
    <w:p w14:paraId="05CEF978" w14:textId="61C29E67" w:rsidR="00E26B6B" w:rsidRPr="006F2241" w:rsidRDefault="00E26B6B" w:rsidP="006366A7">
      <w:pPr>
        <w:pStyle w:val="Heading1"/>
        <w:numPr>
          <w:ilvl w:val="0"/>
          <w:numId w:val="23"/>
        </w:numPr>
        <w:rPr>
          <w:color w:val="auto"/>
          <w:sz w:val="20"/>
          <w:szCs w:val="16"/>
        </w:rPr>
      </w:pPr>
      <w:bookmarkStart w:id="6" w:name="_Toc151134492"/>
      <w:r w:rsidRPr="006F2241">
        <w:rPr>
          <w:rFonts w:asciiTheme="minorHAnsi" w:hAnsiTheme="minorHAnsi"/>
          <w:bCs/>
          <w:iCs/>
          <w:caps w:val="0"/>
          <w:color w:val="auto"/>
          <w:spacing w:val="0"/>
          <w:szCs w:val="22"/>
        </w:rPr>
        <w:t>Physical Access</w:t>
      </w:r>
      <w:bookmarkEnd w:id="6"/>
    </w:p>
    <w:p w14:paraId="24B6F88B" w14:textId="652388DF" w:rsidR="00E26B6B" w:rsidRPr="006F2241" w:rsidRDefault="00E26B6B" w:rsidP="000C74C2">
      <w:pPr>
        <w:pStyle w:val="BodyText"/>
        <w:rPr>
          <w:sz w:val="22"/>
          <w:szCs w:val="22"/>
        </w:rPr>
      </w:pPr>
      <w:r w:rsidRPr="006F2241">
        <w:rPr>
          <w:sz w:val="22"/>
          <w:szCs w:val="22"/>
        </w:rPr>
        <w:t>Continue work to remove physical barriers and consider the different types of disability to improve accessibility of buildings, public spaces, facilities, and signage in both the city and outer areas of Greater Geelong</w:t>
      </w:r>
      <w:r w:rsidR="00E31118" w:rsidRPr="006F2241">
        <w:rPr>
          <w:sz w:val="22"/>
          <w:szCs w:val="22"/>
        </w:rPr>
        <w:t>.</w:t>
      </w:r>
    </w:p>
    <w:p w14:paraId="5C77AD25" w14:textId="4746B44C" w:rsidR="00E26B6B" w:rsidRPr="006F2241" w:rsidRDefault="00E26B6B" w:rsidP="006366A7">
      <w:pPr>
        <w:pStyle w:val="ListBullet"/>
        <w:numPr>
          <w:ilvl w:val="0"/>
          <w:numId w:val="23"/>
        </w:numPr>
        <w:spacing w:after="160"/>
        <w:rPr>
          <w:b/>
          <w:bCs/>
          <w:iCs/>
          <w:sz w:val="22"/>
          <w:szCs w:val="22"/>
        </w:rPr>
      </w:pPr>
      <w:bookmarkStart w:id="7" w:name="_Toc151134493"/>
      <w:r w:rsidRPr="006F2241">
        <w:rPr>
          <w:b/>
          <w:bCs/>
          <w:iCs/>
          <w:sz w:val="22"/>
          <w:szCs w:val="22"/>
        </w:rPr>
        <w:t>Inclusion and Participation</w:t>
      </w:r>
      <w:bookmarkEnd w:id="7"/>
    </w:p>
    <w:p w14:paraId="4D821A28" w14:textId="63CB779C" w:rsidR="00E26B6B" w:rsidRPr="006F2241" w:rsidRDefault="00E26B6B" w:rsidP="00EE2209">
      <w:pPr>
        <w:pStyle w:val="BodyText"/>
        <w:rPr>
          <w:sz w:val="22"/>
          <w:szCs w:val="22"/>
        </w:rPr>
      </w:pPr>
      <w:r w:rsidRPr="006F2241">
        <w:rPr>
          <w:sz w:val="22"/>
          <w:szCs w:val="22"/>
        </w:rPr>
        <w:t>Improve participation by people with disability in the City</w:t>
      </w:r>
      <w:r w:rsidR="00046735" w:rsidRPr="006F2241">
        <w:rPr>
          <w:sz w:val="22"/>
          <w:szCs w:val="22"/>
        </w:rPr>
        <w:t xml:space="preserve"> of Greater Geelong</w:t>
      </w:r>
      <w:r w:rsidRPr="006F2241">
        <w:rPr>
          <w:sz w:val="22"/>
          <w:szCs w:val="22"/>
        </w:rPr>
        <w:t xml:space="preserve">’s events, activities, sport, </w:t>
      </w:r>
      <w:proofErr w:type="gramStart"/>
      <w:r w:rsidRPr="006F2241">
        <w:rPr>
          <w:sz w:val="22"/>
          <w:szCs w:val="22"/>
        </w:rPr>
        <w:t>services</w:t>
      </w:r>
      <w:proofErr w:type="gramEnd"/>
      <w:r w:rsidRPr="006F2241">
        <w:rPr>
          <w:sz w:val="22"/>
          <w:szCs w:val="22"/>
        </w:rPr>
        <w:t xml:space="preserve"> and employment by improving physical access and creating environments where they feel welcomed, supported and that they belong.  </w:t>
      </w:r>
    </w:p>
    <w:p w14:paraId="13325C82" w14:textId="54503936" w:rsidR="00E26B6B" w:rsidRPr="006F2241" w:rsidRDefault="00E26B6B" w:rsidP="006366A7">
      <w:pPr>
        <w:pStyle w:val="Heading1"/>
        <w:numPr>
          <w:ilvl w:val="0"/>
          <w:numId w:val="23"/>
        </w:numPr>
        <w:rPr>
          <w:rFonts w:asciiTheme="minorHAnsi" w:hAnsiTheme="minorHAnsi"/>
          <w:bCs/>
          <w:iCs/>
          <w:caps w:val="0"/>
          <w:color w:val="auto"/>
          <w:spacing w:val="0"/>
          <w:szCs w:val="22"/>
        </w:rPr>
      </w:pPr>
      <w:bookmarkStart w:id="8" w:name="_Toc151134494"/>
      <w:r w:rsidRPr="006F2241">
        <w:rPr>
          <w:rFonts w:asciiTheme="minorHAnsi" w:hAnsiTheme="minorHAnsi"/>
          <w:bCs/>
          <w:iCs/>
          <w:caps w:val="0"/>
          <w:color w:val="auto"/>
          <w:spacing w:val="0"/>
          <w:szCs w:val="22"/>
        </w:rPr>
        <w:t>Employment</w:t>
      </w:r>
      <w:bookmarkEnd w:id="8"/>
    </w:p>
    <w:p w14:paraId="1FAA2E02" w14:textId="0CB7E4EB" w:rsidR="00E26B6B" w:rsidRPr="006F2241" w:rsidRDefault="00E26B6B" w:rsidP="00E26B6B">
      <w:pPr>
        <w:pStyle w:val="BodyText"/>
        <w:rPr>
          <w:sz w:val="22"/>
          <w:szCs w:val="22"/>
        </w:rPr>
      </w:pPr>
      <w:r w:rsidRPr="006F2241">
        <w:rPr>
          <w:sz w:val="22"/>
          <w:szCs w:val="22"/>
        </w:rPr>
        <w:t>The City</w:t>
      </w:r>
      <w:r w:rsidR="00046735" w:rsidRPr="006F2241">
        <w:rPr>
          <w:sz w:val="22"/>
          <w:szCs w:val="22"/>
        </w:rPr>
        <w:t xml:space="preserve"> of Greater Geelong</w:t>
      </w:r>
      <w:r w:rsidRPr="006F2241">
        <w:rPr>
          <w:sz w:val="22"/>
          <w:szCs w:val="22"/>
        </w:rPr>
        <w:t xml:space="preserve"> to become a leader in employing people with disability in the region. Then advocate to, and educate local businesses, by promoting the strengths of people with disability as employees. Provide support to people with disability to find and do their job.</w:t>
      </w:r>
    </w:p>
    <w:p w14:paraId="5EB3B886" w14:textId="069374E7" w:rsidR="00E26B6B" w:rsidRPr="006F2241" w:rsidRDefault="00E26B6B" w:rsidP="006366A7">
      <w:pPr>
        <w:pStyle w:val="Heading1"/>
        <w:numPr>
          <w:ilvl w:val="0"/>
          <w:numId w:val="23"/>
        </w:numPr>
        <w:rPr>
          <w:rFonts w:asciiTheme="minorHAnsi" w:hAnsiTheme="minorHAnsi"/>
          <w:bCs/>
          <w:iCs/>
          <w:caps w:val="0"/>
          <w:color w:val="auto"/>
          <w:spacing w:val="0"/>
          <w:szCs w:val="22"/>
        </w:rPr>
      </w:pPr>
      <w:bookmarkStart w:id="9" w:name="_Toc151134495"/>
      <w:r w:rsidRPr="006F2241">
        <w:rPr>
          <w:rFonts w:asciiTheme="minorHAnsi" w:hAnsiTheme="minorHAnsi"/>
          <w:bCs/>
          <w:iCs/>
          <w:caps w:val="0"/>
          <w:color w:val="auto"/>
          <w:spacing w:val="0"/>
          <w:szCs w:val="22"/>
        </w:rPr>
        <w:t>Lived Experience Engagement (‘Nothing about us without us’)</w:t>
      </w:r>
      <w:bookmarkEnd w:id="9"/>
    </w:p>
    <w:p w14:paraId="192220E7" w14:textId="1E1A521C" w:rsidR="00E26B6B" w:rsidRPr="006F2241" w:rsidRDefault="00E26B6B" w:rsidP="00EE2209">
      <w:pPr>
        <w:pStyle w:val="BodyText"/>
        <w:rPr>
          <w:sz w:val="22"/>
          <w:szCs w:val="22"/>
        </w:rPr>
      </w:pPr>
      <w:r w:rsidRPr="006F2241">
        <w:rPr>
          <w:sz w:val="22"/>
          <w:szCs w:val="22"/>
        </w:rPr>
        <w:t>People with a diverse range of disabilities should be engaged in the planning and design of infrastructure, facilities, services, and programs to ensure they are functional, appropriate and avoid segregation from the broader community.</w:t>
      </w:r>
    </w:p>
    <w:p w14:paraId="5343ED3E" w14:textId="7EB9E00B" w:rsidR="00E26B6B" w:rsidRPr="006F2241" w:rsidRDefault="00E26B6B" w:rsidP="006366A7">
      <w:pPr>
        <w:pStyle w:val="Heading1"/>
        <w:numPr>
          <w:ilvl w:val="0"/>
          <w:numId w:val="23"/>
        </w:numPr>
        <w:rPr>
          <w:rFonts w:asciiTheme="minorHAnsi" w:hAnsiTheme="minorHAnsi"/>
          <w:bCs/>
          <w:iCs/>
          <w:caps w:val="0"/>
          <w:color w:val="auto"/>
          <w:spacing w:val="0"/>
          <w:szCs w:val="22"/>
        </w:rPr>
      </w:pPr>
      <w:bookmarkStart w:id="10" w:name="_Toc151134496"/>
      <w:r w:rsidRPr="006F2241">
        <w:rPr>
          <w:rFonts w:asciiTheme="minorHAnsi" w:hAnsiTheme="minorHAnsi"/>
          <w:bCs/>
          <w:iCs/>
          <w:caps w:val="0"/>
          <w:color w:val="auto"/>
          <w:spacing w:val="0"/>
          <w:szCs w:val="22"/>
        </w:rPr>
        <w:t>Communication</w:t>
      </w:r>
      <w:bookmarkEnd w:id="10"/>
    </w:p>
    <w:p w14:paraId="6FF1581C" w14:textId="48047097" w:rsidR="00E26B6B" w:rsidRPr="006F2241" w:rsidRDefault="00E26B6B" w:rsidP="000C74C2">
      <w:pPr>
        <w:pStyle w:val="BodyText"/>
        <w:rPr>
          <w:sz w:val="22"/>
          <w:szCs w:val="22"/>
        </w:rPr>
      </w:pPr>
      <w:r w:rsidRPr="006F2241">
        <w:rPr>
          <w:sz w:val="22"/>
          <w:szCs w:val="22"/>
        </w:rPr>
        <w:t>Establish accessible* communication between the City</w:t>
      </w:r>
      <w:r w:rsidR="00046735" w:rsidRPr="006F2241">
        <w:rPr>
          <w:sz w:val="22"/>
          <w:szCs w:val="22"/>
        </w:rPr>
        <w:t xml:space="preserve"> of Greater Geelong</w:t>
      </w:r>
      <w:r w:rsidRPr="006F2241">
        <w:rPr>
          <w:sz w:val="22"/>
          <w:szCs w:val="22"/>
        </w:rPr>
        <w:t xml:space="preserve"> and people with disability for information about services and timely notification of activities or events (including how they are accessible). Establish a central point of contact to report accessibility issues.</w:t>
      </w:r>
    </w:p>
    <w:p w14:paraId="74DFADE7" w14:textId="0AA067DA" w:rsidR="00E26B6B" w:rsidRPr="006F2241" w:rsidRDefault="00E26B6B" w:rsidP="00EE2209">
      <w:pPr>
        <w:pStyle w:val="BodyText"/>
        <w:rPr>
          <w:sz w:val="22"/>
          <w:szCs w:val="22"/>
        </w:rPr>
      </w:pPr>
      <w:r w:rsidRPr="006F2241">
        <w:rPr>
          <w:sz w:val="22"/>
          <w:szCs w:val="22"/>
        </w:rPr>
        <w:t>*Easy English, Easy Read, Auslan, live and closed captioning, braille, audio description</w:t>
      </w:r>
      <w:r w:rsidR="002303D1">
        <w:rPr>
          <w:sz w:val="22"/>
          <w:szCs w:val="22"/>
        </w:rPr>
        <w:t>.</w:t>
      </w:r>
    </w:p>
    <w:p w14:paraId="441F64D6" w14:textId="65BB94AA" w:rsidR="00E26B6B" w:rsidRPr="006F2241" w:rsidRDefault="006366A7" w:rsidP="00046735">
      <w:pPr>
        <w:pStyle w:val="Heading1"/>
        <w:rPr>
          <w:rFonts w:asciiTheme="minorHAnsi" w:hAnsiTheme="minorHAnsi"/>
          <w:bCs/>
          <w:iCs/>
          <w:caps w:val="0"/>
          <w:color w:val="auto"/>
          <w:spacing w:val="0"/>
          <w:szCs w:val="22"/>
        </w:rPr>
      </w:pPr>
      <w:bookmarkStart w:id="11" w:name="_Toc151134497"/>
      <w:r>
        <w:rPr>
          <w:rFonts w:asciiTheme="minorHAnsi" w:hAnsiTheme="minorHAnsi"/>
          <w:bCs/>
          <w:iCs/>
          <w:caps w:val="0"/>
          <w:color w:val="auto"/>
          <w:spacing w:val="0"/>
          <w:szCs w:val="22"/>
        </w:rPr>
        <w:lastRenderedPageBreak/>
        <w:t xml:space="preserve">6. </w:t>
      </w:r>
      <w:r w:rsidR="00E26B6B" w:rsidRPr="006F2241">
        <w:rPr>
          <w:rFonts w:asciiTheme="minorHAnsi" w:hAnsiTheme="minorHAnsi"/>
          <w:bCs/>
          <w:iCs/>
          <w:caps w:val="0"/>
          <w:color w:val="auto"/>
          <w:spacing w:val="0"/>
          <w:szCs w:val="22"/>
        </w:rPr>
        <w:t>Respect and Understanding</w:t>
      </w:r>
      <w:bookmarkEnd w:id="11"/>
    </w:p>
    <w:p w14:paraId="61AF6161" w14:textId="286168EE" w:rsidR="00E26B6B" w:rsidRPr="006F2241" w:rsidRDefault="00E26B6B" w:rsidP="00E26B6B">
      <w:pPr>
        <w:pStyle w:val="BodyText"/>
        <w:rPr>
          <w:sz w:val="22"/>
          <w:szCs w:val="22"/>
        </w:rPr>
      </w:pPr>
      <w:r w:rsidRPr="006F2241">
        <w:rPr>
          <w:sz w:val="22"/>
          <w:szCs w:val="22"/>
        </w:rPr>
        <w:t>Educate the broader community to accept diversity, understand and recognise different types of disability.  Grow community understanding of how they can support people with disability to participate in the community.  Promote the rights of people with disability and their contribution as valued members of the community through their stories and achievements.</w:t>
      </w:r>
      <w:bookmarkStart w:id="12" w:name="_Hlk150962492"/>
      <w:bookmarkStart w:id="13" w:name="_Toc151048397"/>
      <w:r w:rsidRPr="006F2241">
        <w:rPr>
          <w:noProof/>
          <w:sz w:val="16"/>
          <w:szCs w:val="16"/>
        </w:rPr>
        <mc:AlternateContent>
          <mc:Choice Requires="wps">
            <w:drawing>
              <wp:anchor distT="0" distB="0" distL="114300" distR="114300" simplePos="0" relativeHeight="251696128" behindDoc="0" locked="0" layoutInCell="1" allowOverlap="1" wp14:anchorId="640631F5" wp14:editId="715B8D04">
                <wp:simplePos x="0" y="0"/>
                <wp:positionH relativeFrom="column">
                  <wp:posOffset>-613774</wp:posOffset>
                </wp:positionH>
                <wp:positionV relativeFrom="paragraph">
                  <wp:posOffset>123408</wp:posOffset>
                </wp:positionV>
                <wp:extent cx="170180" cy="787400"/>
                <wp:effectExtent l="0" t="0" r="20320" b="12700"/>
                <wp:wrapNone/>
                <wp:docPr id="64" name="Right Bracket 64"/>
                <wp:cNvGraphicFramePr/>
                <a:graphic xmlns:a="http://schemas.openxmlformats.org/drawingml/2006/main">
                  <a:graphicData uri="http://schemas.microsoft.com/office/word/2010/wordprocessingShape">
                    <wps:wsp>
                      <wps:cNvSpPr/>
                      <wps:spPr>
                        <a:xfrm>
                          <a:off x="0" y="0"/>
                          <a:ext cx="170180" cy="787400"/>
                        </a:xfrm>
                        <a:prstGeom prst="rightBracket">
                          <a:avLst>
                            <a:gd name="adj" fmla="val 17288"/>
                          </a:avLst>
                        </a:prstGeom>
                        <a:noFill/>
                        <a:ln w="25400" cap="flat" cmpd="sng" algn="ctr">
                          <a:solidFill>
                            <a:srgbClr val="8ACED7">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16A644"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Right Bracket 64" o:spid="_x0000_s1026" type="#_x0000_t86" style="position:absolute;margin-left:-48.35pt;margin-top:9.7pt;width:13.4pt;height:6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" adj="807" strokecolor="#85cbd4" strokeweight="2pt"/>
            </w:pict>
          </mc:Fallback>
        </mc:AlternateContent>
      </w:r>
    </w:p>
    <w:p w14:paraId="2037C312" w14:textId="3DF350AB" w:rsidR="00E26B6B" w:rsidRPr="00F43825" w:rsidRDefault="00CA0543" w:rsidP="003371BD">
      <w:pPr>
        <w:pStyle w:val="BodyText"/>
        <w:spacing w:after="120"/>
        <w:rPr>
          <w:b/>
          <w:bCs/>
          <w:color w:val="003263"/>
          <w:sz w:val="24"/>
          <w:szCs w:val="24"/>
        </w:rPr>
      </w:pPr>
      <w:bookmarkStart w:id="14" w:name="_Toc151134498"/>
      <w:r>
        <w:rPr>
          <w:b/>
          <w:bCs/>
          <w:color w:val="003263"/>
          <w:sz w:val="24"/>
          <w:szCs w:val="24"/>
        </w:rPr>
        <w:br/>
      </w:r>
      <w:r w:rsidR="00E26B6B" w:rsidRPr="00F43825">
        <w:rPr>
          <w:b/>
          <w:bCs/>
          <w:color w:val="003263"/>
          <w:sz w:val="24"/>
          <w:szCs w:val="24"/>
        </w:rPr>
        <w:t>Community Aspirations for 2028</w:t>
      </w:r>
      <w:bookmarkEnd w:id="12"/>
      <w:bookmarkEnd w:id="13"/>
      <w:bookmarkEnd w:id="14"/>
    </w:p>
    <w:p w14:paraId="1643548C" w14:textId="77777777" w:rsidR="00E26B6B" w:rsidRPr="006F2241" w:rsidRDefault="00E26B6B" w:rsidP="00E26B6B">
      <w:pPr>
        <w:pStyle w:val="BodyText"/>
        <w:rPr>
          <w:sz w:val="22"/>
          <w:szCs w:val="22"/>
        </w:rPr>
      </w:pPr>
      <w:r w:rsidRPr="006F2241">
        <w:rPr>
          <w:sz w:val="22"/>
          <w:szCs w:val="22"/>
        </w:rPr>
        <w:t xml:space="preserve">People held a vision for Greater Geelong as a place where people with disability feel: </w:t>
      </w:r>
    </w:p>
    <w:p w14:paraId="300F2B85" w14:textId="67F813A1" w:rsidR="00E26B6B" w:rsidRPr="006F2241" w:rsidRDefault="00E26B6B" w:rsidP="00046735">
      <w:pPr>
        <w:pStyle w:val="ListParagraph"/>
        <w:numPr>
          <w:ilvl w:val="0"/>
          <w:numId w:val="4"/>
        </w:numPr>
        <w:ind w:right="113"/>
        <w:rPr>
          <w:sz w:val="22"/>
          <w:szCs w:val="22"/>
        </w:rPr>
      </w:pPr>
      <w:r w:rsidRPr="006F2241">
        <w:rPr>
          <w:sz w:val="22"/>
          <w:szCs w:val="22"/>
        </w:rPr>
        <w:t xml:space="preserve">welcomed, </w:t>
      </w:r>
    </w:p>
    <w:p w14:paraId="51054AAF" w14:textId="73FF96CF" w:rsidR="00E26B6B" w:rsidRPr="006F2241" w:rsidRDefault="00E26B6B">
      <w:pPr>
        <w:pStyle w:val="ListParagraph"/>
        <w:numPr>
          <w:ilvl w:val="0"/>
          <w:numId w:val="4"/>
        </w:numPr>
        <w:ind w:right="113"/>
        <w:rPr>
          <w:sz w:val="22"/>
          <w:szCs w:val="22"/>
        </w:rPr>
      </w:pPr>
      <w:r w:rsidRPr="006F2241">
        <w:rPr>
          <w:sz w:val="22"/>
          <w:szCs w:val="22"/>
        </w:rPr>
        <w:t>a genuine sense of belonging, and</w:t>
      </w:r>
    </w:p>
    <w:p w14:paraId="530EEC59" w14:textId="1A299017" w:rsidR="00E26B6B" w:rsidRPr="006F2241" w:rsidRDefault="00E26B6B">
      <w:pPr>
        <w:pStyle w:val="ListParagraph"/>
        <w:numPr>
          <w:ilvl w:val="0"/>
          <w:numId w:val="4"/>
        </w:numPr>
        <w:ind w:right="113"/>
        <w:rPr>
          <w:sz w:val="22"/>
          <w:szCs w:val="22"/>
        </w:rPr>
      </w:pPr>
      <w:r w:rsidRPr="006F2241">
        <w:rPr>
          <w:sz w:val="22"/>
          <w:szCs w:val="22"/>
        </w:rPr>
        <w:t>safe to enjoy the wide range of experiences offered because they were accessible and inclusive.</w:t>
      </w:r>
    </w:p>
    <w:p w14:paraId="7E8DE4D3" w14:textId="47897096" w:rsidR="00E26B6B" w:rsidRPr="000E6D99" w:rsidRDefault="002303D1" w:rsidP="00E26B6B">
      <w:pPr>
        <w:spacing w:before="40" w:after="70"/>
        <w:rPr>
          <w:rFonts w:cstheme="minorHAnsi"/>
        </w:rPr>
      </w:pPr>
      <w:r>
        <w:rPr>
          <w:noProof/>
          <w:sz w:val="24"/>
          <w:szCs w:val="24"/>
        </w:rPr>
        <mc:AlternateContent>
          <mc:Choice Requires="wpg">
            <w:drawing>
              <wp:anchor distT="0" distB="0" distL="114300" distR="114300" simplePos="0" relativeHeight="251707392" behindDoc="0" locked="0" layoutInCell="1" allowOverlap="1" wp14:anchorId="4259AB66" wp14:editId="2E982FE3">
                <wp:simplePos x="0" y="0"/>
                <wp:positionH relativeFrom="margin">
                  <wp:posOffset>24102</wp:posOffset>
                </wp:positionH>
                <wp:positionV relativeFrom="paragraph">
                  <wp:posOffset>163195</wp:posOffset>
                </wp:positionV>
                <wp:extent cx="6773727" cy="1984678"/>
                <wp:effectExtent l="19050" t="19050" r="46355" b="111125"/>
                <wp:wrapNone/>
                <wp:docPr id="22" name="Group 22"/>
                <wp:cNvGraphicFramePr/>
                <a:graphic xmlns:a="http://schemas.openxmlformats.org/drawingml/2006/main">
                  <a:graphicData uri="http://schemas.microsoft.com/office/word/2010/wordprocessingGroup">
                    <wpg:wgp>
                      <wpg:cNvGrpSpPr/>
                      <wpg:grpSpPr>
                        <a:xfrm>
                          <a:off x="0" y="0"/>
                          <a:ext cx="6773727" cy="1984678"/>
                          <a:chOff x="0" y="0"/>
                          <a:chExt cx="6773727" cy="1984678"/>
                        </a:xfrm>
                      </wpg:grpSpPr>
                      <wps:wsp>
                        <wps:cNvPr id="4" name="Speech Bubble: Rectangle with Corners Rounded 4"/>
                        <wps:cNvSpPr/>
                        <wps:spPr>
                          <a:xfrm>
                            <a:off x="2274073" y="823788"/>
                            <a:ext cx="2178658" cy="1097280"/>
                          </a:xfrm>
                          <a:prstGeom prst="wedgeRoundRectCallou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C4124F2" w14:textId="38862821" w:rsidR="00093992" w:rsidRDefault="00093992" w:rsidP="0009399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Speech Bubble: Oval 3"/>
                        <wps:cNvSpPr/>
                        <wps:spPr>
                          <a:xfrm>
                            <a:off x="3147" y="262393"/>
                            <a:ext cx="2072144" cy="1340485"/>
                          </a:xfrm>
                          <a:prstGeom prst="wedgeEllipseCallou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5B5024E" w14:textId="77777777" w:rsidR="00093992" w:rsidRDefault="00093992" w:rsidP="0009399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Speech Bubble: Oval 15"/>
                        <wps:cNvSpPr/>
                        <wps:spPr>
                          <a:xfrm>
                            <a:off x="4614366" y="0"/>
                            <a:ext cx="2159000" cy="1514475"/>
                          </a:xfrm>
                          <a:prstGeom prst="wedgeEllipseCallou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AA1528E" w14:textId="5BA4BCC7" w:rsidR="00093992" w:rsidRPr="00093992" w:rsidRDefault="00093992" w:rsidP="0009399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Text Box 16"/>
                        <wps:cNvSpPr txBox="1"/>
                        <wps:spPr>
                          <a:xfrm>
                            <a:off x="4738552" y="322807"/>
                            <a:ext cx="2035175" cy="1058318"/>
                          </a:xfrm>
                          <a:prstGeom prst="rect">
                            <a:avLst/>
                          </a:prstGeom>
                          <a:noFill/>
                          <a:ln w="6350">
                            <a:noFill/>
                          </a:ln>
                        </wps:spPr>
                        <wps:txbx>
                          <w:txbxContent>
                            <w:p w14:paraId="0001017E" w14:textId="289A74FA" w:rsidR="00093992" w:rsidRPr="00093992" w:rsidRDefault="00093992" w:rsidP="00093992">
                              <w:pPr>
                                <w:jc w:val="center"/>
                                <w:rPr>
                                  <w:sz w:val="24"/>
                                  <w:szCs w:val="24"/>
                                </w:rPr>
                              </w:pPr>
                              <w:r w:rsidRPr="00093992">
                                <w:rPr>
                                  <w:sz w:val="24"/>
                                  <w:szCs w:val="24"/>
                                </w:rPr>
                                <w:t xml:space="preserve">“All-Abilities philosophy is business as usual across </w:t>
                              </w:r>
                              <w:r w:rsidR="002303D1">
                                <w:rPr>
                                  <w:sz w:val="24"/>
                                  <w:szCs w:val="24"/>
                                </w:rPr>
                                <w:t>[the City of Greater Geelong]</w:t>
                              </w:r>
                              <w:r w:rsidRPr="00093992">
                                <w:rPr>
                                  <w:sz w:val="24"/>
                                  <w:szCs w:val="24"/>
                                </w:rPr>
                                <w:t xml:space="preserve"> in all its planning</w:t>
                              </w:r>
                              <w:r>
                                <w:rPr>
                                  <w:sz w:val="24"/>
                                  <w:szCs w:val="24"/>
                                </w:rPr>
                                <w:t>.</w:t>
                              </w:r>
                              <w:r w:rsidRPr="00093992">
                                <w:rPr>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 name="Text Box 1"/>
                        <wps:cNvSpPr txBox="1"/>
                        <wps:spPr>
                          <a:xfrm>
                            <a:off x="0" y="593200"/>
                            <a:ext cx="2091193" cy="842838"/>
                          </a:xfrm>
                          <a:prstGeom prst="rect">
                            <a:avLst/>
                          </a:prstGeom>
                          <a:noFill/>
                          <a:ln w="6350">
                            <a:noFill/>
                          </a:ln>
                        </wps:spPr>
                        <wps:txbx>
                          <w:txbxContent>
                            <w:p w14:paraId="0E0E5640" w14:textId="5C0F4887" w:rsidR="007137A4" w:rsidRPr="007137A4" w:rsidRDefault="007137A4" w:rsidP="00093992">
                              <w:pPr>
                                <w:jc w:val="center"/>
                                <w:rPr>
                                  <w:sz w:val="24"/>
                                  <w:szCs w:val="24"/>
                                </w:rPr>
                              </w:pPr>
                              <w:r w:rsidRPr="007137A4">
                                <w:rPr>
                                  <w:sz w:val="24"/>
                                  <w:szCs w:val="24"/>
                                </w:rPr>
                                <w:t>“Community awareness of inclusion and [everyone] making things more accessible.”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Text Box 21"/>
                        <wps:cNvSpPr txBox="1"/>
                        <wps:spPr>
                          <a:xfrm>
                            <a:off x="2266122" y="887398"/>
                            <a:ext cx="2178050" cy="1097280"/>
                          </a:xfrm>
                          <a:prstGeom prst="rect">
                            <a:avLst/>
                          </a:prstGeom>
                          <a:noFill/>
                          <a:ln w="6350">
                            <a:noFill/>
                          </a:ln>
                        </wps:spPr>
                        <wps:txbx>
                          <w:txbxContent>
                            <w:p w14:paraId="677C42E5" w14:textId="461C72D3" w:rsidR="00D336CF" w:rsidRPr="00D336CF" w:rsidRDefault="00D336CF" w:rsidP="00093992">
                              <w:pPr>
                                <w:jc w:val="center"/>
                                <w:rPr>
                                  <w:sz w:val="24"/>
                                  <w:szCs w:val="24"/>
                                </w:rPr>
                              </w:pPr>
                              <w:r w:rsidRPr="00D336CF">
                                <w:rPr>
                                  <w:sz w:val="24"/>
                                  <w:szCs w:val="24"/>
                                </w:rPr>
                                <w:t>“Many more people with disability are out and about and are getting to go to the beach, the countryside or wherever.”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4259AB66" id="Group 22" o:spid="_x0000_s1066" style="position:absolute;margin-left:1.9pt;margin-top:12.85pt;width:533.35pt;height:156.25pt;z-index:251707392;mso-position-horizontal-relative:margin;mso-height-relative:margin" coordsize="67737,19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">
                <v:shape id="Speech Bubble: Rectangle with Corners Rounded 4" o:spid="_x0000_s1067" type="#_x0000_t62" style="position:absolute;left:22740;top:8237;width:21787;height:109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" adj="6300,24300" fillcolor="#8aced7 [3204]" strokecolor="#2c7882 [1604]" strokeweight="2pt">
                  <v:textbox>
                    <w:txbxContent>
                      <w:p w14:paraId="4C4124F2" w14:textId="38862821" w:rsidR="00093992" w:rsidRDefault="00093992" w:rsidP="00093992">
                        <w:pPr>
                          <w:jc w:val="center"/>
                        </w:pPr>
                      </w:p>
                    </w:txbxContent>
                  </v:textbox>
                </v:shape>
                <v:shape id="Speech Bubble: Oval 3" o:spid="_x0000_s1068" type="#_x0000_t63" style="position:absolute;left:31;top:2623;width:20721;height:134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" adj="6300,24300" fillcolor="#8aced7 [3204]" strokecolor="#2c7882 [1604]" strokeweight="2pt">
                  <v:textbox>
                    <w:txbxContent>
                      <w:p w14:paraId="45B5024E" w14:textId="77777777" w:rsidR="00093992" w:rsidRDefault="00093992" w:rsidP="00093992">
                        <w:pPr>
                          <w:jc w:val="center"/>
                        </w:pPr>
                      </w:p>
                    </w:txbxContent>
                  </v:textbox>
                </v:shape>
                <v:shape id="Speech Bubble: Oval 15" o:spid="_x0000_s1069" type="#_x0000_t63" style="position:absolute;left:46143;width:21590;height:15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" adj="6300,24300" fillcolor="#8aced7 [3204]" strokecolor="#2c7882 [1604]" strokeweight="2pt">
                  <v:textbox>
                    <w:txbxContent>
                      <w:p w14:paraId="3AA1528E" w14:textId="5BA4BCC7" w:rsidR="00093992" w:rsidRPr="00093992" w:rsidRDefault="00093992" w:rsidP="00093992">
                        <w:pPr>
                          <w:jc w:val="center"/>
                        </w:pPr>
                      </w:p>
                    </w:txbxContent>
                  </v:textbox>
                </v:shape>
                <v:shape id="Text Box 16" o:spid="_x0000_s1070" type="#_x0000_t202" style="position:absolute;left:47385;top:3228;width:20352;height:10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" filled="f" stroked="f" strokeweight=".5pt">
                  <v:textbox>
                    <w:txbxContent>
                      <w:p w14:paraId="0001017E" w14:textId="289A74FA" w:rsidR="00093992" w:rsidRPr="00093992" w:rsidRDefault="00093992" w:rsidP="00093992">
                        <w:pPr>
                          <w:jc w:val="center"/>
                          <w:rPr>
                            <w:sz w:val="24"/>
                            <w:szCs w:val="24"/>
                          </w:rPr>
                        </w:pPr>
                        <w:r w:rsidRPr="00093992">
                          <w:rPr>
                            <w:sz w:val="24"/>
                            <w:szCs w:val="24"/>
                          </w:rPr>
                          <w:t xml:space="preserve">“All-Abilities philosophy is business as usual across </w:t>
                        </w:r>
                        <w:r w:rsidR="002303D1">
                          <w:rPr>
                            <w:sz w:val="24"/>
                            <w:szCs w:val="24"/>
                          </w:rPr>
                          <w:t>[the City of Greater Geelong]</w:t>
                        </w:r>
                        <w:r w:rsidRPr="00093992">
                          <w:rPr>
                            <w:sz w:val="24"/>
                            <w:szCs w:val="24"/>
                          </w:rPr>
                          <w:t xml:space="preserve"> in all its planning</w:t>
                        </w:r>
                        <w:r>
                          <w:rPr>
                            <w:sz w:val="24"/>
                            <w:szCs w:val="24"/>
                          </w:rPr>
                          <w:t>.</w:t>
                        </w:r>
                        <w:r w:rsidRPr="00093992">
                          <w:rPr>
                            <w:sz w:val="24"/>
                            <w:szCs w:val="24"/>
                          </w:rPr>
                          <w:t>”</w:t>
                        </w:r>
                      </w:p>
                    </w:txbxContent>
                  </v:textbox>
                </v:shape>
                <v:shape id="Text Box 1" o:spid="_x0000_s1071" type="#_x0000_t202" style="position:absolute;top:5932;width:20911;height:8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" filled="f" stroked="f" strokeweight=".5pt">
                  <v:textbox>
                    <w:txbxContent>
                      <w:p w14:paraId="0E0E5640" w14:textId="5C0F4887" w:rsidR="007137A4" w:rsidRPr="007137A4" w:rsidRDefault="007137A4" w:rsidP="00093992">
                        <w:pPr>
                          <w:jc w:val="center"/>
                          <w:rPr>
                            <w:sz w:val="24"/>
                            <w:szCs w:val="24"/>
                          </w:rPr>
                        </w:pPr>
                        <w:r w:rsidRPr="007137A4">
                          <w:rPr>
                            <w:sz w:val="24"/>
                            <w:szCs w:val="24"/>
                          </w:rPr>
                          <w:t>“Community awareness of inclusion and [everyone] making things more accessible.”</w:t>
                        </w:r>
                      </w:p>
                    </w:txbxContent>
                  </v:textbox>
                </v:shape>
                <v:shape id="Text Box 21" o:spid="_x0000_s1072" type="#_x0000_t202" style="position:absolute;left:22661;top:8873;width:21780;height:10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" filled="f" stroked="f" strokeweight=".5pt">
                  <v:textbox>
                    <w:txbxContent>
                      <w:p w14:paraId="677C42E5" w14:textId="461C72D3" w:rsidR="00D336CF" w:rsidRPr="00D336CF" w:rsidRDefault="00D336CF" w:rsidP="00093992">
                        <w:pPr>
                          <w:jc w:val="center"/>
                          <w:rPr>
                            <w:sz w:val="24"/>
                            <w:szCs w:val="24"/>
                          </w:rPr>
                        </w:pPr>
                        <w:r w:rsidRPr="00D336CF">
                          <w:rPr>
                            <w:sz w:val="24"/>
                            <w:szCs w:val="24"/>
                          </w:rPr>
                          <w:t>“Many more people with disability are out and about and are getting to go to the beach, the countryside or wherever.”</w:t>
                        </w:r>
                      </w:p>
                    </w:txbxContent>
                  </v:textbox>
                </v:shape>
                <w10:wrap anchorx="margin"/>
              </v:group>
            </w:pict>
          </mc:Fallback>
        </mc:AlternateContent>
      </w:r>
    </w:p>
    <w:p w14:paraId="1D746213" w14:textId="01B5621C" w:rsidR="00012B91" w:rsidRPr="00AA4688" w:rsidRDefault="00012B91" w:rsidP="00046735">
      <w:pPr>
        <w:pStyle w:val="ListBullet"/>
        <w:numPr>
          <w:ilvl w:val="0"/>
          <w:numId w:val="0"/>
        </w:numPr>
        <w:rPr>
          <w:sz w:val="24"/>
          <w:szCs w:val="24"/>
        </w:rPr>
      </w:pPr>
      <w:r w:rsidRPr="00AA4688">
        <w:rPr>
          <w:noProof/>
          <w:sz w:val="24"/>
          <w:szCs w:val="24"/>
        </w:rPr>
        <w:t xml:space="preserve">                                  </w:t>
      </w:r>
    </w:p>
    <w:p w14:paraId="14E33B83" w14:textId="31F8798D" w:rsidR="00012B91" w:rsidRPr="00AA4688" w:rsidRDefault="00012B91" w:rsidP="00012B91">
      <w:pPr>
        <w:ind w:left="360"/>
        <w:rPr>
          <w:noProof/>
          <w:color w:val="FF0000"/>
          <w:sz w:val="24"/>
          <w:szCs w:val="24"/>
        </w:rPr>
      </w:pPr>
      <w:r w:rsidRPr="00AA4688">
        <w:rPr>
          <w:noProof/>
          <w:color w:val="FF0000"/>
          <w:sz w:val="24"/>
          <w:szCs w:val="24"/>
        </w:rPr>
        <w:t xml:space="preserve">                                                                       </w:t>
      </w:r>
    </w:p>
    <w:bookmarkEnd w:id="2"/>
    <w:p w14:paraId="6C6EC470" w14:textId="32B45BC7" w:rsidR="00012B91" w:rsidRDefault="00012B91" w:rsidP="00012B91">
      <w:pPr>
        <w:pStyle w:val="ListBullet"/>
        <w:numPr>
          <w:ilvl w:val="0"/>
          <w:numId w:val="0"/>
        </w:numPr>
        <w:rPr>
          <w:noProof/>
          <w:sz w:val="24"/>
          <w:szCs w:val="24"/>
        </w:rPr>
      </w:pPr>
    </w:p>
    <w:p w14:paraId="70D2C232" w14:textId="13664724" w:rsidR="00093992" w:rsidRDefault="00093992" w:rsidP="00012B91">
      <w:pPr>
        <w:pStyle w:val="ListBullet"/>
        <w:numPr>
          <w:ilvl w:val="0"/>
          <w:numId w:val="0"/>
        </w:numPr>
        <w:rPr>
          <w:noProof/>
          <w:sz w:val="24"/>
          <w:szCs w:val="24"/>
        </w:rPr>
      </w:pPr>
    </w:p>
    <w:p w14:paraId="6F640AF7" w14:textId="6C05870F" w:rsidR="00093992" w:rsidRDefault="00093992" w:rsidP="00012B91">
      <w:pPr>
        <w:pStyle w:val="ListBullet"/>
        <w:numPr>
          <w:ilvl w:val="0"/>
          <w:numId w:val="0"/>
        </w:numPr>
        <w:rPr>
          <w:noProof/>
          <w:sz w:val="24"/>
          <w:szCs w:val="24"/>
        </w:rPr>
      </w:pPr>
    </w:p>
    <w:p w14:paraId="2B1B48DB" w14:textId="2010C745" w:rsidR="00093992" w:rsidRDefault="00093992" w:rsidP="00012B91">
      <w:pPr>
        <w:pStyle w:val="ListBullet"/>
        <w:numPr>
          <w:ilvl w:val="0"/>
          <w:numId w:val="0"/>
        </w:numPr>
        <w:rPr>
          <w:noProof/>
          <w:sz w:val="24"/>
          <w:szCs w:val="24"/>
        </w:rPr>
      </w:pPr>
    </w:p>
    <w:p w14:paraId="3EB953F8" w14:textId="77777777" w:rsidR="00093992" w:rsidRDefault="00093992" w:rsidP="00012B91">
      <w:pPr>
        <w:pStyle w:val="ListBullet"/>
        <w:numPr>
          <w:ilvl w:val="0"/>
          <w:numId w:val="0"/>
        </w:numPr>
        <w:rPr>
          <w:noProof/>
          <w:sz w:val="24"/>
          <w:szCs w:val="24"/>
        </w:rPr>
      </w:pPr>
    </w:p>
    <w:p w14:paraId="7361677D" w14:textId="76A31354" w:rsidR="00093992" w:rsidRDefault="002303D1" w:rsidP="00012B91">
      <w:pPr>
        <w:pStyle w:val="ListBullet"/>
        <w:numPr>
          <w:ilvl w:val="0"/>
          <w:numId w:val="0"/>
        </w:numPr>
        <w:rPr>
          <w:noProof/>
          <w:sz w:val="24"/>
          <w:szCs w:val="24"/>
        </w:rPr>
      </w:pPr>
      <w:r>
        <w:rPr>
          <w:noProof/>
          <w:sz w:val="24"/>
          <w:szCs w:val="24"/>
        </w:rPr>
        <mc:AlternateContent>
          <mc:Choice Requires="wpg">
            <w:drawing>
              <wp:anchor distT="0" distB="0" distL="114300" distR="114300" simplePos="0" relativeHeight="251718656" behindDoc="0" locked="0" layoutInCell="1" allowOverlap="1" wp14:anchorId="255E898D" wp14:editId="5FB95574">
                <wp:simplePos x="0" y="0"/>
                <wp:positionH relativeFrom="margin">
                  <wp:posOffset>1905</wp:posOffset>
                </wp:positionH>
                <wp:positionV relativeFrom="paragraph">
                  <wp:posOffset>132080</wp:posOffset>
                </wp:positionV>
                <wp:extent cx="6770219" cy="1984375"/>
                <wp:effectExtent l="19050" t="95250" r="88265" b="0"/>
                <wp:wrapNone/>
                <wp:docPr id="17" name="Group 17"/>
                <wp:cNvGraphicFramePr/>
                <a:graphic xmlns:a="http://schemas.openxmlformats.org/drawingml/2006/main">
                  <a:graphicData uri="http://schemas.microsoft.com/office/word/2010/wordprocessingGroup">
                    <wpg:wgp>
                      <wpg:cNvGrpSpPr/>
                      <wpg:grpSpPr>
                        <a:xfrm>
                          <a:off x="0" y="0"/>
                          <a:ext cx="6770219" cy="1984375"/>
                          <a:chOff x="3147" y="0"/>
                          <a:chExt cx="6770219" cy="1984375"/>
                        </a:xfrm>
                      </wpg:grpSpPr>
                      <wps:wsp>
                        <wps:cNvPr id="18" name="Speech Bubble: Rectangle with Corners Rounded 18"/>
                        <wps:cNvSpPr/>
                        <wps:spPr>
                          <a:xfrm>
                            <a:off x="2274012" y="593200"/>
                            <a:ext cx="2178658" cy="1327868"/>
                          </a:xfrm>
                          <a:prstGeom prst="wedgeRoundRectCallout">
                            <a:avLst>
                              <a:gd name="adj1" fmla="val 63105"/>
                              <a:gd name="adj2" fmla="val 9419"/>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5FEB240" w14:textId="77777777" w:rsidR="002303D1" w:rsidRDefault="002303D1" w:rsidP="002303D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Speech Bubble: Oval 19"/>
                        <wps:cNvSpPr/>
                        <wps:spPr>
                          <a:xfrm>
                            <a:off x="3147" y="262393"/>
                            <a:ext cx="2072144" cy="1340485"/>
                          </a:xfrm>
                          <a:prstGeom prst="wedgeEllipseCallout">
                            <a:avLst>
                              <a:gd name="adj1" fmla="val 29730"/>
                              <a:gd name="adj2" fmla="val 63921"/>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27DFD3F" w14:textId="77777777" w:rsidR="002303D1" w:rsidRDefault="002303D1" w:rsidP="002303D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Speech Bubble: Oval 20"/>
                        <wps:cNvSpPr/>
                        <wps:spPr>
                          <a:xfrm>
                            <a:off x="4614366" y="0"/>
                            <a:ext cx="2159000" cy="1514475"/>
                          </a:xfrm>
                          <a:prstGeom prst="wedgeEllipseCallout">
                            <a:avLst>
                              <a:gd name="adj1" fmla="val 52837"/>
                              <a:gd name="adj2" fmla="val -55739"/>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9ECFB09" w14:textId="77777777" w:rsidR="002303D1" w:rsidRPr="00093992" w:rsidRDefault="002303D1" w:rsidP="002303D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Text Box 26"/>
                        <wps:cNvSpPr txBox="1"/>
                        <wps:spPr>
                          <a:xfrm>
                            <a:off x="22241" y="579935"/>
                            <a:ext cx="2035175" cy="934519"/>
                          </a:xfrm>
                          <a:prstGeom prst="rect">
                            <a:avLst/>
                          </a:prstGeom>
                          <a:noFill/>
                          <a:ln w="6350">
                            <a:noFill/>
                          </a:ln>
                        </wps:spPr>
                        <wps:txbx>
                          <w:txbxContent>
                            <w:p w14:paraId="19C247B1" w14:textId="283FC956" w:rsidR="002303D1" w:rsidRPr="00093992" w:rsidRDefault="002303D1" w:rsidP="002303D1">
                              <w:pPr>
                                <w:jc w:val="center"/>
                                <w:rPr>
                                  <w:sz w:val="24"/>
                                  <w:szCs w:val="24"/>
                                </w:rPr>
                              </w:pPr>
                              <w:r w:rsidRPr="00093992">
                                <w:rPr>
                                  <w:sz w:val="24"/>
                                  <w:szCs w:val="24"/>
                                </w:rPr>
                                <w:t>“</w:t>
                              </w:r>
                              <w:r w:rsidR="0005627A">
                                <w:rPr>
                                  <w:sz w:val="24"/>
                                  <w:szCs w:val="24"/>
                                </w:rPr>
                                <w:t>People with disability are involved and contributing to [City of Greater Geelong] decisions</w:t>
                              </w:r>
                              <w:r>
                                <w:rPr>
                                  <w:sz w:val="24"/>
                                  <w:szCs w:val="24"/>
                                </w:rPr>
                                <w:t>.</w:t>
                              </w:r>
                              <w:r w:rsidRPr="00093992">
                                <w:rPr>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Text Box 1"/>
                        <wps:cNvSpPr txBox="1"/>
                        <wps:spPr>
                          <a:xfrm>
                            <a:off x="4636764" y="409575"/>
                            <a:ext cx="2091193" cy="842838"/>
                          </a:xfrm>
                          <a:prstGeom prst="rect">
                            <a:avLst/>
                          </a:prstGeom>
                          <a:noFill/>
                          <a:ln w="6350">
                            <a:noFill/>
                          </a:ln>
                        </wps:spPr>
                        <wps:txbx>
                          <w:txbxContent>
                            <w:p w14:paraId="6DB5225D" w14:textId="265C2BA5" w:rsidR="002303D1" w:rsidRPr="007137A4" w:rsidRDefault="002303D1" w:rsidP="002303D1">
                              <w:pPr>
                                <w:jc w:val="center"/>
                                <w:rPr>
                                  <w:sz w:val="24"/>
                                  <w:szCs w:val="24"/>
                                </w:rPr>
                              </w:pPr>
                              <w:r w:rsidRPr="007137A4">
                                <w:rPr>
                                  <w:sz w:val="24"/>
                                  <w:szCs w:val="24"/>
                                </w:rPr>
                                <w:t>“</w:t>
                              </w:r>
                              <w:r w:rsidR="0005627A">
                                <w:rPr>
                                  <w:sz w:val="24"/>
                                  <w:szCs w:val="24"/>
                                </w:rPr>
                                <w:t>[Greater Geelong] becomes a model for an accessible city</w:t>
                              </w:r>
                              <w:r w:rsidRPr="007137A4">
                                <w:rPr>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Text Box 28"/>
                        <wps:cNvSpPr txBox="1"/>
                        <wps:spPr>
                          <a:xfrm>
                            <a:off x="2266061" y="676275"/>
                            <a:ext cx="2178050" cy="1308100"/>
                          </a:xfrm>
                          <a:prstGeom prst="rect">
                            <a:avLst/>
                          </a:prstGeom>
                          <a:noFill/>
                          <a:ln w="6350">
                            <a:noFill/>
                          </a:ln>
                        </wps:spPr>
                        <wps:txbx>
                          <w:txbxContent>
                            <w:p w14:paraId="2F0F1D5A" w14:textId="419E0697" w:rsidR="002303D1" w:rsidRPr="00D336CF" w:rsidRDefault="002303D1" w:rsidP="002303D1">
                              <w:pPr>
                                <w:jc w:val="center"/>
                                <w:rPr>
                                  <w:sz w:val="24"/>
                                  <w:szCs w:val="24"/>
                                </w:rPr>
                              </w:pPr>
                              <w:r w:rsidRPr="00D336CF">
                                <w:rPr>
                                  <w:sz w:val="24"/>
                                  <w:szCs w:val="24"/>
                                </w:rPr>
                                <w:t>“</w:t>
                              </w:r>
                              <w:r w:rsidR="0005627A">
                                <w:rPr>
                                  <w:sz w:val="24"/>
                                  <w:szCs w:val="24"/>
                                </w:rPr>
                                <w:t>Facilities and amenities improved for people with disability. I could walk into a facility and not be disappointed that my client hasn’t got what they need</w:t>
                              </w:r>
                              <w:r w:rsidRPr="00D336CF">
                                <w:rPr>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255E898D" id="Group 17" o:spid="_x0000_s1073" style="position:absolute;margin-left:.15pt;margin-top:10.4pt;width:533.1pt;height:156.25pt;z-index:251718656;mso-position-horizontal-relative:margin;mso-height-relative:margin" coordorigin="31" coordsize="67702,198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">
                <v:shape id="Speech Bubble: Rectangle with Corners Rounded 18" o:spid="_x0000_s1074" type="#_x0000_t62" style="position:absolute;left:22740;top:5932;width:21786;height:13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" adj="24431,12835" fillcolor="#8aced7 [3204]" strokecolor="#2c7882 [1604]" strokeweight="2pt">
                  <v:textbox>
                    <w:txbxContent>
                      <w:p w14:paraId="55FEB240" w14:textId="77777777" w:rsidR="002303D1" w:rsidRDefault="002303D1" w:rsidP="002303D1">
                        <w:pPr>
                          <w:jc w:val="center"/>
                        </w:pPr>
                      </w:p>
                    </w:txbxContent>
                  </v:textbox>
                </v:shape>
                <v:shape id="Speech Bubble: Oval 19" o:spid="_x0000_s1075" type="#_x0000_t63" style="position:absolute;left:31;top:2623;width:20721;height:134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" adj="17222,24607" fillcolor="#8aced7 [3204]" strokecolor="#2c7882 [1604]" strokeweight="2pt">
                  <v:textbox>
                    <w:txbxContent>
                      <w:p w14:paraId="227DFD3F" w14:textId="77777777" w:rsidR="002303D1" w:rsidRDefault="002303D1" w:rsidP="002303D1">
                        <w:pPr>
                          <w:jc w:val="center"/>
                        </w:pPr>
                      </w:p>
                    </w:txbxContent>
                  </v:textbox>
                </v:shape>
                <v:shape id="Speech Bubble: Oval 20" o:spid="_x0000_s1076" type="#_x0000_t63" style="position:absolute;left:46143;width:21590;height:15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" adj="22213,-1240" fillcolor="#8aced7 [3204]" strokecolor="#2c7882 [1604]" strokeweight="2pt">
                  <v:textbox>
                    <w:txbxContent>
                      <w:p w14:paraId="19ECFB09" w14:textId="77777777" w:rsidR="002303D1" w:rsidRPr="00093992" w:rsidRDefault="002303D1" w:rsidP="002303D1">
                        <w:pPr>
                          <w:jc w:val="center"/>
                        </w:pPr>
                      </w:p>
                    </w:txbxContent>
                  </v:textbox>
                </v:shape>
                <v:shape id="Text Box 26" o:spid="_x0000_s1077" type="#_x0000_t202" style="position:absolute;left:222;top:5799;width:20352;height:9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" filled="f" stroked="f" strokeweight=".5pt">
                  <v:textbox>
                    <w:txbxContent>
                      <w:p w14:paraId="19C247B1" w14:textId="283FC956" w:rsidR="002303D1" w:rsidRPr="00093992" w:rsidRDefault="002303D1" w:rsidP="002303D1">
                        <w:pPr>
                          <w:jc w:val="center"/>
                          <w:rPr>
                            <w:sz w:val="24"/>
                            <w:szCs w:val="24"/>
                          </w:rPr>
                        </w:pPr>
                        <w:r w:rsidRPr="00093992">
                          <w:rPr>
                            <w:sz w:val="24"/>
                            <w:szCs w:val="24"/>
                          </w:rPr>
                          <w:t>“</w:t>
                        </w:r>
                        <w:r w:rsidR="0005627A">
                          <w:rPr>
                            <w:sz w:val="24"/>
                            <w:szCs w:val="24"/>
                          </w:rPr>
                          <w:t>People with disability are involved and contributing to [City of Greater Geelong] decisions</w:t>
                        </w:r>
                        <w:r>
                          <w:rPr>
                            <w:sz w:val="24"/>
                            <w:szCs w:val="24"/>
                          </w:rPr>
                          <w:t>.</w:t>
                        </w:r>
                        <w:r w:rsidRPr="00093992">
                          <w:rPr>
                            <w:sz w:val="24"/>
                            <w:szCs w:val="24"/>
                          </w:rPr>
                          <w:t>”</w:t>
                        </w:r>
                      </w:p>
                    </w:txbxContent>
                  </v:textbox>
                </v:shape>
                <v:shape id="Text Box 1" o:spid="_x0000_s1078" type="#_x0000_t202" style="position:absolute;left:46367;top:4095;width:20912;height:8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" filled="f" stroked="f" strokeweight=".5pt">
                  <v:textbox>
                    <w:txbxContent>
                      <w:p w14:paraId="6DB5225D" w14:textId="265C2BA5" w:rsidR="002303D1" w:rsidRPr="007137A4" w:rsidRDefault="002303D1" w:rsidP="002303D1">
                        <w:pPr>
                          <w:jc w:val="center"/>
                          <w:rPr>
                            <w:sz w:val="24"/>
                            <w:szCs w:val="24"/>
                          </w:rPr>
                        </w:pPr>
                        <w:r w:rsidRPr="007137A4">
                          <w:rPr>
                            <w:sz w:val="24"/>
                            <w:szCs w:val="24"/>
                          </w:rPr>
                          <w:t>“</w:t>
                        </w:r>
                        <w:r w:rsidR="0005627A">
                          <w:rPr>
                            <w:sz w:val="24"/>
                            <w:szCs w:val="24"/>
                          </w:rPr>
                          <w:t>[Greater Geelong] becomes a model for an accessible city</w:t>
                        </w:r>
                        <w:r w:rsidRPr="007137A4">
                          <w:rPr>
                            <w:sz w:val="24"/>
                            <w:szCs w:val="24"/>
                          </w:rPr>
                          <w:t>.”</w:t>
                        </w:r>
                      </w:p>
                    </w:txbxContent>
                  </v:textbox>
                </v:shape>
                <v:shape id="Text Box 28" o:spid="_x0000_s1079" type="#_x0000_t202" style="position:absolute;left:22660;top:6762;width:21781;height:13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" filled="f" stroked="f" strokeweight=".5pt">
                  <v:textbox>
                    <w:txbxContent>
                      <w:p w14:paraId="2F0F1D5A" w14:textId="419E0697" w:rsidR="002303D1" w:rsidRPr="00D336CF" w:rsidRDefault="002303D1" w:rsidP="002303D1">
                        <w:pPr>
                          <w:jc w:val="center"/>
                          <w:rPr>
                            <w:sz w:val="24"/>
                            <w:szCs w:val="24"/>
                          </w:rPr>
                        </w:pPr>
                        <w:r w:rsidRPr="00D336CF">
                          <w:rPr>
                            <w:sz w:val="24"/>
                            <w:szCs w:val="24"/>
                          </w:rPr>
                          <w:t>“</w:t>
                        </w:r>
                        <w:r w:rsidR="0005627A">
                          <w:rPr>
                            <w:sz w:val="24"/>
                            <w:szCs w:val="24"/>
                          </w:rPr>
                          <w:t>Facilities and amenities improved for people with disability. I could walk into a facility and not be disappointed that my client hasn’t got what they need</w:t>
                        </w:r>
                        <w:r w:rsidRPr="00D336CF">
                          <w:rPr>
                            <w:sz w:val="24"/>
                            <w:szCs w:val="24"/>
                          </w:rPr>
                          <w:t>.”</w:t>
                        </w:r>
                      </w:p>
                    </w:txbxContent>
                  </v:textbox>
                </v:shape>
                <w10:wrap anchorx="margin"/>
              </v:group>
            </w:pict>
          </mc:Fallback>
        </mc:AlternateContent>
      </w:r>
    </w:p>
    <w:p w14:paraId="17FDFDBF" w14:textId="6D627EB0" w:rsidR="003371BD" w:rsidRPr="00AA4688" w:rsidRDefault="003371BD" w:rsidP="00012B91">
      <w:pPr>
        <w:pStyle w:val="ListBullet"/>
        <w:numPr>
          <w:ilvl w:val="0"/>
          <w:numId w:val="0"/>
        </w:numPr>
        <w:rPr>
          <w:noProof/>
          <w:sz w:val="24"/>
          <w:szCs w:val="24"/>
        </w:rPr>
      </w:pPr>
    </w:p>
    <w:p w14:paraId="7072F133" w14:textId="0974C519" w:rsidR="00012B91" w:rsidRDefault="00012B91" w:rsidP="00012B91">
      <w:pPr>
        <w:pStyle w:val="ListBullet"/>
        <w:numPr>
          <w:ilvl w:val="0"/>
          <w:numId w:val="0"/>
        </w:numPr>
        <w:rPr>
          <w:noProof/>
          <w:sz w:val="24"/>
          <w:szCs w:val="24"/>
        </w:rPr>
      </w:pPr>
    </w:p>
    <w:p w14:paraId="013369F5" w14:textId="134DB8E3" w:rsidR="002303D1" w:rsidRDefault="002303D1" w:rsidP="00012B91">
      <w:pPr>
        <w:pStyle w:val="ListBullet"/>
        <w:numPr>
          <w:ilvl w:val="0"/>
          <w:numId w:val="0"/>
        </w:numPr>
        <w:rPr>
          <w:noProof/>
          <w:sz w:val="24"/>
          <w:szCs w:val="24"/>
        </w:rPr>
      </w:pPr>
    </w:p>
    <w:p w14:paraId="0FED6522" w14:textId="214D8EED" w:rsidR="002303D1" w:rsidRDefault="002303D1" w:rsidP="00012B91">
      <w:pPr>
        <w:pStyle w:val="ListBullet"/>
        <w:numPr>
          <w:ilvl w:val="0"/>
          <w:numId w:val="0"/>
        </w:numPr>
        <w:rPr>
          <w:noProof/>
          <w:sz w:val="24"/>
          <w:szCs w:val="24"/>
        </w:rPr>
      </w:pPr>
    </w:p>
    <w:p w14:paraId="3770D375" w14:textId="7E6CF7EB" w:rsidR="002303D1" w:rsidRDefault="002303D1" w:rsidP="00012B91">
      <w:pPr>
        <w:pStyle w:val="ListBullet"/>
        <w:numPr>
          <w:ilvl w:val="0"/>
          <w:numId w:val="0"/>
        </w:numPr>
        <w:rPr>
          <w:noProof/>
          <w:sz w:val="24"/>
          <w:szCs w:val="24"/>
        </w:rPr>
      </w:pPr>
    </w:p>
    <w:p w14:paraId="356FF4BF" w14:textId="2653D06D" w:rsidR="002303D1" w:rsidRDefault="002303D1" w:rsidP="00012B91">
      <w:pPr>
        <w:pStyle w:val="ListBullet"/>
        <w:numPr>
          <w:ilvl w:val="0"/>
          <w:numId w:val="0"/>
        </w:numPr>
        <w:rPr>
          <w:noProof/>
          <w:sz w:val="24"/>
          <w:szCs w:val="24"/>
        </w:rPr>
      </w:pPr>
    </w:p>
    <w:p w14:paraId="786FBF6F" w14:textId="720FFD5B" w:rsidR="0005627A" w:rsidRDefault="0005627A" w:rsidP="00012B91">
      <w:pPr>
        <w:pStyle w:val="ListBullet"/>
        <w:numPr>
          <w:ilvl w:val="0"/>
          <w:numId w:val="0"/>
        </w:numPr>
        <w:rPr>
          <w:noProof/>
          <w:sz w:val="24"/>
          <w:szCs w:val="24"/>
        </w:rPr>
      </w:pPr>
    </w:p>
    <w:p w14:paraId="6A778BF5" w14:textId="0741389C" w:rsidR="0005627A" w:rsidRDefault="0005627A" w:rsidP="00012B91">
      <w:pPr>
        <w:pStyle w:val="ListBullet"/>
        <w:numPr>
          <w:ilvl w:val="0"/>
          <w:numId w:val="0"/>
        </w:numPr>
        <w:rPr>
          <w:noProof/>
          <w:sz w:val="24"/>
          <w:szCs w:val="24"/>
        </w:rPr>
      </w:pPr>
    </w:p>
    <w:p w14:paraId="6C255CC9" w14:textId="706579FC" w:rsidR="0005627A" w:rsidRDefault="0005627A" w:rsidP="00012B91">
      <w:pPr>
        <w:pStyle w:val="ListBullet"/>
        <w:numPr>
          <w:ilvl w:val="0"/>
          <w:numId w:val="0"/>
        </w:numPr>
        <w:rPr>
          <w:noProof/>
          <w:sz w:val="24"/>
          <w:szCs w:val="24"/>
        </w:rPr>
      </w:pPr>
    </w:p>
    <w:p w14:paraId="0005B934" w14:textId="77777777" w:rsidR="0005627A" w:rsidRDefault="0005627A" w:rsidP="00012B91">
      <w:pPr>
        <w:pStyle w:val="ListBullet"/>
        <w:numPr>
          <w:ilvl w:val="0"/>
          <w:numId w:val="0"/>
        </w:numPr>
        <w:rPr>
          <w:noProof/>
          <w:sz w:val="24"/>
          <w:szCs w:val="24"/>
        </w:rPr>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012B91" w:rsidRPr="00AA4688" w14:paraId="7407C8E4" w14:textId="77777777" w:rsidTr="009C14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3" w:type="dxa"/>
            <w:tcMar>
              <w:top w:w="0" w:type="dxa"/>
            </w:tcMar>
          </w:tcPr>
          <w:p w14:paraId="049C1CC1" w14:textId="6A5728D5" w:rsidR="00012B91" w:rsidRPr="008A1E14" w:rsidRDefault="00012B91" w:rsidP="009C14D5">
            <w:pPr>
              <w:pStyle w:val="BodyText"/>
              <w:spacing w:after="100" w:line="240" w:lineRule="auto"/>
              <w:rPr>
                <w:color w:val="003263" w:themeColor="text2"/>
                <w:sz w:val="28"/>
                <w:szCs w:val="28"/>
              </w:rPr>
            </w:pPr>
            <w:r w:rsidRPr="008A1E14">
              <w:rPr>
                <w:color w:val="003263" w:themeColor="text2"/>
                <w:sz w:val="28"/>
                <w:szCs w:val="28"/>
              </w:rPr>
              <w:t>NEXT STEPS</w:t>
            </w:r>
          </w:p>
        </w:tc>
      </w:tr>
    </w:tbl>
    <w:p w14:paraId="69B2B62E" w14:textId="77777777" w:rsidR="00012B91" w:rsidRPr="00AA4688" w:rsidRDefault="00012B91" w:rsidP="00012B91">
      <w:pPr>
        <w:spacing w:line="260" w:lineRule="atLeast"/>
        <w:rPr>
          <w:rFonts w:ascii="Calibri" w:hAnsi="Calibri"/>
          <w:b/>
          <w:caps/>
          <w:sz w:val="24"/>
          <w:szCs w:val="24"/>
        </w:rPr>
      </w:pPr>
    </w:p>
    <w:p w14:paraId="443CAC13" w14:textId="715D90F9" w:rsidR="005F54AF" w:rsidRPr="006F2241" w:rsidRDefault="00F43825" w:rsidP="008A1E14">
      <w:pPr>
        <w:pStyle w:val="BodyText"/>
        <w:rPr>
          <w:sz w:val="22"/>
          <w:szCs w:val="22"/>
        </w:rPr>
      </w:pPr>
      <w:r w:rsidRPr="006F2241">
        <w:rPr>
          <w:iCs/>
          <w:sz w:val="22"/>
          <w:szCs w:val="22"/>
        </w:rPr>
        <w:t>C</w:t>
      </w:r>
      <w:r w:rsidR="008A1E14" w:rsidRPr="006F2241">
        <w:rPr>
          <w:iCs/>
          <w:sz w:val="22"/>
          <w:szCs w:val="22"/>
        </w:rPr>
        <w:t xml:space="preserve">ommunity feedback gathered during this engagement will be used to inform the development of the draft </w:t>
      </w:r>
      <w:r w:rsidR="008A1E14" w:rsidRPr="00166441">
        <w:rPr>
          <w:i/>
          <w:sz w:val="22"/>
          <w:szCs w:val="22"/>
        </w:rPr>
        <w:t>Access and Inclusion Action Plan 2024-</w:t>
      </w:r>
      <w:r w:rsidR="00DB77D4" w:rsidRPr="00166441">
        <w:rPr>
          <w:i/>
          <w:sz w:val="22"/>
          <w:szCs w:val="22"/>
        </w:rPr>
        <w:t>20</w:t>
      </w:r>
      <w:r w:rsidR="008A1E14" w:rsidRPr="00166441">
        <w:rPr>
          <w:i/>
          <w:sz w:val="22"/>
          <w:szCs w:val="22"/>
        </w:rPr>
        <w:t>28</w:t>
      </w:r>
      <w:r w:rsidRPr="006F2241">
        <w:rPr>
          <w:sz w:val="22"/>
          <w:szCs w:val="22"/>
        </w:rPr>
        <w:t xml:space="preserve">. The action plan will </w:t>
      </w:r>
      <w:r w:rsidR="00DB77D4" w:rsidRPr="006F2241">
        <w:rPr>
          <w:sz w:val="22"/>
          <w:szCs w:val="22"/>
        </w:rPr>
        <w:t xml:space="preserve">establish the steps </w:t>
      </w:r>
      <w:r w:rsidR="000A41F9" w:rsidRPr="006F2241">
        <w:rPr>
          <w:sz w:val="22"/>
          <w:szCs w:val="22"/>
        </w:rPr>
        <w:t>Council will take to reduce and remove barriers experienced by people with disability.</w:t>
      </w:r>
    </w:p>
    <w:p w14:paraId="1565BDBD" w14:textId="219B7D1B" w:rsidR="00F43825" w:rsidRPr="006F2241" w:rsidRDefault="00F43825" w:rsidP="008A1E14">
      <w:pPr>
        <w:pStyle w:val="BodyText"/>
        <w:rPr>
          <w:sz w:val="22"/>
          <w:szCs w:val="22"/>
        </w:rPr>
      </w:pPr>
      <w:r w:rsidRPr="006F2241">
        <w:rPr>
          <w:sz w:val="22"/>
          <w:szCs w:val="22"/>
        </w:rPr>
        <w:t xml:space="preserve">The draft action plan is due to go before Council </w:t>
      </w:r>
      <w:r w:rsidR="000A41F9" w:rsidRPr="006F2241">
        <w:rPr>
          <w:sz w:val="22"/>
          <w:szCs w:val="22"/>
        </w:rPr>
        <w:t>in</w:t>
      </w:r>
      <w:r w:rsidRPr="006F2241">
        <w:rPr>
          <w:sz w:val="22"/>
          <w:szCs w:val="22"/>
        </w:rPr>
        <w:t xml:space="preserve"> </w:t>
      </w:r>
      <w:r w:rsidR="000A2032" w:rsidRPr="006F2241">
        <w:rPr>
          <w:sz w:val="22"/>
          <w:szCs w:val="22"/>
        </w:rPr>
        <w:t>February 2024</w:t>
      </w:r>
      <w:r w:rsidRPr="006F2241">
        <w:rPr>
          <w:sz w:val="22"/>
          <w:szCs w:val="22"/>
        </w:rPr>
        <w:t xml:space="preserve"> to be endorsed for public </w:t>
      </w:r>
      <w:r w:rsidR="000A2032" w:rsidRPr="006F2241">
        <w:rPr>
          <w:sz w:val="22"/>
          <w:szCs w:val="22"/>
        </w:rPr>
        <w:t>exhibition</w:t>
      </w:r>
      <w:r w:rsidRPr="006F2241">
        <w:rPr>
          <w:sz w:val="22"/>
          <w:szCs w:val="22"/>
        </w:rPr>
        <w:t>.</w:t>
      </w:r>
      <w:r w:rsidR="000A2032" w:rsidRPr="006F2241">
        <w:rPr>
          <w:sz w:val="22"/>
          <w:szCs w:val="22"/>
        </w:rPr>
        <w:t xml:space="preserve"> The draft action plan will then be released for public comment, before being presented to Council for adoption.</w:t>
      </w:r>
    </w:p>
    <w:p w14:paraId="0F1405FC" w14:textId="57A146FE" w:rsidR="000A41F9" w:rsidRPr="006F2241" w:rsidRDefault="000A41F9" w:rsidP="008A1E14">
      <w:pPr>
        <w:pStyle w:val="BodyText"/>
        <w:rPr>
          <w:sz w:val="22"/>
          <w:szCs w:val="22"/>
        </w:rPr>
      </w:pPr>
      <w:r w:rsidRPr="006F2241">
        <w:rPr>
          <w:sz w:val="22"/>
          <w:szCs w:val="22"/>
        </w:rPr>
        <w:t xml:space="preserve">Council will continue to engage with </w:t>
      </w:r>
      <w:r w:rsidR="00446DA1" w:rsidRPr="006F2241">
        <w:rPr>
          <w:sz w:val="22"/>
          <w:szCs w:val="22"/>
        </w:rPr>
        <w:t xml:space="preserve">the </w:t>
      </w:r>
      <w:r w:rsidRPr="006F2241">
        <w:rPr>
          <w:sz w:val="22"/>
          <w:szCs w:val="22"/>
        </w:rPr>
        <w:t xml:space="preserve">community throughout the lifespan of the action plan to track our progress </w:t>
      </w:r>
      <w:r w:rsidR="00446DA1" w:rsidRPr="006F2241">
        <w:rPr>
          <w:sz w:val="22"/>
          <w:szCs w:val="22"/>
        </w:rPr>
        <w:t xml:space="preserve">on becoming </w:t>
      </w:r>
      <w:r w:rsidRPr="006F2241">
        <w:rPr>
          <w:sz w:val="22"/>
          <w:szCs w:val="22"/>
        </w:rPr>
        <w:t>a more inclusive and accessible Greater Geelong.</w:t>
      </w:r>
    </w:p>
    <w:sectPr w:rsidR="000A41F9" w:rsidRPr="006F2241" w:rsidSect="00FD1EF3">
      <w:headerReference w:type="default" r:id="rId31"/>
      <w:type w:val="continuous"/>
      <w:pgSz w:w="11907" w:h="16840" w:code="9"/>
      <w:pgMar w:top="822" w:right="567" w:bottom="1418"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1C113" w14:textId="77777777" w:rsidR="00F51659" w:rsidRDefault="00F51659" w:rsidP="00CE604F">
      <w:r>
        <w:separator/>
      </w:r>
    </w:p>
    <w:p w14:paraId="5648F26F" w14:textId="77777777" w:rsidR="00F51659" w:rsidRDefault="00F51659" w:rsidP="00CE604F"/>
    <w:p w14:paraId="478961F8" w14:textId="77777777" w:rsidR="00F51659" w:rsidRDefault="00F51659" w:rsidP="00CE604F"/>
    <w:p w14:paraId="7C80322B" w14:textId="77777777" w:rsidR="00F51659" w:rsidRDefault="00F51659" w:rsidP="00CE604F"/>
  </w:endnote>
  <w:endnote w:type="continuationSeparator" w:id="0">
    <w:p w14:paraId="07997F25" w14:textId="77777777" w:rsidR="00F51659" w:rsidRDefault="00F51659" w:rsidP="00CE604F">
      <w:r>
        <w:continuationSeparator/>
      </w:r>
    </w:p>
    <w:p w14:paraId="26AF6032" w14:textId="77777777" w:rsidR="00F51659" w:rsidRDefault="00F51659" w:rsidP="00CE604F"/>
    <w:p w14:paraId="310A2905" w14:textId="77777777" w:rsidR="00F51659" w:rsidRDefault="00F51659" w:rsidP="00CE604F"/>
    <w:p w14:paraId="6DD469E6" w14:textId="77777777" w:rsidR="00F51659" w:rsidRDefault="00F51659"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AA15FD99-F67F-45DD-9BF2-59F8EC1D8A38}"/>
    <w:embedBold r:id="rId2" w:fontKey="{6B300E53-568C-4D49-84C2-F1FE57818AB2}"/>
    <w:embedItalic r:id="rId3" w:fontKey="{5B53F30E-668E-4BC7-8934-5EF97A441DDD}"/>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Brandon Grotesque Bold">
    <w:altName w:val="Calibri"/>
    <w:panose1 w:val="00000000000000000000"/>
    <w:charset w:val="00"/>
    <w:family w:val="swiss"/>
    <w:notTrueType/>
    <w:pitch w:val="variable"/>
    <w:sig w:usb0="A00000AF"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BEE1F" w14:textId="77777777" w:rsidR="00166441" w:rsidRDefault="001664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8ED21" w14:textId="52FC36E2" w:rsidR="00012B91" w:rsidRDefault="00012B91" w:rsidP="008143BB">
    <w:pPr>
      <w:pStyle w:val="Footer"/>
      <w:jc w:val="center"/>
    </w:pPr>
    <w:r>
      <w:rPr>
        <w:noProof/>
      </w:rPr>
      <w:drawing>
        <wp:anchor distT="0" distB="0" distL="114300" distR="114300" simplePos="0" relativeHeight="251659264" behindDoc="1" locked="0" layoutInCell="1" allowOverlap="1" wp14:anchorId="5830DFC6" wp14:editId="66B0F6FA">
          <wp:simplePos x="361950" y="9610725"/>
          <wp:positionH relativeFrom="page">
            <wp:align>left</wp:align>
          </wp:positionH>
          <wp:positionV relativeFrom="page">
            <wp:align>bottom</wp:align>
          </wp:positionV>
          <wp:extent cx="7553960" cy="666750"/>
          <wp:effectExtent l="0" t="0" r="0" b="0"/>
          <wp:wrapNone/>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png"/>
                  <pic:cNvPicPr/>
                </pic:nvPicPr>
                <pic:blipFill rotWithShape="1">
                  <a:blip r:embed="rId1">
                    <a:extLst>
                      <a:ext uri="{28A0092B-C50C-407E-A947-70E740481C1C}">
                        <a14:useLocalDpi xmlns:a14="http://schemas.microsoft.com/office/drawing/2010/main" val="0"/>
                      </a:ext>
                    </a:extLst>
                  </a:blip>
                  <a:srcRect b="16134"/>
                  <a:stretch/>
                </pic:blipFill>
                <pic:spPr bwMode="auto">
                  <a:xfrm>
                    <a:off x="0" y="0"/>
                    <a:ext cx="7560000" cy="6672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A0417">
      <w:tab/>
    </w:r>
    <w:r w:rsidR="003A0417">
      <w:tab/>
    </w:r>
    <w:r w:rsidR="003A0417">
      <w:tab/>
    </w:r>
    <w:r w:rsidR="003A0417">
      <w:tab/>
    </w:r>
    <w:r w:rsidR="003A0417">
      <w:tab/>
    </w:r>
    <w:r w:rsidR="003A0417">
      <w:tab/>
    </w:r>
    <w:r w:rsidR="003A0417">
      <w:tab/>
    </w:r>
    <w:r w:rsidR="003A0417">
      <w:tab/>
    </w:r>
    <w:r w:rsidR="003A0417">
      <w:tab/>
    </w:r>
    <w:r w:rsidR="003A0417">
      <w:tab/>
    </w:r>
    <w:r w:rsidR="003A0417">
      <w:tab/>
    </w:r>
    <w:r w:rsidR="003A0417">
      <w:tab/>
    </w:r>
    <w:r w:rsidR="003A0417">
      <w:fldChar w:fldCharType="begin"/>
    </w:r>
    <w:r w:rsidR="003A0417">
      <w:instrText xml:space="preserve"> PAGE   \* MERGEFORMAT </w:instrText>
    </w:r>
    <w:r w:rsidR="003A0417">
      <w:fldChar w:fldCharType="separate"/>
    </w:r>
    <w:r w:rsidR="003A0417">
      <w:rPr>
        <w:noProof/>
      </w:rPr>
      <w:t>1</w:t>
    </w:r>
    <w:r w:rsidR="003A0417">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E9904" w14:textId="77777777" w:rsidR="00166441" w:rsidRDefault="001664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7B92CF" w14:textId="77777777" w:rsidR="00F51659" w:rsidRDefault="00F51659" w:rsidP="00CE604F">
      <w:r>
        <w:separator/>
      </w:r>
    </w:p>
    <w:p w14:paraId="65BC06B5" w14:textId="77777777" w:rsidR="00F51659" w:rsidRDefault="00F51659" w:rsidP="00CE604F"/>
    <w:p w14:paraId="795A432A" w14:textId="77777777" w:rsidR="00F51659" w:rsidRDefault="00F51659" w:rsidP="00CE604F"/>
    <w:p w14:paraId="16CF944D" w14:textId="77777777" w:rsidR="00F51659" w:rsidRDefault="00F51659" w:rsidP="00CE604F"/>
  </w:footnote>
  <w:footnote w:type="continuationSeparator" w:id="0">
    <w:p w14:paraId="23DFCBEE" w14:textId="77777777" w:rsidR="00F51659" w:rsidRDefault="00F51659" w:rsidP="00CE604F">
      <w:r>
        <w:continuationSeparator/>
      </w:r>
    </w:p>
    <w:p w14:paraId="5B9F355D" w14:textId="77777777" w:rsidR="00F51659" w:rsidRDefault="00F51659" w:rsidP="00CE604F"/>
    <w:p w14:paraId="05CF0AB4" w14:textId="77777777" w:rsidR="00F51659" w:rsidRDefault="00F51659" w:rsidP="00CE604F"/>
    <w:p w14:paraId="72DA4DAA" w14:textId="77777777" w:rsidR="00F51659" w:rsidRDefault="00F51659"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182B6" w14:textId="77777777" w:rsidR="00166441" w:rsidRDefault="001664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919D7" w14:textId="77777777" w:rsidR="00012B91" w:rsidRDefault="00012B91">
    <w:pPr>
      <w:pStyle w:val="Header"/>
    </w:pPr>
    <w:r>
      <w:rPr>
        <w:noProof/>
      </w:rPr>
      <mc:AlternateContent>
        <mc:Choice Requires="wps">
          <w:drawing>
            <wp:anchor distT="45720" distB="45720" distL="114300" distR="114300" simplePos="0" relativeHeight="251663360" behindDoc="0" locked="0" layoutInCell="1" allowOverlap="1" wp14:anchorId="1391578C" wp14:editId="49D85B8B">
              <wp:simplePos x="0" y="0"/>
              <wp:positionH relativeFrom="column">
                <wp:posOffset>203200</wp:posOffset>
              </wp:positionH>
              <wp:positionV relativeFrom="paragraph">
                <wp:posOffset>415128</wp:posOffset>
              </wp:positionV>
              <wp:extent cx="4587875" cy="1229995"/>
              <wp:effectExtent l="0" t="0" r="3175" b="82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7875" cy="1229995"/>
                      </a:xfrm>
                      <a:prstGeom prst="rect">
                        <a:avLst/>
                      </a:prstGeom>
                      <a:noFill/>
                      <a:ln w="9525">
                        <a:noFill/>
                        <a:miter lim="800000"/>
                        <a:headEnd/>
                        <a:tailEnd/>
                      </a:ln>
                    </wps:spPr>
                    <wps:txbx>
                      <w:txbxContent>
                        <w:p w14:paraId="1F0689EA" w14:textId="03A58783" w:rsidR="001D4A4B" w:rsidRDefault="004A2B77">
                          <w:pPr>
                            <w:rPr>
                              <w:rFonts w:asciiTheme="majorHAnsi" w:hAnsiTheme="majorHAnsi" w:cstheme="majorHAnsi"/>
                              <w:b/>
                              <w:bCs/>
                              <w:color w:val="003361"/>
                              <w:sz w:val="52"/>
                              <w:szCs w:val="52"/>
                            </w:rPr>
                          </w:pPr>
                          <w:r>
                            <w:rPr>
                              <w:rFonts w:asciiTheme="majorHAnsi" w:hAnsiTheme="majorHAnsi" w:cstheme="majorHAnsi"/>
                              <w:b/>
                              <w:bCs/>
                              <w:color w:val="003361"/>
                              <w:sz w:val="52"/>
                              <w:szCs w:val="52"/>
                            </w:rPr>
                            <w:t xml:space="preserve">Access </w:t>
                          </w:r>
                          <w:r w:rsidR="00AC09EE">
                            <w:rPr>
                              <w:rFonts w:asciiTheme="majorHAnsi" w:hAnsiTheme="majorHAnsi" w:cstheme="majorHAnsi"/>
                              <w:b/>
                              <w:bCs/>
                              <w:color w:val="003361"/>
                              <w:sz w:val="52"/>
                              <w:szCs w:val="52"/>
                            </w:rPr>
                            <w:t>a</w:t>
                          </w:r>
                          <w:r w:rsidR="003A0417">
                            <w:rPr>
                              <w:rFonts w:asciiTheme="majorHAnsi" w:hAnsiTheme="majorHAnsi" w:cstheme="majorHAnsi"/>
                              <w:b/>
                              <w:bCs/>
                              <w:color w:val="003361"/>
                              <w:sz w:val="52"/>
                              <w:szCs w:val="52"/>
                            </w:rPr>
                            <w:t>nd</w:t>
                          </w:r>
                          <w:r>
                            <w:rPr>
                              <w:rFonts w:asciiTheme="majorHAnsi" w:hAnsiTheme="majorHAnsi" w:cstheme="majorHAnsi"/>
                              <w:b/>
                              <w:bCs/>
                              <w:color w:val="003361"/>
                              <w:sz w:val="52"/>
                              <w:szCs w:val="52"/>
                            </w:rPr>
                            <w:t xml:space="preserve"> Inclusion</w:t>
                          </w:r>
                        </w:p>
                        <w:p w14:paraId="143C31AC" w14:textId="7873903E" w:rsidR="00012B91" w:rsidRDefault="004A2B77">
                          <w:pPr>
                            <w:rPr>
                              <w:rFonts w:asciiTheme="majorHAnsi" w:hAnsiTheme="majorHAnsi" w:cstheme="majorHAnsi"/>
                              <w:b/>
                              <w:bCs/>
                              <w:color w:val="003361"/>
                              <w:sz w:val="52"/>
                              <w:szCs w:val="52"/>
                            </w:rPr>
                          </w:pPr>
                          <w:r>
                            <w:rPr>
                              <w:rFonts w:asciiTheme="majorHAnsi" w:hAnsiTheme="majorHAnsi" w:cstheme="majorHAnsi"/>
                              <w:b/>
                              <w:bCs/>
                              <w:color w:val="003361"/>
                              <w:sz w:val="52"/>
                              <w:szCs w:val="52"/>
                            </w:rPr>
                            <w:t>Action Plan</w:t>
                          </w:r>
                          <w:r w:rsidR="001D4A4B">
                            <w:rPr>
                              <w:rFonts w:asciiTheme="majorHAnsi" w:hAnsiTheme="majorHAnsi" w:cstheme="majorHAnsi"/>
                              <w:b/>
                              <w:bCs/>
                              <w:color w:val="003361"/>
                              <w:sz w:val="52"/>
                              <w:szCs w:val="52"/>
                            </w:rPr>
                            <w:t xml:space="preserve"> 2024-28</w:t>
                          </w:r>
                        </w:p>
                        <w:p w14:paraId="753FA418" w14:textId="77777777" w:rsidR="001D4A4B" w:rsidRPr="00330E6A" w:rsidRDefault="001D4A4B">
                          <w:pPr>
                            <w:rPr>
                              <w:rFonts w:asciiTheme="majorHAnsi" w:hAnsiTheme="majorHAnsi" w:cstheme="majorHAnsi"/>
                              <w:b/>
                              <w:bCs/>
                              <w:color w:val="003361"/>
                              <w:sz w:val="32"/>
                              <w:szCs w:val="32"/>
                            </w:rPr>
                          </w:pP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1391578C" id="_x0000_t202" coordsize="21600,21600" o:spt="202" path="m,l,21600r21600,l21600,xe">
              <v:stroke joinstyle="miter"/>
              <v:path gradientshapeok="t" o:connecttype="rect"/>
            </v:shapetype>
            <v:shape id="_x0000_s1080" type="#_x0000_t202" style="position:absolute;margin-left:16pt;margin-top:32.7pt;width:361.25pt;height:96.8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" filled="f" stroked="f">
              <v:textbox inset="0,0,0,0">
                <w:txbxContent>
                  <w:p w14:paraId="1F0689EA" w14:textId="03A58783" w:rsidR="001D4A4B" w:rsidRDefault="004A2B77">
                    <w:pPr>
                      <w:rPr>
                        <w:rFonts w:asciiTheme="majorHAnsi" w:hAnsiTheme="majorHAnsi" w:cstheme="majorHAnsi"/>
                        <w:b/>
                        <w:bCs/>
                        <w:color w:val="003361"/>
                        <w:sz w:val="52"/>
                        <w:szCs w:val="52"/>
                      </w:rPr>
                    </w:pPr>
                    <w:r>
                      <w:rPr>
                        <w:rFonts w:asciiTheme="majorHAnsi" w:hAnsiTheme="majorHAnsi" w:cstheme="majorHAnsi"/>
                        <w:b/>
                        <w:bCs/>
                        <w:color w:val="003361"/>
                        <w:sz w:val="52"/>
                        <w:szCs w:val="52"/>
                      </w:rPr>
                      <w:t xml:space="preserve">Access </w:t>
                    </w:r>
                    <w:r w:rsidR="00AC09EE">
                      <w:rPr>
                        <w:rFonts w:asciiTheme="majorHAnsi" w:hAnsiTheme="majorHAnsi" w:cstheme="majorHAnsi"/>
                        <w:b/>
                        <w:bCs/>
                        <w:color w:val="003361"/>
                        <w:sz w:val="52"/>
                        <w:szCs w:val="52"/>
                      </w:rPr>
                      <w:t>a</w:t>
                    </w:r>
                    <w:r w:rsidR="003A0417">
                      <w:rPr>
                        <w:rFonts w:asciiTheme="majorHAnsi" w:hAnsiTheme="majorHAnsi" w:cstheme="majorHAnsi"/>
                        <w:b/>
                        <w:bCs/>
                        <w:color w:val="003361"/>
                        <w:sz w:val="52"/>
                        <w:szCs w:val="52"/>
                      </w:rPr>
                      <w:t>nd</w:t>
                    </w:r>
                    <w:r>
                      <w:rPr>
                        <w:rFonts w:asciiTheme="majorHAnsi" w:hAnsiTheme="majorHAnsi" w:cstheme="majorHAnsi"/>
                        <w:b/>
                        <w:bCs/>
                        <w:color w:val="003361"/>
                        <w:sz w:val="52"/>
                        <w:szCs w:val="52"/>
                      </w:rPr>
                      <w:t xml:space="preserve"> Inclusion</w:t>
                    </w:r>
                  </w:p>
                  <w:p w14:paraId="143C31AC" w14:textId="7873903E" w:rsidR="00012B91" w:rsidRDefault="004A2B77">
                    <w:pPr>
                      <w:rPr>
                        <w:rFonts w:asciiTheme="majorHAnsi" w:hAnsiTheme="majorHAnsi" w:cstheme="majorHAnsi"/>
                        <w:b/>
                        <w:bCs/>
                        <w:color w:val="003361"/>
                        <w:sz w:val="52"/>
                        <w:szCs w:val="52"/>
                      </w:rPr>
                    </w:pPr>
                    <w:r>
                      <w:rPr>
                        <w:rFonts w:asciiTheme="majorHAnsi" w:hAnsiTheme="majorHAnsi" w:cstheme="majorHAnsi"/>
                        <w:b/>
                        <w:bCs/>
                        <w:color w:val="003361"/>
                        <w:sz w:val="52"/>
                        <w:szCs w:val="52"/>
                      </w:rPr>
                      <w:t>Action Plan</w:t>
                    </w:r>
                    <w:r w:rsidR="001D4A4B">
                      <w:rPr>
                        <w:rFonts w:asciiTheme="majorHAnsi" w:hAnsiTheme="majorHAnsi" w:cstheme="majorHAnsi"/>
                        <w:b/>
                        <w:bCs/>
                        <w:color w:val="003361"/>
                        <w:sz w:val="52"/>
                        <w:szCs w:val="52"/>
                      </w:rPr>
                      <w:t xml:space="preserve"> 2024-28</w:t>
                    </w:r>
                  </w:p>
                  <w:p w14:paraId="753FA418" w14:textId="77777777" w:rsidR="001D4A4B" w:rsidRPr="00330E6A" w:rsidRDefault="001D4A4B">
                    <w:pPr>
                      <w:rPr>
                        <w:rFonts w:asciiTheme="majorHAnsi" w:hAnsiTheme="majorHAnsi" w:cstheme="majorHAnsi"/>
                        <w:b/>
                        <w:bCs/>
                        <w:color w:val="003361"/>
                        <w:sz w:val="32"/>
                        <w:szCs w:val="32"/>
                      </w:rPr>
                    </w:pPr>
                  </w:p>
                </w:txbxContent>
              </v:textbox>
              <w10:wrap type="square"/>
            </v:shape>
          </w:pict>
        </mc:Fallback>
      </mc:AlternateContent>
    </w:r>
    <w:r>
      <w:rPr>
        <w:noProof/>
      </w:rPr>
      <mc:AlternateContent>
        <mc:Choice Requires="wpc">
          <w:drawing>
            <wp:anchor distT="0" distB="0" distL="114300" distR="114300" simplePos="0" relativeHeight="251662336" behindDoc="0" locked="0" layoutInCell="1" allowOverlap="1" wp14:anchorId="0C3CBA7E" wp14:editId="6B642E0D">
              <wp:simplePos x="0" y="0"/>
              <wp:positionH relativeFrom="column">
                <wp:posOffset>635</wp:posOffset>
              </wp:positionH>
              <wp:positionV relativeFrom="paragraph">
                <wp:posOffset>170815</wp:posOffset>
              </wp:positionV>
              <wp:extent cx="6840220" cy="1638300"/>
              <wp:effectExtent l="0" t="0" r="0" b="0"/>
              <wp:wrapNone/>
              <wp:docPr id="88" name="Canvas 8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65" name="Freeform 42"/>
                      <wps:cNvSpPr>
                        <a:spLocks/>
                      </wps:cNvSpPr>
                      <wps:spPr bwMode="auto">
                        <a:xfrm>
                          <a:off x="4261485" y="3175"/>
                          <a:ext cx="2578735" cy="1635125"/>
                        </a:xfrm>
                        <a:custGeom>
                          <a:avLst/>
                          <a:gdLst>
                            <a:gd name="T0" fmla="*/ 1097 w 4061"/>
                            <a:gd name="T1" fmla="*/ 0 h 2575"/>
                            <a:gd name="T2" fmla="*/ 0 w 4061"/>
                            <a:gd name="T3" fmla="*/ 2575 h 2575"/>
                            <a:gd name="T4" fmla="*/ 4061 w 4061"/>
                            <a:gd name="T5" fmla="*/ 2575 h 2575"/>
                            <a:gd name="T6" fmla="*/ 4061 w 4061"/>
                            <a:gd name="T7" fmla="*/ 0 h 2575"/>
                            <a:gd name="T8" fmla="*/ 1097 w 4061"/>
                            <a:gd name="T9" fmla="*/ 0 h 2575"/>
                          </a:gdLst>
                          <a:ahLst/>
                          <a:cxnLst>
                            <a:cxn ang="0">
                              <a:pos x="T0" y="T1"/>
                            </a:cxn>
                            <a:cxn ang="0">
                              <a:pos x="T2" y="T3"/>
                            </a:cxn>
                            <a:cxn ang="0">
                              <a:pos x="T4" y="T5"/>
                            </a:cxn>
                            <a:cxn ang="0">
                              <a:pos x="T6" y="T7"/>
                            </a:cxn>
                            <a:cxn ang="0">
                              <a:pos x="T8" y="T9"/>
                            </a:cxn>
                          </a:cxnLst>
                          <a:rect l="0" t="0" r="r" b="b"/>
                          <a:pathLst>
                            <a:path w="4061" h="2575">
                              <a:moveTo>
                                <a:pt x="1097" y="0"/>
                              </a:moveTo>
                              <a:lnTo>
                                <a:pt x="0" y="2575"/>
                              </a:lnTo>
                              <a:lnTo>
                                <a:pt x="4061" y="2575"/>
                              </a:lnTo>
                              <a:lnTo>
                                <a:pt x="4061" y="0"/>
                              </a:lnTo>
                              <a:lnTo>
                                <a:pt x="1097" y="0"/>
                              </a:lnTo>
                              <a:close/>
                            </a:path>
                          </a:pathLst>
                        </a:custGeom>
                        <a:solidFill>
                          <a:srgbClr val="F3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6" name="Freeform 43"/>
                      <wps:cNvSpPr>
                        <a:spLocks/>
                      </wps:cNvSpPr>
                      <wps:spPr bwMode="auto">
                        <a:xfrm>
                          <a:off x="-3175" y="3175"/>
                          <a:ext cx="4836795" cy="1635125"/>
                        </a:xfrm>
                        <a:custGeom>
                          <a:avLst/>
                          <a:gdLst>
                            <a:gd name="T0" fmla="*/ 0 w 7617"/>
                            <a:gd name="T1" fmla="*/ 0 h 2575"/>
                            <a:gd name="T2" fmla="*/ 0 w 7617"/>
                            <a:gd name="T3" fmla="*/ 2575 h 2575"/>
                            <a:gd name="T4" fmla="*/ 6515 w 7617"/>
                            <a:gd name="T5" fmla="*/ 2575 h 2575"/>
                            <a:gd name="T6" fmla="*/ 7617 w 7617"/>
                            <a:gd name="T7" fmla="*/ 0 h 2575"/>
                            <a:gd name="T8" fmla="*/ 0 w 7617"/>
                            <a:gd name="T9" fmla="*/ 0 h 2575"/>
                          </a:gdLst>
                          <a:ahLst/>
                          <a:cxnLst>
                            <a:cxn ang="0">
                              <a:pos x="T0" y="T1"/>
                            </a:cxn>
                            <a:cxn ang="0">
                              <a:pos x="T2" y="T3"/>
                            </a:cxn>
                            <a:cxn ang="0">
                              <a:pos x="T4" y="T5"/>
                            </a:cxn>
                            <a:cxn ang="0">
                              <a:pos x="T6" y="T7"/>
                            </a:cxn>
                            <a:cxn ang="0">
                              <a:pos x="T8" y="T9"/>
                            </a:cxn>
                          </a:cxnLst>
                          <a:rect l="0" t="0" r="r" b="b"/>
                          <a:pathLst>
                            <a:path w="7617" h="2575">
                              <a:moveTo>
                                <a:pt x="0" y="0"/>
                              </a:moveTo>
                              <a:lnTo>
                                <a:pt x="0" y="2575"/>
                              </a:lnTo>
                              <a:lnTo>
                                <a:pt x="6515" y="2575"/>
                              </a:lnTo>
                              <a:lnTo>
                                <a:pt x="7617" y="0"/>
                              </a:lnTo>
                              <a:lnTo>
                                <a:pt x="0" y="0"/>
                              </a:lnTo>
                              <a:close/>
                            </a:path>
                          </a:pathLst>
                        </a:custGeom>
                        <a:solidFill>
                          <a:srgbClr val="C9E2E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g:cNvPr id="391" name="Group 391"/>
                      <wpg:cNvGrpSpPr/>
                      <wpg:grpSpPr>
                        <a:xfrm>
                          <a:off x="4731385" y="975360"/>
                          <a:ext cx="1853565" cy="467360"/>
                          <a:chOff x="4731385" y="975360"/>
                          <a:chExt cx="1853565" cy="467360"/>
                        </a:xfrm>
                        <a:solidFill>
                          <a:srgbClr val="003361"/>
                        </a:solidFill>
                      </wpg:grpSpPr>
                      <wps:wsp>
                        <wps:cNvPr id="367" name="Freeform 44"/>
                        <wps:cNvSpPr>
                          <a:spLocks/>
                        </wps:cNvSpPr>
                        <wps:spPr bwMode="auto">
                          <a:xfrm>
                            <a:off x="5496560" y="1306830"/>
                            <a:ext cx="146050" cy="135890"/>
                          </a:xfrm>
                          <a:custGeom>
                            <a:avLst/>
                            <a:gdLst>
                              <a:gd name="T0" fmla="*/ 47 w 47"/>
                              <a:gd name="T1" fmla="*/ 2 h 43"/>
                              <a:gd name="T2" fmla="*/ 47 w 47"/>
                              <a:gd name="T3" fmla="*/ 0 h 43"/>
                              <a:gd name="T4" fmla="*/ 32 w 47"/>
                              <a:gd name="T5" fmla="*/ 0 h 43"/>
                              <a:gd name="T6" fmla="*/ 32 w 47"/>
                              <a:gd name="T7" fmla="*/ 2 h 43"/>
                              <a:gd name="T8" fmla="*/ 38 w 47"/>
                              <a:gd name="T9" fmla="*/ 12 h 43"/>
                              <a:gd name="T10" fmla="*/ 38 w 47"/>
                              <a:gd name="T11" fmla="*/ 30 h 43"/>
                              <a:gd name="T12" fmla="*/ 12 w 47"/>
                              <a:gd name="T13" fmla="*/ 0 h 43"/>
                              <a:gd name="T14" fmla="*/ 0 w 47"/>
                              <a:gd name="T15" fmla="*/ 0 h 43"/>
                              <a:gd name="T16" fmla="*/ 0 w 47"/>
                              <a:gd name="T17" fmla="*/ 2 h 43"/>
                              <a:gd name="T18" fmla="*/ 6 w 47"/>
                              <a:gd name="T19" fmla="*/ 6 h 43"/>
                              <a:gd name="T20" fmla="*/ 6 w 47"/>
                              <a:gd name="T21" fmla="*/ 6 h 43"/>
                              <a:gd name="T22" fmla="*/ 6 w 47"/>
                              <a:gd name="T23" fmla="*/ 32 h 43"/>
                              <a:gd name="T24" fmla="*/ 0 w 47"/>
                              <a:gd name="T25" fmla="*/ 40 h 43"/>
                              <a:gd name="T26" fmla="*/ 0 w 47"/>
                              <a:gd name="T27" fmla="*/ 42 h 43"/>
                              <a:gd name="T28" fmla="*/ 15 w 47"/>
                              <a:gd name="T29" fmla="*/ 42 h 43"/>
                              <a:gd name="T30" fmla="*/ 15 w 47"/>
                              <a:gd name="T31" fmla="*/ 40 h 43"/>
                              <a:gd name="T32" fmla="*/ 9 w 47"/>
                              <a:gd name="T33" fmla="*/ 30 h 43"/>
                              <a:gd name="T34" fmla="*/ 9 w 47"/>
                              <a:gd name="T35" fmla="*/ 9 h 43"/>
                              <a:gd name="T36" fmla="*/ 38 w 47"/>
                              <a:gd name="T37" fmla="*/ 43 h 43"/>
                              <a:gd name="T38" fmla="*/ 41 w 47"/>
                              <a:gd name="T39" fmla="*/ 43 h 43"/>
                              <a:gd name="T40" fmla="*/ 41 w 47"/>
                              <a:gd name="T41" fmla="*/ 12 h 43"/>
                              <a:gd name="T42" fmla="*/ 42 w 47"/>
                              <a:gd name="T43" fmla="*/ 4 h 43"/>
                              <a:gd name="T44" fmla="*/ 47 w 47"/>
                              <a:gd name="T45" fmla="*/ 2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7" h="43">
                                <a:moveTo>
                                  <a:pt x="47" y="2"/>
                                </a:moveTo>
                                <a:cubicBezTo>
                                  <a:pt x="47" y="0"/>
                                  <a:pt x="47" y="0"/>
                                  <a:pt x="47" y="0"/>
                                </a:cubicBezTo>
                                <a:cubicBezTo>
                                  <a:pt x="45" y="0"/>
                                  <a:pt x="34" y="0"/>
                                  <a:pt x="32" y="0"/>
                                </a:cubicBezTo>
                                <a:cubicBezTo>
                                  <a:pt x="32" y="2"/>
                                  <a:pt x="32" y="2"/>
                                  <a:pt x="32" y="2"/>
                                </a:cubicBezTo>
                                <a:cubicBezTo>
                                  <a:pt x="38" y="2"/>
                                  <a:pt x="38" y="7"/>
                                  <a:pt x="38" y="12"/>
                                </a:cubicBezTo>
                                <a:cubicBezTo>
                                  <a:pt x="38" y="30"/>
                                  <a:pt x="38" y="30"/>
                                  <a:pt x="38" y="30"/>
                                </a:cubicBezTo>
                                <a:cubicBezTo>
                                  <a:pt x="38" y="30"/>
                                  <a:pt x="13" y="0"/>
                                  <a:pt x="12" y="0"/>
                                </a:cubicBezTo>
                                <a:cubicBezTo>
                                  <a:pt x="0" y="0"/>
                                  <a:pt x="0" y="0"/>
                                  <a:pt x="0" y="0"/>
                                </a:cubicBezTo>
                                <a:cubicBezTo>
                                  <a:pt x="0" y="2"/>
                                  <a:pt x="0" y="2"/>
                                  <a:pt x="0" y="2"/>
                                </a:cubicBezTo>
                                <a:cubicBezTo>
                                  <a:pt x="3" y="2"/>
                                  <a:pt x="4" y="3"/>
                                  <a:pt x="6" y="6"/>
                                </a:cubicBezTo>
                                <a:cubicBezTo>
                                  <a:pt x="6" y="6"/>
                                  <a:pt x="6" y="6"/>
                                  <a:pt x="6" y="6"/>
                                </a:cubicBezTo>
                                <a:cubicBezTo>
                                  <a:pt x="6" y="32"/>
                                  <a:pt x="6" y="32"/>
                                  <a:pt x="6" y="32"/>
                                </a:cubicBezTo>
                                <a:cubicBezTo>
                                  <a:pt x="6" y="37"/>
                                  <a:pt x="6" y="39"/>
                                  <a:pt x="0" y="40"/>
                                </a:cubicBezTo>
                                <a:cubicBezTo>
                                  <a:pt x="0" y="42"/>
                                  <a:pt x="0" y="42"/>
                                  <a:pt x="0" y="42"/>
                                </a:cubicBezTo>
                                <a:cubicBezTo>
                                  <a:pt x="15" y="42"/>
                                  <a:pt x="15" y="42"/>
                                  <a:pt x="15" y="42"/>
                                </a:cubicBezTo>
                                <a:cubicBezTo>
                                  <a:pt x="15" y="40"/>
                                  <a:pt x="15" y="40"/>
                                  <a:pt x="15" y="40"/>
                                </a:cubicBezTo>
                                <a:cubicBezTo>
                                  <a:pt x="9" y="40"/>
                                  <a:pt x="9" y="34"/>
                                  <a:pt x="9" y="30"/>
                                </a:cubicBezTo>
                                <a:cubicBezTo>
                                  <a:pt x="9" y="9"/>
                                  <a:pt x="9" y="9"/>
                                  <a:pt x="9" y="9"/>
                                </a:cubicBezTo>
                                <a:cubicBezTo>
                                  <a:pt x="9" y="9"/>
                                  <a:pt x="38" y="42"/>
                                  <a:pt x="38" y="43"/>
                                </a:cubicBezTo>
                                <a:cubicBezTo>
                                  <a:pt x="41" y="43"/>
                                  <a:pt x="41" y="43"/>
                                  <a:pt x="41" y="43"/>
                                </a:cubicBezTo>
                                <a:cubicBezTo>
                                  <a:pt x="41" y="12"/>
                                  <a:pt x="41" y="12"/>
                                  <a:pt x="41" y="12"/>
                                </a:cubicBezTo>
                                <a:cubicBezTo>
                                  <a:pt x="41" y="10"/>
                                  <a:pt x="41" y="6"/>
                                  <a:pt x="42" y="4"/>
                                </a:cubicBezTo>
                                <a:cubicBezTo>
                                  <a:pt x="43" y="2"/>
                                  <a:pt x="45" y="2"/>
                                  <a:pt x="47" y="2"/>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8" name="Freeform 45"/>
                        <wps:cNvSpPr>
                          <a:spLocks/>
                        </wps:cNvSpPr>
                        <wps:spPr bwMode="auto">
                          <a:xfrm>
                            <a:off x="5661660" y="1290955"/>
                            <a:ext cx="152400" cy="151765"/>
                          </a:xfrm>
                          <a:custGeom>
                            <a:avLst/>
                            <a:gdLst>
                              <a:gd name="T0" fmla="*/ 49 w 49"/>
                              <a:gd name="T1" fmla="*/ 29 h 48"/>
                              <a:gd name="T2" fmla="*/ 49 w 49"/>
                              <a:gd name="T3" fmla="*/ 28 h 48"/>
                              <a:gd name="T4" fmla="*/ 29 w 49"/>
                              <a:gd name="T5" fmla="*/ 28 h 48"/>
                              <a:gd name="T6" fmla="*/ 29 w 49"/>
                              <a:gd name="T7" fmla="*/ 29 h 48"/>
                              <a:gd name="T8" fmla="*/ 35 w 49"/>
                              <a:gd name="T9" fmla="*/ 36 h 48"/>
                              <a:gd name="T10" fmla="*/ 26 w 49"/>
                              <a:gd name="T11" fmla="*/ 45 h 48"/>
                              <a:gd name="T12" fmla="*/ 12 w 49"/>
                              <a:gd name="T13" fmla="*/ 25 h 48"/>
                              <a:gd name="T14" fmla="*/ 26 w 49"/>
                              <a:gd name="T15" fmla="*/ 3 h 48"/>
                              <a:gd name="T16" fmla="*/ 40 w 49"/>
                              <a:gd name="T17" fmla="*/ 15 h 48"/>
                              <a:gd name="T18" fmla="*/ 42 w 49"/>
                              <a:gd name="T19" fmla="*/ 15 h 48"/>
                              <a:gd name="T20" fmla="*/ 42 w 49"/>
                              <a:gd name="T21" fmla="*/ 1 h 48"/>
                              <a:gd name="T22" fmla="*/ 39 w 49"/>
                              <a:gd name="T23" fmla="*/ 1 h 48"/>
                              <a:gd name="T24" fmla="*/ 39 w 49"/>
                              <a:gd name="T25" fmla="*/ 1 h 48"/>
                              <a:gd name="T26" fmla="*/ 37 w 49"/>
                              <a:gd name="T27" fmla="*/ 3 h 48"/>
                              <a:gd name="T28" fmla="*/ 34 w 49"/>
                              <a:gd name="T29" fmla="*/ 3 h 48"/>
                              <a:gd name="T30" fmla="*/ 24 w 49"/>
                              <a:gd name="T31" fmla="*/ 0 h 48"/>
                              <a:gd name="T32" fmla="*/ 0 w 49"/>
                              <a:gd name="T33" fmla="*/ 25 h 48"/>
                              <a:gd name="T34" fmla="*/ 24 w 49"/>
                              <a:gd name="T35" fmla="*/ 48 h 48"/>
                              <a:gd name="T36" fmla="*/ 35 w 49"/>
                              <a:gd name="T37" fmla="*/ 45 h 48"/>
                              <a:gd name="T38" fmla="*/ 45 w 49"/>
                              <a:gd name="T39" fmla="*/ 43 h 48"/>
                              <a:gd name="T40" fmla="*/ 45 w 49"/>
                              <a:gd name="T41" fmla="*/ 36 h 48"/>
                              <a:gd name="T42" fmla="*/ 45 w 49"/>
                              <a:gd name="T43" fmla="*/ 35 h 48"/>
                              <a:gd name="T44" fmla="*/ 49 w 49"/>
                              <a:gd name="T45" fmla="*/ 29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9" h="48">
                                <a:moveTo>
                                  <a:pt x="49" y="29"/>
                                </a:moveTo>
                                <a:cubicBezTo>
                                  <a:pt x="49" y="28"/>
                                  <a:pt x="49" y="28"/>
                                  <a:pt x="49" y="28"/>
                                </a:cubicBezTo>
                                <a:cubicBezTo>
                                  <a:pt x="29" y="28"/>
                                  <a:pt x="29" y="28"/>
                                  <a:pt x="29" y="28"/>
                                </a:cubicBezTo>
                                <a:cubicBezTo>
                                  <a:pt x="29" y="29"/>
                                  <a:pt x="29" y="29"/>
                                  <a:pt x="29" y="29"/>
                                </a:cubicBezTo>
                                <a:cubicBezTo>
                                  <a:pt x="34" y="30"/>
                                  <a:pt x="35" y="31"/>
                                  <a:pt x="35" y="36"/>
                                </a:cubicBezTo>
                                <a:cubicBezTo>
                                  <a:pt x="35" y="42"/>
                                  <a:pt x="32" y="45"/>
                                  <a:pt x="26" y="45"/>
                                </a:cubicBezTo>
                                <a:cubicBezTo>
                                  <a:pt x="15" y="45"/>
                                  <a:pt x="12" y="34"/>
                                  <a:pt x="12" y="25"/>
                                </a:cubicBezTo>
                                <a:cubicBezTo>
                                  <a:pt x="12" y="20"/>
                                  <a:pt x="13" y="3"/>
                                  <a:pt x="26" y="3"/>
                                </a:cubicBezTo>
                                <a:cubicBezTo>
                                  <a:pt x="33" y="3"/>
                                  <a:pt x="38" y="7"/>
                                  <a:pt x="40" y="15"/>
                                </a:cubicBezTo>
                                <a:cubicBezTo>
                                  <a:pt x="42" y="15"/>
                                  <a:pt x="42" y="15"/>
                                  <a:pt x="42" y="15"/>
                                </a:cubicBezTo>
                                <a:cubicBezTo>
                                  <a:pt x="42" y="1"/>
                                  <a:pt x="42" y="1"/>
                                  <a:pt x="42" y="1"/>
                                </a:cubicBezTo>
                                <a:cubicBezTo>
                                  <a:pt x="39" y="1"/>
                                  <a:pt x="39" y="1"/>
                                  <a:pt x="39" y="1"/>
                                </a:cubicBezTo>
                                <a:cubicBezTo>
                                  <a:pt x="39" y="1"/>
                                  <a:pt x="39" y="1"/>
                                  <a:pt x="39" y="1"/>
                                </a:cubicBezTo>
                                <a:cubicBezTo>
                                  <a:pt x="39" y="2"/>
                                  <a:pt x="38" y="3"/>
                                  <a:pt x="37" y="3"/>
                                </a:cubicBezTo>
                                <a:cubicBezTo>
                                  <a:pt x="36" y="3"/>
                                  <a:pt x="35" y="3"/>
                                  <a:pt x="34" y="3"/>
                                </a:cubicBezTo>
                                <a:cubicBezTo>
                                  <a:pt x="31" y="1"/>
                                  <a:pt x="28" y="0"/>
                                  <a:pt x="24" y="0"/>
                                </a:cubicBezTo>
                                <a:cubicBezTo>
                                  <a:pt x="10" y="0"/>
                                  <a:pt x="0" y="11"/>
                                  <a:pt x="0" y="25"/>
                                </a:cubicBezTo>
                                <a:cubicBezTo>
                                  <a:pt x="0" y="39"/>
                                  <a:pt x="10" y="48"/>
                                  <a:pt x="24" y="48"/>
                                </a:cubicBezTo>
                                <a:cubicBezTo>
                                  <a:pt x="28" y="48"/>
                                  <a:pt x="31" y="47"/>
                                  <a:pt x="35" y="45"/>
                                </a:cubicBezTo>
                                <a:cubicBezTo>
                                  <a:pt x="39" y="44"/>
                                  <a:pt x="41" y="43"/>
                                  <a:pt x="45" y="43"/>
                                </a:cubicBezTo>
                                <a:cubicBezTo>
                                  <a:pt x="45" y="36"/>
                                  <a:pt x="45" y="36"/>
                                  <a:pt x="45" y="36"/>
                                </a:cubicBezTo>
                                <a:cubicBezTo>
                                  <a:pt x="45" y="36"/>
                                  <a:pt x="45" y="35"/>
                                  <a:pt x="45" y="35"/>
                                </a:cubicBezTo>
                                <a:cubicBezTo>
                                  <a:pt x="45" y="32"/>
                                  <a:pt x="45" y="30"/>
                                  <a:pt x="49" y="29"/>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9" name="Freeform 46"/>
                        <wps:cNvSpPr>
                          <a:spLocks/>
                        </wps:cNvSpPr>
                        <wps:spPr bwMode="auto">
                          <a:xfrm>
                            <a:off x="4799965" y="1209040"/>
                            <a:ext cx="18415" cy="43815"/>
                          </a:xfrm>
                          <a:custGeom>
                            <a:avLst/>
                            <a:gdLst>
                              <a:gd name="T0" fmla="*/ 0 w 6"/>
                              <a:gd name="T1" fmla="*/ 0 h 14"/>
                              <a:gd name="T2" fmla="*/ 0 w 6"/>
                              <a:gd name="T3" fmla="*/ 1 h 14"/>
                              <a:gd name="T4" fmla="*/ 0 w 6"/>
                              <a:gd name="T5" fmla="*/ 1 h 14"/>
                              <a:gd name="T6" fmla="*/ 2 w 6"/>
                              <a:gd name="T7" fmla="*/ 2 h 14"/>
                              <a:gd name="T8" fmla="*/ 2 w 6"/>
                              <a:gd name="T9" fmla="*/ 4 h 14"/>
                              <a:gd name="T10" fmla="*/ 2 w 6"/>
                              <a:gd name="T11" fmla="*/ 10 h 14"/>
                              <a:gd name="T12" fmla="*/ 2 w 6"/>
                              <a:gd name="T13" fmla="*/ 12 h 14"/>
                              <a:gd name="T14" fmla="*/ 0 w 6"/>
                              <a:gd name="T15" fmla="*/ 13 h 14"/>
                              <a:gd name="T16" fmla="*/ 0 w 6"/>
                              <a:gd name="T17" fmla="*/ 13 h 14"/>
                              <a:gd name="T18" fmla="*/ 0 w 6"/>
                              <a:gd name="T19" fmla="*/ 14 h 14"/>
                              <a:gd name="T20" fmla="*/ 6 w 6"/>
                              <a:gd name="T21" fmla="*/ 14 h 14"/>
                              <a:gd name="T22" fmla="*/ 6 w 6"/>
                              <a:gd name="T23" fmla="*/ 13 h 14"/>
                              <a:gd name="T24" fmla="*/ 6 w 6"/>
                              <a:gd name="T25" fmla="*/ 13 h 14"/>
                              <a:gd name="T26" fmla="*/ 5 w 6"/>
                              <a:gd name="T27" fmla="*/ 12 h 14"/>
                              <a:gd name="T28" fmla="*/ 5 w 6"/>
                              <a:gd name="T29" fmla="*/ 10 h 14"/>
                              <a:gd name="T30" fmla="*/ 5 w 6"/>
                              <a:gd name="T31" fmla="*/ 4 h 14"/>
                              <a:gd name="T32" fmla="*/ 5 w 6"/>
                              <a:gd name="T33" fmla="*/ 2 h 14"/>
                              <a:gd name="T34" fmla="*/ 6 w 6"/>
                              <a:gd name="T35" fmla="*/ 1 h 14"/>
                              <a:gd name="T36" fmla="*/ 6 w 6"/>
                              <a:gd name="T37" fmla="*/ 1 h 14"/>
                              <a:gd name="T38" fmla="*/ 6 w 6"/>
                              <a:gd name="T39" fmla="*/ 0 h 14"/>
                              <a:gd name="T40" fmla="*/ 0 w 6"/>
                              <a:gd name="T41"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6" h="14">
                                <a:moveTo>
                                  <a:pt x="0" y="0"/>
                                </a:moveTo>
                                <a:cubicBezTo>
                                  <a:pt x="0" y="1"/>
                                  <a:pt x="0" y="1"/>
                                  <a:pt x="0" y="1"/>
                                </a:cubicBezTo>
                                <a:cubicBezTo>
                                  <a:pt x="0" y="1"/>
                                  <a:pt x="0" y="1"/>
                                  <a:pt x="0" y="1"/>
                                </a:cubicBezTo>
                                <a:cubicBezTo>
                                  <a:pt x="1" y="1"/>
                                  <a:pt x="2" y="1"/>
                                  <a:pt x="2" y="2"/>
                                </a:cubicBezTo>
                                <a:cubicBezTo>
                                  <a:pt x="2" y="2"/>
                                  <a:pt x="2" y="3"/>
                                  <a:pt x="2" y="4"/>
                                </a:cubicBezTo>
                                <a:cubicBezTo>
                                  <a:pt x="2" y="10"/>
                                  <a:pt x="2" y="10"/>
                                  <a:pt x="2" y="10"/>
                                </a:cubicBezTo>
                                <a:cubicBezTo>
                                  <a:pt x="2" y="10"/>
                                  <a:pt x="2" y="12"/>
                                  <a:pt x="2" y="12"/>
                                </a:cubicBezTo>
                                <a:cubicBezTo>
                                  <a:pt x="2" y="12"/>
                                  <a:pt x="1" y="13"/>
                                  <a:pt x="0" y="13"/>
                                </a:cubicBezTo>
                                <a:cubicBezTo>
                                  <a:pt x="0" y="13"/>
                                  <a:pt x="0" y="13"/>
                                  <a:pt x="0" y="13"/>
                                </a:cubicBezTo>
                                <a:cubicBezTo>
                                  <a:pt x="0" y="14"/>
                                  <a:pt x="0" y="14"/>
                                  <a:pt x="0" y="14"/>
                                </a:cubicBezTo>
                                <a:cubicBezTo>
                                  <a:pt x="6" y="14"/>
                                  <a:pt x="6" y="14"/>
                                  <a:pt x="6" y="14"/>
                                </a:cubicBezTo>
                                <a:cubicBezTo>
                                  <a:pt x="6" y="13"/>
                                  <a:pt x="6" y="13"/>
                                  <a:pt x="6" y="13"/>
                                </a:cubicBezTo>
                                <a:cubicBezTo>
                                  <a:pt x="6" y="13"/>
                                  <a:pt x="6" y="13"/>
                                  <a:pt x="6" y="13"/>
                                </a:cubicBezTo>
                                <a:cubicBezTo>
                                  <a:pt x="5" y="13"/>
                                  <a:pt x="5" y="12"/>
                                  <a:pt x="5" y="12"/>
                                </a:cubicBezTo>
                                <a:cubicBezTo>
                                  <a:pt x="5" y="12"/>
                                  <a:pt x="5" y="10"/>
                                  <a:pt x="5" y="10"/>
                                </a:cubicBezTo>
                                <a:cubicBezTo>
                                  <a:pt x="5" y="4"/>
                                  <a:pt x="5" y="4"/>
                                  <a:pt x="5" y="4"/>
                                </a:cubicBezTo>
                                <a:cubicBezTo>
                                  <a:pt x="5" y="3"/>
                                  <a:pt x="5" y="2"/>
                                  <a:pt x="5" y="2"/>
                                </a:cubicBezTo>
                                <a:cubicBezTo>
                                  <a:pt x="5" y="1"/>
                                  <a:pt x="5" y="1"/>
                                  <a:pt x="6" y="1"/>
                                </a:cubicBezTo>
                                <a:cubicBezTo>
                                  <a:pt x="6" y="1"/>
                                  <a:pt x="6" y="1"/>
                                  <a:pt x="6" y="1"/>
                                </a:cubicBezTo>
                                <a:cubicBezTo>
                                  <a:pt x="6" y="0"/>
                                  <a:pt x="6" y="0"/>
                                  <a:pt x="6" y="0"/>
                                </a:cubicBez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0" name="Freeform 47"/>
                        <wps:cNvSpPr>
                          <a:spLocks/>
                        </wps:cNvSpPr>
                        <wps:spPr bwMode="auto">
                          <a:xfrm>
                            <a:off x="4877435" y="1209040"/>
                            <a:ext cx="40640" cy="43815"/>
                          </a:xfrm>
                          <a:custGeom>
                            <a:avLst/>
                            <a:gdLst>
                              <a:gd name="T0" fmla="*/ 9 w 13"/>
                              <a:gd name="T1" fmla="*/ 0 h 14"/>
                              <a:gd name="T2" fmla="*/ 9 w 13"/>
                              <a:gd name="T3" fmla="*/ 1 h 14"/>
                              <a:gd name="T4" fmla="*/ 9 w 13"/>
                              <a:gd name="T5" fmla="*/ 1 h 14"/>
                              <a:gd name="T6" fmla="*/ 10 w 13"/>
                              <a:gd name="T7" fmla="*/ 2 h 14"/>
                              <a:gd name="T8" fmla="*/ 8 w 13"/>
                              <a:gd name="T9" fmla="*/ 5 h 14"/>
                              <a:gd name="T10" fmla="*/ 7 w 13"/>
                              <a:gd name="T11" fmla="*/ 7 h 14"/>
                              <a:gd name="T12" fmla="*/ 5 w 13"/>
                              <a:gd name="T13" fmla="*/ 3 h 14"/>
                              <a:gd name="T14" fmla="*/ 4 w 13"/>
                              <a:gd name="T15" fmla="*/ 2 h 14"/>
                              <a:gd name="T16" fmla="*/ 4 w 13"/>
                              <a:gd name="T17" fmla="*/ 1 h 14"/>
                              <a:gd name="T18" fmla="*/ 4 w 13"/>
                              <a:gd name="T19" fmla="*/ 1 h 14"/>
                              <a:gd name="T20" fmla="*/ 6 w 13"/>
                              <a:gd name="T21" fmla="*/ 1 h 14"/>
                              <a:gd name="T22" fmla="*/ 6 w 13"/>
                              <a:gd name="T23" fmla="*/ 0 h 14"/>
                              <a:gd name="T24" fmla="*/ 0 w 13"/>
                              <a:gd name="T25" fmla="*/ 0 h 14"/>
                              <a:gd name="T26" fmla="*/ 0 w 13"/>
                              <a:gd name="T27" fmla="*/ 1 h 14"/>
                              <a:gd name="T28" fmla="*/ 0 w 13"/>
                              <a:gd name="T29" fmla="*/ 1 h 14"/>
                              <a:gd name="T30" fmla="*/ 1 w 13"/>
                              <a:gd name="T31" fmla="*/ 1 h 14"/>
                              <a:gd name="T32" fmla="*/ 1 w 13"/>
                              <a:gd name="T33" fmla="*/ 1 h 14"/>
                              <a:gd name="T34" fmla="*/ 5 w 13"/>
                              <a:gd name="T35" fmla="*/ 8 h 14"/>
                              <a:gd name="T36" fmla="*/ 5 w 13"/>
                              <a:gd name="T37" fmla="*/ 11 h 14"/>
                              <a:gd name="T38" fmla="*/ 3 w 13"/>
                              <a:gd name="T39" fmla="*/ 13 h 14"/>
                              <a:gd name="T40" fmla="*/ 3 w 13"/>
                              <a:gd name="T41" fmla="*/ 13 h 14"/>
                              <a:gd name="T42" fmla="*/ 3 w 13"/>
                              <a:gd name="T43" fmla="*/ 14 h 14"/>
                              <a:gd name="T44" fmla="*/ 10 w 13"/>
                              <a:gd name="T45" fmla="*/ 14 h 14"/>
                              <a:gd name="T46" fmla="*/ 10 w 13"/>
                              <a:gd name="T47" fmla="*/ 13 h 14"/>
                              <a:gd name="T48" fmla="*/ 9 w 13"/>
                              <a:gd name="T49" fmla="*/ 13 h 14"/>
                              <a:gd name="T50" fmla="*/ 8 w 13"/>
                              <a:gd name="T51" fmla="*/ 11 h 14"/>
                              <a:gd name="T52" fmla="*/ 8 w 13"/>
                              <a:gd name="T53" fmla="*/ 8 h 14"/>
                              <a:gd name="T54" fmla="*/ 11 w 13"/>
                              <a:gd name="T55" fmla="*/ 3 h 14"/>
                              <a:gd name="T56" fmla="*/ 13 w 13"/>
                              <a:gd name="T57" fmla="*/ 1 h 14"/>
                              <a:gd name="T58" fmla="*/ 13 w 13"/>
                              <a:gd name="T59" fmla="*/ 1 h 14"/>
                              <a:gd name="T60" fmla="*/ 13 w 13"/>
                              <a:gd name="T61" fmla="*/ 0 h 14"/>
                              <a:gd name="T62" fmla="*/ 9 w 13"/>
                              <a:gd name="T63"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3" h="14">
                                <a:moveTo>
                                  <a:pt x="9" y="0"/>
                                </a:moveTo>
                                <a:cubicBezTo>
                                  <a:pt x="9" y="1"/>
                                  <a:pt x="9" y="1"/>
                                  <a:pt x="9" y="1"/>
                                </a:cubicBezTo>
                                <a:cubicBezTo>
                                  <a:pt x="9" y="1"/>
                                  <a:pt x="9" y="1"/>
                                  <a:pt x="9" y="1"/>
                                </a:cubicBezTo>
                                <a:cubicBezTo>
                                  <a:pt x="10" y="1"/>
                                  <a:pt x="10" y="1"/>
                                  <a:pt x="10" y="2"/>
                                </a:cubicBezTo>
                                <a:cubicBezTo>
                                  <a:pt x="10" y="2"/>
                                  <a:pt x="10" y="3"/>
                                  <a:pt x="8" y="5"/>
                                </a:cubicBezTo>
                                <a:cubicBezTo>
                                  <a:pt x="8" y="5"/>
                                  <a:pt x="7" y="6"/>
                                  <a:pt x="7" y="7"/>
                                </a:cubicBezTo>
                                <a:cubicBezTo>
                                  <a:pt x="7" y="6"/>
                                  <a:pt x="5" y="3"/>
                                  <a:pt x="5" y="3"/>
                                </a:cubicBezTo>
                                <a:cubicBezTo>
                                  <a:pt x="5" y="2"/>
                                  <a:pt x="5" y="2"/>
                                  <a:pt x="4" y="2"/>
                                </a:cubicBezTo>
                                <a:cubicBezTo>
                                  <a:pt x="4" y="1"/>
                                  <a:pt x="4" y="1"/>
                                  <a:pt x="4" y="1"/>
                                </a:cubicBezTo>
                                <a:cubicBezTo>
                                  <a:pt x="4" y="1"/>
                                  <a:pt x="4" y="1"/>
                                  <a:pt x="4" y="1"/>
                                </a:cubicBezTo>
                                <a:cubicBezTo>
                                  <a:pt x="5" y="1"/>
                                  <a:pt x="6" y="1"/>
                                  <a:pt x="6" y="1"/>
                                </a:cubicBezTo>
                                <a:cubicBezTo>
                                  <a:pt x="6" y="0"/>
                                  <a:pt x="6" y="0"/>
                                  <a:pt x="6" y="0"/>
                                </a:cubicBezTo>
                                <a:cubicBezTo>
                                  <a:pt x="0" y="0"/>
                                  <a:pt x="0" y="0"/>
                                  <a:pt x="0" y="0"/>
                                </a:cubicBezTo>
                                <a:cubicBezTo>
                                  <a:pt x="0" y="1"/>
                                  <a:pt x="0" y="1"/>
                                  <a:pt x="0" y="1"/>
                                </a:cubicBezTo>
                                <a:cubicBezTo>
                                  <a:pt x="0" y="1"/>
                                  <a:pt x="0" y="1"/>
                                  <a:pt x="0" y="1"/>
                                </a:cubicBezTo>
                                <a:cubicBezTo>
                                  <a:pt x="1" y="1"/>
                                  <a:pt x="1" y="1"/>
                                  <a:pt x="1" y="1"/>
                                </a:cubicBezTo>
                                <a:cubicBezTo>
                                  <a:pt x="1" y="1"/>
                                  <a:pt x="1" y="1"/>
                                  <a:pt x="1" y="1"/>
                                </a:cubicBezTo>
                                <a:cubicBezTo>
                                  <a:pt x="2" y="2"/>
                                  <a:pt x="5" y="8"/>
                                  <a:pt x="5" y="8"/>
                                </a:cubicBezTo>
                                <a:cubicBezTo>
                                  <a:pt x="5" y="11"/>
                                  <a:pt x="5" y="11"/>
                                  <a:pt x="5" y="11"/>
                                </a:cubicBezTo>
                                <a:cubicBezTo>
                                  <a:pt x="5" y="12"/>
                                  <a:pt x="5" y="12"/>
                                  <a:pt x="3" y="13"/>
                                </a:cubicBezTo>
                                <a:cubicBezTo>
                                  <a:pt x="3" y="13"/>
                                  <a:pt x="3" y="13"/>
                                  <a:pt x="3" y="13"/>
                                </a:cubicBezTo>
                                <a:cubicBezTo>
                                  <a:pt x="3" y="14"/>
                                  <a:pt x="3" y="14"/>
                                  <a:pt x="3" y="14"/>
                                </a:cubicBezTo>
                                <a:cubicBezTo>
                                  <a:pt x="10" y="14"/>
                                  <a:pt x="10" y="14"/>
                                  <a:pt x="10" y="14"/>
                                </a:cubicBezTo>
                                <a:cubicBezTo>
                                  <a:pt x="10" y="13"/>
                                  <a:pt x="10" y="13"/>
                                  <a:pt x="10" y="13"/>
                                </a:cubicBezTo>
                                <a:cubicBezTo>
                                  <a:pt x="9" y="13"/>
                                  <a:pt x="9" y="13"/>
                                  <a:pt x="9" y="13"/>
                                </a:cubicBezTo>
                                <a:cubicBezTo>
                                  <a:pt x="8" y="12"/>
                                  <a:pt x="8" y="12"/>
                                  <a:pt x="8" y="11"/>
                                </a:cubicBezTo>
                                <a:cubicBezTo>
                                  <a:pt x="8" y="8"/>
                                  <a:pt x="8" y="8"/>
                                  <a:pt x="8" y="8"/>
                                </a:cubicBezTo>
                                <a:cubicBezTo>
                                  <a:pt x="8" y="8"/>
                                  <a:pt x="11" y="3"/>
                                  <a:pt x="11" y="3"/>
                                </a:cubicBezTo>
                                <a:cubicBezTo>
                                  <a:pt x="12" y="2"/>
                                  <a:pt x="12" y="1"/>
                                  <a:pt x="13" y="1"/>
                                </a:cubicBezTo>
                                <a:cubicBezTo>
                                  <a:pt x="13" y="1"/>
                                  <a:pt x="13" y="1"/>
                                  <a:pt x="13" y="1"/>
                                </a:cubicBezTo>
                                <a:cubicBezTo>
                                  <a:pt x="13" y="0"/>
                                  <a:pt x="13" y="0"/>
                                  <a:pt x="13" y="0"/>
                                </a:cubicBezTo>
                                <a:lnTo>
                                  <a:pt x="9"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1" name="Freeform 48"/>
                        <wps:cNvSpPr>
                          <a:spLocks noEditPoints="1"/>
                        </wps:cNvSpPr>
                        <wps:spPr bwMode="auto">
                          <a:xfrm>
                            <a:off x="5088890" y="1209040"/>
                            <a:ext cx="43815" cy="43815"/>
                          </a:xfrm>
                          <a:custGeom>
                            <a:avLst/>
                            <a:gdLst>
                              <a:gd name="T0" fmla="*/ 12 w 14"/>
                              <a:gd name="T1" fmla="*/ 11 h 14"/>
                              <a:gd name="T2" fmla="*/ 8 w 14"/>
                              <a:gd name="T3" fmla="*/ 7 h 14"/>
                              <a:gd name="T4" fmla="*/ 11 w 14"/>
                              <a:gd name="T5" fmla="*/ 4 h 14"/>
                              <a:gd name="T6" fmla="*/ 7 w 14"/>
                              <a:gd name="T7" fmla="*/ 0 h 14"/>
                              <a:gd name="T8" fmla="*/ 0 w 14"/>
                              <a:gd name="T9" fmla="*/ 0 h 14"/>
                              <a:gd name="T10" fmla="*/ 0 w 14"/>
                              <a:gd name="T11" fmla="*/ 1 h 14"/>
                              <a:gd name="T12" fmla="*/ 1 w 14"/>
                              <a:gd name="T13" fmla="*/ 1 h 14"/>
                              <a:gd name="T14" fmla="*/ 2 w 14"/>
                              <a:gd name="T15" fmla="*/ 2 h 14"/>
                              <a:gd name="T16" fmla="*/ 2 w 14"/>
                              <a:gd name="T17" fmla="*/ 4 h 14"/>
                              <a:gd name="T18" fmla="*/ 2 w 14"/>
                              <a:gd name="T19" fmla="*/ 10 h 14"/>
                              <a:gd name="T20" fmla="*/ 2 w 14"/>
                              <a:gd name="T21" fmla="*/ 12 h 14"/>
                              <a:gd name="T22" fmla="*/ 1 w 14"/>
                              <a:gd name="T23" fmla="*/ 13 h 14"/>
                              <a:gd name="T24" fmla="*/ 0 w 14"/>
                              <a:gd name="T25" fmla="*/ 13 h 14"/>
                              <a:gd name="T26" fmla="*/ 0 w 14"/>
                              <a:gd name="T27" fmla="*/ 14 h 14"/>
                              <a:gd name="T28" fmla="*/ 7 w 14"/>
                              <a:gd name="T29" fmla="*/ 14 h 14"/>
                              <a:gd name="T30" fmla="*/ 7 w 14"/>
                              <a:gd name="T31" fmla="*/ 13 h 14"/>
                              <a:gd name="T32" fmla="*/ 6 w 14"/>
                              <a:gd name="T33" fmla="*/ 13 h 14"/>
                              <a:gd name="T34" fmla="*/ 5 w 14"/>
                              <a:gd name="T35" fmla="*/ 12 h 14"/>
                              <a:gd name="T36" fmla="*/ 5 w 14"/>
                              <a:gd name="T37" fmla="*/ 10 h 14"/>
                              <a:gd name="T38" fmla="*/ 5 w 14"/>
                              <a:gd name="T39" fmla="*/ 8 h 14"/>
                              <a:gd name="T40" fmla="*/ 6 w 14"/>
                              <a:gd name="T41" fmla="*/ 8 h 14"/>
                              <a:gd name="T42" fmla="*/ 6 w 14"/>
                              <a:gd name="T43" fmla="*/ 8 h 14"/>
                              <a:gd name="T44" fmla="*/ 9 w 14"/>
                              <a:gd name="T45" fmla="*/ 12 h 14"/>
                              <a:gd name="T46" fmla="*/ 10 w 14"/>
                              <a:gd name="T47" fmla="*/ 14 h 14"/>
                              <a:gd name="T48" fmla="*/ 14 w 14"/>
                              <a:gd name="T49" fmla="*/ 14 h 14"/>
                              <a:gd name="T50" fmla="*/ 14 w 14"/>
                              <a:gd name="T51" fmla="*/ 13 h 14"/>
                              <a:gd name="T52" fmla="*/ 14 w 14"/>
                              <a:gd name="T53" fmla="*/ 13 h 14"/>
                              <a:gd name="T54" fmla="*/ 12 w 14"/>
                              <a:gd name="T55" fmla="*/ 11 h 14"/>
                              <a:gd name="T56" fmla="*/ 5 w 14"/>
                              <a:gd name="T57" fmla="*/ 1 h 14"/>
                              <a:gd name="T58" fmla="*/ 6 w 14"/>
                              <a:gd name="T59" fmla="*/ 1 h 14"/>
                              <a:gd name="T60" fmla="*/ 6 w 14"/>
                              <a:gd name="T61" fmla="*/ 1 h 14"/>
                              <a:gd name="T62" fmla="*/ 8 w 14"/>
                              <a:gd name="T63" fmla="*/ 4 h 14"/>
                              <a:gd name="T64" fmla="*/ 5 w 14"/>
                              <a:gd name="T65" fmla="*/ 6 h 14"/>
                              <a:gd name="T66" fmla="*/ 5 w 14"/>
                              <a:gd name="T67" fmla="*/ 1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4" h="14">
                                <a:moveTo>
                                  <a:pt x="12" y="11"/>
                                </a:moveTo>
                                <a:cubicBezTo>
                                  <a:pt x="12" y="11"/>
                                  <a:pt x="9" y="8"/>
                                  <a:pt x="8" y="7"/>
                                </a:cubicBezTo>
                                <a:cubicBezTo>
                                  <a:pt x="10" y="7"/>
                                  <a:pt x="11" y="5"/>
                                  <a:pt x="11" y="4"/>
                                </a:cubicBezTo>
                                <a:cubicBezTo>
                                  <a:pt x="11" y="0"/>
                                  <a:pt x="8" y="0"/>
                                  <a:pt x="7" y="0"/>
                                </a:cubicBezTo>
                                <a:cubicBezTo>
                                  <a:pt x="0" y="0"/>
                                  <a:pt x="0" y="0"/>
                                  <a:pt x="0" y="0"/>
                                </a:cubicBezTo>
                                <a:cubicBezTo>
                                  <a:pt x="0" y="1"/>
                                  <a:pt x="0" y="1"/>
                                  <a:pt x="0" y="1"/>
                                </a:cubicBezTo>
                                <a:cubicBezTo>
                                  <a:pt x="1" y="1"/>
                                  <a:pt x="1" y="1"/>
                                  <a:pt x="1" y="1"/>
                                </a:cubicBezTo>
                                <a:cubicBezTo>
                                  <a:pt x="1" y="1"/>
                                  <a:pt x="2" y="1"/>
                                  <a:pt x="2" y="2"/>
                                </a:cubicBezTo>
                                <a:cubicBezTo>
                                  <a:pt x="2" y="2"/>
                                  <a:pt x="2" y="3"/>
                                  <a:pt x="2" y="4"/>
                                </a:cubicBezTo>
                                <a:cubicBezTo>
                                  <a:pt x="2" y="10"/>
                                  <a:pt x="2" y="10"/>
                                  <a:pt x="2" y="10"/>
                                </a:cubicBezTo>
                                <a:cubicBezTo>
                                  <a:pt x="2" y="10"/>
                                  <a:pt x="2" y="12"/>
                                  <a:pt x="2" y="12"/>
                                </a:cubicBezTo>
                                <a:cubicBezTo>
                                  <a:pt x="2" y="12"/>
                                  <a:pt x="1" y="13"/>
                                  <a:pt x="1" y="13"/>
                                </a:cubicBezTo>
                                <a:cubicBezTo>
                                  <a:pt x="0" y="13"/>
                                  <a:pt x="0" y="13"/>
                                  <a:pt x="0" y="13"/>
                                </a:cubicBezTo>
                                <a:cubicBezTo>
                                  <a:pt x="0" y="14"/>
                                  <a:pt x="0" y="14"/>
                                  <a:pt x="0" y="14"/>
                                </a:cubicBezTo>
                                <a:cubicBezTo>
                                  <a:pt x="7" y="14"/>
                                  <a:pt x="7" y="14"/>
                                  <a:pt x="7" y="14"/>
                                </a:cubicBezTo>
                                <a:cubicBezTo>
                                  <a:pt x="7" y="13"/>
                                  <a:pt x="7" y="13"/>
                                  <a:pt x="7" y="13"/>
                                </a:cubicBezTo>
                                <a:cubicBezTo>
                                  <a:pt x="6" y="13"/>
                                  <a:pt x="6" y="13"/>
                                  <a:pt x="6" y="13"/>
                                </a:cubicBezTo>
                                <a:cubicBezTo>
                                  <a:pt x="6" y="13"/>
                                  <a:pt x="5" y="12"/>
                                  <a:pt x="5" y="12"/>
                                </a:cubicBezTo>
                                <a:cubicBezTo>
                                  <a:pt x="5" y="12"/>
                                  <a:pt x="5" y="10"/>
                                  <a:pt x="5" y="10"/>
                                </a:cubicBezTo>
                                <a:cubicBezTo>
                                  <a:pt x="5" y="8"/>
                                  <a:pt x="5" y="8"/>
                                  <a:pt x="5" y="8"/>
                                </a:cubicBezTo>
                                <a:cubicBezTo>
                                  <a:pt x="5" y="8"/>
                                  <a:pt x="5" y="8"/>
                                  <a:pt x="6" y="8"/>
                                </a:cubicBezTo>
                                <a:cubicBezTo>
                                  <a:pt x="6" y="8"/>
                                  <a:pt x="6" y="8"/>
                                  <a:pt x="6" y="8"/>
                                </a:cubicBezTo>
                                <a:cubicBezTo>
                                  <a:pt x="9" y="12"/>
                                  <a:pt x="9" y="12"/>
                                  <a:pt x="9" y="12"/>
                                </a:cubicBezTo>
                                <a:cubicBezTo>
                                  <a:pt x="10" y="14"/>
                                  <a:pt x="10" y="14"/>
                                  <a:pt x="10" y="14"/>
                                </a:cubicBezTo>
                                <a:cubicBezTo>
                                  <a:pt x="14" y="14"/>
                                  <a:pt x="14" y="14"/>
                                  <a:pt x="14" y="14"/>
                                </a:cubicBezTo>
                                <a:cubicBezTo>
                                  <a:pt x="14" y="13"/>
                                  <a:pt x="14" y="13"/>
                                  <a:pt x="14" y="13"/>
                                </a:cubicBezTo>
                                <a:cubicBezTo>
                                  <a:pt x="14" y="13"/>
                                  <a:pt x="14" y="13"/>
                                  <a:pt x="14" y="13"/>
                                </a:cubicBezTo>
                                <a:cubicBezTo>
                                  <a:pt x="13" y="12"/>
                                  <a:pt x="13" y="12"/>
                                  <a:pt x="12" y="11"/>
                                </a:cubicBezTo>
                                <a:moveTo>
                                  <a:pt x="5" y="1"/>
                                </a:moveTo>
                                <a:cubicBezTo>
                                  <a:pt x="6" y="1"/>
                                  <a:pt x="6" y="1"/>
                                  <a:pt x="6" y="1"/>
                                </a:cubicBezTo>
                                <a:cubicBezTo>
                                  <a:pt x="6" y="1"/>
                                  <a:pt x="6" y="1"/>
                                  <a:pt x="6" y="1"/>
                                </a:cubicBezTo>
                                <a:cubicBezTo>
                                  <a:pt x="8" y="1"/>
                                  <a:pt x="8" y="2"/>
                                  <a:pt x="8" y="4"/>
                                </a:cubicBezTo>
                                <a:cubicBezTo>
                                  <a:pt x="8" y="6"/>
                                  <a:pt x="7" y="6"/>
                                  <a:pt x="5" y="6"/>
                                </a:cubicBezTo>
                                <a:cubicBezTo>
                                  <a:pt x="5" y="1"/>
                                  <a:pt x="5" y="1"/>
                                  <a:pt x="5" y="1"/>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2" name="Freeform 49"/>
                        <wps:cNvSpPr>
                          <a:spLocks noEditPoints="1"/>
                        </wps:cNvSpPr>
                        <wps:spPr bwMode="auto">
                          <a:xfrm>
                            <a:off x="5322570" y="1209040"/>
                            <a:ext cx="40005" cy="43815"/>
                          </a:xfrm>
                          <a:custGeom>
                            <a:avLst/>
                            <a:gdLst>
                              <a:gd name="T0" fmla="*/ 13 w 13"/>
                              <a:gd name="T1" fmla="*/ 13 h 14"/>
                              <a:gd name="T2" fmla="*/ 11 w 13"/>
                              <a:gd name="T3" fmla="*/ 11 h 14"/>
                              <a:gd name="T4" fmla="*/ 7 w 13"/>
                              <a:gd name="T5" fmla="*/ 7 h 14"/>
                              <a:gd name="T6" fmla="*/ 11 w 13"/>
                              <a:gd name="T7" fmla="*/ 4 h 14"/>
                              <a:gd name="T8" fmla="*/ 6 w 13"/>
                              <a:gd name="T9" fmla="*/ 0 h 14"/>
                              <a:gd name="T10" fmla="*/ 0 w 13"/>
                              <a:gd name="T11" fmla="*/ 0 h 14"/>
                              <a:gd name="T12" fmla="*/ 0 w 13"/>
                              <a:gd name="T13" fmla="*/ 1 h 14"/>
                              <a:gd name="T14" fmla="*/ 0 w 13"/>
                              <a:gd name="T15" fmla="*/ 1 h 14"/>
                              <a:gd name="T16" fmla="*/ 1 w 13"/>
                              <a:gd name="T17" fmla="*/ 2 h 14"/>
                              <a:gd name="T18" fmla="*/ 2 w 13"/>
                              <a:gd name="T19" fmla="*/ 4 h 14"/>
                              <a:gd name="T20" fmla="*/ 2 w 13"/>
                              <a:gd name="T21" fmla="*/ 10 h 14"/>
                              <a:gd name="T22" fmla="*/ 1 w 13"/>
                              <a:gd name="T23" fmla="*/ 12 h 14"/>
                              <a:gd name="T24" fmla="*/ 0 w 13"/>
                              <a:gd name="T25" fmla="*/ 13 h 14"/>
                              <a:gd name="T26" fmla="*/ 0 w 13"/>
                              <a:gd name="T27" fmla="*/ 13 h 14"/>
                              <a:gd name="T28" fmla="*/ 0 w 13"/>
                              <a:gd name="T29" fmla="*/ 14 h 14"/>
                              <a:gd name="T30" fmla="*/ 6 w 13"/>
                              <a:gd name="T31" fmla="*/ 14 h 14"/>
                              <a:gd name="T32" fmla="*/ 6 w 13"/>
                              <a:gd name="T33" fmla="*/ 13 h 14"/>
                              <a:gd name="T34" fmla="*/ 6 w 13"/>
                              <a:gd name="T35" fmla="*/ 13 h 14"/>
                              <a:gd name="T36" fmla="*/ 4 w 13"/>
                              <a:gd name="T37" fmla="*/ 12 h 14"/>
                              <a:gd name="T38" fmla="*/ 4 w 13"/>
                              <a:gd name="T39" fmla="*/ 10 h 14"/>
                              <a:gd name="T40" fmla="*/ 4 w 13"/>
                              <a:gd name="T41" fmla="*/ 8 h 14"/>
                              <a:gd name="T42" fmla="*/ 5 w 13"/>
                              <a:gd name="T43" fmla="*/ 8 h 14"/>
                              <a:gd name="T44" fmla="*/ 5 w 13"/>
                              <a:gd name="T45" fmla="*/ 8 h 14"/>
                              <a:gd name="T46" fmla="*/ 9 w 13"/>
                              <a:gd name="T47" fmla="*/ 12 h 14"/>
                              <a:gd name="T48" fmla="*/ 10 w 13"/>
                              <a:gd name="T49" fmla="*/ 14 h 14"/>
                              <a:gd name="T50" fmla="*/ 13 w 13"/>
                              <a:gd name="T51" fmla="*/ 14 h 14"/>
                              <a:gd name="T52" fmla="*/ 13 w 13"/>
                              <a:gd name="T53" fmla="*/ 13 h 14"/>
                              <a:gd name="T54" fmla="*/ 4 w 13"/>
                              <a:gd name="T55" fmla="*/ 1 h 14"/>
                              <a:gd name="T56" fmla="*/ 5 w 13"/>
                              <a:gd name="T57" fmla="*/ 1 h 14"/>
                              <a:gd name="T58" fmla="*/ 5 w 13"/>
                              <a:gd name="T59" fmla="*/ 1 h 14"/>
                              <a:gd name="T60" fmla="*/ 8 w 13"/>
                              <a:gd name="T61" fmla="*/ 4 h 14"/>
                              <a:gd name="T62" fmla="*/ 4 w 13"/>
                              <a:gd name="T63" fmla="*/ 6 h 14"/>
                              <a:gd name="T64" fmla="*/ 4 w 13"/>
                              <a:gd name="T65" fmla="*/ 1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3" h="14">
                                <a:moveTo>
                                  <a:pt x="13" y="13"/>
                                </a:moveTo>
                                <a:cubicBezTo>
                                  <a:pt x="12" y="12"/>
                                  <a:pt x="12" y="12"/>
                                  <a:pt x="11" y="11"/>
                                </a:cubicBezTo>
                                <a:cubicBezTo>
                                  <a:pt x="11" y="11"/>
                                  <a:pt x="8" y="8"/>
                                  <a:pt x="7" y="7"/>
                                </a:cubicBezTo>
                                <a:cubicBezTo>
                                  <a:pt x="10" y="7"/>
                                  <a:pt x="11" y="5"/>
                                  <a:pt x="11" y="4"/>
                                </a:cubicBezTo>
                                <a:cubicBezTo>
                                  <a:pt x="11" y="0"/>
                                  <a:pt x="7" y="0"/>
                                  <a:pt x="6" y="0"/>
                                </a:cubicBezTo>
                                <a:cubicBezTo>
                                  <a:pt x="0" y="0"/>
                                  <a:pt x="0" y="0"/>
                                  <a:pt x="0" y="0"/>
                                </a:cubicBezTo>
                                <a:cubicBezTo>
                                  <a:pt x="0" y="1"/>
                                  <a:pt x="0" y="1"/>
                                  <a:pt x="0" y="1"/>
                                </a:cubicBezTo>
                                <a:cubicBezTo>
                                  <a:pt x="0" y="1"/>
                                  <a:pt x="0" y="1"/>
                                  <a:pt x="0" y="1"/>
                                </a:cubicBezTo>
                                <a:cubicBezTo>
                                  <a:pt x="1" y="1"/>
                                  <a:pt x="1" y="1"/>
                                  <a:pt x="1" y="2"/>
                                </a:cubicBezTo>
                                <a:cubicBezTo>
                                  <a:pt x="2" y="2"/>
                                  <a:pt x="2" y="3"/>
                                  <a:pt x="2" y="4"/>
                                </a:cubicBezTo>
                                <a:cubicBezTo>
                                  <a:pt x="2" y="10"/>
                                  <a:pt x="2" y="10"/>
                                  <a:pt x="2" y="10"/>
                                </a:cubicBezTo>
                                <a:cubicBezTo>
                                  <a:pt x="2" y="10"/>
                                  <a:pt x="2" y="12"/>
                                  <a:pt x="1" y="12"/>
                                </a:cubicBezTo>
                                <a:cubicBezTo>
                                  <a:pt x="1" y="12"/>
                                  <a:pt x="1" y="13"/>
                                  <a:pt x="0" y="13"/>
                                </a:cubicBezTo>
                                <a:cubicBezTo>
                                  <a:pt x="0" y="13"/>
                                  <a:pt x="0" y="13"/>
                                  <a:pt x="0" y="13"/>
                                </a:cubicBezTo>
                                <a:cubicBezTo>
                                  <a:pt x="0" y="14"/>
                                  <a:pt x="0" y="14"/>
                                  <a:pt x="0" y="14"/>
                                </a:cubicBezTo>
                                <a:cubicBezTo>
                                  <a:pt x="6" y="14"/>
                                  <a:pt x="6" y="14"/>
                                  <a:pt x="6" y="14"/>
                                </a:cubicBezTo>
                                <a:cubicBezTo>
                                  <a:pt x="6" y="13"/>
                                  <a:pt x="6" y="13"/>
                                  <a:pt x="6" y="13"/>
                                </a:cubicBezTo>
                                <a:cubicBezTo>
                                  <a:pt x="6" y="13"/>
                                  <a:pt x="6" y="13"/>
                                  <a:pt x="6" y="13"/>
                                </a:cubicBezTo>
                                <a:cubicBezTo>
                                  <a:pt x="5" y="13"/>
                                  <a:pt x="5" y="12"/>
                                  <a:pt x="4" y="12"/>
                                </a:cubicBezTo>
                                <a:cubicBezTo>
                                  <a:pt x="4" y="12"/>
                                  <a:pt x="4" y="10"/>
                                  <a:pt x="4" y="10"/>
                                </a:cubicBezTo>
                                <a:cubicBezTo>
                                  <a:pt x="4" y="8"/>
                                  <a:pt x="4" y="8"/>
                                  <a:pt x="4" y="8"/>
                                </a:cubicBezTo>
                                <a:cubicBezTo>
                                  <a:pt x="5" y="8"/>
                                  <a:pt x="5" y="8"/>
                                  <a:pt x="5" y="8"/>
                                </a:cubicBezTo>
                                <a:cubicBezTo>
                                  <a:pt x="5" y="8"/>
                                  <a:pt x="5" y="8"/>
                                  <a:pt x="5" y="8"/>
                                </a:cubicBezTo>
                                <a:cubicBezTo>
                                  <a:pt x="9" y="12"/>
                                  <a:pt x="9" y="12"/>
                                  <a:pt x="9" y="12"/>
                                </a:cubicBezTo>
                                <a:cubicBezTo>
                                  <a:pt x="10" y="14"/>
                                  <a:pt x="10" y="14"/>
                                  <a:pt x="10" y="14"/>
                                </a:cubicBezTo>
                                <a:cubicBezTo>
                                  <a:pt x="13" y="14"/>
                                  <a:pt x="13" y="14"/>
                                  <a:pt x="13" y="14"/>
                                </a:cubicBezTo>
                                <a:cubicBezTo>
                                  <a:pt x="13" y="13"/>
                                  <a:pt x="13" y="13"/>
                                  <a:pt x="13" y="13"/>
                                </a:cubicBezTo>
                                <a:close/>
                                <a:moveTo>
                                  <a:pt x="4" y="1"/>
                                </a:moveTo>
                                <a:cubicBezTo>
                                  <a:pt x="4" y="1"/>
                                  <a:pt x="5" y="1"/>
                                  <a:pt x="5" y="1"/>
                                </a:cubicBezTo>
                                <a:cubicBezTo>
                                  <a:pt x="5" y="1"/>
                                  <a:pt x="5" y="1"/>
                                  <a:pt x="5" y="1"/>
                                </a:cubicBezTo>
                                <a:cubicBezTo>
                                  <a:pt x="7" y="1"/>
                                  <a:pt x="8" y="2"/>
                                  <a:pt x="8" y="4"/>
                                </a:cubicBezTo>
                                <a:cubicBezTo>
                                  <a:pt x="8" y="6"/>
                                  <a:pt x="7" y="6"/>
                                  <a:pt x="4" y="6"/>
                                </a:cubicBezTo>
                                <a:cubicBezTo>
                                  <a:pt x="4" y="1"/>
                                  <a:pt x="4" y="1"/>
                                  <a:pt x="4" y="1"/>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3" name="Freeform 50"/>
                        <wps:cNvSpPr>
                          <a:spLocks/>
                        </wps:cNvSpPr>
                        <wps:spPr bwMode="auto">
                          <a:xfrm>
                            <a:off x="5139055" y="1209040"/>
                            <a:ext cx="36830" cy="43815"/>
                          </a:xfrm>
                          <a:custGeom>
                            <a:avLst/>
                            <a:gdLst>
                              <a:gd name="T0" fmla="*/ 10 w 12"/>
                              <a:gd name="T1" fmla="*/ 10 h 14"/>
                              <a:gd name="T2" fmla="*/ 10 w 12"/>
                              <a:gd name="T3" fmla="*/ 10 h 14"/>
                              <a:gd name="T4" fmla="*/ 7 w 12"/>
                              <a:gd name="T5" fmla="*/ 12 h 14"/>
                              <a:gd name="T6" fmla="*/ 5 w 12"/>
                              <a:gd name="T7" fmla="*/ 12 h 14"/>
                              <a:gd name="T8" fmla="*/ 5 w 12"/>
                              <a:gd name="T9" fmla="*/ 10 h 14"/>
                              <a:gd name="T10" fmla="*/ 5 w 12"/>
                              <a:gd name="T11" fmla="*/ 7 h 14"/>
                              <a:gd name="T12" fmla="*/ 7 w 12"/>
                              <a:gd name="T13" fmla="*/ 9 h 14"/>
                              <a:gd name="T14" fmla="*/ 7 w 12"/>
                              <a:gd name="T15" fmla="*/ 9 h 14"/>
                              <a:gd name="T16" fmla="*/ 8 w 12"/>
                              <a:gd name="T17" fmla="*/ 9 h 14"/>
                              <a:gd name="T18" fmla="*/ 8 w 12"/>
                              <a:gd name="T19" fmla="*/ 4 h 14"/>
                              <a:gd name="T20" fmla="*/ 7 w 12"/>
                              <a:gd name="T21" fmla="*/ 4 h 14"/>
                              <a:gd name="T22" fmla="*/ 7 w 12"/>
                              <a:gd name="T23" fmla="*/ 4 h 14"/>
                              <a:gd name="T24" fmla="*/ 5 w 12"/>
                              <a:gd name="T25" fmla="*/ 6 h 14"/>
                              <a:gd name="T26" fmla="*/ 5 w 12"/>
                              <a:gd name="T27" fmla="*/ 1 h 14"/>
                              <a:gd name="T28" fmla="*/ 6 w 12"/>
                              <a:gd name="T29" fmla="*/ 1 h 14"/>
                              <a:gd name="T30" fmla="*/ 9 w 12"/>
                              <a:gd name="T31" fmla="*/ 3 h 14"/>
                              <a:gd name="T32" fmla="*/ 9 w 12"/>
                              <a:gd name="T33" fmla="*/ 4 h 14"/>
                              <a:gd name="T34" fmla="*/ 10 w 12"/>
                              <a:gd name="T35" fmla="*/ 4 h 14"/>
                              <a:gd name="T36" fmla="*/ 10 w 12"/>
                              <a:gd name="T37" fmla="*/ 0 h 14"/>
                              <a:gd name="T38" fmla="*/ 0 w 12"/>
                              <a:gd name="T39" fmla="*/ 0 h 14"/>
                              <a:gd name="T40" fmla="*/ 0 w 12"/>
                              <a:gd name="T41" fmla="*/ 1 h 14"/>
                              <a:gd name="T42" fmla="*/ 0 w 12"/>
                              <a:gd name="T43" fmla="*/ 1 h 14"/>
                              <a:gd name="T44" fmla="*/ 2 w 12"/>
                              <a:gd name="T45" fmla="*/ 2 h 14"/>
                              <a:gd name="T46" fmla="*/ 2 w 12"/>
                              <a:gd name="T47" fmla="*/ 4 h 14"/>
                              <a:gd name="T48" fmla="*/ 2 w 12"/>
                              <a:gd name="T49" fmla="*/ 10 h 14"/>
                              <a:gd name="T50" fmla="*/ 2 w 12"/>
                              <a:gd name="T51" fmla="*/ 12 h 14"/>
                              <a:gd name="T52" fmla="*/ 0 w 12"/>
                              <a:gd name="T53" fmla="*/ 13 h 14"/>
                              <a:gd name="T54" fmla="*/ 0 w 12"/>
                              <a:gd name="T55" fmla="*/ 13 h 14"/>
                              <a:gd name="T56" fmla="*/ 0 w 12"/>
                              <a:gd name="T57" fmla="*/ 14 h 14"/>
                              <a:gd name="T58" fmla="*/ 12 w 12"/>
                              <a:gd name="T59" fmla="*/ 14 h 14"/>
                              <a:gd name="T60" fmla="*/ 12 w 12"/>
                              <a:gd name="T61" fmla="*/ 10 h 14"/>
                              <a:gd name="T62" fmla="*/ 10 w 12"/>
                              <a:gd name="T63" fmla="*/ 1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2" h="14">
                                <a:moveTo>
                                  <a:pt x="10" y="10"/>
                                </a:moveTo>
                                <a:cubicBezTo>
                                  <a:pt x="10" y="10"/>
                                  <a:pt x="10" y="10"/>
                                  <a:pt x="10" y="10"/>
                                </a:cubicBezTo>
                                <a:cubicBezTo>
                                  <a:pt x="10" y="12"/>
                                  <a:pt x="9" y="12"/>
                                  <a:pt x="7" y="12"/>
                                </a:cubicBezTo>
                                <a:cubicBezTo>
                                  <a:pt x="6" y="12"/>
                                  <a:pt x="5" y="12"/>
                                  <a:pt x="5" y="12"/>
                                </a:cubicBezTo>
                                <a:cubicBezTo>
                                  <a:pt x="5" y="12"/>
                                  <a:pt x="5" y="11"/>
                                  <a:pt x="5" y="10"/>
                                </a:cubicBezTo>
                                <a:cubicBezTo>
                                  <a:pt x="5" y="7"/>
                                  <a:pt x="5" y="7"/>
                                  <a:pt x="5" y="7"/>
                                </a:cubicBezTo>
                                <a:cubicBezTo>
                                  <a:pt x="6" y="7"/>
                                  <a:pt x="7" y="7"/>
                                  <a:pt x="7" y="9"/>
                                </a:cubicBezTo>
                                <a:cubicBezTo>
                                  <a:pt x="7" y="9"/>
                                  <a:pt x="7" y="9"/>
                                  <a:pt x="7" y="9"/>
                                </a:cubicBezTo>
                                <a:cubicBezTo>
                                  <a:pt x="8" y="9"/>
                                  <a:pt x="8" y="9"/>
                                  <a:pt x="8" y="9"/>
                                </a:cubicBezTo>
                                <a:cubicBezTo>
                                  <a:pt x="8" y="4"/>
                                  <a:pt x="8" y="4"/>
                                  <a:pt x="8" y="4"/>
                                </a:cubicBezTo>
                                <a:cubicBezTo>
                                  <a:pt x="7" y="4"/>
                                  <a:pt x="7" y="4"/>
                                  <a:pt x="7" y="4"/>
                                </a:cubicBezTo>
                                <a:cubicBezTo>
                                  <a:pt x="7" y="4"/>
                                  <a:pt x="7" y="4"/>
                                  <a:pt x="7" y="4"/>
                                </a:cubicBezTo>
                                <a:cubicBezTo>
                                  <a:pt x="7" y="5"/>
                                  <a:pt x="7" y="6"/>
                                  <a:pt x="5" y="6"/>
                                </a:cubicBezTo>
                                <a:cubicBezTo>
                                  <a:pt x="5" y="1"/>
                                  <a:pt x="5" y="1"/>
                                  <a:pt x="5" y="1"/>
                                </a:cubicBezTo>
                                <a:cubicBezTo>
                                  <a:pt x="6" y="1"/>
                                  <a:pt x="6" y="1"/>
                                  <a:pt x="6" y="1"/>
                                </a:cubicBezTo>
                                <a:cubicBezTo>
                                  <a:pt x="8" y="1"/>
                                  <a:pt x="9" y="1"/>
                                  <a:pt x="9" y="3"/>
                                </a:cubicBezTo>
                                <a:cubicBezTo>
                                  <a:pt x="9" y="4"/>
                                  <a:pt x="9" y="4"/>
                                  <a:pt x="9" y="4"/>
                                </a:cubicBezTo>
                                <a:cubicBezTo>
                                  <a:pt x="10" y="4"/>
                                  <a:pt x="10" y="4"/>
                                  <a:pt x="10" y="4"/>
                                </a:cubicBezTo>
                                <a:cubicBezTo>
                                  <a:pt x="10" y="0"/>
                                  <a:pt x="10" y="0"/>
                                  <a:pt x="10" y="0"/>
                                </a:cubicBezTo>
                                <a:cubicBezTo>
                                  <a:pt x="0" y="0"/>
                                  <a:pt x="0" y="0"/>
                                  <a:pt x="0" y="0"/>
                                </a:cubicBezTo>
                                <a:cubicBezTo>
                                  <a:pt x="0" y="1"/>
                                  <a:pt x="0" y="1"/>
                                  <a:pt x="0" y="1"/>
                                </a:cubicBezTo>
                                <a:cubicBezTo>
                                  <a:pt x="0" y="1"/>
                                  <a:pt x="0" y="1"/>
                                  <a:pt x="0" y="1"/>
                                </a:cubicBezTo>
                                <a:cubicBezTo>
                                  <a:pt x="1" y="1"/>
                                  <a:pt x="2" y="1"/>
                                  <a:pt x="2" y="2"/>
                                </a:cubicBezTo>
                                <a:cubicBezTo>
                                  <a:pt x="2" y="2"/>
                                  <a:pt x="2" y="4"/>
                                  <a:pt x="2" y="4"/>
                                </a:cubicBezTo>
                                <a:cubicBezTo>
                                  <a:pt x="2" y="10"/>
                                  <a:pt x="2" y="10"/>
                                  <a:pt x="2" y="10"/>
                                </a:cubicBezTo>
                                <a:cubicBezTo>
                                  <a:pt x="2" y="10"/>
                                  <a:pt x="2" y="12"/>
                                  <a:pt x="2" y="12"/>
                                </a:cubicBezTo>
                                <a:cubicBezTo>
                                  <a:pt x="2" y="13"/>
                                  <a:pt x="1" y="13"/>
                                  <a:pt x="0" y="13"/>
                                </a:cubicBezTo>
                                <a:cubicBezTo>
                                  <a:pt x="0" y="13"/>
                                  <a:pt x="0" y="13"/>
                                  <a:pt x="0" y="13"/>
                                </a:cubicBezTo>
                                <a:cubicBezTo>
                                  <a:pt x="0" y="14"/>
                                  <a:pt x="0" y="14"/>
                                  <a:pt x="0" y="14"/>
                                </a:cubicBezTo>
                                <a:cubicBezTo>
                                  <a:pt x="12" y="14"/>
                                  <a:pt x="12" y="14"/>
                                  <a:pt x="12" y="14"/>
                                </a:cubicBezTo>
                                <a:cubicBezTo>
                                  <a:pt x="12" y="10"/>
                                  <a:pt x="12" y="10"/>
                                  <a:pt x="12" y="10"/>
                                </a:cubicBezTo>
                                <a:lnTo>
                                  <a:pt x="10" y="1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4" name="Freeform 51"/>
                        <wps:cNvSpPr>
                          <a:spLocks/>
                        </wps:cNvSpPr>
                        <wps:spPr bwMode="auto">
                          <a:xfrm>
                            <a:off x="5278755" y="1209040"/>
                            <a:ext cx="34290" cy="43815"/>
                          </a:xfrm>
                          <a:custGeom>
                            <a:avLst/>
                            <a:gdLst>
                              <a:gd name="T0" fmla="*/ 10 w 11"/>
                              <a:gd name="T1" fmla="*/ 10 h 14"/>
                              <a:gd name="T2" fmla="*/ 10 w 11"/>
                              <a:gd name="T3" fmla="*/ 10 h 14"/>
                              <a:gd name="T4" fmla="*/ 7 w 11"/>
                              <a:gd name="T5" fmla="*/ 12 h 14"/>
                              <a:gd name="T6" fmla="*/ 4 w 11"/>
                              <a:gd name="T7" fmla="*/ 12 h 14"/>
                              <a:gd name="T8" fmla="*/ 4 w 11"/>
                              <a:gd name="T9" fmla="*/ 10 h 14"/>
                              <a:gd name="T10" fmla="*/ 4 w 11"/>
                              <a:gd name="T11" fmla="*/ 7 h 14"/>
                              <a:gd name="T12" fmla="*/ 7 w 11"/>
                              <a:gd name="T13" fmla="*/ 9 h 14"/>
                              <a:gd name="T14" fmla="*/ 7 w 11"/>
                              <a:gd name="T15" fmla="*/ 9 h 14"/>
                              <a:gd name="T16" fmla="*/ 7 w 11"/>
                              <a:gd name="T17" fmla="*/ 9 h 14"/>
                              <a:gd name="T18" fmla="*/ 8 w 11"/>
                              <a:gd name="T19" fmla="*/ 9 h 14"/>
                              <a:gd name="T20" fmla="*/ 8 w 11"/>
                              <a:gd name="T21" fmla="*/ 4 h 14"/>
                              <a:gd name="T22" fmla="*/ 7 w 11"/>
                              <a:gd name="T23" fmla="*/ 4 h 14"/>
                              <a:gd name="T24" fmla="*/ 7 w 11"/>
                              <a:gd name="T25" fmla="*/ 4 h 14"/>
                              <a:gd name="T26" fmla="*/ 4 w 11"/>
                              <a:gd name="T27" fmla="*/ 6 h 14"/>
                              <a:gd name="T28" fmla="*/ 4 w 11"/>
                              <a:gd name="T29" fmla="*/ 1 h 14"/>
                              <a:gd name="T30" fmla="*/ 6 w 11"/>
                              <a:gd name="T31" fmla="*/ 1 h 14"/>
                              <a:gd name="T32" fmla="*/ 9 w 11"/>
                              <a:gd name="T33" fmla="*/ 3 h 14"/>
                              <a:gd name="T34" fmla="*/ 9 w 11"/>
                              <a:gd name="T35" fmla="*/ 4 h 14"/>
                              <a:gd name="T36" fmla="*/ 10 w 11"/>
                              <a:gd name="T37" fmla="*/ 4 h 14"/>
                              <a:gd name="T38" fmla="*/ 10 w 11"/>
                              <a:gd name="T39" fmla="*/ 0 h 14"/>
                              <a:gd name="T40" fmla="*/ 0 w 11"/>
                              <a:gd name="T41" fmla="*/ 0 h 14"/>
                              <a:gd name="T42" fmla="*/ 0 w 11"/>
                              <a:gd name="T43" fmla="*/ 1 h 14"/>
                              <a:gd name="T44" fmla="*/ 0 w 11"/>
                              <a:gd name="T45" fmla="*/ 1 h 14"/>
                              <a:gd name="T46" fmla="*/ 1 w 11"/>
                              <a:gd name="T47" fmla="*/ 2 h 14"/>
                              <a:gd name="T48" fmla="*/ 1 w 11"/>
                              <a:gd name="T49" fmla="*/ 4 h 14"/>
                              <a:gd name="T50" fmla="*/ 1 w 11"/>
                              <a:gd name="T51" fmla="*/ 10 h 14"/>
                              <a:gd name="T52" fmla="*/ 1 w 11"/>
                              <a:gd name="T53" fmla="*/ 12 h 14"/>
                              <a:gd name="T54" fmla="*/ 0 w 11"/>
                              <a:gd name="T55" fmla="*/ 12 h 14"/>
                              <a:gd name="T56" fmla="*/ 0 w 11"/>
                              <a:gd name="T57" fmla="*/ 12 h 14"/>
                              <a:gd name="T58" fmla="*/ 0 w 11"/>
                              <a:gd name="T59" fmla="*/ 14 h 14"/>
                              <a:gd name="T60" fmla="*/ 11 w 11"/>
                              <a:gd name="T61" fmla="*/ 14 h 14"/>
                              <a:gd name="T62" fmla="*/ 11 w 11"/>
                              <a:gd name="T63" fmla="*/ 10 h 14"/>
                              <a:gd name="T64" fmla="*/ 10 w 11"/>
                              <a:gd name="T65" fmla="*/ 1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 h="14">
                                <a:moveTo>
                                  <a:pt x="10" y="10"/>
                                </a:moveTo>
                                <a:cubicBezTo>
                                  <a:pt x="10" y="10"/>
                                  <a:pt x="10" y="10"/>
                                  <a:pt x="10" y="10"/>
                                </a:cubicBezTo>
                                <a:cubicBezTo>
                                  <a:pt x="10" y="12"/>
                                  <a:pt x="9" y="12"/>
                                  <a:pt x="7" y="12"/>
                                </a:cubicBezTo>
                                <a:cubicBezTo>
                                  <a:pt x="6" y="12"/>
                                  <a:pt x="5" y="12"/>
                                  <a:pt x="4" y="12"/>
                                </a:cubicBezTo>
                                <a:cubicBezTo>
                                  <a:pt x="4" y="11"/>
                                  <a:pt x="4" y="11"/>
                                  <a:pt x="4" y="10"/>
                                </a:cubicBezTo>
                                <a:cubicBezTo>
                                  <a:pt x="4" y="7"/>
                                  <a:pt x="4" y="7"/>
                                  <a:pt x="4" y="7"/>
                                </a:cubicBezTo>
                                <a:cubicBezTo>
                                  <a:pt x="6" y="7"/>
                                  <a:pt x="7" y="7"/>
                                  <a:pt x="7" y="9"/>
                                </a:cubicBezTo>
                                <a:cubicBezTo>
                                  <a:pt x="7" y="9"/>
                                  <a:pt x="7" y="9"/>
                                  <a:pt x="7" y="9"/>
                                </a:cubicBezTo>
                                <a:cubicBezTo>
                                  <a:pt x="7" y="9"/>
                                  <a:pt x="7" y="9"/>
                                  <a:pt x="7" y="9"/>
                                </a:cubicBezTo>
                                <a:cubicBezTo>
                                  <a:pt x="8" y="9"/>
                                  <a:pt x="8" y="9"/>
                                  <a:pt x="8" y="9"/>
                                </a:cubicBezTo>
                                <a:cubicBezTo>
                                  <a:pt x="8" y="4"/>
                                  <a:pt x="8" y="4"/>
                                  <a:pt x="8" y="4"/>
                                </a:cubicBezTo>
                                <a:cubicBezTo>
                                  <a:pt x="7" y="4"/>
                                  <a:pt x="7" y="4"/>
                                  <a:pt x="7" y="4"/>
                                </a:cubicBezTo>
                                <a:cubicBezTo>
                                  <a:pt x="7" y="4"/>
                                  <a:pt x="7" y="4"/>
                                  <a:pt x="7" y="4"/>
                                </a:cubicBezTo>
                                <a:cubicBezTo>
                                  <a:pt x="7" y="5"/>
                                  <a:pt x="6" y="6"/>
                                  <a:pt x="4" y="6"/>
                                </a:cubicBezTo>
                                <a:cubicBezTo>
                                  <a:pt x="4" y="1"/>
                                  <a:pt x="4" y="1"/>
                                  <a:pt x="4" y="1"/>
                                </a:cubicBezTo>
                                <a:cubicBezTo>
                                  <a:pt x="6" y="1"/>
                                  <a:pt x="6" y="1"/>
                                  <a:pt x="6" y="1"/>
                                </a:cubicBezTo>
                                <a:cubicBezTo>
                                  <a:pt x="8" y="1"/>
                                  <a:pt x="9" y="1"/>
                                  <a:pt x="9" y="3"/>
                                </a:cubicBezTo>
                                <a:cubicBezTo>
                                  <a:pt x="9" y="4"/>
                                  <a:pt x="9" y="4"/>
                                  <a:pt x="9" y="4"/>
                                </a:cubicBezTo>
                                <a:cubicBezTo>
                                  <a:pt x="10" y="4"/>
                                  <a:pt x="10" y="4"/>
                                  <a:pt x="10" y="4"/>
                                </a:cubicBezTo>
                                <a:cubicBezTo>
                                  <a:pt x="10" y="0"/>
                                  <a:pt x="10" y="0"/>
                                  <a:pt x="10" y="0"/>
                                </a:cubicBezTo>
                                <a:cubicBezTo>
                                  <a:pt x="0" y="0"/>
                                  <a:pt x="0" y="0"/>
                                  <a:pt x="0" y="0"/>
                                </a:cubicBezTo>
                                <a:cubicBezTo>
                                  <a:pt x="0" y="1"/>
                                  <a:pt x="0" y="1"/>
                                  <a:pt x="0" y="1"/>
                                </a:cubicBezTo>
                                <a:cubicBezTo>
                                  <a:pt x="0" y="1"/>
                                  <a:pt x="0" y="1"/>
                                  <a:pt x="0" y="1"/>
                                </a:cubicBezTo>
                                <a:cubicBezTo>
                                  <a:pt x="1" y="1"/>
                                  <a:pt x="1" y="1"/>
                                  <a:pt x="1" y="2"/>
                                </a:cubicBezTo>
                                <a:cubicBezTo>
                                  <a:pt x="1" y="2"/>
                                  <a:pt x="1" y="4"/>
                                  <a:pt x="1" y="4"/>
                                </a:cubicBezTo>
                                <a:cubicBezTo>
                                  <a:pt x="1" y="10"/>
                                  <a:pt x="1" y="10"/>
                                  <a:pt x="1" y="10"/>
                                </a:cubicBezTo>
                                <a:cubicBezTo>
                                  <a:pt x="1" y="10"/>
                                  <a:pt x="1" y="12"/>
                                  <a:pt x="1" y="12"/>
                                </a:cubicBezTo>
                                <a:cubicBezTo>
                                  <a:pt x="1" y="12"/>
                                  <a:pt x="1" y="12"/>
                                  <a:pt x="0" y="12"/>
                                </a:cubicBezTo>
                                <a:cubicBezTo>
                                  <a:pt x="0" y="12"/>
                                  <a:pt x="0" y="12"/>
                                  <a:pt x="0" y="12"/>
                                </a:cubicBezTo>
                                <a:cubicBezTo>
                                  <a:pt x="0" y="14"/>
                                  <a:pt x="0" y="14"/>
                                  <a:pt x="0" y="14"/>
                                </a:cubicBezTo>
                                <a:cubicBezTo>
                                  <a:pt x="11" y="14"/>
                                  <a:pt x="11" y="14"/>
                                  <a:pt x="11" y="14"/>
                                </a:cubicBezTo>
                                <a:cubicBezTo>
                                  <a:pt x="11" y="10"/>
                                  <a:pt x="11" y="10"/>
                                  <a:pt x="11" y="10"/>
                                </a:cubicBezTo>
                                <a:lnTo>
                                  <a:pt x="10" y="1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5" name="Freeform 52"/>
                        <wps:cNvSpPr>
                          <a:spLocks noEditPoints="1"/>
                        </wps:cNvSpPr>
                        <wps:spPr bwMode="auto">
                          <a:xfrm>
                            <a:off x="5179060" y="1209040"/>
                            <a:ext cx="46990" cy="43815"/>
                          </a:xfrm>
                          <a:custGeom>
                            <a:avLst/>
                            <a:gdLst>
                              <a:gd name="T0" fmla="*/ 13 w 15"/>
                              <a:gd name="T1" fmla="*/ 12 h 14"/>
                              <a:gd name="T2" fmla="*/ 13 w 15"/>
                              <a:gd name="T3" fmla="*/ 11 h 14"/>
                              <a:gd name="T4" fmla="*/ 8 w 15"/>
                              <a:gd name="T5" fmla="*/ 0 h 14"/>
                              <a:gd name="T6" fmla="*/ 7 w 15"/>
                              <a:gd name="T7" fmla="*/ 0 h 14"/>
                              <a:gd name="T8" fmla="*/ 4 w 15"/>
                              <a:gd name="T9" fmla="*/ 8 h 14"/>
                              <a:gd name="T10" fmla="*/ 3 w 15"/>
                              <a:gd name="T11" fmla="*/ 9 h 14"/>
                              <a:gd name="T12" fmla="*/ 2 w 15"/>
                              <a:gd name="T13" fmla="*/ 11 h 14"/>
                              <a:gd name="T14" fmla="*/ 1 w 15"/>
                              <a:gd name="T15" fmla="*/ 13 h 14"/>
                              <a:gd name="T16" fmla="*/ 1 w 15"/>
                              <a:gd name="T17" fmla="*/ 13 h 14"/>
                              <a:gd name="T18" fmla="*/ 0 w 15"/>
                              <a:gd name="T19" fmla="*/ 13 h 14"/>
                              <a:gd name="T20" fmla="*/ 0 w 15"/>
                              <a:gd name="T21" fmla="*/ 14 h 14"/>
                              <a:gd name="T22" fmla="*/ 5 w 15"/>
                              <a:gd name="T23" fmla="*/ 14 h 14"/>
                              <a:gd name="T24" fmla="*/ 5 w 15"/>
                              <a:gd name="T25" fmla="*/ 13 h 14"/>
                              <a:gd name="T26" fmla="*/ 5 w 15"/>
                              <a:gd name="T27" fmla="*/ 13 h 14"/>
                              <a:gd name="T28" fmla="*/ 4 w 15"/>
                              <a:gd name="T29" fmla="*/ 12 h 14"/>
                              <a:gd name="T30" fmla="*/ 5 w 15"/>
                              <a:gd name="T31" fmla="*/ 10 h 14"/>
                              <a:gd name="T32" fmla="*/ 5 w 15"/>
                              <a:gd name="T33" fmla="*/ 9 h 14"/>
                              <a:gd name="T34" fmla="*/ 5 w 15"/>
                              <a:gd name="T35" fmla="*/ 9 h 14"/>
                              <a:gd name="T36" fmla="*/ 9 w 15"/>
                              <a:gd name="T37" fmla="*/ 9 h 14"/>
                              <a:gd name="T38" fmla="*/ 10 w 15"/>
                              <a:gd name="T39" fmla="*/ 12 h 14"/>
                              <a:gd name="T40" fmla="*/ 9 w 15"/>
                              <a:gd name="T41" fmla="*/ 13 h 14"/>
                              <a:gd name="T42" fmla="*/ 9 w 15"/>
                              <a:gd name="T43" fmla="*/ 13 h 14"/>
                              <a:gd name="T44" fmla="*/ 9 w 15"/>
                              <a:gd name="T45" fmla="*/ 13 h 14"/>
                              <a:gd name="T46" fmla="*/ 9 w 15"/>
                              <a:gd name="T47" fmla="*/ 14 h 14"/>
                              <a:gd name="T48" fmla="*/ 15 w 15"/>
                              <a:gd name="T49" fmla="*/ 14 h 14"/>
                              <a:gd name="T50" fmla="*/ 15 w 15"/>
                              <a:gd name="T51" fmla="*/ 13 h 14"/>
                              <a:gd name="T52" fmla="*/ 15 w 15"/>
                              <a:gd name="T53" fmla="*/ 13 h 14"/>
                              <a:gd name="T54" fmla="*/ 13 w 15"/>
                              <a:gd name="T55" fmla="*/ 12 h 14"/>
                              <a:gd name="T56" fmla="*/ 9 w 15"/>
                              <a:gd name="T57" fmla="*/ 8 h 14"/>
                              <a:gd name="T58" fmla="*/ 5 w 15"/>
                              <a:gd name="T59" fmla="*/ 8 h 14"/>
                              <a:gd name="T60" fmla="*/ 7 w 15"/>
                              <a:gd name="T61" fmla="*/ 3 h 14"/>
                              <a:gd name="T62" fmla="*/ 9 w 15"/>
                              <a:gd name="T63" fmla="*/ 8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5" h="14">
                                <a:moveTo>
                                  <a:pt x="13" y="12"/>
                                </a:moveTo>
                                <a:cubicBezTo>
                                  <a:pt x="13" y="12"/>
                                  <a:pt x="13" y="11"/>
                                  <a:pt x="13" y="11"/>
                                </a:cubicBezTo>
                                <a:cubicBezTo>
                                  <a:pt x="8" y="0"/>
                                  <a:pt x="8" y="0"/>
                                  <a:pt x="8" y="0"/>
                                </a:cubicBezTo>
                                <a:cubicBezTo>
                                  <a:pt x="7" y="0"/>
                                  <a:pt x="7" y="0"/>
                                  <a:pt x="7" y="0"/>
                                </a:cubicBezTo>
                                <a:cubicBezTo>
                                  <a:pt x="4" y="8"/>
                                  <a:pt x="4" y="8"/>
                                  <a:pt x="4" y="8"/>
                                </a:cubicBezTo>
                                <a:cubicBezTo>
                                  <a:pt x="4" y="8"/>
                                  <a:pt x="3" y="9"/>
                                  <a:pt x="3" y="9"/>
                                </a:cubicBezTo>
                                <a:cubicBezTo>
                                  <a:pt x="2" y="11"/>
                                  <a:pt x="2" y="11"/>
                                  <a:pt x="2" y="11"/>
                                </a:cubicBezTo>
                                <a:cubicBezTo>
                                  <a:pt x="2" y="12"/>
                                  <a:pt x="2" y="12"/>
                                  <a:pt x="1" y="13"/>
                                </a:cubicBezTo>
                                <a:cubicBezTo>
                                  <a:pt x="1" y="13"/>
                                  <a:pt x="1" y="13"/>
                                  <a:pt x="1" y="13"/>
                                </a:cubicBezTo>
                                <a:cubicBezTo>
                                  <a:pt x="0" y="13"/>
                                  <a:pt x="0" y="13"/>
                                  <a:pt x="0" y="13"/>
                                </a:cubicBezTo>
                                <a:cubicBezTo>
                                  <a:pt x="0" y="14"/>
                                  <a:pt x="0" y="14"/>
                                  <a:pt x="0" y="14"/>
                                </a:cubicBezTo>
                                <a:cubicBezTo>
                                  <a:pt x="5" y="14"/>
                                  <a:pt x="5" y="14"/>
                                  <a:pt x="5" y="14"/>
                                </a:cubicBezTo>
                                <a:cubicBezTo>
                                  <a:pt x="5" y="13"/>
                                  <a:pt x="5" y="13"/>
                                  <a:pt x="5" y="13"/>
                                </a:cubicBezTo>
                                <a:cubicBezTo>
                                  <a:pt x="5" y="13"/>
                                  <a:pt x="5" y="13"/>
                                  <a:pt x="5" y="13"/>
                                </a:cubicBezTo>
                                <a:cubicBezTo>
                                  <a:pt x="4" y="13"/>
                                  <a:pt x="4" y="12"/>
                                  <a:pt x="4" y="12"/>
                                </a:cubicBezTo>
                                <a:cubicBezTo>
                                  <a:pt x="4" y="11"/>
                                  <a:pt x="4" y="10"/>
                                  <a:pt x="5" y="10"/>
                                </a:cubicBezTo>
                                <a:cubicBezTo>
                                  <a:pt x="5" y="9"/>
                                  <a:pt x="5" y="9"/>
                                  <a:pt x="5" y="9"/>
                                </a:cubicBezTo>
                                <a:cubicBezTo>
                                  <a:pt x="5" y="9"/>
                                  <a:pt x="5" y="9"/>
                                  <a:pt x="5" y="9"/>
                                </a:cubicBezTo>
                                <a:cubicBezTo>
                                  <a:pt x="9" y="9"/>
                                  <a:pt x="9" y="9"/>
                                  <a:pt x="9" y="9"/>
                                </a:cubicBezTo>
                                <a:cubicBezTo>
                                  <a:pt x="9" y="9"/>
                                  <a:pt x="10" y="12"/>
                                  <a:pt x="10" y="12"/>
                                </a:cubicBezTo>
                                <a:cubicBezTo>
                                  <a:pt x="10" y="12"/>
                                  <a:pt x="10" y="13"/>
                                  <a:pt x="9" y="13"/>
                                </a:cubicBezTo>
                                <a:cubicBezTo>
                                  <a:pt x="9" y="13"/>
                                  <a:pt x="9" y="13"/>
                                  <a:pt x="9" y="13"/>
                                </a:cubicBezTo>
                                <a:cubicBezTo>
                                  <a:pt x="9" y="13"/>
                                  <a:pt x="9" y="13"/>
                                  <a:pt x="9" y="13"/>
                                </a:cubicBezTo>
                                <a:cubicBezTo>
                                  <a:pt x="9" y="14"/>
                                  <a:pt x="9" y="14"/>
                                  <a:pt x="9" y="14"/>
                                </a:cubicBezTo>
                                <a:cubicBezTo>
                                  <a:pt x="15" y="14"/>
                                  <a:pt x="15" y="14"/>
                                  <a:pt x="15" y="14"/>
                                </a:cubicBezTo>
                                <a:cubicBezTo>
                                  <a:pt x="15" y="13"/>
                                  <a:pt x="15" y="13"/>
                                  <a:pt x="15" y="13"/>
                                </a:cubicBezTo>
                                <a:cubicBezTo>
                                  <a:pt x="15" y="13"/>
                                  <a:pt x="15" y="13"/>
                                  <a:pt x="15" y="13"/>
                                </a:cubicBezTo>
                                <a:cubicBezTo>
                                  <a:pt x="14" y="13"/>
                                  <a:pt x="14" y="12"/>
                                  <a:pt x="13" y="12"/>
                                </a:cubicBezTo>
                                <a:moveTo>
                                  <a:pt x="9" y="8"/>
                                </a:moveTo>
                                <a:cubicBezTo>
                                  <a:pt x="5" y="8"/>
                                  <a:pt x="5" y="8"/>
                                  <a:pt x="5" y="8"/>
                                </a:cubicBezTo>
                                <a:cubicBezTo>
                                  <a:pt x="5" y="7"/>
                                  <a:pt x="7" y="4"/>
                                  <a:pt x="7" y="3"/>
                                </a:cubicBezTo>
                                <a:cubicBezTo>
                                  <a:pt x="7" y="4"/>
                                  <a:pt x="8" y="7"/>
                                  <a:pt x="9" y="8"/>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6" name="Freeform 53"/>
                        <wps:cNvSpPr>
                          <a:spLocks/>
                        </wps:cNvSpPr>
                        <wps:spPr bwMode="auto">
                          <a:xfrm>
                            <a:off x="5039360" y="1209040"/>
                            <a:ext cx="43180" cy="43815"/>
                          </a:xfrm>
                          <a:custGeom>
                            <a:avLst/>
                            <a:gdLst>
                              <a:gd name="T0" fmla="*/ 8 w 14"/>
                              <a:gd name="T1" fmla="*/ 9 h 14"/>
                              <a:gd name="T2" fmla="*/ 9 w 14"/>
                              <a:gd name="T3" fmla="*/ 9 h 14"/>
                              <a:gd name="T4" fmla="*/ 10 w 14"/>
                              <a:gd name="T5" fmla="*/ 10 h 14"/>
                              <a:gd name="T6" fmla="*/ 7 w 14"/>
                              <a:gd name="T7" fmla="*/ 13 h 14"/>
                              <a:gd name="T8" fmla="*/ 3 w 14"/>
                              <a:gd name="T9" fmla="*/ 7 h 14"/>
                              <a:gd name="T10" fmla="*/ 7 w 14"/>
                              <a:gd name="T11" fmla="*/ 1 h 14"/>
                              <a:gd name="T12" fmla="*/ 11 w 14"/>
                              <a:gd name="T13" fmla="*/ 4 h 14"/>
                              <a:gd name="T14" fmla="*/ 11 w 14"/>
                              <a:gd name="T15" fmla="*/ 5 h 14"/>
                              <a:gd name="T16" fmla="*/ 12 w 14"/>
                              <a:gd name="T17" fmla="*/ 5 h 14"/>
                              <a:gd name="T18" fmla="*/ 12 w 14"/>
                              <a:gd name="T19" fmla="*/ 0 h 14"/>
                              <a:gd name="T20" fmla="*/ 11 w 14"/>
                              <a:gd name="T21" fmla="*/ 0 h 14"/>
                              <a:gd name="T22" fmla="*/ 11 w 14"/>
                              <a:gd name="T23" fmla="*/ 0 h 14"/>
                              <a:gd name="T24" fmla="*/ 10 w 14"/>
                              <a:gd name="T25" fmla="*/ 0 h 14"/>
                              <a:gd name="T26" fmla="*/ 7 w 14"/>
                              <a:gd name="T27" fmla="*/ 0 h 14"/>
                              <a:gd name="T28" fmla="*/ 0 w 14"/>
                              <a:gd name="T29" fmla="*/ 7 h 14"/>
                              <a:gd name="T30" fmla="*/ 7 w 14"/>
                              <a:gd name="T31" fmla="*/ 14 h 14"/>
                              <a:gd name="T32" fmla="*/ 10 w 14"/>
                              <a:gd name="T33" fmla="*/ 13 h 14"/>
                              <a:gd name="T34" fmla="*/ 10 w 14"/>
                              <a:gd name="T35" fmla="*/ 13 h 14"/>
                              <a:gd name="T36" fmla="*/ 10 w 14"/>
                              <a:gd name="T37" fmla="*/ 13 h 14"/>
                              <a:gd name="T38" fmla="*/ 12 w 14"/>
                              <a:gd name="T39" fmla="*/ 12 h 14"/>
                              <a:gd name="T40" fmla="*/ 13 w 14"/>
                              <a:gd name="T41" fmla="*/ 12 h 14"/>
                              <a:gd name="T42" fmla="*/ 13 w 14"/>
                              <a:gd name="T43" fmla="*/ 10 h 14"/>
                              <a:gd name="T44" fmla="*/ 13 w 14"/>
                              <a:gd name="T45" fmla="*/ 9 h 14"/>
                              <a:gd name="T46" fmla="*/ 14 w 14"/>
                              <a:gd name="T47" fmla="*/ 9 h 14"/>
                              <a:gd name="T48" fmla="*/ 14 w 14"/>
                              <a:gd name="T49" fmla="*/ 8 h 14"/>
                              <a:gd name="T50" fmla="*/ 8 w 14"/>
                              <a:gd name="T51" fmla="*/ 8 h 14"/>
                              <a:gd name="T52" fmla="*/ 8 w 14"/>
                              <a:gd name="T53" fmla="*/ 9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14" h="14">
                                <a:moveTo>
                                  <a:pt x="8" y="9"/>
                                </a:moveTo>
                                <a:cubicBezTo>
                                  <a:pt x="9" y="9"/>
                                  <a:pt x="9" y="9"/>
                                  <a:pt x="9" y="9"/>
                                </a:cubicBezTo>
                                <a:cubicBezTo>
                                  <a:pt x="10" y="9"/>
                                  <a:pt x="10" y="9"/>
                                  <a:pt x="10" y="10"/>
                                </a:cubicBezTo>
                                <a:cubicBezTo>
                                  <a:pt x="10" y="12"/>
                                  <a:pt x="8" y="13"/>
                                  <a:pt x="7" y="13"/>
                                </a:cubicBezTo>
                                <a:cubicBezTo>
                                  <a:pt x="3" y="13"/>
                                  <a:pt x="3" y="9"/>
                                  <a:pt x="3" y="7"/>
                                </a:cubicBezTo>
                                <a:cubicBezTo>
                                  <a:pt x="3" y="4"/>
                                  <a:pt x="4" y="1"/>
                                  <a:pt x="7" y="1"/>
                                </a:cubicBezTo>
                                <a:cubicBezTo>
                                  <a:pt x="9" y="1"/>
                                  <a:pt x="11" y="2"/>
                                  <a:pt x="11" y="4"/>
                                </a:cubicBezTo>
                                <a:cubicBezTo>
                                  <a:pt x="11" y="5"/>
                                  <a:pt x="11" y="5"/>
                                  <a:pt x="11" y="5"/>
                                </a:cubicBezTo>
                                <a:cubicBezTo>
                                  <a:pt x="12" y="5"/>
                                  <a:pt x="12" y="5"/>
                                  <a:pt x="12" y="5"/>
                                </a:cubicBezTo>
                                <a:cubicBezTo>
                                  <a:pt x="12" y="0"/>
                                  <a:pt x="12" y="0"/>
                                  <a:pt x="12" y="0"/>
                                </a:cubicBezTo>
                                <a:cubicBezTo>
                                  <a:pt x="11" y="0"/>
                                  <a:pt x="11" y="0"/>
                                  <a:pt x="11" y="0"/>
                                </a:cubicBezTo>
                                <a:cubicBezTo>
                                  <a:pt x="11" y="0"/>
                                  <a:pt x="11" y="0"/>
                                  <a:pt x="11" y="0"/>
                                </a:cubicBezTo>
                                <a:cubicBezTo>
                                  <a:pt x="11" y="1"/>
                                  <a:pt x="11" y="1"/>
                                  <a:pt x="10" y="0"/>
                                </a:cubicBezTo>
                                <a:cubicBezTo>
                                  <a:pt x="9" y="0"/>
                                  <a:pt x="8" y="0"/>
                                  <a:pt x="7" y="0"/>
                                </a:cubicBezTo>
                                <a:cubicBezTo>
                                  <a:pt x="3" y="0"/>
                                  <a:pt x="0" y="3"/>
                                  <a:pt x="0" y="7"/>
                                </a:cubicBezTo>
                                <a:cubicBezTo>
                                  <a:pt x="0" y="11"/>
                                  <a:pt x="2" y="14"/>
                                  <a:pt x="7" y="14"/>
                                </a:cubicBezTo>
                                <a:cubicBezTo>
                                  <a:pt x="8" y="14"/>
                                  <a:pt x="9" y="14"/>
                                  <a:pt x="10" y="13"/>
                                </a:cubicBezTo>
                                <a:cubicBezTo>
                                  <a:pt x="10" y="13"/>
                                  <a:pt x="10" y="13"/>
                                  <a:pt x="10" y="13"/>
                                </a:cubicBezTo>
                                <a:cubicBezTo>
                                  <a:pt x="10" y="13"/>
                                  <a:pt x="10" y="13"/>
                                  <a:pt x="10" y="13"/>
                                </a:cubicBezTo>
                                <a:cubicBezTo>
                                  <a:pt x="11" y="12"/>
                                  <a:pt x="11" y="12"/>
                                  <a:pt x="12" y="12"/>
                                </a:cubicBezTo>
                                <a:cubicBezTo>
                                  <a:pt x="13" y="12"/>
                                  <a:pt x="13" y="12"/>
                                  <a:pt x="13" y="12"/>
                                </a:cubicBezTo>
                                <a:cubicBezTo>
                                  <a:pt x="13" y="10"/>
                                  <a:pt x="13" y="10"/>
                                  <a:pt x="13" y="10"/>
                                </a:cubicBezTo>
                                <a:cubicBezTo>
                                  <a:pt x="13" y="9"/>
                                  <a:pt x="13" y="9"/>
                                  <a:pt x="13" y="9"/>
                                </a:cubicBezTo>
                                <a:cubicBezTo>
                                  <a:pt x="13" y="9"/>
                                  <a:pt x="14" y="9"/>
                                  <a:pt x="14" y="9"/>
                                </a:cubicBezTo>
                                <a:cubicBezTo>
                                  <a:pt x="14" y="8"/>
                                  <a:pt x="14" y="8"/>
                                  <a:pt x="14" y="8"/>
                                </a:cubicBezTo>
                                <a:cubicBezTo>
                                  <a:pt x="8" y="8"/>
                                  <a:pt x="8" y="8"/>
                                  <a:pt x="8" y="8"/>
                                </a:cubicBezTo>
                                <a:lnTo>
                                  <a:pt x="8" y="9"/>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7" name="Freeform 54"/>
                        <wps:cNvSpPr>
                          <a:spLocks/>
                        </wps:cNvSpPr>
                        <wps:spPr bwMode="auto">
                          <a:xfrm>
                            <a:off x="5229225" y="1209040"/>
                            <a:ext cx="36830" cy="43815"/>
                          </a:xfrm>
                          <a:custGeom>
                            <a:avLst/>
                            <a:gdLst>
                              <a:gd name="T0" fmla="*/ 0 w 12"/>
                              <a:gd name="T1" fmla="*/ 0 h 14"/>
                              <a:gd name="T2" fmla="*/ 0 w 12"/>
                              <a:gd name="T3" fmla="*/ 4 h 14"/>
                              <a:gd name="T4" fmla="*/ 1 w 12"/>
                              <a:gd name="T5" fmla="*/ 4 h 14"/>
                              <a:gd name="T6" fmla="*/ 1 w 12"/>
                              <a:gd name="T7" fmla="*/ 3 h 14"/>
                              <a:gd name="T8" fmla="*/ 3 w 12"/>
                              <a:gd name="T9" fmla="*/ 1 h 14"/>
                              <a:gd name="T10" fmla="*/ 4 w 12"/>
                              <a:gd name="T11" fmla="*/ 1 h 14"/>
                              <a:gd name="T12" fmla="*/ 5 w 12"/>
                              <a:gd name="T13" fmla="*/ 1 h 14"/>
                              <a:gd name="T14" fmla="*/ 5 w 12"/>
                              <a:gd name="T15" fmla="*/ 1 h 14"/>
                              <a:gd name="T16" fmla="*/ 5 w 12"/>
                              <a:gd name="T17" fmla="*/ 11 h 14"/>
                              <a:gd name="T18" fmla="*/ 3 w 12"/>
                              <a:gd name="T19" fmla="*/ 13 h 14"/>
                              <a:gd name="T20" fmla="*/ 3 w 12"/>
                              <a:gd name="T21" fmla="*/ 13 h 14"/>
                              <a:gd name="T22" fmla="*/ 3 w 12"/>
                              <a:gd name="T23" fmla="*/ 14 h 14"/>
                              <a:gd name="T24" fmla="*/ 10 w 12"/>
                              <a:gd name="T25" fmla="*/ 14 h 14"/>
                              <a:gd name="T26" fmla="*/ 10 w 12"/>
                              <a:gd name="T27" fmla="*/ 13 h 14"/>
                              <a:gd name="T28" fmla="*/ 9 w 12"/>
                              <a:gd name="T29" fmla="*/ 13 h 14"/>
                              <a:gd name="T30" fmla="*/ 7 w 12"/>
                              <a:gd name="T31" fmla="*/ 11 h 14"/>
                              <a:gd name="T32" fmla="*/ 7 w 12"/>
                              <a:gd name="T33" fmla="*/ 1 h 14"/>
                              <a:gd name="T34" fmla="*/ 7 w 12"/>
                              <a:gd name="T35" fmla="*/ 1 h 14"/>
                              <a:gd name="T36" fmla="*/ 9 w 12"/>
                              <a:gd name="T37" fmla="*/ 1 h 14"/>
                              <a:gd name="T38" fmla="*/ 11 w 12"/>
                              <a:gd name="T39" fmla="*/ 3 h 14"/>
                              <a:gd name="T40" fmla="*/ 11 w 12"/>
                              <a:gd name="T41" fmla="*/ 4 h 14"/>
                              <a:gd name="T42" fmla="*/ 12 w 12"/>
                              <a:gd name="T43" fmla="*/ 4 h 14"/>
                              <a:gd name="T44" fmla="*/ 12 w 12"/>
                              <a:gd name="T45" fmla="*/ 0 h 14"/>
                              <a:gd name="T46" fmla="*/ 0 w 12"/>
                              <a:gd name="T47"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2" h="14">
                                <a:moveTo>
                                  <a:pt x="0" y="0"/>
                                </a:moveTo>
                                <a:cubicBezTo>
                                  <a:pt x="0" y="4"/>
                                  <a:pt x="0" y="4"/>
                                  <a:pt x="0" y="4"/>
                                </a:cubicBezTo>
                                <a:cubicBezTo>
                                  <a:pt x="1" y="4"/>
                                  <a:pt x="1" y="4"/>
                                  <a:pt x="1" y="4"/>
                                </a:cubicBezTo>
                                <a:cubicBezTo>
                                  <a:pt x="1" y="3"/>
                                  <a:pt x="1" y="3"/>
                                  <a:pt x="1" y="3"/>
                                </a:cubicBezTo>
                                <a:cubicBezTo>
                                  <a:pt x="1" y="1"/>
                                  <a:pt x="1" y="1"/>
                                  <a:pt x="3" y="1"/>
                                </a:cubicBezTo>
                                <a:cubicBezTo>
                                  <a:pt x="4" y="1"/>
                                  <a:pt x="4" y="1"/>
                                  <a:pt x="4" y="1"/>
                                </a:cubicBezTo>
                                <a:cubicBezTo>
                                  <a:pt x="4" y="1"/>
                                  <a:pt x="5" y="1"/>
                                  <a:pt x="5" y="1"/>
                                </a:cubicBezTo>
                                <a:cubicBezTo>
                                  <a:pt x="5" y="1"/>
                                  <a:pt x="5" y="1"/>
                                  <a:pt x="5" y="1"/>
                                </a:cubicBezTo>
                                <a:cubicBezTo>
                                  <a:pt x="5" y="11"/>
                                  <a:pt x="5" y="11"/>
                                  <a:pt x="5" y="11"/>
                                </a:cubicBezTo>
                                <a:cubicBezTo>
                                  <a:pt x="5" y="12"/>
                                  <a:pt x="5" y="12"/>
                                  <a:pt x="3" y="13"/>
                                </a:cubicBezTo>
                                <a:cubicBezTo>
                                  <a:pt x="3" y="13"/>
                                  <a:pt x="3" y="13"/>
                                  <a:pt x="3" y="13"/>
                                </a:cubicBezTo>
                                <a:cubicBezTo>
                                  <a:pt x="3" y="14"/>
                                  <a:pt x="3" y="14"/>
                                  <a:pt x="3" y="14"/>
                                </a:cubicBezTo>
                                <a:cubicBezTo>
                                  <a:pt x="10" y="14"/>
                                  <a:pt x="10" y="14"/>
                                  <a:pt x="10" y="14"/>
                                </a:cubicBezTo>
                                <a:cubicBezTo>
                                  <a:pt x="10" y="13"/>
                                  <a:pt x="10" y="13"/>
                                  <a:pt x="10" y="13"/>
                                </a:cubicBezTo>
                                <a:cubicBezTo>
                                  <a:pt x="9" y="13"/>
                                  <a:pt x="9" y="13"/>
                                  <a:pt x="9" y="13"/>
                                </a:cubicBezTo>
                                <a:cubicBezTo>
                                  <a:pt x="8" y="12"/>
                                  <a:pt x="7" y="12"/>
                                  <a:pt x="7" y="11"/>
                                </a:cubicBezTo>
                                <a:cubicBezTo>
                                  <a:pt x="7" y="1"/>
                                  <a:pt x="7" y="1"/>
                                  <a:pt x="7" y="1"/>
                                </a:cubicBezTo>
                                <a:cubicBezTo>
                                  <a:pt x="7" y="1"/>
                                  <a:pt x="7" y="1"/>
                                  <a:pt x="7" y="1"/>
                                </a:cubicBezTo>
                                <a:cubicBezTo>
                                  <a:pt x="8" y="1"/>
                                  <a:pt x="8" y="1"/>
                                  <a:pt x="9" y="1"/>
                                </a:cubicBezTo>
                                <a:cubicBezTo>
                                  <a:pt x="11" y="1"/>
                                  <a:pt x="11" y="1"/>
                                  <a:pt x="11" y="3"/>
                                </a:cubicBezTo>
                                <a:cubicBezTo>
                                  <a:pt x="11" y="4"/>
                                  <a:pt x="11" y="4"/>
                                  <a:pt x="11" y="4"/>
                                </a:cubicBezTo>
                                <a:cubicBezTo>
                                  <a:pt x="12" y="4"/>
                                  <a:pt x="12" y="4"/>
                                  <a:pt x="12" y="4"/>
                                </a:cubicBezTo>
                                <a:cubicBezTo>
                                  <a:pt x="12" y="0"/>
                                  <a:pt x="12" y="0"/>
                                  <a:pt x="12" y="0"/>
                                </a:cubicBez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8" name="Freeform 55"/>
                        <wps:cNvSpPr>
                          <a:spLocks/>
                        </wps:cNvSpPr>
                        <wps:spPr bwMode="auto">
                          <a:xfrm>
                            <a:off x="4827905" y="1209040"/>
                            <a:ext cx="40005" cy="43815"/>
                          </a:xfrm>
                          <a:custGeom>
                            <a:avLst/>
                            <a:gdLst>
                              <a:gd name="T0" fmla="*/ 0 w 13"/>
                              <a:gd name="T1" fmla="*/ 0 h 14"/>
                              <a:gd name="T2" fmla="*/ 0 w 13"/>
                              <a:gd name="T3" fmla="*/ 4 h 14"/>
                              <a:gd name="T4" fmla="*/ 1 w 13"/>
                              <a:gd name="T5" fmla="*/ 4 h 14"/>
                              <a:gd name="T6" fmla="*/ 1 w 13"/>
                              <a:gd name="T7" fmla="*/ 3 h 14"/>
                              <a:gd name="T8" fmla="*/ 4 w 13"/>
                              <a:gd name="T9" fmla="*/ 1 h 14"/>
                              <a:gd name="T10" fmla="*/ 4 w 13"/>
                              <a:gd name="T11" fmla="*/ 1 h 14"/>
                              <a:gd name="T12" fmla="*/ 5 w 13"/>
                              <a:gd name="T13" fmla="*/ 1 h 14"/>
                              <a:gd name="T14" fmla="*/ 5 w 13"/>
                              <a:gd name="T15" fmla="*/ 1 h 14"/>
                              <a:gd name="T16" fmla="*/ 5 w 13"/>
                              <a:gd name="T17" fmla="*/ 1 h 14"/>
                              <a:gd name="T18" fmla="*/ 5 w 13"/>
                              <a:gd name="T19" fmla="*/ 11 h 14"/>
                              <a:gd name="T20" fmla="*/ 4 w 13"/>
                              <a:gd name="T21" fmla="*/ 13 h 14"/>
                              <a:gd name="T22" fmla="*/ 3 w 13"/>
                              <a:gd name="T23" fmla="*/ 13 h 14"/>
                              <a:gd name="T24" fmla="*/ 3 w 13"/>
                              <a:gd name="T25" fmla="*/ 13 h 14"/>
                              <a:gd name="T26" fmla="*/ 3 w 13"/>
                              <a:gd name="T27" fmla="*/ 14 h 14"/>
                              <a:gd name="T28" fmla="*/ 10 w 13"/>
                              <a:gd name="T29" fmla="*/ 14 h 14"/>
                              <a:gd name="T30" fmla="*/ 10 w 13"/>
                              <a:gd name="T31" fmla="*/ 13 h 14"/>
                              <a:gd name="T32" fmla="*/ 10 w 13"/>
                              <a:gd name="T33" fmla="*/ 13 h 14"/>
                              <a:gd name="T34" fmla="*/ 8 w 13"/>
                              <a:gd name="T35" fmla="*/ 11 h 14"/>
                              <a:gd name="T36" fmla="*/ 8 w 13"/>
                              <a:gd name="T37" fmla="*/ 1 h 14"/>
                              <a:gd name="T38" fmla="*/ 8 w 13"/>
                              <a:gd name="T39" fmla="*/ 1 h 14"/>
                              <a:gd name="T40" fmla="*/ 9 w 13"/>
                              <a:gd name="T41" fmla="*/ 1 h 14"/>
                              <a:gd name="T42" fmla="*/ 12 w 13"/>
                              <a:gd name="T43" fmla="*/ 3 h 14"/>
                              <a:gd name="T44" fmla="*/ 12 w 13"/>
                              <a:gd name="T45" fmla="*/ 4 h 14"/>
                              <a:gd name="T46" fmla="*/ 13 w 13"/>
                              <a:gd name="T47" fmla="*/ 4 h 14"/>
                              <a:gd name="T48" fmla="*/ 13 w 13"/>
                              <a:gd name="T49" fmla="*/ 0 h 14"/>
                              <a:gd name="T50" fmla="*/ 0 w 13"/>
                              <a:gd name="T51"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3" h="14">
                                <a:moveTo>
                                  <a:pt x="0" y="0"/>
                                </a:moveTo>
                                <a:cubicBezTo>
                                  <a:pt x="0" y="4"/>
                                  <a:pt x="0" y="4"/>
                                  <a:pt x="0" y="4"/>
                                </a:cubicBezTo>
                                <a:cubicBezTo>
                                  <a:pt x="1" y="4"/>
                                  <a:pt x="1" y="4"/>
                                  <a:pt x="1" y="4"/>
                                </a:cubicBezTo>
                                <a:cubicBezTo>
                                  <a:pt x="1" y="3"/>
                                  <a:pt x="1" y="3"/>
                                  <a:pt x="1" y="3"/>
                                </a:cubicBezTo>
                                <a:cubicBezTo>
                                  <a:pt x="1" y="1"/>
                                  <a:pt x="2" y="1"/>
                                  <a:pt x="4" y="1"/>
                                </a:cubicBezTo>
                                <a:cubicBezTo>
                                  <a:pt x="4" y="1"/>
                                  <a:pt x="4" y="1"/>
                                  <a:pt x="4" y="1"/>
                                </a:cubicBezTo>
                                <a:cubicBezTo>
                                  <a:pt x="5" y="1"/>
                                  <a:pt x="5" y="1"/>
                                  <a:pt x="5" y="1"/>
                                </a:cubicBezTo>
                                <a:cubicBezTo>
                                  <a:pt x="5" y="1"/>
                                  <a:pt x="5" y="1"/>
                                  <a:pt x="5" y="1"/>
                                </a:cubicBezTo>
                                <a:cubicBezTo>
                                  <a:pt x="5" y="1"/>
                                  <a:pt x="5" y="1"/>
                                  <a:pt x="5" y="1"/>
                                </a:cubicBezTo>
                                <a:cubicBezTo>
                                  <a:pt x="5" y="11"/>
                                  <a:pt x="5" y="11"/>
                                  <a:pt x="5" y="11"/>
                                </a:cubicBezTo>
                                <a:cubicBezTo>
                                  <a:pt x="5" y="12"/>
                                  <a:pt x="5" y="12"/>
                                  <a:pt x="4" y="13"/>
                                </a:cubicBezTo>
                                <a:cubicBezTo>
                                  <a:pt x="3" y="13"/>
                                  <a:pt x="3" y="13"/>
                                  <a:pt x="3" y="13"/>
                                </a:cubicBezTo>
                                <a:cubicBezTo>
                                  <a:pt x="3" y="13"/>
                                  <a:pt x="3" y="13"/>
                                  <a:pt x="3" y="13"/>
                                </a:cubicBezTo>
                                <a:cubicBezTo>
                                  <a:pt x="3" y="14"/>
                                  <a:pt x="3" y="14"/>
                                  <a:pt x="3" y="14"/>
                                </a:cubicBezTo>
                                <a:cubicBezTo>
                                  <a:pt x="10" y="14"/>
                                  <a:pt x="10" y="14"/>
                                  <a:pt x="10" y="14"/>
                                </a:cubicBezTo>
                                <a:cubicBezTo>
                                  <a:pt x="10" y="13"/>
                                  <a:pt x="10" y="13"/>
                                  <a:pt x="10" y="13"/>
                                </a:cubicBezTo>
                                <a:cubicBezTo>
                                  <a:pt x="10" y="13"/>
                                  <a:pt x="10" y="13"/>
                                  <a:pt x="10" y="13"/>
                                </a:cubicBezTo>
                                <a:cubicBezTo>
                                  <a:pt x="8" y="12"/>
                                  <a:pt x="8" y="12"/>
                                  <a:pt x="8" y="11"/>
                                </a:cubicBezTo>
                                <a:cubicBezTo>
                                  <a:pt x="8" y="1"/>
                                  <a:pt x="8" y="1"/>
                                  <a:pt x="8" y="1"/>
                                </a:cubicBezTo>
                                <a:cubicBezTo>
                                  <a:pt x="8" y="1"/>
                                  <a:pt x="8" y="1"/>
                                  <a:pt x="8" y="1"/>
                                </a:cubicBezTo>
                                <a:cubicBezTo>
                                  <a:pt x="8" y="1"/>
                                  <a:pt x="9" y="1"/>
                                  <a:pt x="9" y="1"/>
                                </a:cubicBezTo>
                                <a:cubicBezTo>
                                  <a:pt x="11" y="1"/>
                                  <a:pt x="12" y="1"/>
                                  <a:pt x="12" y="3"/>
                                </a:cubicBezTo>
                                <a:cubicBezTo>
                                  <a:pt x="12" y="4"/>
                                  <a:pt x="12" y="4"/>
                                  <a:pt x="12" y="4"/>
                                </a:cubicBezTo>
                                <a:cubicBezTo>
                                  <a:pt x="13" y="4"/>
                                  <a:pt x="13" y="4"/>
                                  <a:pt x="13" y="4"/>
                                </a:cubicBezTo>
                                <a:cubicBezTo>
                                  <a:pt x="13" y="0"/>
                                  <a:pt x="13" y="0"/>
                                  <a:pt x="13" y="0"/>
                                </a:cubicBez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9" name="Freeform 56"/>
                        <wps:cNvSpPr>
                          <a:spLocks/>
                        </wps:cNvSpPr>
                        <wps:spPr bwMode="auto">
                          <a:xfrm>
                            <a:off x="4752975" y="1209040"/>
                            <a:ext cx="37465" cy="43815"/>
                          </a:xfrm>
                          <a:custGeom>
                            <a:avLst/>
                            <a:gdLst>
                              <a:gd name="T0" fmla="*/ 11 w 12"/>
                              <a:gd name="T1" fmla="*/ 9 h 14"/>
                              <a:gd name="T2" fmla="*/ 7 w 12"/>
                              <a:gd name="T3" fmla="*/ 13 h 14"/>
                              <a:gd name="T4" fmla="*/ 3 w 12"/>
                              <a:gd name="T5" fmla="*/ 7 h 14"/>
                              <a:gd name="T6" fmla="*/ 7 w 12"/>
                              <a:gd name="T7" fmla="*/ 1 h 14"/>
                              <a:gd name="T8" fmla="*/ 11 w 12"/>
                              <a:gd name="T9" fmla="*/ 4 h 14"/>
                              <a:gd name="T10" fmla="*/ 11 w 12"/>
                              <a:gd name="T11" fmla="*/ 5 h 14"/>
                              <a:gd name="T12" fmla="*/ 12 w 12"/>
                              <a:gd name="T13" fmla="*/ 5 h 14"/>
                              <a:gd name="T14" fmla="*/ 12 w 12"/>
                              <a:gd name="T15" fmla="*/ 0 h 14"/>
                              <a:gd name="T16" fmla="*/ 11 w 12"/>
                              <a:gd name="T17" fmla="*/ 0 h 14"/>
                              <a:gd name="T18" fmla="*/ 11 w 12"/>
                              <a:gd name="T19" fmla="*/ 1 h 14"/>
                              <a:gd name="T20" fmla="*/ 10 w 12"/>
                              <a:gd name="T21" fmla="*/ 1 h 14"/>
                              <a:gd name="T22" fmla="*/ 7 w 12"/>
                              <a:gd name="T23" fmla="*/ 0 h 14"/>
                              <a:gd name="T24" fmla="*/ 0 w 12"/>
                              <a:gd name="T25" fmla="*/ 7 h 14"/>
                              <a:gd name="T26" fmla="*/ 7 w 12"/>
                              <a:gd name="T27" fmla="*/ 14 h 14"/>
                              <a:gd name="T28" fmla="*/ 11 w 12"/>
                              <a:gd name="T29" fmla="*/ 13 h 14"/>
                              <a:gd name="T30" fmla="*/ 11 w 12"/>
                              <a:gd name="T31" fmla="*/ 13 h 14"/>
                              <a:gd name="T32" fmla="*/ 11 w 12"/>
                              <a:gd name="T33" fmla="*/ 14 h 14"/>
                              <a:gd name="T34" fmla="*/ 12 w 12"/>
                              <a:gd name="T35" fmla="*/ 14 h 14"/>
                              <a:gd name="T36" fmla="*/ 12 w 12"/>
                              <a:gd name="T37" fmla="*/ 9 h 14"/>
                              <a:gd name="T38" fmla="*/ 11 w 12"/>
                              <a:gd name="T39" fmla="*/ 9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2" h="14">
                                <a:moveTo>
                                  <a:pt x="11" y="9"/>
                                </a:moveTo>
                                <a:cubicBezTo>
                                  <a:pt x="11" y="11"/>
                                  <a:pt x="10" y="13"/>
                                  <a:pt x="7" y="13"/>
                                </a:cubicBezTo>
                                <a:cubicBezTo>
                                  <a:pt x="3" y="13"/>
                                  <a:pt x="3" y="8"/>
                                  <a:pt x="3" y="7"/>
                                </a:cubicBezTo>
                                <a:cubicBezTo>
                                  <a:pt x="3" y="6"/>
                                  <a:pt x="3" y="1"/>
                                  <a:pt x="7" y="1"/>
                                </a:cubicBezTo>
                                <a:cubicBezTo>
                                  <a:pt x="9" y="1"/>
                                  <a:pt x="11" y="2"/>
                                  <a:pt x="11" y="4"/>
                                </a:cubicBezTo>
                                <a:cubicBezTo>
                                  <a:pt x="11" y="5"/>
                                  <a:pt x="11" y="5"/>
                                  <a:pt x="11" y="5"/>
                                </a:cubicBezTo>
                                <a:cubicBezTo>
                                  <a:pt x="12" y="5"/>
                                  <a:pt x="12" y="5"/>
                                  <a:pt x="12" y="5"/>
                                </a:cubicBezTo>
                                <a:cubicBezTo>
                                  <a:pt x="12" y="0"/>
                                  <a:pt x="12" y="0"/>
                                  <a:pt x="12" y="0"/>
                                </a:cubicBezTo>
                                <a:cubicBezTo>
                                  <a:pt x="11" y="0"/>
                                  <a:pt x="11" y="0"/>
                                  <a:pt x="11" y="0"/>
                                </a:cubicBezTo>
                                <a:cubicBezTo>
                                  <a:pt x="11" y="1"/>
                                  <a:pt x="11" y="1"/>
                                  <a:pt x="11" y="1"/>
                                </a:cubicBezTo>
                                <a:cubicBezTo>
                                  <a:pt x="11" y="1"/>
                                  <a:pt x="11" y="1"/>
                                  <a:pt x="10" y="1"/>
                                </a:cubicBezTo>
                                <a:cubicBezTo>
                                  <a:pt x="9" y="0"/>
                                  <a:pt x="8" y="0"/>
                                  <a:pt x="7" y="0"/>
                                </a:cubicBezTo>
                                <a:cubicBezTo>
                                  <a:pt x="3" y="0"/>
                                  <a:pt x="0" y="3"/>
                                  <a:pt x="0" y="7"/>
                                </a:cubicBezTo>
                                <a:cubicBezTo>
                                  <a:pt x="0" y="11"/>
                                  <a:pt x="3" y="14"/>
                                  <a:pt x="7" y="14"/>
                                </a:cubicBezTo>
                                <a:cubicBezTo>
                                  <a:pt x="8" y="14"/>
                                  <a:pt x="9" y="14"/>
                                  <a:pt x="11" y="13"/>
                                </a:cubicBezTo>
                                <a:cubicBezTo>
                                  <a:pt x="11" y="13"/>
                                  <a:pt x="11" y="13"/>
                                  <a:pt x="11" y="13"/>
                                </a:cubicBezTo>
                                <a:cubicBezTo>
                                  <a:pt x="11" y="13"/>
                                  <a:pt x="11" y="14"/>
                                  <a:pt x="11" y="14"/>
                                </a:cubicBezTo>
                                <a:cubicBezTo>
                                  <a:pt x="12" y="14"/>
                                  <a:pt x="12" y="14"/>
                                  <a:pt x="12" y="14"/>
                                </a:cubicBezTo>
                                <a:cubicBezTo>
                                  <a:pt x="12" y="9"/>
                                  <a:pt x="12" y="9"/>
                                  <a:pt x="12" y="9"/>
                                </a:cubicBezTo>
                                <a:cubicBezTo>
                                  <a:pt x="11" y="9"/>
                                  <a:pt x="11" y="9"/>
                                  <a:pt x="11" y="9"/>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0" name="Freeform 57"/>
                        <wps:cNvSpPr>
                          <a:spLocks noEditPoints="1"/>
                        </wps:cNvSpPr>
                        <wps:spPr bwMode="auto">
                          <a:xfrm>
                            <a:off x="4936490" y="1209040"/>
                            <a:ext cx="46990" cy="43815"/>
                          </a:xfrm>
                          <a:custGeom>
                            <a:avLst/>
                            <a:gdLst>
                              <a:gd name="T0" fmla="*/ 7 w 15"/>
                              <a:gd name="T1" fmla="*/ 0 h 14"/>
                              <a:gd name="T2" fmla="*/ 0 w 15"/>
                              <a:gd name="T3" fmla="*/ 7 h 14"/>
                              <a:gd name="T4" fmla="*/ 7 w 15"/>
                              <a:gd name="T5" fmla="*/ 14 h 14"/>
                              <a:gd name="T6" fmla="*/ 15 w 15"/>
                              <a:gd name="T7" fmla="*/ 7 h 14"/>
                              <a:gd name="T8" fmla="*/ 7 w 15"/>
                              <a:gd name="T9" fmla="*/ 0 h 14"/>
                              <a:gd name="T10" fmla="*/ 7 w 15"/>
                              <a:gd name="T11" fmla="*/ 1 h 14"/>
                              <a:gd name="T12" fmla="*/ 11 w 15"/>
                              <a:gd name="T13" fmla="*/ 7 h 14"/>
                              <a:gd name="T14" fmla="*/ 7 w 15"/>
                              <a:gd name="T15" fmla="*/ 13 h 14"/>
                              <a:gd name="T16" fmla="*/ 3 w 15"/>
                              <a:gd name="T17" fmla="*/ 7 h 14"/>
                              <a:gd name="T18" fmla="*/ 7 w 15"/>
                              <a:gd name="T19" fmla="*/ 1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5" h="14">
                                <a:moveTo>
                                  <a:pt x="7" y="0"/>
                                </a:moveTo>
                                <a:cubicBezTo>
                                  <a:pt x="3" y="0"/>
                                  <a:pt x="0" y="3"/>
                                  <a:pt x="0" y="7"/>
                                </a:cubicBezTo>
                                <a:cubicBezTo>
                                  <a:pt x="0" y="11"/>
                                  <a:pt x="3" y="14"/>
                                  <a:pt x="7" y="14"/>
                                </a:cubicBezTo>
                                <a:cubicBezTo>
                                  <a:pt x="11" y="14"/>
                                  <a:pt x="15" y="11"/>
                                  <a:pt x="15" y="7"/>
                                </a:cubicBezTo>
                                <a:cubicBezTo>
                                  <a:pt x="15" y="3"/>
                                  <a:pt x="11" y="0"/>
                                  <a:pt x="7" y="0"/>
                                </a:cubicBezTo>
                                <a:moveTo>
                                  <a:pt x="7" y="1"/>
                                </a:moveTo>
                                <a:cubicBezTo>
                                  <a:pt x="10" y="1"/>
                                  <a:pt x="11" y="4"/>
                                  <a:pt x="11" y="7"/>
                                </a:cubicBezTo>
                                <a:cubicBezTo>
                                  <a:pt x="11" y="8"/>
                                  <a:pt x="11" y="13"/>
                                  <a:pt x="7" y="13"/>
                                </a:cubicBezTo>
                                <a:cubicBezTo>
                                  <a:pt x="3" y="13"/>
                                  <a:pt x="3" y="8"/>
                                  <a:pt x="3" y="7"/>
                                </a:cubicBezTo>
                                <a:cubicBezTo>
                                  <a:pt x="3" y="4"/>
                                  <a:pt x="4" y="1"/>
                                  <a:pt x="7" y="1"/>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1" name="Freeform 58"/>
                        <wps:cNvSpPr>
                          <a:spLocks/>
                        </wps:cNvSpPr>
                        <wps:spPr bwMode="auto">
                          <a:xfrm>
                            <a:off x="4986020" y="1209040"/>
                            <a:ext cx="34290" cy="43815"/>
                          </a:xfrm>
                          <a:custGeom>
                            <a:avLst/>
                            <a:gdLst>
                              <a:gd name="T0" fmla="*/ 0 w 11"/>
                              <a:gd name="T1" fmla="*/ 0 h 14"/>
                              <a:gd name="T2" fmla="*/ 0 w 11"/>
                              <a:gd name="T3" fmla="*/ 1 h 14"/>
                              <a:gd name="T4" fmla="*/ 0 w 11"/>
                              <a:gd name="T5" fmla="*/ 1 h 14"/>
                              <a:gd name="T6" fmla="*/ 2 w 11"/>
                              <a:gd name="T7" fmla="*/ 1 h 14"/>
                              <a:gd name="T8" fmla="*/ 2 w 11"/>
                              <a:gd name="T9" fmla="*/ 4 h 14"/>
                              <a:gd name="T10" fmla="*/ 2 w 11"/>
                              <a:gd name="T11" fmla="*/ 10 h 14"/>
                              <a:gd name="T12" fmla="*/ 2 w 11"/>
                              <a:gd name="T13" fmla="*/ 12 h 14"/>
                              <a:gd name="T14" fmla="*/ 0 w 11"/>
                              <a:gd name="T15" fmla="*/ 13 h 14"/>
                              <a:gd name="T16" fmla="*/ 0 w 11"/>
                              <a:gd name="T17" fmla="*/ 13 h 14"/>
                              <a:gd name="T18" fmla="*/ 0 w 11"/>
                              <a:gd name="T19" fmla="*/ 14 h 14"/>
                              <a:gd name="T20" fmla="*/ 7 w 11"/>
                              <a:gd name="T21" fmla="*/ 14 h 14"/>
                              <a:gd name="T22" fmla="*/ 7 w 11"/>
                              <a:gd name="T23" fmla="*/ 13 h 14"/>
                              <a:gd name="T24" fmla="*/ 6 w 11"/>
                              <a:gd name="T25" fmla="*/ 13 h 14"/>
                              <a:gd name="T26" fmla="*/ 5 w 11"/>
                              <a:gd name="T27" fmla="*/ 12 h 14"/>
                              <a:gd name="T28" fmla="*/ 4 w 11"/>
                              <a:gd name="T29" fmla="*/ 10 h 14"/>
                              <a:gd name="T30" fmla="*/ 4 w 11"/>
                              <a:gd name="T31" fmla="*/ 7 h 14"/>
                              <a:gd name="T32" fmla="*/ 7 w 11"/>
                              <a:gd name="T33" fmla="*/ 9 h 14"/>
                              <a:gd name="T34" fmla="*/ 7 w 11"/>
                              <a:gd name="T35" fmla="*/ 10 h 14"/>
                              <a:gd name="T36" fmla="*/ 8 w 11"/>
                              <a:gd name="T37" fmla="*/ 10 h 14"/>
                              <a:gd name="T38" fmla="*/ 8 w 11"/>
                              <a:gd name="T39" fmla="*/ 4 h 14"/>
                              <a:gd name="T40" fmla="*/ 7 w 11"/>
                              <a:gd name="T41" fmla="*/ 4 h 14"/>
                              <a:gd name="T42" fmla="*/ 7 w 11"/>
                              <a:gd name="T43" fmla="*/ 4 h 14"/>
                              <a:gd name="T44" fmla="*/ 4 w 11"/>
                              <a:gd name="T45" fmla="*/ 6 h 14"/>
                              <a:gd name="T46" fmla="*/ 4 w 11"/>
                              <a:gd name="T47" fmla="*/ 2 h 14"/>
                              <a:gd name="T48" fmla="*/ 4 w 11"/>
                              <a:gd name="T49" fmla="*/ 1 h 14"/>
                              <a:gd name="T50" fmla="*/ 6 w 11"/>
                              <a:gd name="T51" fmla="*/ 1 h 14"/>
                              <a:gd name="T52" fmla="*/ 9 w 11"/>
                              <a:gd name="T53" fmla="*/ 2 h 14"/>
                              <a:gd name="T54" fmla="*/ 10 w 11"/>
                              <a:gd name="T55" fmla="*/ 3 h 14"/>
                              <a:gd name="T56" fmla="*/ 10 w 11"/>
                              <a:gd name="T57" fmla="*/ 4 h 14"/>
                              <a:gd name="T58" fmla="*/ 11 w 11"/>
                              <a:gd name="T59" fmla="*/ 4 h 14"/>
                              <a:gd name="T60" fmla="*/ 11 w 11"/>
                              <a:gd name="T61" fmla="*/ 0 h 14"/>
                              <a:gd name="T62" fmla="*/ 0 w 11"/>
                              <a:gd name="T63"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 h="14">
                                <a:moveTo>
                                  <a:pt x="0" y="0"/>
                                </a:moveTo>
                                <a:cubicBezTo>
                                  <a:pt x="0" y="1"/>
                                  <a:pt x="0" y="1"/>
                                  <a:pt x="0" y="1"/>
                                </a:cubicBezTo>
                                <a:cubicBezTo>
                                  <a:pt x="0" y="1"/>
                                  <a:pt x="0" y="1"/>
                                  <a:pt x="0" y="1"/>
                                </a:cubicBezTo>
                                <a:cubicBezTo>
                                  <a:pt x="1" y="1"/>
                                  <a:pt x="1" y="1"/>
                                  <a:pt x="2" y="1"/>
                                </a:cubicBezTo>
                                <a:cubicBezTo>
                                  <a:pt x="2" y="2"/>
                                  <a:pt x="2" y="3"/>
                                  <a:pt x="2" y="4"/>
                                </a:cubicBezTo>
                                <a:cubicBezTo>
                                  <a:pt x="2" y="10"/>
                                  <a:pt x="2" y="10"/>
                                  <a:pt x="2" y="10"/>
                                </a:cubicBezTo>
                                <a:cubicBezTo>
                                  <a:pt x="2" y="10"/>
                                  <a:pt x="2" y="12"/>
                                  <a:pt x="2" y="12"/>
                                </a:cubicBezTo>
                                <a:cubicBezTo>
                                  <a:pt x="1" y="13"/>
                                  <a:pt x="1" y="13"/>
                                  <a:pt x="0" y="13"/>
                                </a:cubicBezTo>
                                <a:cubicBezTo>
                                  <a:pt x="0" y="13"/>
                                  <a:pt x="0" y="13"/>
                                  <a:pt x="0" y="13"/>
                                </a:cubicBezTo>
                                <a:cubicBezTo>
                                  <a:pt x="0" y="14"/>
                                  <a:pt x="0" y="14"/>
                                  <a:pt x="0" y="14"/>
                                </a:cubicBezTo>
                                <a:cubicBezTo>
                                  <a:pt x="7" y="14"/>
                                  <a:pt x="7" y="14"/>
                                  <a:pt x="7" y="14"/>
                                </a:cubicBezTo>
                                <a:cubicBezTo>
                                  <a:pt x="7" y="13"/>
                                  <a:pt x="7" y="13"/>
                                  <a:pt x="7" y="13"/>
                                </a:cubicBezTo>
                                <a:cubicBezTo>
                                  <a:pt x="6" y="13"/>
                                  <a:pt x="6" y="13"/>
                                  <a:pt x="6" y="13"/>
                                </a:cubicBezTo>
                                <a:cubicBezTo>
                                  <a:pt x="5" y="13"/>
                                  <a:pt x="5" y="13"/>
                                  <a:pt x="5" y="12"/>
                                </a:cubicBezTo>
                                <a:cubicBezTo>
                                  <a:pt x="4" y="12"/>
                                  <a:pt x="4" y="10"/>
                                  <a:pt x="4" y="10"/>
                                </a:cubicBezTo>
                                <a:cubicBezTo>
                                  <a:pt x="4" y="7"/>
                                  <a:pt x="4" y="7"/>
                                  <a:pt x="4" y="7"/>
                                </a:cubicBezTo>
                                <a:cubicBezTo>
                                  <a:pt x="6" y="7"/>
                                  <a:pt x="7" y="8"/>
                                  <a:pt x="7" y="9"/>
                                </a:cubicBezTo>
                                <a:cubicBezTo>
                                  <a:pt x="7" y="10"/>
                                  <a:pt x="7" y="10"/>
                                  <a:pt x="7" y="10"/>
                                </a:cubicBezTo>
                                <a:cubicBezTo>
                                  <a:pt x="8" y="10"/>
                                  <a:pt x="8" y="10"/>
                                  <a:pt x="8" y="10"/>
                                </a:cubicBezTo>
                                <a:cubicBezTo>
                                  <a:pt x="8" y="4"/>
                                  <a:pt x="8" y="4"/>
                                  <a:pt x="8" y="4"/>
                                </a:cubicBezTo>
                                <a:cubicBezTo>
                                  <a:pt x="7" y="4"/>
                                  <a:pt x="7" y="4"/>
                                  <a:pt x="7" y="4"/>
                                </a:cubicBezTo>
                                <a:cubicBezTo>
                                  <a:pt x="7" y="4"/>
                                  <a:pt x="7" y="4"/>
                                  <a:pt x="7" y="4"/>
                                </a:cubicBezTo>
                                <a:cubicBezTo>
                                  <a:pt x="7" y="5"/>
                                  <a:pt x="7" y="6"/>
                                  <a:pt x="4" y="6"/>
                                </a:cubicBezTo>
                                <a:cubicBezTo>
                                  <a:pt x="4" y="2"/>
                                  <a:pt x="4" y="2"/>
                                  <a:pt x="4" y="2"/>
                                </a:cubicBezTo>
                                <a:cubicBezTo>
                                  <a:pt x="4" y="1"/>
                                  <a:pt x="4" y="1"/>
                                  <a:pt x="4" y="1"/>
                                </a:cubicBezTo>
                                <a:cubicBezTo>
                                  <a:pt x="6" y="1"/>
                                  <a:pt x="6" y="1"/>
                                  <a:pt x="6" y="1"/>
                                </a:cubicBezTo>
                                <a:cubicBezTo>
                                  <a:pt x="7" y="1"/>
                                  <a:pt x="8" y="1"/>
                                  <a:pt x="9" y="2"/>
                                </a:cubicBezTo>
                                <a:cubicBezTo>
                                  <a:pt x="9" y="2"/>
                                  <a:pt x="10" y="3"/>
                                  <a:pt x="10" y="3"/>
                                </a:cubicBezTo>
                                <a:cubicBezTo>
                                  <a:pt x="10" y="4"/>
                                  <a:pt x="10" y="4"/>
                                  <a:pt x="10" y="4"/>
                                </a:cubicBezTo>
                                <a:cubicBezTo>
                                  <a:pt x="11" y="4"/>
                                  <a:pt x="11" y="4"/>
                                  <a:pt x="11" y="4"/>
                                </a:cubicBezTo>
                                <a:cubicBezTo>
                                  <a:pt x="11" y="0"/>
                                  <a:pt x="11" y="0"/>
                                  <a:pt x="11" y="0"/>
                                </a:cubicBez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2" name="Freeform 59"/>
                        <wps:cNvSpPr>
                          <a:spLocks noEditPoints="1"/>
                        </wps:cNvSpPr>
                        <wps:spPr bwMode="auto">
                          <a:xfrm>
                            <a:off x="5331460" y="1303655"/>
                            <a:ext cx="146050" cy="135890"/>
                          </a:xfrm>
                          <a:custGeom>
                            <a:avLst/>
                            <a:gdLst>
                              <a:gd name="T0" fmla="*/ 24 w 47"/>
                              <a:gd name="T1" fmla="*/ 0 h 43"/>
                              <a:gd name="T2" fmla="*/ 0 w 47"/>
                              <a:gd name="T3" fmla="*/ 22 h 43"/>
                              <a:gd name="T4" fmla="*/ 24 w 47"/>
                              <a:gd name="T5" fmla="*/ 43 h 43"/>
                              <a:gd name="T6" fmla="*/ 47 w 47"/>
                              <a:gd name="T7" fmla="*/ 22 h 43"/>
                              <a:gd name="T8" fmla="*/ 24 w 47"/>
                              <a:gd name="T9" fmla="*/ 0 h 43"/>
                              <a:gd name="T10" fmla="*/ 24 w 47"/>
                              <a:gd name="T11" fmla="*/ 41 h 43"/>
                              <a:gd name="T12" fmla="*/ 11 w 47"/>
                              <a:gd name="T13" fmla="*/ 22 h 43"/>
                              <a:gd name="T14" fmla="*/ 24 w 47"/>
                              <a:gd name="T15" fmla="*/ 3 h 43"/>
                              <a:gd name="T16" fmla="*/ 37 w 47"/>
                              <a:gd name="T17" fmla="*/ 22 h 43"/>
                              <a:gd name="T18" fmla="*/ 24 w 47"/>
                              <a:gd name="T19" fmla="*/ 41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7" h="43">
                                <a:moveTo>
                                  <a:pt x="24" y="0"/>
                                </a:moveTo>
                                <a:cubicBezTo>
                                  <a:pt x="10" y="0"/>
                                  <a:pt x="0" y="9"/>
                                  <a:pt x="0" y="22"/>
                                </a:cubicBezTo>
                                <a:cubicBezTo>
                                  <a:pt x="0" y="34"/>
                                  <a:pt x="10" y="43"/>
                                  <a:pt x="24" y="43"/>
                                </a:cubicBezTo>
                                <a:cubicBezTo>
                                  <a:pt x="36" y="43"/>
                                  <a:pt x="47" y="36"/>
                                  <a:pt x="47" y="22"/>
                                </a:cubicBezTo>
                                <a:cubicBezTo>
                                  <a:pt x="47" y="9"/>
                                  <a:pt x="38" y="0"/>
                                  <a:pt x="24" y="0"/>
                                </a:cubicBezTo>
                                <a:moveTo>
                                  <a:pt x="24" y="41"/>
                                </a:moveTo>
                                <a:cubicBezTo>
                                  <a:pt x="12" y="41"/>
                                  <a:pt x="11" y="27"/>
                                  <a:pt x="11" y="22"/>
                                </a:cubicBezTo>
                                <a:cubicBezTo>
                                  <a:pt x="11" y="14"/>
                                  <a:pt x="12" y="3"/>
                                  <a:pt x="24" y="3"/>
                                </a:cubicBezTo>
                                <a:cubicBezTo>
                                  <a:pt x="32" y="3"/>
                                  <a:pt x="37" y="10"/>
                                  <a:pt x="37" y="22"/>
                                </a:cubicBezTo>
                                <a:cubicBezTo>
                                  <a:pt x="37" y="35"/>
                                  <a:pt x="32" y="41"/>
                                  <a:pt x="24" y="41"/>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3" name="Freeform 60"/>
                        <wps:cNvSpPr>
                          <a:spLocks/>
                        </wps:cNvSpPr>
                        <wps:spPr bwMode="auto">
                          <a:xfrm>
                            <a:off x="5198110" y="1306830"/>
                            <a:ext cx="118110" cy="132715"/>
                          </a:xfrm>
                          <a:custGeom>
                            <a:avLst/>
                            <a:gdLst>
                              <a:gd name="T0" fmla="*/ 0 w 38"/>
                              <a:gd name="T1" fmla="*/ 0 h 42"/>
                              <a:gd name="T2" fmla="*/ 0 w 38"/>
                              <a:gd name="T3" fmla="*/ 2 h 42"/>
                              <a:gd name="T4" fmla="*/ 5 w 38"/>
                              <a:gd name="T5" fmla="*/ 3 h 42"/>
                              <a:gd name="T6" fmla="*/ 6 w 38"/>
                              <a:gd name="T7" fmla="*/ 10 h 42"/>
                              <a:gd name="T8" fmla="*/ 6 w 38"/>
                              <a:gd name="T9" fmla="*/ 32 h 42"/>
                              <a:gd name="T10" fmla="*/ 5 w 38"/>
                              <a:gd name="T11" fmla="*/ 39 h 42"/>
                              <a:gd name="T12" fmla="*/ 0 w 38"/>
                              <a:gd name="T13" fmla="*/ 40 h 42"/>
                              <a:gd name="T14" fmla="*/ 0 w 38"/>
                              <a:gd name="T15" fmla="*/ 42 h 42"/>
                              <a:gd name="T16" fmla="*/ 38 w 38"/>
                              <a:gd name="T17" fmla="*/ 42 h 42"/>
                              <a:gd name="T18" fmla="*/ 38 w 38"/>
                              <a:gd name="T19" fmla="*/ 30 h 42"/>
                              <a:gd name="T20" fmla="*/ 36 w 38"/>
                              <a:gd name="T21" fmla="*/ 30 h 42"/>
                              <a:gd name="T22" fmla="*/ 24 w 38"/>
                              <a:gd name="T23" fmla="*/ 40 h 42"/>
                              <a:gd name="T24" fmla="*/ 17 w 38"/>
                              <a:gd name="T25" fmla="*/ 38 h 42"/>
                              <a:gd name="T26" fmla="*/ 15 w 38"/>
                              <a:gd name="T27" fmla="*/ 29 h 42"/>
                              <a:gd name="T28" fmla="*/ 15 w 38"/>
                              <a:gd name="T29" fmla="*/ 10 h 42"/>
                              <a:gd name="T30" fmla="*/ 17 w 38"/>
                              <a:gd name="T31" fmla="*/ 3 h 42"/>
                              <a:gd name="T32" fmla="*/ 22 w 38"/>
                              <a:gd name="T33" fmla="*/ 2 h 42"/>
                              <a:gd name="T34" fmla="*/ 22 w 38"/>
                              <a:gd name="T35" fmla="*/ 0 h 42"/>
                              <a:gd name="T36" fmla="*/ 1 w 38"/>
                              <a:gd name="T37" fmla="*/ 0 h 42"/>
                              <a:gd name="T38" fmla="*/ 0 w 38"/>
                              <a:gd name="T39" fmla="*/ 0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8" h="42">
                                <a:moveTo>
                                  <a:pt x="0" y="0"/>
                                </a:moveTo>
                                <a:cubicBezTo>
                                  <a:pt x="0" y="2"/>
                                  <a:pt x="0" y="2"/>
                                  <a:pt x="0" y="2"/>
                                </a:cubicBezTo>
                                <a:cubicBezTo>
                                  <a:pt x="3" y="2"/>
                                  <a:pt x="4" y="2"/>
                                  <a:pt x="5" y="3"/>
                                </a:cubicBezTo>
                                <a:cubicBezTo>
                                  <a:pt x="6" y="4"/>
                                  <a:pt x="6" y="7"/>
                                  <a:pt x="6" y="10"/>
                                </a:cubicBezTo>
                                <a:cubicBezTo>
                                  <a:pt x="6" y="32"/>
                                  <a:pt x="6" y="32"/>
                                  <a:pt x="6" y="32"/>
                                </a:cubicBezTo>
                                <a:cubicBezTo>
                                  <a:pt x="6" y="35"/>
                                  <a:pt x="6" y="38"/>
                                  <a:pt x="5" y="39"/>
                                </a:cubicBezTo>
                                <a:cubicBezTo>
                                  <a:pt x="4" y="40"/>
                                  <a:pt x="3" y="40"/>
                                  <a:pt x="0" y="40"/>
                                </a:cubicBezTo>
                                <a:cubicBezTo>
                                  <a:pt x="0" y="42"/>
                                  <a:pt x="0" y="42"/>
                                  <a:pt x="0" y="42"/>
                                </a:cubicBezTo>
                                <a:cubicBezTo>
                                  <a:pt x="38" y="42"/>
                                  <a:pt x="38" y="42"/>
                                  <a:pt x="38" y="42"/>
                                </a:cubicBezTo>
                                <a:cubicBezTo>
                                  <a:pt x="38" y="41"/>
                                  <a:pt x="38" y="31"/>
                                  <a:pt x="38" y="30"/>
                                </a:cubicBezTo>
                                <a:cubicBezTo>
                                  <a:pt x="36" y="30"/>
                                  <a:pt x="36" y="30"/>
                                  <a:pt x="36" y="30"/>
                                </a:cubicBezTo>
                                <a:cubicBezTo>
                                  <a:pt x="34" y="37"/>
                                  <a:pt x="31" y="40"/>
                                  <a:pt x="24" y="40"/>
                                </a:cubicBezTo>
                                <a:cubicBezTo>
                                  <a:pt x="21" y="40"/>
                                  <a:pt x="19" y="39"/>
                                  <a:pt x="17" y="38"/>
                                </a:cubicBezTo>
                                <a:cubicBezTo>
                                  <a:pt x="15" y="36"/>
                                  <a:pt x="15" y="33"/>
                                  <a:pt x="15" y="29"/>
                                </a:cubicBezTo>
                                <a:cubicBezTo>
                                  <a:pt x="15" y="10"/>
                                  <a:pt x="15" y="10"/>
                                  <a:pt x="15" y="10"/>
                                </a:cubicBezTo>
                                <a:cubicBezTo>
                                  <a:pt x="15" y="7"/>
                                  <a:pt x="15" y="4"/>
                                  <a:pt x="17" y="3"/>
                                </a:cubicBezTo>
                                <a:cubicBezTo>
                                  <a:pt x="18" y="2"/>
                                  <a:pt x="19" y="2"/>
                                  <a:pt x="22" y="2"/>
                                </a:cubicBezTo>
                                <a:cubicBezTo>
                                  <a:pt x="22" y="0"/>
                                  <a:pt x="22" y="0"/>
                                  <a:pt x="22" y="0"/>
                                </a:cubicBezTo>
                                <a:cubicBezTo>
                                  <a:pt x="1" y="0"/>
                                  <a:pt x="1" y="0"/>
                                  <a:pt x="1" y="0"/>
                                </a:cubicBezTo>
                                <a:cubicBezTo>
                                  <a:pt x="1" y="0"/>
                                  <a:pt x="1" y="0"/>
                                  <a:pt x="0" y="0"/>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4" name="Freeform 61"/>
                        <wps:cNvSpPr>
                          <a:spLocks/>
                        </wps:cNvSpPr>
                        <wps:spPr bwMode="auto">
                          <a:xfrm>
                            <a:off x="4905375" y="1306830"/>
                            <a:ext cx="114935" cy="132715"/>
                          </a:xfrm>
                          <a:custGeom>
                            <a:avLst/>
                            <a:gdLst>
                              <a:gd name="T0" fmla="*/ 0 w 37"/>
                              <a:gd name="T1" fmla="*/ 0 h 42"/>
                              <a:gd name="T2" fmla="*/ 0 w 37"/>
                              <a:gd name="T3" fmla="*/ 2 h 42"/>
                              <a:gd name="T4" fmla="*/ 5 w 37"/>
                              <a:gd name="T5" fmla="*/ 3 h 42"/>
                              <a:gd name="T6" fmla="*/ 6 w 37"/>
                              <a:gd name="T7" fmla="*/ 10 h 42"/>
                              <a:gd name="T8" fmla="*/ 6 w 37"/>
                              <a:gd name="T9" fmla="*/ 32 h 42"/>
                              <a:gd name="T10" fmla="*/ 5 w 37"/>
                              <a:gd name="T11" fmla="*/ 39 h 42"/>
                              <a:gd name="T12" fmla="*/ 0 w 37"/>
                              <a:gd name="T13" fmla="*/ 40 h 42"/>
                              <a:gd name="T14" fmla="*/ 0 w 37"/>
                              <a:gd name="T15" fmla="*/ 42 h 42"/>
                              <a:gd name="T16" fmla="*/ 37 w 37"/>
                              <a:gd name="T17" fmla="*/ 42 h 42"/>
                              <a:gd name="T18" fmla="*/ 37 w 37"/>
                              <a:gd name="T19" fmla="*/ 30 h 42"/>
                              <a:gd name="T20" fmla="*/ 35 w 37"/>
                              <a:gd name="T21" fmla="*/ 30 h 42"/>
                              <a:gd name="T22" fmla="*/ 23 w 37"/>
                              <a:gd name="T23" fmla="*/ 40 h 42"/>
                              <a:gd name="T24" fmla="*/ 17 w 37"/>
                              <a:gd name="T25" fmla="*/ 38 h 42"/>
                              <a:gd name="T26" fmla="*/ 15 w 37"/>
                              <a:gd name="T27" fmla="*/ 30 h 42"/>
                              <a:gd name="T28" fmla="*/ 15 w 37"/>
                              <a:gd name="T29" fmla="*/ 21 h 42"/>
                              <a:gd name="T30" fmla="*/ 16 w 37"/>
                              <a:gd name="T31" fmla="*/ 21 h 42"/>
                              <a:gd name="T32" fmla="*/ 25 w 37"/>
                              <a:gd name="T33" fmla="*/ 28 h 42"/>
                              <a:gd name="T34" fmla="*/ 27 w 37"/>
                              <a:gd name="T35" fmla="*/ 28 h 42"/>
                              <a:gd name="T36" fmla="*/ 27 w 37"/>
                              <a:gd name="T37" fmla="*/ 12 h 42"/>
                              <a:gd name="T38" fmla="*/ 25 w 37"/>
                              <a:gd name="T39" fmla="*/ 12 h 42"/>
                              <a:gd name="T40" fmla="*/ 16 w 37"/>
                              <a:gd name="T41" fmla="*/ 19 h 42"/>
                              <a:gd name="T42" fmla="*/ 15 w 37"/>
                              <a:gd name="T43" fmla="*/ 19 h 42"/>
                              <a:gd name="T44" fmla="*/ 15 w 37"/>
                              <a:gd name="T45" fmla="*/ 7 h 42"/>
                              <a:gd name="T46" fmla="*/ 15 w 37"/>
                              <a:gd name="T47" fmla="*/ 3 h 42"/>
                              <a:gd name="T48" fmla="*/ 21 w 37"/>
                              <a:gd name="T49" fmla="*/ 2 h 42"/>
                              <a:gd name="T50" fmla="*/ 32 w 37"/>
                              <a:gd name="T51" fmla="*/ 11 h 42"/>
                              <a:gd name="T52" fmla="*/ 34 w 37"/>
                              <a:gd name="T53" fmla="*/ 11 h 42"/>
                              <a:gd name="T54" fmla="*/ 34 w 37"/>
                              <a:gd name="T55" fmla="*/ 0 h 42"/>
                              <a:gd name="T56" fmla="*/ 0 w 37"/>
                              <a:gd name="T57" fmla="*/ 0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7" h="42">
                                <a:moveTo>
                                  <a:pt x="0" y="0"/>
                                </a:moveTo>
                                <a:cubicBezTo>
                                  <a:pt x="0" y="2"/>
                                  <a:pt x="0" y="2"/>
                                  <a:pt x="0" y="2"/>
                                </a:cubicBezTo>
                                <a:cubicBezTo>
                                  <a:pt x="2" y="2"/>
                                  <a:pt x="4" y="2"/>
                                  <a:pt x="5" y="3"/>
                                </a:cubicBezTo>
                                <a:cubicBezTo>
                                  <a:pt x="6" y="4"/>
                                  <a:pt x="6" y="7"/>
                                  <a:pt x="6" y="10"/>
                                </a:cubicBezTo>
                                <a:cubicBezTo>
                                  <a:pt x="6" y="32"/>
                                  <a:pt x="6" y="32"/>
                                  <a:pt x="6" y="32"/>
                                </a:cubicBezTo>
                                <a:cubicBezTo>
                                  <a:pt x="6" y="35"/>
                                  <a:pt x="6" y="38"/>
                                  <a:pt x="5" y="39"/>
                                </a:cubicBezTo>
                                <a:cubicBezTo>
                                  <a:pt x="4" y="40"/>
                                  <a:pt x="2" y="40"/>
                                  <a:pt x="0" y="40"/>
                                </a:cubicBezTo>
                                <a:cubicBezTo>
                                  <a:pt x="0" y="42"/>
                                  <a:pt x="0" y="42"/>
                                  <a:pt x="0" y="42"/>
                                </a:cubicBezTo>
                                <a:cubicBezTo>
                                  <a:pt x="37" y="42"/>
                                  <a:pt x="37" y="42"/>
                                  <a:pt x="37" y="42"/>
                                </a:cubicBezTo>
                                <a:cubicBezTo>
                                  <a:pt x="37" y="30"/>
                                  <a:pt x="37" y="30"/>
                                  <a:pt x="37" y="30"/>
                                </a:cubicBezTo>
                                <a:cubicBezTo>
                                  <a:pt x="35" y="30"/>
                                  <a:pt x="35" y="30"/>
                                  <a:pt x="35" y="30"/>
                                </a:cubicBezTo>
                                <a:cubicBezTo>
                                  <a:pt x="33" y="37"/>
                                  <a:pt x="30" y="40"/>
                                  <a:pt x="23" y="40"/>
                                </a:cubicBezTo>
                                <a:cubicBezTo>
                                  <a:pt x="20" y="40"/>
                                  <a:pt x="18" y="40"/>
                                  <a:pt x="17" y="38"/>
                                </a:cubicBezTo>
                                <a:cubicBezTo>
                                  <a:pt x="15" y="37"/>
                                  <a:pt x="15" y="33"/>
                                  <a:pt x="15" y="30"/>
                                </a:cubicBezTo>
                                <a:cubicBezTo>
                                  <a:pt x="15" y="21"/>
                                  <a:pt x="15" y="21"/>
                                  <a:pt x="15" y="21"/>
                                </a:cubicBezTo>
                                <a:cubicBezTo>
                                  <a:pt x="16" y="21"/>
                                  <a:pt x="16" y="21"/>
                                  <a:pt x="16" y="21"/>
                                </a:cubicBezTo>
                                <a:cubicBezTo>
                                  <a:pt x="21" y="21"/>
                                  <a:pt x="23" y="22"/>
                                  <a:pt x="25" y="28"/>
                                </a:cubicBezTo>
                                <a:cubicBezTo>
                                  <a:pt x="27" y="28"/>
                                  <a:pt x="27" y="28"/>
                                  <a:pt x="27" y="28"/>
                                </a:cubicBezTo>
                                <a:cubicBezTo>
                                  <a:pt x="27" y="12"/>
                                  <a:pt x="27" y="12"/>
                                  <a:pt x="27" y="12"/>
                                </a:cubicBezTo>
                                <a:cubicBezTo>
                                  <a:pt x="25" y="12"/>
                                  <a:pt x="25" y="12"/>
                                  <a:pt x="25" y="12"/>
                                </a:cubicBezTo>
                                <a:cubicBezTo>
                                  <a:pt x="24" y="18"/>
                                  <a:pt x="21" y="19"/>
                                  <a:pt x="16" y="19"/>
                                </a:cubicBezTo>
                                <a:cubicBezTo>
                                  <a:pt x="15" y="19"/>
                                  <a:pt x="15" y="19"/>
                                  <a:pt x="15" y="19"/>
                                </a:cubicBezTo>
                                <a:cubicBezTo>
                                  <a:pt x="15" y="7"/>
                                  <a:pt x="15" y="7"/>
                                  <a:pt x="15" y="7"/>
                                </a:cubicBezTo>
                                <a:cubicBezTo>
                                  <a:pt x="15" y="3"/>
                                  <a:pt x="15" y="3"/>
                                  <a:pt x="15" y="3"/>
                                </a:cubicBezTo>
                                <a:cubicBezTo>
                                  <a:pt x="15" y="2"/>
                                  <a:pt x="16" y="2"/>
                                  <a:pt x="21" y="2"/>
                                </a:cubicBezTo>
                                <a:cubicBezTo>
                                  <a:pt x="28" y="2"/>
                                  <a:pt x="31" y="5"/>
                                  <a:pt x="32" y="11"/>
                                </a:cubicBezTo>
                                <a:cubicBezTo>
                                  <a:pt x="33" y="11"/>
                                  <a:pt x="34" y="11"/>
                                  <a:pt x="34" y="11"/>
                                </a:cubicBezTo>
                                <a:cubicBezTo>
                                  <a:pt x="34" y="10"/>
                                  <a:pt x="34" y="1"/>
                                  <a:pt x="34" y="0"/>
                                </a:cubicBezTo>
                                <a:cubicBezTo>
                                  <a:pt x="31" y="0"/>
                                  <a:pt x="1" y="0"/>
                                  <a:pt x="0" y="0"/>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5" name="Freeform 62"/>
                        <wps:cNvSpPr>
                          <a:spLocks/>
                        </wps:cNvSpPr>
                        <wps:spPr bwMode="auto">
                          <a:xfrm>
                            <a:off x="5051425" y="1306830"/>
                            <a:ext cx="112395" cy="132715"/>
                          </a:xfrm>
                          <a:custGeom>
                            <a:avLst/>
                            <a:gdLst>
                              <a:gd name="T0" fmla="*/ 0 w 36"/>
                              <a:gd name="T1" fmla="*/ 0 h 42"/>
                              <a:gd name="T2" fmla="*/ 0 w 36"/>
                              <a:gd name="T3" fmla="*/ 2 h 42"/>
                              <a:gd name="T4" fmla="*/ 4 w 36"/>
                              <a:gd name="T5" fmla="*/ 3 h 42"/>
                              <a:gd name="T6" fmla="*/ 6 w 36"/>
                              <a:gd name="T7" fmla="*/ 10 h 42"/>
                              <a:gd name="T8" fmla="*/ 6 w 36"/>
                              <a:gd name="T9" fmla="*/ 32 h 42"/>
                              <a:gd name="T10" fmla="*/ 4 w 36"/>
                              <a:gd name="T11" fmla="*/ 39 h 42"/>
                              <a:gd name="T12" fmla="*/ 0 w 36"/>
                              <a:gd name="T13" fmla="*/ 40 h 42"/>
                              <a:gd name="T14" fmla="*/ 0 w 36"/>
                              <a:gd name="T15" fmla="*/ 42 h 42"/>
                              <a:gd name="T16" fmla="*/ 36 w 36"/>
                              <a:gd name="T17" fmla="*/ 42 h 42"/>
                              <a:gd name="T18" fmla="*/ 36 w 36"/>
                              <a:gd name="T19" fmla="*/ 30 h 42"/>
                              <a:gd name="T20" fmla="*/ 34 w 36"/>
                              <a:gd name="T21" fmla="*/ 30 h 42"/>
                              <a:gd name="T22" fmla="*/ 22 w 36"/>
                              <a:gd name="T23" fmla="*/ 40 h 42"/>
                              <a:gd name="T24" fmla="*/ 16 w 36"/>
                              <a:gd name="T25" fmla="*/ 38 h 42"/>
                              <a:gd name="T26" fmla="*/ 15 w 36"/>
                              <a:gd name="T27" fmla="*/ 30 h 42"/>
                              <a:gd name="T28" fmla="*/ 15 w 36"/>
                              <a:gd name="T29" fmla="*/ 21 h 42"/>
                              <a:gd name="T30" fmla="*/ 15 w 36"/>
                              <a:gd name="T31" fmla="*/ 21 h 42"/>
                              <a:gd name="T32" fmla="*/ 24 w 36"/>
                              <a:gd name="T33" fmla="*/ 28 h 42"/>
                              <a:gd name="T34" fmla="*/ 26 w 36"/>
                              <a:gd name="T35" fmla="*/ 28 h 42"/>
                              <a:gd name="T36" fmla="*/ 26 w 36"/>
                              <a:gd name="T37" fmla="*/ 12 h 42"/>
                              <a:gd name="T38" fmla="*/ 24 w 36"/>
                              <a:gd name="T39" fmla="*/ 12 h 42"/>
                              <a:gd name="T40" fmla="*/ 15 w 36"/>
                              <a:gd name="T41" fmla="*/ 19 h 42"/>
                              <a:gd name="T42" fmla="*/ 15 w 36"/>
                              <a:gd name="T43" fmla="*/ 19 h 42"/>
                              <a:gd name="T44" fmla="*/ 15 w 36"/>
                              <a:gd name="T45" fmla="*/ 7 h 42"/>
                              <a:gd name="T46" fmla="*/ 15 w 36"/>
                              <a:gd name="T47" fmla="*/ 3 h 42"/>
                              <a:gd name="T48" fmla="*/ 21 w 36"/>
                              <a:gd name="T49" fmla="*/ 2 h 42"/>
                              <a:gd name="T50" fmla="*/ 32 w 36"/>
                              <a:gd name="T51" fmla="*/ 11 h 42"/>
                              <a:gd name="T52" fmla="*/ 34 w 36"/>
                              <a:gd name="T53" fmla="*/ 11 h 42"/>
                              <a:gd name="T54" fmla="*/ 34 w 36"/>
                              <a:gd name="T55" fmla="*/ 0 h 42"/>
                              <a:gd name="T56" fmla="*/ 0 w 36"/>
                              <a:gd name="T57" fmla="*/ 0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6" h="42">
                                <a:moveTo>
                                  <a:pt x="0" y="0"/>
                                </a:moveTo>
                                <a:cubicBezTo>
                                  <a:pt x="0" y="2"/>
                                  <a:pt x="0" y="2"/>
                                  <a:pt x="0" y="2"/>
                                </a:cubicBezTo>
                                <a:cubicBezTo>
                                  <a:pt x="2" y="2"/>
                                  <a:pt x="3" y="2"/>
                                  <a:pt x="4" y="3"/>
                                </a:cubicBezTo>
                                <a:cubicBezTo>
                                  <a:pt x="6" y="4"/>
                                  <a:pt x="6" y="7"/>
                                  <a:pt x="6" y="10"/>
                                </a:cubicBezTo>
                                <a:cubicBezTo>
                                  <a:pt x="6" y="32"/>
                                  <a:pt x="6" y="32"/>
                                  <a:pt x="6" y="32"/>
                                </a:cubicBezTo>
                                <a:cubicBezTo>
                                  <a:pt x="6" y="35"/>
                                  <a:pt x="6" y="38"/>
                                  <a:pt x="4" y="39"/>
                                </a:cubicBezTo>
                                <a:cubicBezTo>
                                  <a:pt x="3" y="40"/>
                                  <a:pt x="2" y="40"/>
                                  <a:pt x="0" y="40"/>
                                </a:cubicBezTo>
                                <a:cubicBezTo>
                                  <a:pt x="0" y="42"/>
                                  <a:pt x="0" y="42"/>
                                  <a:pt x="0" y="42"/>
                                </a:cubicBezTo>
                                <a:cubicBezTo>
                                  <a:pt x="36" y="42"/>
                                  <a:pt x="36" y="42"/>
                                  <a:pt x="36" y="42"/>
                                </a:cubicBezTo>
                                <a:cubicBezTo>
                                  <a:pt x="36" y="30"/>
                                  <a:pt x="36" y="30"/>
                                  <a:pt x="36" y="30"/>
                                </a:cubicBezTo>
                                <a:cubicBezTo>
                                  <a:pt x="34" y="30"/>
                                  <a:pt x="34" y="30"/>
                                  <a:pt x="34" y="30"/>
                                </a:cubicBezTo>
                                <a:cubicBezTo>
                                  <a:pt x="33" y="37"/>
                                  <a:pt x="30" y="40"/>
                                  <a:pt x="22" y="40"/>
                                </a:cubicBezTo>
                                <a:cubicBezTo>
                                  <a:pt x="20" y="40"/>
                                  <a:pt x="17" y="40"/>
                                  <a:pt x="16" y="38"/>
                                </a:cubicBezTo>
                                <a:cubicBezTo>
                                  <a:pt x="14" y="37"/>
                                  <a:pt x="15" y="33"/>
                                  <a:pt x="15" y="30"/>
                                </a:cubicBezTo>
                                <a:cubicBezTo>
                                  <a:pt x="15" y="21"/>
                                  <a:pt x="15" y="21"/>
                                  <a:pt x="15" y="21"/>
                                </a:cubicBezTo>
                                <a:cubicBezTo>
                                  <a:pt x="15" y="21"/>
                                  <a:pt x="15" y="21"/>
                                  <a:pt x="15" y="21"/>
                                </a:cubicBezTo>
                                <a:cubicBezTo>
                                  <a:pt x="21" y="21"/>
                                  <a:pt x="23" y="22"/>
                                  <a:pt x="24" y="28"/>
                                </a:cubicBezTo>
                                <a:cubicBezTo>
                                  <a:pt x="26" y="28"/>
                                  <a:pt x="26" y="28"/>
                                  <a:pt x="26" y="28"/>
                                </a:cubicBezTo>
                                <a:cubicBezTo>
                                  <a:pt x="26" y="12"/>
                                  <a:pt x="26" y="12"/>
                                  <a:pt x="26" y="12"/>
                                </a:cubicBezTo>
                                <a:cubicBezTo>
                                  <a:pt x="24" y="12"/>
                                  <a:pt x="24" y="12"/>
                                  <a:pt x="24" y="12"/>
                                </a:cubicBezTo>
                                <a:cubicBezTo>
                                  <a:pt x="24" y="18"/>
                                  <a:pt x="20" y="19"/>
                                  <a:pt x="15" y="19"/>
                                </a:cubicBezTo>
                                <a:cubicBezTo>
                                  <a:pt x="15" y="19"/>
                                  <a:pt x="15" y="19"/>
                                  <a:pt x="15" y="19"/>
                                </a:cubicBezTo>
                                <a:cubicBezTo>
                                  <a:pt x="15" y="7"/>
                                  <a:pt x="15" y="7"/>
                                  <a:pt x="15" y="7"/>
                                </a:cubicBezTo>
                                <a:cubicBezTo>
                                  <a:pt x="15" y="3"/>
                                  <a:pt x="15" y="3"/>
                                  <a:pt x="15" y="3"/>
                                </a:cubicBezTo>
                                <a:cubicBezTo>
                                  <a:pt x="15" y="2"/>
                                  <a:pt x="15" y="2"/>
                                  <a:pt x="21" y="2"/>
                                </a:cubicBezTo>
                                <a:cubicBezTo>
                                  <a:pt x="27" y="2"/>
                                  <a:pt x="31" y="5"/>
                                  <a:pt x="32" y="11"/>
                                </a:cubicBezTo>
                                <a:cubicBezTo>
                                  <a:pt x="32" y="11"/>
                                  <a:pt x="33" y="11"/>
                                  <a:pt x="34" y="11"/>
                                </a:cubicBezTo>
                                <a:cubicBezTo>
                                  <a:pt x="34" y="0"/>
                                  <a:pt x="34" y="0"/>
                                  <a:pt x="34" y="0"/>
                                </a:cubicBezTo>
                                <a:cubicBezTo>
                                  <a:pt x="30" y="0"/>
                                  <a:pt x="0" y="0"/>
                                  <a:pt x="0" y="0"/>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6" name="Freeform 63"/>
                        <wps:cNvSpPr>
                          <a:spLocks/>
                        </wps:cNvSpPr>
                        <wps:spPr bwMode="auto">
                          <a:xfrm>
                            <a:off x="4731385" y="1290955"/>
                            <a:ext cx="152400" cy="151765"/>
                          </a:xfrm>
                          <a:custGeom>
                            <a:avLst/>
                            <a:gdLst>
                              <a:gd name="T0" fmla="*/ 49 w 49"/>
                              <a:gd name="T1" fmla="*/ 29 h 48"/>
                              <a:gd name="T2" fmla="*/ 49 w 49"/>
                              <a:gd name="T3" fmla="*/ 28 h 48"/>
                              <a:gd name="T4" fmla="*/ 29 w 49"/>
                              <a:gd name="T5" fmla="*/ 28 h 48"/>
                              <a:gd name="T6" fmla="*/ 29 w 49"/>
                              <a:gd name="T7" fmla="*/ 29 h 48"/>
                              <a:gd name="T8" fmla="*/ 35 w 49"/>
                              <a:gd name="T9" fmla="*/ 36 h 48"/>
                              <a:gd name="T10" fmla="*/ 25 w 49"/>
                              <a:gd name="T11" fmla="*/ 45 h 48"/>
                              <a:gd name="T12" fmla="*/ 11 w 49"/>
                              <a:gd name="T13" fmla="*/ 25 h 48"/>
                              <a:gd name="T14" fmla="*/ 26 w 49"/>
                              <a:gd name="T15" fmla="*/ 3 h 48"/>
                              <a:gd name="T16" fmla="*/ 39 w 49"/>
                              <a:gd name="T17" fmla="*/ 15 h 48"/>
                              <a:gd name="T18" fmla="*/ 41 w 49"/>
                              <a:gd name="T19" fmla="*/ 15 h 48"/>
                              <a:gd name="T20" fmla="*/ 41 w 49"/>
                              <a:gd name="T21" fmla="*/ 1 h 48"/>
                              <a:gd name="T22" fmla="*/ 39 w 49"/>
                              <a:gd name="T23" fmla="*/ 1 h 48"/>
                              <a:gd name="T24" fmla="*/ 38 w 49"/>
                              <a:gd name="T25" fmla="*/ 1 h 48"/>
                              <a:gd name="T26" fmla="*/ 37 w 49"/>
                              <a:gd name="T27" fmla="*/ 3 h 48"/>
                              <a:gd name="T28" fmla="*/ 34 w 49"/>
                              <a:gd name="T29" fmla="*/ 3 h 48"/>
                              <a:gd name="T30" fmla="*/ 23 w 49"/>
                              <a:gd name="T31" fmla="*/ 0 h 48"/>
                              <a:gd name="T32" fmla="*/ 0 w 49"/>
                              <a:gd name="T33" fmla="*/ 25 h 48"/>
                              <a:gd name="T34" fmla="*/ 23 w 49"/>
                              <a:gd name="T35" fmla="*/ 48 h 48"/>
                              <a:gd name="T36" fmla="*/ 34 w 49"/>
                              <a:gd name="T37" fmla="*/ 45 h 48"/>
                              <a:gd name="T38" fmla="*/ 45 w 49"/>
                              <a:gd name="T39" fmla="*/ 43 h 48"/>
                              <a:gd name="T40" fmla="*/ 45 w 49"/>
                              <a:gd name="T41" fmla="*/ 36 h 48"/>
                              <a:gd name="T42" fmla="*/ 45 w 49"/>
                              <a:gd name="T43" fmla="*/ 35 h 48"/>
                              <a:gd name="T44" fmla="*/ 49 w 49"/>
                              <a:gd name="T45" fmla="*/ 29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9" h="48">
                                <a:moveTo>
                                  <a:pt x="49" y="29"/>
                                </a:moveTo>
                                <a:cubicBezTo>
                                  <a:pt x="49" y="28"/>
                                  <a:pt x="49" y="28"/>
                                  <a:pt x="49" y="28"/>
                                </a:cubicBezTo>
                                <a:cubicBezTo>
                                  <a:pt x="29" y="28"/>
                                  <a:pt x="29" y="28"/>
                                  <a:pt x="29" y="28"/>
                                </a:cubicBezTo>
                                <a:cubicBezTo>
                                  <a:pt x="29" y="29"/>
                                  <a:pt x="29" y="29"/>
                                  <a:pt x="29" y="29"/>
                                </a:cubicBezTo>
                                <a:cubicBezTo>
                                  <a:pt x="34" y="30"/>
                                  <a:pt x="35" y="31"/>
                                  <a:pt x="35" y="36"/>
                                </a:cubicBezTo>
                                <a:cubicBezTo>
                                  <a:pt x="35" y="42"/>
                                  <a:pt x="32" y="45"/>
                                  <a:pt x="25" y="45"/>
                                </a:cubicBezTo>
                                <a:cubicBezTo>
                                  <a:pt x="15" y="45"/>
                                  <a:pt x="11" y="34"/>
                                  <a:pt x="11" y="25"/>
                                </a:cubicBezTo>
                                <a:cubicBezTo>
                                  <a:pt x="11" y="20"/>
                                  <a:pt x="12" y="3"/>
                                  <a:pt x="26" y="3"/>
                                </a:cubicBezTo>
                                <a:cubicBezTo>
                                  <a:pt x="32" y="3"/>
                                  <a:pt x="37" y="7"/>
                                  <a:pt x="39" y="15"/>
                                </a:cubicBezTo>
                                <a:cubicBezTo>
                                  <a:pt x="41" y="15"/>
                                  <a:pt x="41" y="15"/>
                                  <a:pt x="41" y="15"/>
                                </a:cubicBezTo>
                                <a:cubicBezTo>
                                  <a:pt x="41" y="1"/>
                                  <a:pt x="41" y="1"/>
                                  <a:pt x="41" y="1"/>
                                </a:cubicBezTo>
                                <a:cubicBezTo>
                                  <a:pt x="39" y="1"/>
                                  <a:pt x="39" y="1"/>
                                  <a:pt x="39" y="1"/>
                                </a:cubicBezTo>
                                <a:cubicBezTo>
                                  <a:pt x="39" y="1"/>
                                  <a:pt x="38" y="1"/>
                                  <a:pt x="38" y="1"/>
                                </a:cubicBezTo>
                                <a:cubicBezTo>
                                  <a:pt x="38" y="2"/>
                                  <a:pt x="38" y="3"/>
                                  <a:pt x="37" y="3"/>
                                </a:cubicBezTo>
                                <a:cubicBezTo>
                                  <a:pt x="36" y="3"/>
                                  <a:pt x="34" y="3"/>
                                  <a:pt x="34" y="3"/>
                                </a:cubicBezTo>
                                <a:cubicBezTo>
                                  <a:pt x="31" y="1"/>
                                  <a:pt x="27" y="0"/>
                                  <a:pt x="23" y="0"/>
                                </a:cubicBezTo>
                                <a:cubicBezTo>
                                  <a:pt x="10" y="0"/>
                                  <a:pt x="0" y="11"/>
                                  <a:pt x="0" y="25"/>
                                </a:cubicBezTo>
                                <a:cubicBezTo>
                                  <a:pt x="0" y="39"/>
                                  <a:pt x="9" y="48"/>
                                  <a:pt x="23" y="48"/>
                                </a:cubicBezTo>
                                <a:cubicBezTo>
                                  <a:pt x="28" y="48"/>
                                  <a:pt x="30" y="47"/>
                                  <a:pt x="34" y="45"/>
                                </a:cubicBezTo>
                                <a:cubicBezTo>
                                  <a:pt x="39" y="44"/>
                                  <a:pt x="40" y="43"/>
                                  <a:pt x="45" y="43"/>
                                </a:cubicBezTo>
                                <a:cubicBezTo>
                                  <a:pt x="45" y="36"/>
                                  <a:pt x="45" y="36"/>
                                  <a:pt x="45" y="36"/>
                                </a:cubicBezTo>
                                <a:cubicBezTo>
                                  <a:pt x="45" y="35"/>
                                  <a:pt x="45" y="35"/>
                                  <a:pt x="45" y="35"/>
                                </a:cubicBezTo>
                                <a:cubicBezTo>
                                  <a:pt x="45" y="32"/>
                                  <a:pt x="45" y="30"/>
                                  <a:pt x="49" y="29"/>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7" name="Freeform 64"/>
                        <wps:cNvSpPr>
                          <a:spLocks/>
                        </wps:cNvSpPr>
                        <wps:spPr bwMode="auto">
                          <a:xfrm>
                            <a:off x="5381625" y="1117600"/>
                            <a:ext cx="1203325" cy="135255"/>
                          </a:xfrm>
                          <a:custGeom>
                            <a:avLst/>
                            <a:gdLst>
                              <a:gd name="T0" fmla="*/ 284 w 387"/>
                              <a:gd name="T1" fmla="*/ 0 h 43"/>
                              <a:gd name="T2" fmla="*/ 248 w 387"/>
                              <a:gd name="T3" fmla="*/ 14 h 43"/>
                              <a:gd name="T4" fmla="*/ 157 w 387"/>
                              <a:gd name="T5" fmla="*/ 14 h 43"/>
                              <a:gd name="T6" fmla="*/ 120 w 387"/>
                              <a:gd name="T7" fmla="*/ 28 h 43"/>
                              <a:gd name="T8" fmla="*/ 6 w 387"/>
                              <a:gd name="T9" fmla="*/ 28 h 43"/>
                              <a:gd name="T10" fmla="*/ 0 w 387"/>
                              <a:gd name="T11" fmla="*/ 43 h 43"/>
                              <a:gd name="T12" fmla="*/ 95 w 387"/>
                              <a:gd name="T13" fmla="*/ 43 h 43"/>
                              <a:gd name="T14" fmla="*/ 129 w 387"/>
                              <a:gd name="T15" fmla="*/ 29 h 43"/>
                              <a:gd name="T16" fmla="*/ 223 w 387"/>
                              <a:gd name="T17" fmla="*/ 29 h 43"/>
                              <a:gd name="T18" fmla="*/ 258 w 387"/>
                              <a:gd name="T19" fmla="*/ 15 h 43"/>
                              <a:gd name="T20" fmla="*/ 381 w 387"/>
                              <a:gd name="T21" fmla="*/ 15 h 43"/>
                              <a:gd name="T22" fmla="*/ 387 w 387"/>
                              <a:gd name="T23" fmla="*/ 0 h 43"/>
                              <a:gd name="T24" fmla="*/ 284 w 387"/>
                              <a:gd name="T25" fmla="*/ 0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87" h="43">
                                <a:moveTo>
                                  <a:pt x="284" y="0"/>
                                </a:moveTo>
                                <a:cubicBezTo>
                                  <a:pt x="266" y="0"/>
                                  <a:pt x="262" y="14"/>
                                  <a:pt x="248" y="14"/>
                                </a:cubicBezTo>
                                <a:cubicBezTo>
                                  <a:pt x="157" y="14"/>
                                  <a:pt x="157" y="14"/>
                                  <a:pt x="157" y="14"/>
                                </a:cubicBezTo>
                                <a:cubicBezTo>
                                  <a:pt x="135" y="14"/>
                                  <a:pt x="132" y="28"/>
                                  <a:pt x="120" y="28"/>
                                </a:cubicBezTo>
                                <a:cubicBezTo>
                                  <a:pt x="6" y="28"/>
                                  <a:pt x="6" y="28"/>
                                  <a:pt x="6" y="28"/>
                                </a:cubicBezTo>
                                <a:cubicBezTo>
                                  <a:pt x="0" y="43"/>
                                  <a:pt x="0" y="43"/>
                                  <a:pt x="0" y="43"/>
                                </a:cubicBezTo>
                                <a:cubicBezTo>
                                  <a:pt x="95" y="43"/>
                                  <a:pt x="95" y="43"/>
                                  <a:pt x="95" y="43"/>
                                </a:cubicBezTo>
                                <a:cubicBezTo>
                                  <a:pt x="120" y="43"/>
                                  <a:pt x="129" y="29"/>
                                  <a:pt x="129" y="29"/>
                                </a:cubicBezTo>
                                <a:cubicBezTo>
                                  <a:pt x="223" y="29"/>
                                  <a:pt x="223" y="29"/>
                                  <a:pt x="223" y="29"/>
                                </a:cubicBezTo>
                                <a:cubicBezTo>
                                  <a:pt x="249" y="29"/>
                                  <a:pt x="258" y="15"/>
                                  <a:pt x="258" y="15"/>
                                </a:cubicBezTo>
                                <a:cubicBezTo>
                                  <a:pt x="381" y="15"/>
                                  <a:pt x="381" y="15"/>
                                  <a:pt x="381" y="15"/>
                                </a:cubicBezTo>
                                <a:cubicBezTo>
                                  <a:pt x="387" y="0"/>
                                  <a:pt x="387" y="0"/>
                                  <a:pt x="387" y="0"/>
                                </a:cubicBezTo>
                                <a:lnTo>
                                  <a:pt x="284"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8" name="Freeform 65"/>
                        <wps:cNvSpPr>
                          <a:spLocks/>
                        </wps:cNvSpPr>
                        <wps:spPr bwMode="auto">
                          <a:xfrm>
                            <a:off x="5465445" y="975360"/>
                            <a:ext cx="497840" cy="88265"/>
                          </a:xfrm>
                          <a:custGeom>
                            <a:avLst/>
                            <a:gdLst>
                              <a:gd name="T0" fmla="*/ 160 w 160"/>
                              <a:gd name="T1" fmla="*/ 0 h 28"/>
                              <a:gd name="T2" fmla="*/ 156 w 160"/>
                              <a:gd name="T3" fmla="*/ 0 h 28"/>
                              <a:gd name="T4" fmla="*/ 119 w 160"/>
                              <a:gd name="T5" fmla="*/ 14 h 28"/>
                              <a:gd name="T6" fmla="*/ 6 w 160"/>
                              <a:gd name="T7" fmla="*/ 14 h 28"/>
                              <a:gd name="T8" fmla="*/ 0 w 160"/>
                              <a:gd name="T9" fmla="*/ 28 h 28"/>
                              <a:gd name="T10" fmla="*/ 95 w 160"/>
                              <a:gd name="T11" fmla="*/ 28 h 28"/>
                              <a:gd name="T12" fmla="*/ 129 w 160"/>
                              <a:gd name="T13" fmla="*/ 15 h 28"/>
                              <a:gd name="T14" fmla="*/ 154 w 160"/>
                              <a:gd name="T15" fmla="*/ 15 h 28"/>
                              <a:gd name="T16" fmla="*/ 160 w 160"/>
                              <a:gd name="T17" fmla="*/ 0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60" h="28">
                                <a:moveTo>
                                  <a:pt x="160" y="0"/>
                                </a:moveTo>
                                <a:cubicBezTo>
                                  <a:pt x="156" y="0"/>
                                  <a:pt x="156" y="0"/>
                                  <a:pt x="156" y="0"/>
                                </a:cubicBezTo>
                                <a:cubicBezTo>
                                  <a:pt x="134" y="0"/>
                                  <a:pt x="132" y="14"/>
                                  <a:pt x="119" y="14"/>
                                </a:cubicBezTo>
                                <a:cubicBezTo>
                                  <a:pt x="119" y="14"/>
                                  <a:pt x="6" y="14"/>
                                  <a:pt x="6" y="14"/>
                                </a:cubicBezTo>
                                <a:cubicBezTo>
                                  <a:pt x="0" y="28"/>
                                  <a:pt x="0" y="28"/>
                                  <a:pt x="0" y="28"/>
                                </a:cubicBezTo>
                                <a:cubicBezTo>
                                  <a:pt x="95" y="28"/>
                                  <a:pt x="95" y="28"/>
                                  <a:pt x="95" y="28"/>
                                </a:cubicBezTo>
                                <a:cubicBezTo>
                                  <a:pt x="120" y="28"/>
                                  <a:pt x="129" y="15"/>
                                  <a:pt x="129" y="15"/>
                                </a:cubicBezTo>
                                <a:cubicBezTo>
                                  <a:pt x="154" y="15"/>
                                  <a:pt x="154" y="15"/>
                                  <a:pt x="154" y="15"/>
                                </a:cubicBezTo>
                                <a:lnTo>
                                  <a:pt x="16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9" name="Freeform 66"/>
                        <wps:cNvSpPr>
                          <a:spLocks/>
                        </wps:cNvSpPr>
                        <wps:spPr bwMode="auto">
                          <a:xfrm>
                            <a:off x="5421630" y="1026160"/>
                            <a:ext cx="902335" cy="132080"/>
                          </a:xfrm>
                          <a:custGeom>
                            <a:avLst/>
                            <a:gdLst>
                              <a:gd name="T0" fmla="*/ 290 w 290"/>
                              <a:gd name="T1" fmla="*/ 0 h 42"/>
                              <a:gd name="T2" fmla="*/ 285 w 290"/>
                              <a:gd name="T3" fmla="*/ 0 h 42"/>
                              <a:gd name="T4" fmla="*/ 248 w 290"/>
                              <a:gd name="T5" fmla="*/ 13 h 42"/>
                              <a:gd name="T6" fmla="*/ 157 w 290"/>
                              <a:gd name="T7" fmla="*/ 13 h 42"/>
                              <a:gd name="T8" fmla="*/ 120 w 290"/>
                              <a:gd name="T9" fmla="*/ 27 h 42"/>
                              <a:gd name="T10" fmla="*/ 7 w 290"/>
                              <a:gd name="T11" fmla="*/ 27 h 42"/>
                              <a:gd name="T12" fmla="*/ 0 w 290"/>
                              <a:gd name="T13" fmla="*/ 42 h 42"/>
                              <a:gd name="T14" fmla="*/ 95 w 290"/>
                              <a:gd name="T15" fmla="*/ 42 h 42"/>
                              <a:gd name="T16" fmla="*/ 129 w 290"/>
                              <a:gd name="T17" fmla="*/ 28 h 42"/>
                              <a:gd name="T18" fmla="*/ 223 w 290"/>
                              <a:gd name="T19" fmla="*/ 28 h 42"/>
                              <a:gd name="T20" fmla="*/ 259 w 290"/>
                              <a:gd name="T21" fmla="*/ 14 h 42"/>
                              <a:gd name="T22" fmla="*/ 283 w 290"/>
                              <a:gd name="T23" fmla="*/ 14 h 42"/>
                              <a:gd name="T24" fmla="*/ 290 w 290"/>
                              <a:gd name="T25" fmla="*/ 0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90" h="42">
                                <a:moveTo>
                                  <a:pt x="290" y="0"/>
                                </a:moveTo>
                                <a:cubicBezTo>
                                  <a:pt x="285" y="0"/>
                                  <a:pt x="285" y="0"/>
                                  <a:pt x="285" y="0"/>
                                </a:cubicBezTo>
                                <a:cubicBezTo>
                                  <a:pt x="267" y="0"/>
                                  <a:pt x="263" y="13"/>
                                  <a:pt x="248" y="13"/>
                                </a:cubicBezTo>
                                <a:cubicBezTo>
                                  <a:pt x="157" y="13"/>
                                  <a:pt x="157" y="13"/>
                                  <a:pt x="157" y="13"/>
                                </a:cubicBezTo>
                                <a:cubicBezTo>
                                  <a:pt x="135" y="13"/>
                                  <a:pt x="133" y="27"/>
                                  <a:pt x="120" y="27"/>
                                </a:cubicBezTo>
                                <a:cubicBezTo>
                                  <a:pt x="7" y="27"/>
                                  <a:pt x="7" y="27"/>
                                  <a:pt x="7" y="27"/>
                                </a:cubicBezTo>
                                <a:cubicBezTo>
                                  <a:pt x="0" y="42"/>
                                  <a:pt x="0" y="42"/>
                                  <a:pt x="0" y="42"/>
                                </a:cubicBezTo>
                                <a:cubicBezTo>
                                  <a:pt x="95" y="42"/>
                                  <a:pt x="95" y="42"/>
                                  <a:pt x="95" y="42"/>
                                </a:cubicBezTo>
                                <a:cubicBezTo>
                                  <a:pt x="120" y="42"/>
                                  <a:pt x="129" y="28"/>
                                  <a:pt x="129" y="28"/>
                                </a:cubicBezTo>
                                <a:cubicBezTo>
                                  <a:pt x="223" y="28"/>
                                  <a:pt x="223" y="28"/>
                                  <a:pt x="223" y="28"/>
                                </a:cubicBezTo>
                                <a:cubicBezTo>
                                  <a:pt x="249" y="28"/>
                                  <a:pt x="259" y="14"/>
                                  <a:pt x="259" y="14"/>
                                </a:cubicBezTo>
                                <a:cubicBezTo>
                                  <a:pt x="283" y="14"/>
                                  <a:pt x="283" y="14"/>
                                  <a:pt x="283" y="14"/>
                                </a:cubicBezTo>
                                <a:lnTo>
                                  <a:pt x="29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c:wpc>
                </a:graphicData>
              </a:graphic>
              <wp14:sizeRelH relativeFrom="page">
                <wp14:pctWidth>0</wp14:pctWidth>
              </wp14:sizeRelH>
              <wp14:sizeRelV relativeFrom="page">
                <wp14:pctHeight>0</wp14:pctHeight>
              </wp14:sizeRelV>
            </wp:anchor>
          </w:drawing>
        </mc:Choice>
        <mc:Fallback>
          <w:pict>
            <v:group w14:anchorId="37EBBB7C" id="Canvas 65" o:spid="_x0000_s1026" editas="canvas" style="position:absolute;margin-left:.05pt;margin-top:13.45pt;width:538.6pt;height:129pt;z-index:251662336" coordsize="68402,16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8402;height:16383;visibility:visible;mso-wrap-style:square">
                <v:fill o:detectmouseclick="t"/>
                <v:path o:connecttype="none"/>
              </v:shape>
              <v:shape id="Freeform 42" o:spid="_x0000_s1028" style="position:absolute;left:42614;top:31;width:25788;height:16352;visibility:visible;mso-wrap-style:square;v-text-anchor:top" coordsize="4061,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" path="m1097,l,2575r4061,l4061,,1097,xe" fillcolor="#f3f2f2" stroked="f">
                <v:path arrowok="t" o:connecttype="custom" o:connectlocs="696595,0;0,1635125;2578735,1635125;2578735,0;696595,0" o:connectangles="0,0,0,0,0"/>
              </v:shape>
              <v:shape id="Freeform 43" o:spid="_x0000_s1029" style="position:absolute;left:-31;top:31;width:48367;height:16352;visibility:visible;mso-wrap-style:square;v-text-anchor:top" coordsize="7617,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" path="m,l,2575r6515,l7617,,,xe" fillcolor="#c9e2ea" stroked="f">
                <v:path arrowok="t" o:connecttype="custom" o:connectlocs="0,0;0,1635125;4137025,1635125;4836795,0;0,0" o:connectangles="0,0,0,0,0"/>
              </v:shape>
              <v:group id="Group 391" o:spid="_x0000_s1030" style="position:absolute;left:47313;top:9753;width:18536;height:4674" coordorigin="47313,9753" coordsize="18535,4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">
                <v:shape id="Freeform 44" o:spid="_x0000_s1031" style="position:absolute;left:54965;top:13068;width:1461;height:1359;visibility:visible;mso-wrap-style:square;v-text-anchor:top" coordsize="4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" path="m47,2c47,,47,,47,,45,,34,,32,v,2,,2,,2c38,2,38,7,38,12v,18,,18,,18c38,30,13,,12,,,,,,,,,2,,2,,2v3,,4,1,6,4c6,6,6,6,6,6v,26,,26,,26c6,37,6,39,,40v,2,,2,,2c15,42,15,42,15,42v,-2,,-2,,-2c9,40,9,34,9,30,9,9,9,9,9,9v,,29,33,29,34c41,43,41,43,41,43v,-31,,-31,,-31c41,10,41,6,42,4,43,2,45,2,47,2e" filled="f" stroked="f">
                  <v:path arrowok="t" o:connecttype="custom" o:connectlocs="146050,6320;146050,0;99438,0;99438,6320;118083,37923;118083,94807;37289,0;0,0;0,6320;18645,18961;18645,18961;18645,101127;0,126409;0,132730;46612,132730;46612,126409;27967,94807;27967,28442;118083,135890;127405,135890;127405,37923;130513,12641;146050,6320" o:connectangles="0,0,0,0,0,0,0,0,0,0,0,0,0,0,0,0,0,0,0,0,0,0,0"/>
                </v:shape>
                <v:shape id="Freeform 45" o:spid="_x0000_s1032" style="position:absolute;left:56616;top:12909;width:1524;height:1518;visibility:visible;mso-wrap-style:square;v-text-anchor:top" coordsize="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" path="m49,29v,-1,,-1,,-1c29,28,29,28,29,28v,1,,1,,1c34,30,35,31,35,36v,6,-3,9,-9,9c15,45,12,34,12,25,12,20,13,3,26,3v7,,12,4,14,12c42,15,42,15,42,15,42,1,42,1,42,1v-3,,-3,,-3,c39,1,39,1,39,1v,1,-1,2,-2,2c36,3,35,3,34,3,31,1,28,,24,,10,,,11,,25,,39,10,48,24,48v4,,7,-1,11,-3c39,44,41,43,45,43v,-7,,-7,,-7c45,36,45,35,45,35v,-3,,-5,4,-6e" filled="f" stroked="f">
                  <v:path arrowok="t" o:connecttype="custom" o:connectlocs="152400,91691;152400,88530;90196,88530;90196,91691;108857,113824;80865,142280;37322,79044;80865,9485;124408,47427;130629,47427;130629,3162;121298,3162;121298,3162;115078,9485;105747,9485;74645,0;0,79044;74645,151765;108857,142280;139959,135956;139959,113824;139959,110662;152400,91691" o:connectangles="0,0,0,0,0,0,0,0,0,0,0,0,0,0,0,0,0,0,0,0,0,0,0"/>
                </v:shape>
                <v:shape id="Freeform 46" o:spid="_x0000_s1033" style="position:absolute;left:47999;top:12090;width:184;height:438;visibility:visible;mso-wrap-style:square;v-text-anchor:top" coordsize="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" path="m,c,1,,1,,1v,,,,,c1,1,2,1,2,2v,,,1,,2c2,10,2,10,2,10v,,,2,,2c2,12,1,13,,13v,,,,,c,14,,14,,14v6,,6,,6,c6,13,6,13,6,13v,,,,,c5,13,5,12,5,12v,,,-2,,-2c5,4,5,4,5,4,5,3,5,2,5,2,5,1,5,1,6,1v,,,,,c6,,6,,6,l,xe" filled="f" stroked="f">
                  <v:path arrowok="t" o:connecttype="custom" o:connectlocs="0,0;0,3130;0,3130;6138,6259;6138,12519;6138,31296;6138,37556;0,40685;0,40685;0,43815;18415,43815;18415,40685;18415,40685;15346,37556;15346,31296;15346,12519;15346,6259;18415,3130;18415,3130;18415,0;0,0" o:connectangles="0,0,0,0,0,0,0,0,0,0,0,0,0,0,0,0,0,0,0,0,0"/>
                </v:shape>
                <v:shape id="Freeform 47" o:spid="_x0000_s1034" style="position:absolute;left:48774;top:12090;width:406;height:438;visibility:visible;mso-wrap-style:square;v-text-anchor:top" coordsize="1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" path="m9,v,1,,1,,1c9,1,9,1,9,1v1,,1,,1,1c10,2,10,3,8,5,8,5,7,6,7,7,7,6,5,3,5,3,5,2,5,2,4,2,4,1,4,1,4,1v,,,,,c5,1,6,1,6,1,6,,6,,6,,,,,,,,,1,,1,,1v,,,,,c1,1,1,1,1,1v,,,,,c2,2,5,8,5,8v,3,,3,,3c5,12,5,12,3,13v,,,,,c3,14,3,14,3,14v7,,7,,7,c10,13,10,13,10,13v-1,,-1,,-1,c8,12,8,12,8,11,8,8,8,8,8,8v,,3,-5,3,-5c12,2,12,1,13,1v,,,,,c13,,13,,13,l9,xe" filled="f" stroked="f">
                  <v:path arrowok="t" o:connecttype="custom" o:connectlocs="28135,0;28135,3130;28135,3130;31262,6259;25009,15648;21883,21908;15631,9389;12505,6259;12505,3130;12505,3130;18757,3130;18757,0;0,0;0,3130;0,3130;3126,3130;3126,3130;15631,25037;15631,34426;9378,40685;9378,40685;9378,43815;31262,43815;31262,40685;28135,40685;25009,34426;25009,25037;34388,9389;40640,3130;40640,3130;40640,0;28135,0" o:connectangles="0,0,0,0,0,0,0,0,0,0,0,0,0,0,0,0,0,0,0,0,0,0,0,0,0,0,0,0,0,0,0,0"/>
                </v:shape>
                <v:shape id="Freeform 48" o:spid="_x0000_s1035" style="position:absolute;left:50888;top:12090;width:439;height:438;visibility:visible;mso-wrap-style:square;v-text-anchor:top" coordsize="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" path="m12,11c12,11,9,8,8,7v2,,3,-2,3,-3c11,,8,,7,,,,,,,,,1,,1,,1v1,,1,,1,c1,1,2,1,2,2v,,,1,,2c2,10,2,10,2,10v,,,2,,2c2,12,1,13,1,13,,13,,13,,13v,1,,1,,1c7,14,7,14,7,14v,-1,,-1,,-1c6,13,6,13,6,13v,,-1,-1,-1,-1c5,12,5,10,5,10,5,8,5,8,5,8v,,,,1,c6,8,6,8,6,8v3,4,3,4,3,4c10,14,10,14,10,14v4,,4,,4,c14,13,14,13,14,13v,,,,,c13,12,13,12,12,11m5,1v1,,1,,1,c6,1,6,1,6,1v2,,2,1,2,3c8,6,7,6,5,6,5,1,5,1,5,1e" filled="f" stroked="f">
                  <v:path arrowok="t" o:connecttype="custom" o:connectlocs="37556,34426;25037,21908;34426,12519;21908,0;0,0;0,3130;3130,3130;6259,6259;6259,12519;6259,31296;6259,37556;3130,40685;0,40685;0,43815;21908,43815;21908,40685;18778,40685;15648,37556;15648,31296;15648,25037;18778,25037;18778,25037;28167,37556;31296,43815;43815,43815;43815,40685;43815,40685;37556,34426;15648,3130;18778,3130;18778,3130;25037,12519;15648,18778;15648,3130" o:connectangles="0,0,0,0,0,0,0,0,0,0,0,0,0,0,0,0,0,0,0,0,0,0,0,0,0,0,0,0,0,0,0,0,0,0"/>
                  <o:lock v:ext="edit" verticies="t"/>
                </v:shape>
                <v:shape id="Freeform 49" o:spid="_x0000_s1036" style="position:absolute;left:53225;top:12090;width:400;height:438;visibility:visible;mso-wrap-style:square;v-text-anchor:top" coordsize="1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" path="m13,13c12,12,12,12,11,11,11,11,8,8,7,7v3,,4,-2,4,-3c11,,7,,6,,,,,,,,,1,,1,,1v,,,,,c1,1,1,1,1,2v1,,1,1,1,2c2,10,2,10,2,10v,,,2,-1,2c1,12,1,13,,13v,,,,,c,14,,14,,14v6,,6,,6,c6,13,6,13,6,13v,,,,,c5,13,5,12,4,12v,,,-2,,-2c4,8,4,8,4,8v1,,1,,1,c5,8,5,8,5,8v4,4,4,4,4,4c10,14,10,14,10,14v3,,3,,3,c13,13,13,13,13,13xm4,1v,,1,,1,c5,1,5,1,5,1v2,,3,1,3,3c8,6,7,6,4,6,4,1,4,1,4,1e" filled="f" stroked="f">
                  <v:path arrowok="t" o:connecttype="custom" o:connectlocs="40005,40685;33850,34426;21541,21908;33850,12519;18464,0;0,0;0,3130;0,3130;3077,6259;6155,12519;6155,31296;3077,37556;0,40685;0,40685;0,43815;18464,43815;18464,40685;18464,40685;12309,37556;12309,31296;12309,25037;15387,25037;15387,25037;27696,37556;30773,43815;40005,43815;40005,40685;12309,3130;15387,3130;15387,3130;24618,12519;12309,18778;12309,3130" o:connectangles="0,0,0,0,0,0,0,0,0,0,0,0,0,0,0,0,0,0,0,0,0,0,0,0,0,0,0,0,0,0,0,0,0"/>
                  <o:lock v:ext="edit" verticies="t"/>
                </v:shape>
                <v:shape id="Freeform 50" o:spid="_x0000_s1037" style="position:absolute;left:51390;top:12090;width:368;height:438;visibility:visible;mso-wrap-style:square;v-text-anchor:top" coordsize="1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" path="m10,10v,,,,,c10,12,9,12,7,12v-1,,-2,,-2,c5,12,5,11,5,10,5,7,5,7,5,7v1,,2,,2,2c7,9,7,9,7,9v1,,1,,1,c8,4,8,4,8,4,7,4,7,4,7,4v,,,,,c7,5,7,6,5,6,5,1,5,1,5,1v1,,1,,1,c8,1,9,1,9,3v,1,,1,,1c10,4,10,4,10,4,10,,10,,10,,,,,,,,,1,,1,,1v,,,,,c1,1,2,1,2,2v,,,2,,2c2,10,2,10,2,10v,,,2,,2c2,13,1,13,,13v,,,,,c,14,,14,,14v12,,12,,12,c12,10,12,10,12,10r-2,xe" filled="f" stroked="f">
                  <v:path arrowok="t" o:connecttype="custom" o:connectlocs="30692,31296;30692,31296;21484,37556;15346,37556;15346,31296;15346,21908;21484,28167;21484,28167;24553,28167;24553,12519;21484,12519;21484,12519;15346,18778;15346,3130;18415,3130;27623,9389;27623,12519;30692,12519;30692,0;0,0;0,3130;0,3130;6138,6259;6138,12519;6138,31296;6138,37556;0,40685;0,40685;0,43815;36830,43815;36830,31296;30692,31296" o:connectangles="0,0,0,0,0,0,0,0,0,0,0,0,0,0,0,0,0,0,0,0,0,0,0,0,0,0,0,0,0,0,0,0"/>
                </v:shape>
                <v:shape id="Freeform 51" o:spid="_x0000_s1038" style="position:absolute;left:52787;top:12090;width:343;height:438;visibility:visible;mso-wrap-style:square;v-text-anchor:top" coordsize="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" path="m10,10v,,,,,c10,12,9,12,7,12v-1,,-2,,-3,c4,11,4,11,4,10,4,7,4,7,4,7v2,,3,,3,2c7,9,7,9,7,9v,,,,,c8,9,8,9,8,9,8,4,8,4,8,4,7,4,7,4,7,4v,,,,,c7,5,6,6,4,6,4,1,4,1,4,1v2,,2,,2,c8,1,9,1,9,3v,1,,1,,1c10,4,10,4,10,4,10,,10,,10,,,,,,,,,1,,1,,1v,,,,,c1,1,1,1,1,2v,,,2,,2c1,10,1,10,1,10v,,,2,,2c1,12,1,12,,12v,,,,,c,14,,14,,14v11,,11,,11,c11,10,11,10,11,10r-1,xe" filled="f" stroked="f">
                  <v:path arrowok="t" o:connecttype="custom" o:connectlocs="31173,31296;31173,31296;21821,37556;12469,37556;12469,31296;12469,21908;21821,28167;21821,28167;21821,28167;24938,28167;24938,12519;21821,12519;21821,12519;12469,18778;12469,3130;18704,3130;28055,9389;28055,12519;31173,12519;31173,0;0,0;0,3130;0,3130;3117,6259;3117,12519;3117,31296;3117,37556;0,37556;0,37556;0,43815;34290,43815;34290,31296;31173,31296" o:connectangles="0,0,0,0,0,0,0,0,0,0,0,0,0,0,0,0,0,0,0,0,0,0,0,0,0,0,0,0,0,0,0,0,0"/>
                </v:shape>
                <v:shape id="Freeform 52" o:spid="_x0000_s1039" style="position:absolute;left:51790;top:12090;width:470;height:438;visibility:visible;mso-wrap-style:square;v-text-anchor:top" coordsize="1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" path="m13,12v,,,-1,,-1c8,,8,,8,,7,,7,,7,,4,8,4,8,4,8,4,8,3,9,3,9,2,11,2,11,2,11v,1,,1,-1,2c1,13,1,13,1,13,,13,,13,,13v,1,,1,,1c5,14,5,14,5,14v,-1,,-1,,-1c5,13,5,13,5,13,4,13,4,12,4,12v,-1,,-2,1,-2c5,9,5,9,5,9v,,,,,c9,9,9,9,9,9v,,1,3,1,3c10,12,10,13,9,13v,,,,,c9,13,9,13,9,13v,1,,1,,1c15,14,15,14,15,14v,-1,,-1,,-1c15,13,15,13,15,13v-1,,-1,-1,-2,-1m9,8c5,8,5,8,5,8,5,7,7,4,7,3v,1,1,4,2,5e" filled="f" stroked="f">
                  <v:path arrowok="t" o:connecttype="custom" o:connectlocs="40725,37556;40725,34426;25061,0;21929,0;12531,25037;9398,28167;6265,34426;3133,40685;3133,40685;0,40685;0,43815;15663,43815;15663,40685;15663,40685;12531,37556;15663,31296;15663,28167;15663,28167;28194,28167;31327,37556;28194,40685;28194,40685;28194,40685;28194,43815;46990,43815;46990,40685;46990,40685;40725,37556;28194,25037;15663,25037;21929,9389;28194,25037" o:connectangles="0,0,0,0,0,0,0,0,0,0,0,0,0,0,0,0,0,0,0,0,0,0,0,0,0,0,0,0,0,0,0,0"/>
                  <o:lock v:ext="edit" verticies="t"/>
                </v:shape>
                <v:shape id="Freeform 53" o:spid="_x0000_s1040" style="position:absolute;left:50393;top:12090;width:432;height:438;visibility:visible;mso-wrap-style:square;v-text-anchor:top" coordsize="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" path="m8,9v1,,1,,1,c10,9,10,9,10,10v,2,-2,3,-3,3c3,13,3,9,3,7,3,4,4,1,7,1v2,,4,1,4,3c11,5,11,5,11,5v1,,1,,1,c12,,12,,12,,11,,11,,11,v,,,,,c11,1,11,1,10,,9,,8,,7,,3,,,3,,7v,4,2,7,7,7c8,14,9,14,10,13v,,,,,c10,13,10,13,10,13v1,-1,1,-1,2,-1c13,12,13,12,13,12v,-2,,-2,,-2c13,9,13,9,13,9v,,1,,1,c14,8,14,8,14,8,8,8,8,8,8,8r,1xe" filled="f" stroked="f">
                  <v:path arrowok="t" o:connecttype="custom" o:connectlocs="24674,28167;27759,28167;30843,31296;21590,40685;9253,21908;21590,3130;33927,12519;33927,15648;37011,15648;37011,0;33927,0;33927,0;30843,0;21590,0;0,21908;21590,43815;30843,40685;30843,40685;30843,40685;37011,37556;40096,37556;40096,31296;40096,28167;43180,28167;43180,25037;24674,25037;24674,28167" o:connectangles="0,0,0,0,0,0,0,0,0,0,0,0,0,0,0,0,0,0,0,0,0,0,0,0,0,0,0"/>
                </v:shape>
                <v:shape id="Freeform 54" o:spid="_x0000_s1041" style="position:absolute;left:52292;top:12090;width:368;height:438;visibility:visible;mso-wrap-style:square;v-text-anchor:top" coordsize="1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" path="m,c,4,,4,,4v1,,1,,1,c1,3,1,3,1,3,1,1,1,1,3,1v1,,1,,1,c4,1,5,1,5,1v,,,,,c5,11,5,11,5,11v,1,,1,-2,2c3,13,3,13,3,13v,1,,1,,1c10,14,10,14,10,14v,-1,,-1,,-1c9,13,9,13,9,13,8,12,7,12,7,11,7,1,7,1,7,1v,,,,,c8,1,8,1,9,1v2,,2,,2,2c11,4,11,4,11,4v1,,1,,1,c12,,12,,12,l,xe" filled="f" stroked="f">
                  <v:path arrowok="t" o:connecttype="custom" o:connectlocs="0,0;0,12519;3069,12519;3069,9389;9208,3130;12277,3130;15346,3130;15346,3130;15346,34426;9208,40685;9208,40685;9208,43815;30692,43815;30692,40685;27623,40685;21484,34426;21484,3130;21484,3130;27623,3130;33761,9389;33761,12519;36830,12519;36830,0;0,0" o:connectangles="0,0,0,0,0,0,0,0,0,0,0,0,0,0,0,0,0,0,0,0,0,0,0,0"/>
                </v:shape>
                <v:shape id="Freeform 55" o:spid="_x0000_s1042" style="position:absolute;left:48279;top:12090;width:400;height:438;visibility:visible;mso-wrap-style:square;v-text-anchor:top" coordsize="1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" path="m,c,4,,4,,4v1,,1,,1,c1,3,1,3,1,3,1,1,2,1,4,1v,,,,,c5,1,5,1,5,1v,,,,,c5,1,5,1,5,1v,10,,10,,10c5,12,5,12,4,13v-1,,-1,,-1,c3,13,3,13,3,13v,1,,1,,1c10,14,10,14,10,14v,-1,,-1,,-1c10,13,10,13,10,13,8,12,8,12,8,11,8,1,8,1,8,1v,,,,,c8,1,9,1,9,1v2,,3,,3,2c12,4,12,4,12,4v1,,1,,1,c13,,13,,13,l,xe" filled="f" stroked="f">
                  <v:path arrowok="t" o:connecttype="custom" o:connectlocs="0,0;0,12519;3077,12519;3077,9389;12309,3130;12309,3130;15387,3130;15387,3130;15387,3130;15387,34426;12309,40685;9232,40685;9232,40685;9232,43815;30773,43815;30773,40685;30773,40685;24618,34426;24618,3130;24618,3130;27696,3130;36928,9389;36928,12519;40005,12519;40005,0;0,0" o:connectangles="0,0,0,0,0,0,0,0,0,0,0,0,0,0,0,0,0,0,0,0,0,0,0,0,0,0"/>
                </v:shape>
                <v:shape id="Freeform 56" o:spid="_x0000_s1043" style="position:absolute;left:47529;top:12090;width:375;height:438;visibility:visible;mso-wrap-style:square;v-text-anchor:top" coordsize="1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" path="m11,9v,2,-1,4,-4,4c3,13,3,8,3,7,3,6,3,1,7,1v2,,4,1,4,3c11,5,11,5,11,5v1,,1,,1,c12,,12,,12,,11,,11,,11,v,1,,1,,1c11,1,11,1,10,1,9,,8,,7,,3,,,3,,7v,4,3,7,7,7c8,14,9,14,11,13v,,,,,c11,13,11,14,11,14v1,,1,,1,c12,9,12,9,12,9v-1,,-1,,-1,xe" filled="f" stroked="f">
                  <v:path arrowok="t" o:connecttype="custom" o:connectlocs="34343,28167;21855,40685;9366,21908;21855,3130;34343,12519;34343,15648;37465,15648;37465,0;34343,0;34343,3130;31221,3130;21855,0;0,21908;21855,43815;34343,40685;34343,40685;34343,43815;37465,43815;37465,28167;34343,28167" o:connectangles="0,0,0,0,0,0,0,0,0,0,0,0,0,0,0,0,0,0,0,0"/>
                </v:shape>
                <v:shape id="Freeform 57" o:spid="_x0000_s1044" style="position:absolute;left:49364;top:12090;width:470;height:438;visibility:visible;mso-wrap-style:square;v-text-anchor:top" coordsize="1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" path="m7,c3,,,3,,7v,4,3,7,7,7c11,14,15,11,15,7,15,3,11,,7,t,1c10,1,11,4,11,7v,1,,6,-4,6c3,13,3,8,3,7,3,4,4,1,7,1e" filled="f" stroked="f">
                  <v:path arrowok="t" o:connecttype="custom" o:connectlocs="21929,0;0,21908;21929,43815;46990,21908;21929,0;21929,3130;34459,21908;21929,40685;9398,21908;21929,3130" o:connectangles="0,0,0,0,0,0,0,0,0,0"/>
                  <o:lock v:ext="edit" verticies="t"/>
                </v:shape>
                <v:shape id="Freeform 58" o:spid="_x0000_s1045" style="position:absolute;left:49860;top:12090;width:343;height:438;visibility:visible;mso-wrap-style:square;v-text-anchor:top" coordsize="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" path="m,c,1,,1,,1v,,,,,c1,1,1,1,2,1v,1,,2,,3c2,10,2,10,2,10v,,,2,,2c1,13,1,13,,13v,,,,,c,14,,14,,14v7,,7,,7,c7,13,7,13,7,13v-1,,-1,,-1,c5,13,5,13,5,12,4,12,4,10,4,10,4,7,4,7,4,7v2,,3,1,3,2c7,10,7,10,7,10v1,,1,,1,c8,4,8,4,8,4,7,4,7,4,7,4v,,,,,c7,5,7,6,4,6,4,2,4,2,4,2,4,1,4,1,4,1v2,,2,,2,c7,1,8,1,9,2v,,1,1,1,1c10,4,10,4,10,4v1,,1,,1,c11,,11,,11,l,xe" filled="f" stroked="f">
                  <v:path arrowok="t" o:connecttype="custom" o:connectlocs="0,0;0,3130;0,3130;6235,3130;6235,12519;6235,31296;6235,37556;0,40685;0,40685;0,43815;21821,43815;21821,40685;18704,40685;15586,37556;12469,31296;12469,21908;21821,28167;21821,31296;24938,31296;24938,12519;21821,12519;21821,12519;12469,18778;12469,6259;12469,3130;18704,3130;28055,6259;31173,9389;31173,12519;34290,12519;34290,0;0,0" o:connectangles="0,0,0,0,0,0,0,0,0,0,0,0,0,0,0,0,0,0,0,0,0,0,0,0,0,0,0,0,0,0,0,0"/>
                </v:shape>
                <v:shape id="Freeform 59" o:spid="_x0000_s1046" style="position:absolute;left:53314;top:13036;width:1461;height:1359;visibility:visible;mso-wrap-style:square;v-text-anchor:top" coordsize="4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" path="m24,c10,,,9,,22,,34,10,43,24,43v12,,23,-7,23,-21c47,9,38,,24,t,41c12,41,11,27,11,22,11,14,12,3,24,3v8,,13,7,13,19c37,35,32,41,24,41e" filled="f" stroked="f">
                  <v:path arrowok="t" o:connecttype="custom" o:connectlocs="74579,0;0,69525;74579,135890;146050,69525;74579,0;74579,129570;34182,69525;74579,9481;114976,69525;74579,129570" o:connectangles="0,0,0,0,0,0,0,0,0,0"/>
                  <o:lock v:ext="edit" verticies="t"/>
                </v:shape>
                <v:shape id="Freeform 60" o:spid="_x0000_s1047" style="position:absolute;left:51981;top:13068;width:1181;height:1327;visibility:visible;mso-wrap-style:square;v-text-anchor:top" coordsize="3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" path="m,c,2,,2,,2v3,,4,,5,1c6,4,6,7,6,10v,22,,22,,22c6,35,6,38,5,39,4,40,3,40,,40v,2,,2,,2c38,42,38,42,38,42v,-1,,-11,,-12c36,30,36,30,36,30,34,37,31,40,24,40v-3,,-5,-1,-7,-2c15,36,15,33,15,29v,-19,,-19,,-19c15,7,15,4,17,3,18,2,19,2,22,2,22,,22,,22,,1,,1,,1,,1,,1,,,e" filled="f" stroked="f">
                  <v:path arrowok="t" o:connecttype="custom" o:connectlocs="0,0;0,6320;15541,9480;18649,31599;18649,101116;15541,123235;0,126395;0,132715;118110,132715;118110,94796;111894,94796;74596,126395;52839,120075;46622,91637;46622,31599;52839,9480;68379,6320;68379,0;3108,0;0,0" o:connectangles="0,0,0,0,0,0,0,0,0,0,0,0,0,0,0,0,0,0,0,0"/>
                </v:shape>
                <v:shape id="Freeform 61" o:spid="_x0000_s1048" style="position:absolute;left:49053;top:13068;width:1150;height:1327;visibility:visible;mso-wrap-style:square;v-text-anchor:top" coordsize="3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" path="m,c,2,,2,,2v2,,4,,5,1c6,4,6,7,6,10v,22,,22,,22c6,35,6,38,5,39,4,40,2,40,,40v,2,,2,,2c37,42,37,42,37,42v,-12,,-12,,-12c35,30,35,30,35,30,33,37,30,40,23,40v-3,,-5,,-6,-2c15,37,15,33,15,30v,-9,,-9,,-9c16,21,16,21,16,21v5,,7,1,9,7c27,28,27,28,27,28v,-16,,-16,,-16c25,12,25,12,25,12v-1,6,-4,7,-9,7c15,19,15,19,15,19,15,7,15,7,15,7v,-4,,-4,,-4c15,2,16,2,21,2v7,,10,3,11,9c33,11,34,11,34,11v,-1,,-10,,-11c31,,1,,,e" filled="f" stroked="f">
                  <v:path arrowok="t" o:connecttype="custom" o:connectlocs="0,0;0,6320;15532,9480;18638,31599;18638,101116;15532,123235;0,126395;0,132715;114935,132715;114935,94796;108722,94796;71446,126395;52808,120075;46595,94796;46595,66358;49702,66358;77659,88477;83871,88477;83871,37919;77659,37919;49702,60038;46595,60038;46595,22119;46595,9480;65233,6320;99403,34759;105616,34759;105616,0;0,0" o:connectangles="0,0,0,0,0,0,0,0,0,0,0,0,0,0,0,0,0,0,0,0,0,0,0,0,0,0,0,0,0"/>
                </v:shape>
                <v:shape id="Freeform 62" o:spid="_x0000_s1049" style="position:absolute;left:50514;top:13068;width:1124;height:1327;visibility:visible;mso-wrap-style:square;v-text-anchor:top" coordsize="3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" path="m,c,2,,2,,2v2,,3,,4,1c6,4,6,7,6,10v,22,,22,,22c6,35,6,38,4,39,3,40,2,40,,40v,2,,2,,2c36,42,36,42,36,42v,-12,,-12,,-12c34,30,34,30,34,30,33,37,30,40,22,40v-2,,-5,,-6,-2c14,37,15,33,15,30v,-9,,-9,,-9c15,21,15,21,15,21v6,,8,1,9,7c26,28,26,28,26,28v,-16,,-16,,-16c24,12,24,12,24,12v,6,-4,7,-9,7c15,19,15,19,15,19,15,7,15,7,15,7v,-4,,-4,,-4c15,2,15,2,21,2v6,,10,3,11,9c32,11,33,11,34,11,34,,34,,34,,30,,,,,e" filled="f" stroked="f">
                  <v:path arrowok="t" o:connecttype="custom" o:connectlocs="0,0;0,6320;12488,9480;18733,31599;18733,101116;12488,123235;0,126395;0,132715;112395,132715;112395,94796;106151,94796;68686,126395;49953,120075;46831,94796;46831,66358;46831,66358;74930,88477;81174,88477;81174,37919;74930,37919;46831,60038;46831,60038;46831,22119;46831,9480;65564,6320;99907,34759;106151,34759;106151,0;0,0" o:connectangles="0,0,0,0,0,0,0,0,0,0,0,0,0,0,0,0,0,0,0,0,0,0,0,0,0,0,0,0,0"/>
                </v:shape>
                <v:shape id="Freeform 63" o:spid="_x0000_s1050" style="position:absolute;left:47313;top:12909;width:1524;height:1518;visibility:visible;mso-wrap-style:square;v-text-anchor:top" coordsize="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" path="m49,29v,-1,,-1,,-1c29,28,29,28,29,28v,1,,1,,1c34,30,35,31,35,36v,6,-3,9,-10,9c15,45,11,34,11,25,11,20,12,3,26,3v6,,11,4,13,12c41,15,41,15,41,15,41,1,41,1,41,1v-2,,-2,,-2,c39,1,38,1,38,1v,1,,2,-1,2c36,3,34,3,34,3,31,1,27,,23,,10,,,11,,25,,39,9,48,23,48v5,,7,-1,11,-3c39,44,40,43,45,43v,-7,,-7,,-7c45,35,45,35,45,35v,-3,,-5,4,-6e" filled="f" stroked="f">
                  <v:path arrowok="t" o:connecttype="custom" o:connectlocs="152400,91691;152400,88530;90196,88530;90196,91691;108857,113824;77755,142280;34212,79044;80865,9485;121298,47427;127518,47427;127518,3162;121298,3162;118188,3162;115078,9485;105747,9485;71535,0;0,79044;71535,151765;105747,142280;139959,135956;139959,113824;139959,110662;152400,91691" o:connectangles="0,0,0,0,0,0,0,0,0,0,0,0,0,0,0,0,0,0,0,0,0,0,0"/>
                </v:shape>
                <v:shape id="Freeform 64" o:spid="_x0000_s1051" style="position:absolute;left:53816;top:11176;width:12033;height:1352;visibility:visible;mso-wrap-style:square;v-text-anchor:top" coordsize="38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" path="m284,c266,,262,14,248,14v-91,,-91,,-91,c135,14,132,28,120,28,6,28,6,28,6,28,,43,,43,,43v95,,95,,95,c120,43,129,29,129,29v94,,94,,94,c249,29,258,15,258,15v123,,123,,123,c387,,387,,387,l284,xe" filled="f" stroked="f">
                  <v:path arrowok="t" o:connecttype="custom" o:connectlocs="883060,0;771123,44037;488171,44037;373124,88073;18656,88073;0,135255;295390,135255;401108,91218;693389,91218;802217,47182;1184669,47182;1203325,0;883060,0" o:connectangles="0,0,0,0,0,0,0,0,0,0,0,0,0"/>
                </v:shape>
                <v:shape id="Freeform 65" o:spid="_x0000_s1052" style="position:absolute;left:54654;top:9753;width:4978;height:883;visibility:visible;mso-wrap-style:square;v-text-anchor:top" coordsize="16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" path="m160,v-4,,-4,,-4,c134,,132,14,119,14v,,-113,,-113,c,28,,28,,28v95,,95,,95,c120,28,129,15,129,15v25,,25,,25,l160,xe" filled="f" stroked="f">
                  <v:path arrowok="t" o:connecttype="custom" o:connectlocs="497840,0;485394,0;370269,44133;18669,44133;0,88265;295593,88265;401384,47285;479171,47285;497840,0" o:connectangles="0,0,0,0,0,0,0,0,0"/>
                </v:shape>
                <v:shape id="Freeform 66" o:spid="_x0000_s1053" style="position:absolute;left:54216;top:10261;width:9023;height:1321;visibility:visible;mso-wrap-style:square;v-text-anchor:top" coordsize="29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" path="m290,v-5,,-5,,-5,c267,,263,13,248,13v-91,,-91,,-91,c135,13,133,27,120,27,7,27,7,27,7,27,,42,,42,,42v95,,95,,95,c120,42,129,28,129,28v94,,94,,94,c249,28,259,14,259,14v24,,24,,24,l290,xe" filled="f" stroked="f">
                  <v:path arrowok="t" o:connecttype="custom" o:connectlocs="902335,0;886778,0;771652,40882;488506,40882;373380,84909;21781,84909;0,132080;295593,132080;401384,88053;693865,88053;805879,44027;880555,44027;902335,0" o:connectangles="0,0,0,0,0,0,0,0,0,0,0,0,0"/>
                </v:shape>
              </v:group>
            </v:group>
          </w:pict>
        </mc:Fallback>
      </mc:AlternateContent>
    </w:r>
    <w:r>
      <w:rPr>
        <w:noProof/>
      </w:rPr>
      <w:drawing>
        <wp:anchor distT="0" distB="0" distL="114300" distR="114300" simplePos="0" relativeHeight="251661312" behindDoc="0" locked="0" layoutInCell="1" allowOverlap="1" wp14:anchorId="5C03FB8D" wp14:editId="3E84DC29">
          <wp:simplePos x="0" y="0"/>
          <wp:positionH relativeFrom="column">
            <wp:posOffset>4732655</wp:posOffset>
          </wp:positionH>
          <wp:positionV relativeFrom="paragraph">
            <wp:posOffset>1137758</wp:posOffset>
          </wp:positionV>
          <wp:extent cx="1850400" cy="468000"/>
          <wp:effectExtent l="0" t="0" r="0" b="8255"/>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Info sheet header_logo.emf"/>
                  <pic:cNvPicPr/>
                </pic:nvPicPr>
                <pic:blipFill>
                  <a:blip r:embed="rId1"/>
                  <a:stretch>
                    <a:fillRect/>
                  </a:stretch>
                </pic:blipFill>
                <pic:spPr>
                  <a:xfrm>
                    <a:off x="0" y="0"/>
                    <a:ext cx="1850400" cy="468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77F883E2" wp14:editId="13E8772E">
          <wp:simplePos x="0" y="0"/>
          <wp:positionH relativeFrom="column">
            <wp:posOffset>0</wp:posOffset>
          </wp:positionH>
          <wp:positionV relativeFrom="paragraph">
            <wp:posOffset>168910</wp:posOffset>
          </wp:positionV>
          <wp:extent cx="6840000" cy="1638000"/>
          <wp:effectExtent l="0" t="0" r="0" b="635"/>
          <wp:wrapNone/>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Info sheet header.emf"/>
                  <pic:cNvPicPr/>
                </pic:nvPicPr>
                <pic:blipFill>
                  <a:blip r:embed="rId2"/>
                  <a:stretch>
                    <a:fillRect/>
                  </a:stretch>
                </pic:blipFill>
                <pic:spPr>
                  <a:xfrm>
                    <a:off x="0" y="0"/>
                    <a:ext cx="6840000" cy="1638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A8743" w14:textId="77777777" w:rsidR="00166441" w:rsidRDefault="0016644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8A169" w14:textId="3D27A500" w:rsidR="00FD1EF3" w:rsidRPr="00FD1EF3" w:rsidRDefault="00FD1EF3" w:rsidP="00FD1EF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16FF3" w14:textId="1EB271E9" w:rsidR="00413742" w:rsidRDefault="004137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1"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 w15:restartNumberingAfterBreak="0">
    <w:nsid w:val="170A047B"/>
    <w:multiLevelType w:val="hybridMultilevel"/>
    <w:tmpl w:val="2506AC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C5A63B2"/>
    <w:multiLevelType w:val="hybridMultilevel"/>
    <w:tmpl w:val="C2D86F46"/>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6" w15:restartNumberingAfterBreak="0">
    <w:nsid w:val="1D9476D4"/>
    <w:multiLevelType w:val="hybridMultilevel"/>
    <w:tmpl w:val="E33AED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F303C30"/>
    <w:multiLevelType w:val="hybridMultilevel"/>
    <w:tmpl w:val="87B814EE"/>
    <w:lvl w:ilvl="0" w:tplc="45949526">
      <w:numFmt w:val="bullet"/>
      <w:lvlText w:val="•"/>
      <w:lvlJc w:val="left"/>
      <w:pPr>
        <w:ind w:left="1080" w:hanging="72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95B3F3F"/>
    <w:multiLevelType w:val="hybridMultilevel"/>
    <w:tmpl w:val="42D8C7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346B3738"/>
    <w:multiLevelType w:val="hybridMultilevel"/>
    <w:tmpl w:val="8C60E2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86B2BDC"/>
    <w:multiLevelType w:val="multilevel"/>
    <w:tmpl w:val="8CF2BA86"/>
    <w:name w:val="Bullets"/>
    <w:lvl w:ilvl="0">
      <w:start w:val="1"/>
      <w:numFmt w:val="bullet"/>
      <w:pStyle w:val="ListBullet"/>
      <w:lvlText w:val=""/>
      <w:lvlJc w:val="left"/>
      <w:pPr>
        <w:tabs>
          <w:tab w:val="num" w:pos="284"/>
        </w:tabs>
        <w:ind w:left="284" w:hanging="284"/>
      </w:pPr>
      <w:rPr>
        <w:rFonts w:ascii="Symbol" w:hAnsi="Symbol" w:hint="default"/>
        <w:color w:val="auto"/>
        <w:position w:val="2"/>
        <w:sz w:val="20"/>
      </w:rPr>
    </w:lvl>
    <w:lvl w:ilvl="1">
      <w:start w:val="1"/>
      <w:numFmt w:val="bullet"/>
      <w:pStyle w:val="ListBullet2"/>
      <w:lvlText w:val="–"/>
      <w:lvlJc w:val="left"/>
      <w:pPr>
        <w:tabs>
          <w:tab w:val="num" w:pos="567"/>
        </w:tabs>
        <w:ind w:left="567" w:hanging="283"/>
      </w:pPr>
      <w:rPr>
        <w:rFonts w:ascii="Arial" w:hAnsi="Arial" w:hint="default"/>
        <w:color w:val="auto"/>
      </w:rPr>
    </w:lvl>
    <w:lvl w:ilvl="2">
      <w:start w:val="1"/>
      <w:numFmt w:val="bullet"/>
      <w:pStyle w:val="ListBullet3"/>
      <w:lvlText w:val="–"/>
      <w:lvlJc w:val="left"/>
      <w:pPr>
        <w:tabs>
          <w:tab w:val="num" w:pos="851"/>
        </w:tabs>
        <w:ind w:left="851" w:hanging="284"/>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38B839CA"/>
    <w:multiLevelType w:val="hybridMultilevel"/>
    <w:tmpl w:val="B754C940"/>
    <w:lvl w:ilvl="0" w:tplc="0C090003">
      <w:start w:val="1"/>
      <w:numFmt w:val="bullet"/>
      <w:lvlText w:val="o"/>
      <w:lvlJc w:val="left"/>
      <w:pPr>
        <w:ind w:left="720" w:hanging="360"/>
      </w:pPr>
      <w:rPr>
        <w:rFonts w:ascii="Courier New" w:hAnsi="Courier New" w:cs="Courier New" w:hint="default"/>
      </w:rPr>
    </w:lvl>
    <w:lvl w:ilvl="1" w:tplc="200CF2FC">
      <w:start w:val="2"/>
      <w:numFmt w:val="bullet"/>
      <w:lvlText w:val="•"/>
      <w:lvlJc w:val="left"/>
      <w:pPr>
        <w:ind w:left="1440" w:hanging="360"/>
      </w:pPr>
      <w:rPr>
        <w:rFonts w:ascii="Arial" w:eastAsia="Times New Roman"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FD81293"/>
    <w:multiLevelType w:val="hybridMultilevel"/>
    <w:tmpl w:val="7FC06E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2AF4171"/>
    <w:multiLevelType w:val="hybridMultilevel"/>
    <w:tmpl w:val="9A902D7A"/>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16" w15:restartNumberingAfterBreak="0">
    <w:nsid w:val="536B7C0D"/>
    <w:multiLevelType w:val="hybridMultilevel"/>
    <w:tmpl w:val="3688840C"/>
    <w:lvl w:ilvl="0" w:tplc="45949526">
      <w:numFmt w:val="bullet"/>
      <w:lvlText w:val="•"/>
      <w:lvlJc w:val="left"/>
      <w:pPr>
        <w:ind w:left="1080" w:hanging="72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62E7C84"/>
    <w:multiLevelType w:val="hybridMultilevel"/>
    <w:tmpl w:val="4DD41FE4"/>
    <w:lvl w:ilvl="0" w:tplc="4EE2BFD2">
      <w:start w:val="1"/>
      <w:numFmt w:val="decimal"/>
      <w:lvlText w:val="%1."/>
      <w:lvlJc w:val="left"/>
      <w:pPr>
        <w:ind w:left="720" w:hanging="360"/>
      </w:pPr>
      <w:rPr>
        <w:rFonts w:asciiTheme="minorHAnsi" w:hAnsiTheme="minorHAnsi"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649676E"/>
    <w:multiLevelType w:val="hybridMultilevel"/>
    <w:tmpl w:val="65F017D2"/>
    <w:lvl w:ilvl="0" w:tplc="0C090003">
      <w:start w:val="1"/>
      <w:numFmt w:val="bullet"/>
      <w:lvlText w:val="o"/>
      <w:lvlJc w:val="left"/>
      <w:pPr>
        <w:ind w:left="1077" w:hanging="360"/>
      </w:pPr>
      <w:rPr>
        <w:rFonts w:ascii="Courier New" w:hAnsi="Courier New" w:cs="Courier New" w:hint="default"/>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19" w15:restartNumberingAfterBreak="0">
    <w:nsid w:val="5D1530FD"/>
    <w:multiLevelType w:val="hybridMultilevel"/>
    <w:tmpl w:val="12E4F4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5CC63DF"/>
    <w:multiLevelType w:val="hybridMultilevel"/>
    <w:tmpl w:val="8DF0A872"/>
    <w:lvl w:ilvl="0" w:tplc="0C090001">
      <w:start w:val="1"/>
      <w:numFmt w:val="bullet"/>
      <w:lvlText w:val=""/>
      <w:lvlJc w:val="left"/>
      <w:pPr>
        <w:ind w:left="720" w:hanging="72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22" w15:restartNumberingAfterBreak="0">
    <w:nsid w:val="7C9F26BF"/>
    <w:multiLevelType w:val="hybridMultilevel"/>
    <w:tmpl w:val="4B903B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F8021EA"/>
    <w:multiLevelType w:val="hybridMultilevel"/>
    <w:tmpl w:val="8174DC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35252720">
    <w:abstractNumId w:val="12"/>
  </w:num>
  <w:num w:numId="2" w16cid:durableId="1706518484">
    <w:abstractNumId w:val="3"/>
  </w:num>
  <w:num w:numId="3" w16cid:durableId="1047989523">
    <w:abstractNumId w:val="11"/>
  </w:num>
  <w:num w:numId="4" w16cid:durableId="1164591405">
    <w:abstractNumId w:val="5"/>
  </w:num>
  <w:num w:numId="5" w16cid:durableId="207763224">
    <w:abstractNumId w:val="15"/>
  </w:num>
  <w:num w:numId="6" w16cid:durableId="583490400">
    <w:abstractNumId w:val="12"/>
  </w:num>
  <w:num w:numId="7" w16cid:durableId="1396971083">
    <w:abstractNumId w:val="12"/>
  </w:num>
  <w:num w:numId="8" w16cid:durableId="935559123">
    <w:abstractNumId w:val="12"/>
  </w:num>
  <w:num w:numId="9" w16cid:durableId="1901164408">
    <w:abstractNumId w:val="12"/>
  </w:num>
  <w:num w:numId="10" w16cid:durableId="945119990">
    <w:abstractNumId w:val="12"/>
  </w:num>
  <w:num w:numId="11" w16cid:durableId="127206799">
    <w:abstractNumId w:val="19"/>
  </w:num>
  <w:num w:numId="12" w16cid:durableId="2042392637">
    <w:abstractNumId w:val="16"/>
  </w:num>
  <w:num w:numId="13" w16cid:durableId="1004824346">
    <w:abstractNumId w:val="7"/>
  </w:num>
  <w:num w:numId="14" w16cid:durableId="713042614">
    <w:abstractNumId w:val="20"/>
  </w:num>
  <w:num w:numId="15" w16cid:durableId="1854758906">
    <w:abstractNumId w:val="14"/>
  </w:num>
  <w:num w:numId="16" w16cid:durableId="627441854">
    <w:abstractNumId w:val="4"/>
  </w:num>
  <w:num w:numId="17" w16cid:durableId="956834845">
    <w:abstractNumId w:val="6"/>
  </w:num>
  <w:num w:numId="18" w16cid:durableId="1380475594">
    <w:abstractNumId w:val="8"/>
  </w:num>
  <w:num w:numId="19" w16cid:durableId="1990665369">
    <w:abstractNumId w:val="13"/>
  </w:num>
  <w:num w:numId="20" w16cid:durableId="1852523660">
    <w:abstractNumId w:val="22"/>
  </w:num>
  <w:num w:numId="21" w16cid:durableId="769661143">
    <w:abstractNumId w:val="18"/>
  </w:num>
  <w:num w:numId="22" w16cid:durableId="387266019">
    <w:abstractNumId w:val="23"/>
  </w:num>
  <w:num w:numId="23" w16cid:durableId="1109811490">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TrueTypeFonts/>
  <w:saveSubsetFonts/>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4B0"/>
    <w:rsid w:val="00003BDE"/>
    <w:rsid w:val="0000578C"/>
    <w:rsid w:val="00007730"/>
    <w:rsid w:val="00010362"/>
    <w:rsid w:val="00010559"/>
    <w:rsid w:val="00012493"/>
    <w:rsid w:val="00012B91"/>
    <w:rsid w:val="00015395"/>
    <w:rsid w:val="00015489"/>
    <w:rsid w:val="00021629"/>
    <w:rsid w:val="0003194A"/>
    <w:rsid w:val="000338C4"/>
    <w:rsid w:val="00034027"/>
    <w:rsid w:val="000340A9"/>
    <w:rsid w:val="00035765"/>
    <w:rsid w:val="00035E23"/>
    <w:rsid w:val="00041675"/>
    <w:rsid w:val="000443F5"/>
    <w:rsid w:val="00045B2C"/>
    <w:rsid w:val="00046735"/>
    <w:rsid w:val="00046D41"/>
    <w:rsid w:val="00051849"/>
    <w:rsid w:val="00052AD6"/>
    <w:rsid w:val="0005604F"/>
    <w:rsid w:val="0005627A"/>
    <w:rsid w:val="00056673"/>
    <w:rsid w:val="00067C97"/>
    <w:rsid w:val="00072C00"/>
    <w:rsid w:val="000764EE"/>
    <w:rsid w:val="000767E6"/>
    <w:rsid w:val="000816C6"/>
    <w:rsid w:val="0008298C"/>
    <w:rsid w:val="000830C8"/>
    <w:rsid w:val="00083C0E"/>
    <w:rsid w:val="00083E9D"/>
    <w:rsid w:val="000846FE"/>
    <w:rsid w:val="000873E7"/>
    <w:rsid w:val="00093992"/>
    <w:rsid w:val="00094205"/>
    <w:rsid w:val="0009559C"/>
    <w:rsid w:val="00095E19"/>
    <w:rsid w:val="00095EE8"/>
    <w:rsid w:val="000A0633"/>
    <w:rsid w:val="000A2032"/>
    <w:rsid w:val="000A41F9"/>
    <w:rsid w:val="000A73E8"/>
    <w:rsid w:val="000B5463"/>
    <w:rsid w:val="000B70C2"/>
    <w:rsid w:val="000C01BC"/>
    <w:rsid w:val="000C2502"/>
    <w:rsid w:val="000C4EFB"/>
    <w:rsid w:val="000C74C2"/>
    <w:rsid w:val="000C7DD4"/>
    <w:rsid w:val="000D0BB8"/>
    <w:rsid w:val="000D20A1"/>
    <w:rsid w:val="000D51F1"/>
    <w:rsid w:val="000D6EA5"/>
    <w:rsid w:val="000E0D05"/>
    <w:rsid w:val="000E22A7"/>
    <w:rsid w:val="000E46A7"/>
    <w:rsid w:val="000E4C90"/>
    <w:rsid w:val="000F25A5"/>
    <w:rsid w:val="000F3056"/>
    <w:rsid w:val="000F51D6"/>
    <w:rsid w:val="000F52FE"/>
    <w:rsid w:val="000F71C6"/>
    <w:rsid w:val="00103137"/>
    <w:rsid w:val="00104560"/>
    <w:rsid w:val="00113B8E"/>
    <w:rsid w:val="00114534"/>
    <w:rsid w:val="0011699E"/>
    <w:rsid w:val="001207DA"/>
    <w:rsid w:val="00121968"/>
    <w:rsid w:val="0012356D"/>
    <w:rsid w:val="00124275"/>
    <w:rsid w:val="00126586"/>
    <w:rsid w:val="001359F2"/>
    <w:rsid w:val="0013729F"/>
    <w:rsid w:val="00147A37"/>
    <w:rsid w:val="0015135C"/>
    <w:rsid w:val="00152D85"/>
    <w:rsid w:val="00153248"/>
    <w:rsid w:val="001546E5"/>
    <w:rsid w:val="00155858"/>
    <w:rsid w:val="0015593C"/>
    <w:rsid w:val="00161944"/>
    <w:rsid w:val="001626E3"/>
    <w:rsid w:val="00162A63"/>
    <w:rsid w:val="00166441"/>
    <w:rsid w:val="00171B11"/>
    <w:rsid w:val="00181351"/>
    <w:rsid w:val="00186098"/>
    <w:rsid w:val="001864B5"/>
    <w:rsid w:val="00191177"/>
    <w:rsid w:val="001932FC"/>
    <w:rsid w:val="0019445B"/>
    <w:rsid w:val="001946CF"/>
    <w:rsid w:val="00194A12"/>
    <w:rsid w:val="00196728"/>
    <w:rsid w:val="001976D9"/>
    <w:rsid w:val="001977DB"/>
    <w:rsid w:val="001A3E10"/>
    <w:rsid w:val="001A4666"/>
    <w:rsid w:val="001B0978"/>
    <w:rsid w:val="001B0E1A"/>
    <w:rsid w:val="001B196E"/>
    <w:rsid w:val="001B1BE4"/>
    <w:rsid w:val="001B3939"/>
    <w:rsid w:val="001B547E"/>
    <w:rsid w:val="001C5632"/>
    <w:rsid w:val="001C5B93"/>
    <w:rsid w:val="001C5F45"/>
    <w:rsid w:val="001C6741"/>
    <w:rsid w:val="001C6D0A"/>
    <w:rsid w:val="001D4A4B"/>
    <w:rsid w:val="001D6C32"/>
    <w:rsid w:val="001E0ACD"/>
    <w:rsid w:val="001E444C"/>
    <w:rsid w:val="001E5696"/>
    <w:rsid w:val="001E7657"/>
    <w:rsid w:val="001F09FA"/>
    <w:rsid w:val="001F19D7"/>
    <w:rsid w:val="001F427B"/>
    <w:rsid w:val="001F5141"/>
    <w:rsid w:val="001F5A5E"/>
    <w:rsid w:val="001F6962"/>
    <w:rsid w:val="00202504"/>
    <w:rsid w:val="00206A5B"/>
    <w:rsid w:val="00210528"/>
    <w:rsid w:val="002108F8"/>
    <w:rsid w:val="00210D17"/>
    <w:rsid w:val="00213281"/>
    <w:rsid w:val="002136B5"/>
    <w:rsid w:val="00214DB3"/>
    <w:rsid w:val="00215F5E"/>
    <w:rsid w:val="00217331"/>
    <w:rsid w:val="00217B2A"/>
    <w:rsid w:val="00220CCC"/>
    <w:rsid w:val="00221F39"/>
    <w:rsid w:val="002262DF"/>
    <w:rsid w:val="00227F0F"/>
    <w:rsid w:val="002303D1"/>
    <w:rsid w:val="00230CF5"/>
    <w:rsid w:val="0023174A"/>
    <w:rsid w:val="0023351B"/>
    <w:rsid w:val="002345A8"/>
    <w:rsid w:val="00240500"/>
    <w:rsid w:val="002417C3"/>
    <w:rsid w:val="002435F7"/>
    <w:rsid w:val="00250A74"/>
    <w:rsid w:val="00250D31"/>
    <w:rsid w:val="002579FB"/>
    <w:rsid w:val="00260B9B"/>
    <w:rsid w:val="00267790"/>
    <w:rsid w:val="00270AAB"/>
    <w:rsid w:val="00271541"/>
    <w:rsid w:val="0027230C"/>
    <w:rsid w:val="002739AF"/>
    <w:rsid w:val="00275B0E"/>
    <w:rsid w:val="0027603E"/>
    <w:rsid w:val="00280303"/>
    <w:rsid w:val="002828A7"/>
    <w:rsid w:val="002837C0"/>
    <w:rsid w:val="00283B16"/>
    <w:rsid w:val="0028486B"/>
    <w:rsid w:val="00284A44"/>
    <w:rsid w:val="00285521"/>
    <w:rsid w:val="002862A5"/>
    <w:rsid w:val="002877DD"/>
    <w:rsid w:val="002900A6"/>
    <w:rsid w:val="002914EA"/>
    <w:rsid w:val="002922E2"/>
    <w:rsid w:val="002938F9"/>
    <w:rsid w:val="00294100"/>
    <w:rsid w:val="002A29EE"/>
    <w:rsid w:val="002A5BE4"/>
    <w:rsid w:val="002A6318"/>
    <w:rsid w:val="002B3442"/>
    <w:rsid w:val="002C3604"/>
    <w:rsid w:val="002C3D86"/>
    <w:rsid w:val="002C720A"/>
    <w:rsid w:val="002D2753"/>
    <w:rsid w:val="002D627C"/>
    <w:rsid w:val="002E0EFD"/>
    <w:rsid w:val="002E1732"/>
    <w:rsid w:val="002E2D7B"/>
    <w:rsid w:val="002E3C87"/>
    <w:rsid w:val="002F3395"/>
    <w:rsid w:val="002F61B9"/>
    <w:rsid w:val="003007A4"/>
    <w:rsid w:val="00303E0C"/>
    <w:rsid w:val="00306FD8"/>
    <w:rsid w:val="00307A5C"/>
    <w:rsid w:val="00307C95"/>
    <w:rsid w:val="00312DB3"/>
    <w:rsid w:val="003162EE"/>
    <w:rsid w:val="00316A00"/>
    <w:rsid w:val="0031759E"/>
    <w:rsid w:val="0032261C"/>
    <w:rsid w:val="00330E6A"/>
    <w:rsid w:val="0033198A"/>
    <w:rsid w:val="0033295D"/>
    <w:rsid w:val="00334533"/>
    <w:rsid w:val="0033545E"/>
    <w:rsid w:val="003357C3"/>
    <w:rsid w:val="003371BD"/>
    <w:rsid w:val="00343F6C"/>
    <w:rsid w:val="00352623"/>
    <w:rsid w:val="003563BF"/>
    <w:rsid w:val="00361EB0"/>
    <w:rsid w:val="00363D19"/>
    <w:rsid w:val="0036663C"/>
    <w:rsid w:val="00366F31"/>
    <w:rsid w:val="00370859"/>
    <w:rsid w:val="0037157C"/>
    <w:rsid w:val="00376200"/>
    <w:rsid w:val="00376A93"/>
    <w:rsid w:val="00380A5D"/>
    <w:rsid w:val="0038234B"/>
    <w:rsid w:val="00386225"/>
    <w:rsid w:val="0039042F"/>
    <w:rsid w:val="003937FC"/>
    <w:rsid w:val="00395614"/>
    <w:rsid w:val="00395B75"/>
    <w:rsid w:val="00396DF5"/>
    <w:rsid w:val="003A0417"/>
    <w:rsid w:val="003A1C7A"/>
    <w:rsid w:val="003A1DE6"/>
    <w:rsid w:val="003A2B8D"/>
    <w:rsid w:val="003A5560"/>
    <w:rsid w:val="003A75BE"/>
    <w:rsid w:val="003B1C2A"/>
    <w:rsid w:val="003B403F"/>
    <w:rsid w:val="003C05AC"/>
    <w:rsid w:val="003C5A9B"/>
    <w:rsid w:val="003C6348"/>
    <w:rsid w:val="003D00CA"/>
    <w:rsid w:val="003D0DED"/>
    <w:rsid w:val="003D282E"/>
    <w:rsid w:val="003D48DA"/>
    <w:rsid w:val="003D720C"/>
    <w:rsid w:val="003E4573"/>
    <w:rsid w:val="003E55A1"/>
    <w:rsid w:val="003F017A"/>
    <w:rsid w:val="003F093E"/>
    <w:rsid w:val="003F3636"/>
    <w:rsid w:val="003F7330"/>
    <w:rsid w:val="003F7582"/>
    <w:rsid w:val="004004EE"/>
    <w:rsid w:val="00406F2C"/>
    <w:rsid w:val="0041053A"/>
    <w:rsid w:val="0041068C"/>
    <w:rsid w:val="004107B6"/>
    <w:rsid w:val="00411F2C"/>
    <w:rsid w:val="0041214E"/>
    <w:rsid w:val="00412D74"/>
    <w:rsid w:val="00413742"/>
    <w:rsid w:val="0042172C"/>
    <w:rsid w:val="00421F96"/>
    <w:rsid w:val="00423980"/>
    <w:rsid w:val="00426496"/>
    <w:rsid w:val="00436650"/>
    <w:rsid w:val="00444C5F"/>
    <w:rsid w:val="00446DA1"/>
    <w:rsid w:val="004470FA"/>
    <w:rsid w:val="00447B04"/>
    <w:rsid w:val="0045037F"/>
    <w:rsid w:val="004522CA"/>
    <w:rsid w:val="00456338"/>
    <w:rsid w:val="004568F3"/>
    <w:rsid w:val="00456DFE"/>
    <w:rsid w:val="00461C05"/>
    <w:rsid w:val="00462820"/>
    <w:rsid w:val="00463A52"/>
    <w:rsid w:val="00466A5F"/>
    <w:rsid w:val="004735CE"/>
    <w:rsid w:val="0048346E"/>
    <w:rsid w:val="00484C6E"/>
    <w:rsid w:val="004853D9"/>
    <w:rsid w:val="00485A27"/>
    <w:rsid w:val="0048747B"/>
    <w:rsid w:val="00487805"/>
    <w:rsid w:val="00490898"/>
    <w:rsid w:val="0049123D"/>
    <w:rsid w:val="0049166C"/>
    <w:rsid w:val="0049185C"/>
    <w:rsid w:val="0049315B"/>
    <w:rsid w:val="00494757"/>
    <w:rsid w:val="00495432"/>
    <w:rsid w:val="004A1855"/>
    <w:rsid w:val="004A1ADD"/>
    <w:rsid w:val="004A1F23"/>
    <w:rsid w:val="004A2AEA"/>
    <w:rsid w:val="004A2B77"/>
    <w:rsid w:val="004A4AE1"/>
    <w:rsid w:val="004B497A"/>
    <w:rsid w:val="004B545B"/>
    <w:rsid w:val="004B63AB"/>
    <w:rsid w:val="004B6B3F"/>
    <w:rsid w:val="004B7441"/>
    <w:rsid w:val="004B7639"/>
    <w:rsid w:val="004C34A2"/>
    <w:rsid w:val="004C5421"/>
    <w:rsid w:val="004C5DBD"/>
    <w:rsid w:val="004D13DC"/>
    <w:rsid w:val="004D2D55"/>
    <w:rsid w:val="004D2DEE"/>
    <w:rsid w:val="004D392B"/>
    <w:rsid w:val="004D4128"/>
    <w:rsid w:val="004E0DF1"/>
    <w:rsid w:val="004E1E84"/>
    <w:rsid w:val="004E3189"/>
    <w:rsid w:val="004E57CE"/>
    <w:rsid w:val="004E735A"/>
    <w:rsid w:val="004F2DE6"/>
    <w:rsid w:val="004F46FF"/>
    <w:rsid w:val="004F52AC"/>
    <w:rsid w:val="004F6746"/>
    <w:rsid w:val="004F7622"/>
    <w:rsid w:val="00504186"/>
    <w:rsid w:val="00504C58"/>
    <w:rsid w:val="00506A6B"/>
    <w:rsid w:val="005129D9"/>
    <w:rsid w:val="00512BC7"/>
    <w:rsid w:val="0051345A"/>
    <w:rsid w:val="00523A60"/>
    <w:rsid w:val="00526DA7"/>
    <w:rsid w:val="00530E05"/>
    <w:rsid w:val="00531BEE"/>
    <w:rsid w:val="00533CE6"/>
    <w:rsid w:val="005353AA"/>
    <w:rsid w:val="00545A6A"/>
    <w:rsid w:val="00545B94"/>
    <w:rsid w:val="00550C16"/>
    <w:rsid w:val="00552ED1"/>
    <w:rsid w:val="00553DEE"/>
    <w:rsid w:val="00555916"/>
    <w:rsid w:val="005562F1"/>
    <w:rsid w:val="005567C3"/>
    <w:rsid w:val="00557B84"/>
    <w:rsid w:val="00561C65"/>
    <w:rsid w:val="00563121"/>
    <w:rsid w:val="005668B6"/>
    <w:rsid w:val="005759E0"/>
    <w:rsid w:val="00585605"/>
    <w:rsid w:val="00593EDF"/>
    <w:rsid w:val="00595475"/>
    <w:rsid w:val="00595895"/>
    <w:rsid w:val="005B374E"/>
    <w:rsid w:val="005B4482"/>
    <w:rsid w:val="005B6F9A"/>
    <w:rsid w:val="005B7F2F"/>
    <w:rsid w:val="005C11CA"/>
    <w:rsid w:val="005C1A8D"/>
    <w:rsid w:val="005C3531"/>
    <w:rsid w:val="005C428F"/>
    <w:rsid w:val="005C6AC2"/>
    <w:rsid w:val="005D0354"/>
    <w:rsid w:val="005D1AA6"/>
    <w:rsid w:val="005D35B0"/>
    <w:rsid w:val="005D47B0"/>
    <w:rsid w:val="005D4B4A"/>
    <w:rsid w:val="005E5955"/>
    <w:rsid w:val="005F54AF"/>
    <w:rsid w:val="005F5864"/>
    <w:rsid w:val="005F59E5"/>
    <w:rsid w:val="006012A4"/>
    <w:rsid w:val="00603066"/>
    <w:rsid w:val="00607FD8"/>
    <w:rsid w:val="0061505F"/>
    <w:rsid w:val="00617051"/>
    <w:rsid w:val="0061751B"/>
    <w:rsid w:val="0062297D"/>
    <w:rsid w:val="006251CD"/>
    <w:rsid w:val="0062614F"/>
    <w:rsid w:val="00626B97"/>
    <w:rsid w:val="006338FE"/>
    <w:rsid w:val="00634604"/>
    <w:rsid w:val="006366A7"/>
    <w:rsid w:val="00637F9F"/>
    <w:rsid w:val="00645D96"/>
    <w:rsid w:val="00653A59"/>
    <w:rsid w:val="00654462"/>
    <w:rsid w:val="006545E3"/>
    <w:rsid w:val="0065589F"/>
    <w:rsid w:val="006608C0"/>
    <w:rsid w:val="006615E8"/>
    <w:rsid w:val="00662EC6"/>
    <w:rsid w:val="0067249B"/>
    <w:rsid w:val="0067259E"/>
    <w:rsid w:val="00676B87"/>
    <w:rsid w:val="00677773"/>
    <w:rsid w:val="00677EE0"/>
    <w:rsid w:val="006801B5"/>
    <w:rsid w:val="00680959"/>
    <w:rsid w:val="00680DFB"/>
    <w:rsid w:val="0068456E"/>
    <w:rsid w:val="00686A1A"/>
    <w:rsid w:val="0068762B"/>
    <w:rsid w:val="00687ACA"/>
    <w:rsid w:val="00692792"/>
    <w:rsid w:val="006A0287"/>
    <w:rsid w:val="006A1C58"/>
    <w:rsid w:val="006A2BF7"/>
    <w:rsid w:val="006A73E2"/>
    <w:rsid w:val="006B1444"/>
    <w:rsid w:val="006B17B4"/>
    <w:rsid w:val="006B1C7B"/>
    <w:rsid w:val="006B3CAC"/>
    <w:rsid w:val="006B5921"/>
    <w:rsid w:val="006B5B56"/>
    <w:rsid w:val="006C059A"/>
    <w:rsid w:val="006C2A13"/>
    <w:rsid w:val="006C596B"/>
    <w:rsid w:val="006C59B2"/>
    <w:rsid w:val="006C6D3E"/>
    <w:rsid w:val="006D39B9"/>
    <w:rsid w:val="006E58AA"/>
    <w:rsid w:val="006E6E31"/>
    <w:rsid w:val="006F0469"/>
    <w:rsid w:val="006F2241"/>
    <w:rsid w:val="006F2C20"/>
    <w:rsid w:val="006F3F03"/>
    <w:rsid w:val="007003CF"/>
    <w:rsid w:val="00701A83"/>
    <w:rsid w:val="00702575"/>
    <w:rsid w:val="00703498"/>
    <w:rsid w:val="00705479"/>
    <w:rsid w:val="00705838"/>
    <w:rsid w:val="0070694E"/>
    <w:rsid w:val="00706BE0"/>
    <w:rsid w:val="00706FD3"/>
    <w:rsid w:val="00710616"/>
    <w:rsid w:val="007110FC"/>
    <w:rsid w:val="00712E1C"/>
    <w:rsid w:val="007137A4"/>
    <w:rsid w:val="00715349"/>
    <w:rsid w:val="00717673"/>
    <w:rsid w:val="007207EC"/>
    <w:rsid w:val="00725846"/>
    <w:rsid w:val="00730BC4"/>
    <w:rsid w:val="00731603"/>
    <w:rsid w:val="00733650"/>
    <w:rsid w:val="00733F6F"/>
    <w:rsid w:val="00735058"/>
    <w:rsid w:val="00735C4E"/>
    <w:rsid w:val="00740BE0"/>
    <w:rsid w:val="00741724"/>
    <w:rsid w:val="00742416"/>
    <w:rsid w:val="00743140"/>
    <w:rsid w:val="00746CAB"/>
    <w:rsid w:val="0075434D"/>
    <w:rsid w:val="00754905"/>
    <w:rsid w:val="00757F2B"/>
    <w:rsid w:val="00761B2B"/>
    <w:rsid w:val="007641F5"/>
    <w:rsid w:val="00765E2C"/>
    <w:rsid w:val="00770813"/>
    <w:rsid w:val="00773F6E"/>
    <w:rsid w:val="0077461F"/>
    <w:rsid w:val="00774933"/>
    <w:rsid w:val="0077640A"/>
    <w:rsid w:val="00776424"/>
    <w:rsid w:val="00781A61"/>
    <w:rsid w:val="00783165"/>
    <w:rsid w:val="007861DF"/>
    <w:rsid w:val="00787A5E"/>
    <w:rsid w:val="007907ED"/>
    <w:rsid w:val="00790D82"/>
    <w:rsid w:val="007963A4"/>
    <w:rsid w:val="007A025A"/>
    <w:rsid w:val="007A038F"/>
    <w:rsid w:val="007A1CDE"/>
    <w:rsid w:val="007A4A19"/>
    <w:rsid w:val="007A60A5"/>
    <w:rsid w:val="007A7DD9"/>
    <w:rsid w:val="007B12C6"/>
    <w:rsid w:val="007B4262"/>
    <w:rsid w:val="007B51AD"/>
    <w:rsid w:val="007B7966"/>
    <w:rsid w:val="007C0A4C"/>
    <w:rsid w:val="007C1EB3"/>
    <w:rsid w:val="007C5426"/>
    <w:rsid w:val="007C5AF5"/>
    <w:rsid w:val="007C5D2E"/>
    <w:rsid w:val="007D5312"/>
    <w:rsid w:val="007D788F"/>
    <w:rsid w:val="007E0193"/>
    <w:rsid w:val="007E23B9"/>
    <w:rsid w:val="007E34EA"/>
    <w:rsid w:val="007E4CBA"/>
    <w:rsid w:val="007F05D2"/>
    <w:rsid w:val="008046A0"/>
    <w:rsid w:val="008066AA"/>
    <w:rsid w:val="008115C3"/>
    <w:rsid w:val="00812FB8"/>
    <w:rsid w:val="00813187"/>
    <w:rsid w:val="0081340C"/>
    <w:rsid w:val="008143BB"/>
    <w:rsid w:val="008169A6"/>
    <w:rsid w:val="00830EAA"/>
    <w:rsid w:val="0083162B"/>
    <w:rsid w:val="00834B70"/>
    <w:rsid w:val="00841207"/>
    <w:rsid w:val="00841D8C"/>
    <w:rsid w:val="008428C4"/>
    <w:rsid w:val="008429D4"/>
    <w:rsid w:val="00847025"/>
    <w:rsid w:val="00847D90"/>
    <w:rsid w:val="00854CEA"/>
    <w:rsid w:val="00860935"/>
    <w:rsid w:val="008610D0"/>
    <w:rsid w:val="008616F3"/>
    <w:rsid w:val="00861982"/>
    <w:rsid w:val="00861F48"/>
    <w:rsid w:val="00862661"/>
    <w:rsid w:val="00864767"/>
    <w:rsid w:val="0087344F"/>
    <w:rsid w:val="00877C36"/>
    <w:rsid w:val="008832AA"/>
    <w:rsid w:val="00893373"/>
    <w:rsid w:val="00896864"/>
    <w:rsid w:val="008A08FC"/>
    <w:rsid w:val="008A1CB6"/>
    <w:rsid w:val="008A1E14"/>
    <w:rsid w:val="008A36A3"/>
    <w:rsid w:val="008A7091"/>
    <w:rsid w:val="008B12C3"/>
    <w:rsid w:val="008B1448"/>
    <w:rsid w:val="008B2A9A"/>
    <w:rsid w:val="008C4C50"/>
    <w:rsid w:val="008D07AA"/>
    <w:rsid w:val="008D5F8A"/>
    <w:rsid w:val="008E03A9"/>
    <w:rsid w:val="008E0864"/>
    <w:rsid w:val="008E13E8"/>
    <w:rsid w:val="008E31E1"/>
    <w:rsid w:val="008F3B94"/>
    <w:rsid w:val="008F5002"/>
    <w:rsid w:val="008F5ACD"/>
    <w:rsid w:val="008F6661"/>
    <w:rsid w:val="00901444"/>
    <w:rsid w:val="00903687"/>
    <w:rsid w:val="00910D31"/>
    <w:rsid w:val="009112CB"/>
    <w:rsid w:val="009115AB"/>
    <w:rsid w:val="00912336"/>
    <w:rsid w:val="00915D65"/>
    <w:rsid w:val="009172F6"/>
    <w:rsid w:val="00920A5F"/>
    <w:rsid w:val="00922F59"/>
    <w:rsid w:val="009255A4"/>
    <w:rsid w:val="00930869"/>
    <w:rsid w:val="0093235E"/>
    <w:rsid w:val="00932B1A"/>
    <w:rsid w:val="0093326D"/>
    <w:rsid w:val="00937703"/>
    <w:rsid w:val="0093771A"/>
    <w:rsid w:val="009422AC"/>
    <w:rsid w:val="0094605E"/>
    <w:rsid w:val="00952C90"/>
    <w:rsid w:val="00953ABE"/>
    <w:rsid w:val="00954C94"/>
    <w:rsid w:val="00963ABA"/>
    <w:rsid w:val="00966C88"/>
    <w:rsid w:val="00970733"/>
    <w:rsid w:val="00971677"/>
    <w:rsid w:val="00972889"/>
    <w:rsid w:val="00981378"/>
    <w:rsid w:val="00981AE2"/>
    <w:rsid w:val="0098415F"/>
    <w:rsid w:val="00984A8A"/>
    <w:rsid w:val="00985876"/>
    <w:rsid w:val="00986C85"/>
    <w:rsid w:val="00994CB7"/>
    <w:rsid w:val="00995A1B"/>
    <w:rsid w:val="009976E0"/>
    <w:rsid w:val="009A09FB"/>
    <w:rsid w:val="009A2615"/>
    <w:rsid w:val="009A2FBA"/>
    <w:rsid w:val="009A38C0"/>
    <w:rsid w:val="009A4A34"/>
    <w:rsid w:val="009B5D92"/>
    <w:rsid w:val="009C0853"/>
    <w:rsid w:val="009C14D5"/>
    <w:rsid w:val="009C411A"/>
    <w:rsid w:val="009C5C32"/>
    <w:rsid w:val="009D6278"/>
    <w:rsid w:val="009D7331"/>
    <w:rsid w:val="009E0153"/>
    <w:rsid w:val="009E3888"/>
    <w:rsid w:val="009E4906"/>
    <w:rsid w:val="009F184B"/>
    <w:rsid w:val="009F25EE"/>
    <w:rsid w:val="009F44CD"/>
    <w:rsid w:val="009F7169"/>
    <w:rsid w:val="00A01D7D"/>
    <w:rsid w:val="00A01E22"/>
    <w:rsid w:val="00A02A49"/>
    <w:rsid w:val="00A02F5D"/>
    <w:rsid w:val="00A05644"/>
    <w:rsid w:val="00A07AF7"/>
    <w:rsid w:val="00A12C87"/>
    <w:rsid w:val="00A15D80"/>
    <w:rsid w:val="00A15EF9"/>
    <w:rsid w:val="00A16818"/>
    <w:rsid w:val="00A17099"/>
    <w:rsid w:val="00A21F56"/>
    <w:rsid w:val="00A225C0"/>
    <w:rsid w:val="00A24C55"/>
    <w:rsid w:val="00A26D88"/>
    <w:rsid w:val="00A27EBF"/>
    <w:rsid w:val="00A321D8"/>
    <w:rsid w:val="00A33B33"/>
    <w:rsid w:val="00A377BC"/>
    <w:rsid w:val="00A37C70"/>
    <w:rsid w:val="00A41F86"/>
    <w:rsid w:val="00A4340C"/>
    <w:rsid w:val="00A4776F"/>
    <w:rsid w:val="00A529E9"/>
    <w:rsid w:val="00A52D9C"/>
    <w:rsid w:val="00A54310"/>
    <w:rsid w:val="00A547B0"/>
    <w:rsid w:val="00A56FC8"/>
    <w:rsid w:val="00A61E23"/>
    <w:rsid w:val="00A73736"/>
    <w:rsid w:val="00A75C29"/>
    <w:rsid w:val="00A82BB2"/>
    <w:rsid w:val="00A8360C"/>
    <w:rsid w:val="00A83926"/>
    <w:rsid w:val="00A855D3"/>
    <w:rsid w:val="00A85C15"/>
    <w:rsid w:val="00A91D5C"/>
    <w:rsid w:val="00A93988"/>
    <w:rsid w:val="00A93C0B"/>
    <w:rsid w:val="00A94C7E"/>
    <w:rsid w:val="00A94CE7"/>
    <w:rsid w:val="00A97124"/>
    <w:rsid w:val="00A97E3B"/>
    <w:rsid w:val="00AA4688"/>
    <w:rsid w:val="00AA751F"/>
    <w:rsid w:val="00AB458A"/>
    <w:rsid w:val="00AB4A85"/>
    <w:rsid w:val="00AB5839"/>
    <w:rsid w:val="00AC0510"/>
    <w:rsid w:val="00AC09EE"/>
    <w:rsid w:val="00AC1E0E"/>
    <w:rsid w:val="00AD1983"/>
    <w:rsid w:val="00AD2BD5"/>
    <w:rsid w:val="00AD38E4"/>
    <w:rsid w:val="00AD440A"/>
    <w:rsid w:val="00AD45EE"/>
    <w:rsid w:val="00AD4E4D"/>
    <w:rsid w:val="00AE5FC8"/>
    <w:rsid w:val="00AE76BF"/>
    <w:rsid w:val="00AF214F"/>
    <w:rsid w:val="00AF386C"/>
    <w:rsid w:val="00B03C9D"/>
    <w:rsid w:val="00B04F66"/>
    <w:rsid w:val="00B0553F"/>
    <w:rsid w:val="00B118A3"/>
    <w:rsid w:val="00B12D78"/>
    <w:rsid w:val="00B14589"/>
    <w:rsid w:val="00B15409"/>
    <w:rsid w:val="00B16769"/>
    <w:rsid w:val="00B17872"/>
    <w:rsid w:val="00B21E43"/>
    <w:rsid w:val="00B21E88"/>
    <w:rsid w:val="00B21F67"/>
    <w:rsid w:val="00B21F6A"/>
    <w:rsid w:val="00B30F1D"/>
    <w:rsid w:val="00B32E22"/>
    <w:rsid w:val="00B330E1"/>
    <w:rsid w:val="00B33F05"/>
    <w:rsid w:val="00B47952"/>
    <w:rsid w:val="00B50EB7"/>
    <w:rsid w:val="00B51E2C"/>
    <w:rsid w:val="00B52ACC"/>
    <w:rsid w:val="00B5359B"/>
    <w:rsid w:val="00B53FD8"/>
    <w:rsid w:val="00B60586"/>
    <w:rsid w:val="00B60F65"/>
    <w:rsid w:val="00B67069"/>
    <w:rsid w:val="00B670B4"/>
    <w:rsid w:val="00B67D19"/>
    <w:rsid w:val="00B7258C"/>
    <w:rsid w:val="00B72E76"/>
    <w:rsid w:val="00B7301C"/>
    <w:rsid w:val="00B734A1"/>
    <w:rsid w:val="00B77D3D"/>
    <w:rsid w:val="00B85B84"/>
    <w:rsid w:val="00B86304"/>
    <w:rsid w:val="00B94964"/>
    <w:rsid w:val="00B95649"/>
    <w:rsid w:val="00B9575B"/>
    <w:rsid w:val="00B97711"/>
    <w:rsid w:val="00BA0A5C"/>
    <w:rsid w:val="00BA1870"/>
    <w:rsid w:val="00BA3AD2"/>
    <w:rsid w:val="00BA540D"/>
    <w:rsid w:val="00BB105F"/>
    <w:rsid w:val="00BB150B"/>
    <w:rsid w:val="00BB17CB"/>
    <w:rsid w:val="00BB1ADB"/>
    <w:rsid w:val="00BB4393"/>
    <w:rsid w:val="00BB5527"/>
    <w:rsid w:val="00BC5C7D"/>
    <w:rsid w:val="00BD2821"/>
    <w:rsid w:val="00BD5FD7"/>
    <w:rsid w:val="00BE00A1"/>
    <w:rsid w:val="00BE0D07"/>
    <w:rsid w:val="00BE1CD2"/>
    <w:rsid w:val="00BF3A65"/>
    <w:rsid w:val="00BF3F49"/>
    <w:rsid w:val="00C0486B"/>
    <w:rsid w:val="00C04A64"/>
    <w:rsid w:val="00C04F80"/>
    <w:rsid w:val="00C05C35"/>
    <w:rsid w:val="00C07297"/>
    <w:rsid w:val="00C138B2"/>
    <w:rsid w:val="00C1594A"/>
    <w:rsid w:val="00C162F8"/>
    <w:rsid w:val="00C21EBD"/>
    <w:rsid w:val="00C223F7"/>
    <w:rsid w:val="00C25111"/>
    <w:rsid w:val="00C25162"/>
    <w:rsid w:val="00C303C2"/>
    <w:rsid w:val="00C34ACD"/>
    <w:rsid w:val="00C34DD9"/>
    <w:rsid w:val="00C424D2"/>
    <w:rsid w:val="00C43C11"/>
    <w:rsid w:val="00C46957"/>
    <w:rsid w:val="00C5027F"/>
    <w:rsid w:val="00C513DF"/>
    <w:rsid w:val="00C559D8"/>
    <w:rsid w:val="00C56F30"/>
    <w:rsid w:val="00C572EE"/>
    <w:rsid w:val="00C609EC"/>
    <w:rsid w:val="00C6312A"/>
    <w:rsid w:val="00C65260"/>
    <w:rsid w:val="00C65F7E"/>
    <w:rsid w:val="00C73186"/>
    <w:rsid w:val="00C73616"/>
    <w:rsid w:val="00C7497D"/>
    <w:rsid w:val="00C76782"/>
    <w:rsid w:val="00C7698C"/>
    <w:rsid w:val="00C807A8"/>
    <w:rsid w:val="00C815F2"/>
    <w:rsid w:val="00C83561"/>
    <w:rsid w:val="00C851C0"/>
    <w:rsid w:val="00C85B0C"/>
    <w:rsid w:val="00C86E4D"/>
    <w:rsid w:val="00C877ED"/>
    <w:rsid w:val="00C9089B"/>
    <w:rsid w:val="00C90E7A"/>
    <w:rsid w:val="00C911BB"/>
    <w:rsid w:val="00C92BE5"/>
    <w:rsid w:val="00C93A74"/>
    <w:rsid w:val="00C978A5"/>
    <w:rsid w:val="00CA0543"/>
    <w:rsid w:val="00CA3449"/>
    <w:rsid w:val="00CA7121"/>
    <w:rsid w:val="00CA7859"/>
    <w:rsid w:val="00CB1160"/>
    <w:rsid w:val="00CB1461"/>
    <w:rsid w:val="00CB3492"/>
    <w:rsid w:val="00CB5A5B"/>
    <w:rsid w:val="00CB6F87"/>
    <w:rsid w:val="00CC3035"/>
    <w:rsid w:val="00CC3849"/>
    <w:rsid w:val="00CC7EA6"/>
    <w:rsid w:val="00CD4B89"/>
    <w:rsid w:val="00CD565A"/>
    <w:rsid w:val="00CD6328"/>
    <w:rsid w:val="00CE0BDC"/>
    <w:rsid w:val="00CE2F73"/>
    <w:rsid w:val="00CE3F4B"/>
    <w:rsid w:val="00CE4378"/>
    <w:rsid w:val="00CE604F"/>
    <w:rsid w:val="00CE6C8C"/>
    <w:rsid w:val="00CF0500"/>
    <w:rsid w:val="00CF2B50"/>
    <w:rsid w:val="00CF3059"/>
    <w:rsid w:val="00CF54C2"/>
    <w:rsid w:val="00D02339"/>
    <w:rsid w:val="00D02EB9"/>
    <w:rsid w:val="00D034A7"/>
    <w:rsid w:val="00D04820"/>
    <w:rsid w:val="00D06AD4"/>
    <w:rsid w:val="00D10B3F"/>
    <w:rsid w:val="00D13251"/>
    <w:rsid w:val="00D13A5C"/>
    <w:rsid w:val="00D17B78"/>
    <w:rsid w:val="00D20815"/>
    <w:rsid w:val="00D244F1"/>
    <w:rsid w:val="00D24945"/>
    <w:rsid w:val="00D26389"/>
    <w:rsid w:val="00D2719A"/>
    <w:rsid w:val="00D30873"/>
    <w:rsid w:val="00D334B0"/>
    <w:rsid w:val="00D335DB"/>
    <w:rsid w:val="00D336CF"/>
    <w:rsid w:val="00D3557F"/>
    <w:rsid w:val="00D37654"/>
    <w:rsid w:val="00D407C5"/>
    <w:rsid w:val="00D42FA1"/>
    <w:rsid w:val="00D46BB0"/>
    <w:rsid w:val="00D51C03"/>
    <w:rsid w:val="00D52465"/>
    <w:rsid w:val="00D64540"/>
    <w:rsid w:val="00D6642E"/>
    <w:rsid w:val="00D724A0"/>
    <w:rsid w:val="00D72DB9"/>
    <w:rsid w:val="00D73031"/>
    <w:rsid w:val="00D7569B"/>
    <w:rsid w:val="00D81309"/>
    <w:rsid w:val="00D83CD5"/>
    <w:rsid w:val="00D90123"/>
    <w:rsid w:val="00D914F2"/>
    <w:rsid w:val="00D918DE"/>
    <w:rsid w:val="00D91CAC"/>
    <w:rsid w:val="00D9361E"/>
    <w:rsid w:val="00D93B10"/>
    <w:rsid w:val="00D94981"/>
    <w:rsid w:val="00D96525"/>
    <w:rsid w:val="00DA1A48"/>
    <w:rsid w:val="00DA2AD5"/>
    <w:rsid w:val="00DB0119"/>
    <w:rsid w:val="00DB03DC"/>
    <w:rsid w:val="00DB2401"/>
    <w:rsid w:val="00DB329F"/>
    <w:rsid w:val="00DB5D80"/>
    <w:rsid w:val="00DB6164"/>
    <w:rsid w:val="00DB63C0"/>
    <w:rsid w:val="00DB77D4"/>
    <w:rsid w:val="00DC2E41"/>
    <w:rsid w:val="00DC6238"/>
    <w:rsid w:val="00DC6D08"/>
    <w:rsid w:val="00DC6E85"/>
    <w:rsid w:val="00DC7FF7"/>
    <w:rsid w:val="00DD27FD"/>
    <w:rsid w:val="00DD5283"/>
    <w:rsid w:val="00DD5FD9"/>
    <w:rsid w:val="00DD765B"/>
    <w:rsid w:val="00DE0466"/>
    <w:rsid w:val="00DE0904"/>
    <w:rsid w:val="00DE20AE"/>
    <w:rsid w:val="00DE671C"/>
    <w:rsid w:val="00DF1357"/>
    <w:rsid w:val="00DF3B97"/>
    <w:rsid w:val="00DF43C8"/>
    <w:rsid w:val="00DF5912"/>
    <w:rsid w:val="00DF59B9"/>
    <w:rsid w:val="00DF6574"/>
    <w:rsid w:val="00DF669F"/>
    <w:rsid w:val="00E002F7"/>
    <w:rsid w:val="00E1112D"/>
    <w:rsid w:val="00E1361A"/>
    <w:rsid w:val="00E15D2C"/>
    <w:rsid w:val="00E166D8"/>
    <w:rsid w:val="00E20F8F"/>
    <w:rsid w:val="00E23CF4"/>
    <w:rsid w:val="00E23E90"/>
    <w:rsid w:val="00E26469"/>
    <w:rsid w:val="00E26B6B"/>
    <w:rsid w:val="00E26BAA"/>
    <w:rsid w:val="00E30C03"/>
    <w:rsid w:val="00E31118"/>
    <w:rsid w:val="00E32337"/>
    <w:rsid w:val="00E33C5A"/>
    <w:rsid w:val="00E34C85"/>
    <w:rsid w:val="00E36DCB"/>
    <w:rsid w:val="00E3775C"/>
    <w:rsid w:val="00E400CA"/>
    <w:rsid w:val="00E4067B"/>
    <w:rsid w:val="00E42BB5"/>
    <w:rsid w:val="00E43AA9"/>
    <w:rsid w:val="00E46529"/>
    <w:rsid w:val="00E46C48"/>
    <w:rsid w:val="00E51F76"/>
    <w:rsid w:val="00E52EEE"/>
    <w:rsid w:val="00E569D0"/>
    <w:rsid w:val="00E62D3A"/>
    <w:rsid w:val="00E64FA8"/>
    <w:rsid w:val="00E705E5"/>
    <w:rsid w:val="00E75FD9"/>
    <w:rsid w:val="00E76669"/>
    <w:rsid w:val="00E7768B"/>
    <w:rsid w:val="00E8179E"/>
    <w:rsid w:val="00E81891"/>
    <w:rsid w:val="00E85B22"/>
    <w:rsid w:val="00E95F23"/>
    <w:rsid w:val="00E96E92"/>
    <w:rsid w:val="00EA1085"/>
    <w:rsid w:val="00EA40AC"/>
    <w:rsid w:val="00EA4DBA"/>
    <w:rsid w:val="00EB082E"/>
    <w:rsid w:val="00EB134B"/>
    <w:rsid w:val="00EB4577"/>
    <w:rsid w:val="00EB7290"/>
    <w:rsid w:val="00EC1D8C"/>
    <w:rsid w:val="00ED14CD"/>
    <w:rsid w:val="00ED47A9"/>
    <w:rsid w:val="00ED508C"/>
    <w:rsid w:val="00EE2209"/>
    <w:rsid w:val="00EE7207"/>
    <w:rsid w:val="00EF2A0E"/>
    <w:rsid w:val="00EF31D4"/>
    <w:rsid w:val="00EF6258"/>
    <w:rsid w:val="00EF6E8B"/>
    <w:rsid w:val="00EF7C07"/>
    <w:rsid w:val="00EF7DEC"/>
    <w:rsid w:val="00F023C8"/>
    <w:rsid w:val="00F04026"/>
    <w:rsid w:val="00F041E4"/>
    <w:rsid w:val="00F0694F"/>
    <w:rsid w:val="00F13908"/>
    <w:rsid w:val="00F14500"/>
    <w:rsid w:val="00F20E6E"/>
    <w:rsid w:val="00F21594"/>
    <w:rsid w:val="00F219C5"/>
    <w:rsid w:val="00F232F4"/>
    <w:rsid w:val="00F32305"/>
    <w:rsid w:val="00F33B65"/>
    <w:rsid w:val="00F344F5"/>
    <w:rsid w:val="00F361CD"/>
    <w:rsid w:val="00F375CF"/>
    <w:rsid w:val="00F435B8"/>
    <w:rsid w:val="00F43825"/>
    <w:rsid w:val="00F51659"/>
    <w:rsid w:val="00F51B2F"/>
    <w:rsid w:val="00F53D12"/>
    <w:rsid w:val="00F53EC4"/>
    <w:rsid w:val="00F60A8F"/>
    <w:rsid w:val="00F60DB9"/>
    <w:rsid w:val="00F65C1E"/>
    <w:rsid w:val="00F65F0D"/>
    <w:rsid w:val="00F70426"/>
    <w:rsid w:val="00F70F85"/>
    <w:rsid w:val="00F72626"/>
    <w:rsid w:val="00F72964"/>
    <w:rsid w:val="00F731A4"/>
    <w:rsid w:val="00F73718"/>
    <w:rsid w:val="00F74686"/>
    <w:rsid w:val="00F757B1"/>
    <w:rsid w:val="00F769A6"/>
    <w:rsid w:val="00F80344"/>
    <w:rsid w:val="00F8171D"/>
    <w:rsid w:val="00F84235"/>
    <w:rsid w:val="00F85E5B"/>
    <w:rsid w:val="00F9166C"/>
    <w:rsid w:val="00F926CF"/>
    <w:rsid w:val="00F938C2"/>
    <w:rsid w:val="00F93C8D"/>
    <w:rsid w:val="00F942E8"/>
    <w:rsid w:val="00F947F4"/>
    <w:rsid w:val="00FA2D6A"/>
    <w:rsid w:val="00FA3EEC"/>
    <w:rsid w:val="00FA77C1"/>
    <w:rsid w:val="00FB175A"/>
    <w:rsid w:val="00FB61A9"/>
    <w:rsid w:val="00FC0043"/>
    <w:rsid w:val="00FC4BAB"/>
    <w:rsid w:val="00FC4BBB"/>
    <w:rsid w:val="00FD1ED4"/>
    <w:rsid w:val="00FD1EF3"/>
    <w:rsid w:val="00FD2407"/>
    <w:rsid w:val="00FD306A"/>
    <w:rsid w:val="00FD36D9"/>
    <w:rsid w:val="00FD57F5"/>
    <w:rsid w:val="00FD7DC7"/>
    <w:rsid w:val="00FD7E58"/>
    <w:rsid w:val="00FE0A31"/>
    <w:rsid w:val="00FE0DB5"/>
    <w:rsid w:val="00FE175A"/>
    <w:rsid w:val="00FE1E37"/>
    <w:rsid w:val="00FE3EEB"/>
    <w:rsid w:val="00FE446D"/>
    <w:rsid w:val="00FE5C1E"/>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8E68D7"/>
  <w15:docId w15:val="{0926C638-9106-4B6A-B702-36D25C097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18"/>
        <w:szCs w:val="18"/>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4"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qFormat="1"/>
    <w:lsdException w:name="List 2" w:semiHidden="1" w:unhideWhenUsed="1"/>
    <w:lsdException w:name="List 3"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BB150B"/>
    <w:pPr>
      <w:spacing w:line="270" w:lineRule="atLeast"/>
    </w:pPr>
  </w:style>
  <w:style w:type="paragraph" w:styleId="Heading1">
    <w:name w:val="heading 1"/>
    <w:basedOn w:val="BodyText"/>
    <w:next w:val="BodyText"/>
    <w:qFormat/>
    <w:rsid w:val="004B545B"/>
    <w:pPr>
      <w:keepNext/>
      <w:spacing w:before="300" w:after="100" w:line="240" w:lineRule="auto"/>
      <w:outlineLvl w:val="0"/>
    </w:pPr>
    <w:rPr>
      <w:rFonts w:asciiTheme="majorHAnsi" w:hAnsiTheme="majorHAnsi"/>
      <w:b/>
      <w:caps/>
      <w:color w:val="003263" w:themeColor="text2"/>
      <w:spacing w:val="6"/>
      <w:sz w:val="22"/>
    </w:rPr>
  </w:style>
  <w:style w:type="paragraph" w:styleId="Heading2">
    <w:name w:val="heading 2"/>
    <w:basedOn w:val="BodyText"/>
    <w:next w:val="BodyText"/>
    <w:qFormat/>
    <w:rsid w:val="004B545B"/>
    <w:pPr>
      <w:keepNext/>
      <w:spacing w:before="300" w:after="100" w:line="240" w:lineRule="auto"/>
      <w:outlineLvl w:val="1"/>
    </w:pPr>
    <w:rPr>
      <w:rFonts w:asciiTheme="majorHAnsi" w:hAnsiTheme="majorHAnsi"/>
      <w:b/>
      <w:color w:val="003263" w:themeColor="text2"/>
      <w:spacing w:val="6"/>
      <w:sz w:val="20"/>
    </w:rPr>
  </w:style>
  <w:style w:type="paragraph" w:styleId="Heading3">
    <w:name w:val="heading 3"/>
    <w:basedOn w:val="Normal"/>
    <w:next w:val="BodyText"/>
    <w:link w:val="Heading3Char"/>
    <w:qFormat/>
    <w:rsid w:val="004B545B"/>
    <w:pPr>
      <w:spacing w:before="300" w:after="120" w:line="240" w:lineRule="auto"/>
      <w:outlineLvl w:val="2"/>
    </w:pPr>
    <w:rPr>
      <w:rFonts w:asciiTheme="majorHAnsi" w:hAnsiTheme="majorHAnsi"/>
      <w:i/>
      <w:color w:val="003263" w:themeColor="text2"/>
      <w:spacing w:val="6"/>
      <w:sz w:val="20"/>
    </w:rPr>
  </w:style>
  <w:style w:type="paragraph" w:styleId="Heading4">
    <w:name w:val="heading 4"/>
    <w:basedOn w:val="Normal"/>
    <w:next w:val="BodyText"/>
    <w:uiPriority w:val="9"/>
    <w:qFormat/>
    <w:rsid w:val="0013729F"/>
    <w:pPr>
      <w:keepNext/>
      <w:spacing w:before="260" w:line="259" w:lineRule="auto"/>
      <w:outlineLvl w:val="3"/>
    </w:pPr>
    <w:rPr>
      <w:bCs/>
      <w:i/>
      <w:szCs w:val="28"/>
    </w:rPr>
  </w:style>
  <w:style w:type="paragraph" w:styleId="Heading5">
    <w:name w:val="heading 5"/>
    <w:basedOn w:val="Normal"/>
    <w:next w:val="Normal"/>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7B78"/>
    <w:pPr>
      <w:tabs>
        <w:tab w:val="center" w:pos="4513"/>
        <w:tab w:val="right" w:pos="9026"/>
      </w:tabs>
    </w:pPr>
  </w:style>
  <w:style w:type="character" w:customStyle="1" w:styleId="HeaderChar">
    <w:name w:val="Header Char"/>
    <w:basedOn w:val="DefaultParagraphFont"/>
    <w:link w:val="Header"/>
    <w:uiPriority w:val="99"/>
    <w:rsid w:val="00860935"/>
  </w:style>
  <w:style w:type="paragraph" w:styleId="Footer">
    <w:name w:val="footer"/>
    <w:basedOn w:val="Normal"/>
    <w:link w:val="FooterChar"/>
    <w:uiPriority w:val="99"/>
    <w:rsid w:val="001F6962"/>
  </w:style>
  <w:style w:type="character" w:customStyle="1" w:styleId="FooterChar">
    <w:name w:val="Footer Char"/>
    <w:basedOn w:val="DefaultParagraphFont"/>
    <w:link w:val="Footer"/>
    <w:uiPriority w:val="99"/>
    <w:rsid w:val="00860935"/>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uiPriority w:val="39"/>
    <w:rsid w:val="00834B70"/>
    <w:pPr>
      <w:spacing w:line="200" w:lineRule="exact"/>
      <w:ind w:left="113" w:right="113"/>
    </w:pPr>
    <w:rPr>
      <w:sz w:val="16"/>
    </w:rPr>
    <w:tblPr>
      <w:tblBorders>
        <w:top w:val="single" w:sz="4" w:space="0" w:color="8ACED7" w:themeColor="accent1"/>
        <w:bottom w:val="single" w:sz="4" w:space="0" w:color="8ACED7" w:themeColor="accent1"/>
        <w:insideH w:val="single" w:sz="4" w:space="0" w:color="8ACED7" w:themeColor="accent1"/>
      </w:tblBorders>
      <w:tblCellMar>
        <w:left w:w="0" w:type="dxa"/>
        <w:bottom w:w="79" w:type="dxa"/>
        <w:right w:w="0" w:type="dxa"/>
      </w:tblCellMar>
    </w:tblPr>
    <w:tcPr>
      <w:tcMar>
        <w:bottom w:w="0" w:type="dxa"/>
      </w:tcMa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8ACED7"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paragraph" w:styleId="BodyText">
    <w:name w:val="Body Text"/>
    <w:basedOn w:val="Normal"/>
    <w:link w:val="BodyTextChar"/>
    <w:qFormat/>
    <w:rsid w:val="00CE3F4B"/>
    <w:pPr>
      <w:spacing w:before="100" w:after="200"/>
    </w:pPr>
  </w:style>
  <w:style w:type="character" w:customStyle="1" w:styleId="BodyTextChar">
    <w:name w:val="Body Text Char"/>
    <w:basedOn w:val="DefaultParagraphFont"/>
    <w:link w:val="BodyText"/>
    <w:rsid w:val="00CE3F4B"/>
  </w:style>
  <w:style w:type="paragraph" w:styleId="ListBullet">
    <w:name w:val="List Bullet"/>
    <w:basedOn w:val="BodyText"/>
    <w:uiPriority w:val="1"/>
    <w:qFormat/>
    <w:rsid w:val="004B545B"/>
    <w:pPr>
      <w:numPr>
        <w:numId w:val="1"/>
      </w:numPr>
      <w:spacing w:after="100"/>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uiPriority w:val="1"/>
    <w:qFormat/>
    <w:rsid w:val="004B545B"/>
    <w:pPr>
      <w:numPr>
        <w:numId w:val="2"/>
      </w:numPr>
      <w:spacing w:after="100"/>
    </w:pPr>
  </w:style>
  <w:style w:type="paragraph" w:styleId="ListNumber2">
    <w:name w:val="List Number 2"/>
    <w:basedOn w:val="ListNumber"/>
    <w:uiPriority w:val="1"/>
    <w:qFormat/>
    <w:rsid w:val="004B545B"/>
    <w:pPr>
      <w:numPr>
        <w:ilvl w:val="1"/>
      </w:numPr>
    </w:pPr>
  </w:style>
  <w:style w:type="paragraph" w:styleId="ListNumber3">
    <w:name w:val="List Number 3"/>
    <w:basedOn w:val="ListNumber2"/>
    <w:uiPriority w:val="1"/>
    <w:qFormat/>
    <w:rsid w:val="004B545B"/>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customStyle="1" w:styleId="Spacebeforetable">
    <w:name w:val="Space before table"/>
    <w:basedOn w:val="Normal"/>
    <w:qFormat/>
    <w:rsid w:val="001207DA"/>
    <w:pPr>
      <w:spacing w:after="60"/>
    </w:pPr>
  </w:style>
  <w:style w:type="paragraph" w:styleId="Title">
    <w:name w:val="Title"/>
    <w:basedOn w:val="Normal"/>
    <w:next w:val="Normal"/>
    <w:link w:val="TitleChar"/>
    <w:rsid w:val="007207EC"/>
    <w:pPr>
      <w:spacing w:before="1060" w:after="440" w:line="192" w:lineRule="auto"/>
      <w:ind w:left="227"/>
      <w:contextualSpacing/>
    </w:pPr>
    <w:rPr>
      <w:rFonts w:asciiTheme="majorHAnsi" w:eastAsiaTheme="majorEastAsia" w:hAnsiTheme="majorHAnsi" w:cstheme="majorBidi"/>
      <w:b/>
      <w:caps/>
      <w:color w:val="003263" w:themeColor="text2"/>
      <w:spacing w:val="18"/>
      <w:kern w:val="28"/>
      <w:sz w:val="52"/>
      <w:szCs w:val="56"/>
    </w:rPr>
  </w:style>
  <w:style w:type="character" w:customStyle="1" w:styleId="TitleChar">
    <w:name w:val="Title Char"/>
    <w:basedOn w:val="DefaultParagraphFont"/>
    <w:link w:val="Title"/>
    <w:rsid w:val="007207EC"/>
    <w:rPr>
      <w:rFonts w:asciiTheme="majorHAnsi" w:eastAsiaTheme="majorEastAsia" w:hAnsiTheme="majorHAnsi" w:cstheme="majorBidi"/>
      <w:b/>
      <w:caps/>
      <w:color w:val="003263" w:themeColor="text2"/>
      <w:spacing w:val="18"/>
      <w:kern w:val="28"/>
      <w:sz w:val="52"/>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231F2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BFE4FF" w:themeFill="accent3" w:themeFillTint="33"/>
    </w:tcPr>
    <w:tblStylePr w:type="firstRow">
      <w:rPr>
        <w:b/>
        <w:bCs/>
      </w:rPr>
      <w:tblPr/>
      <w:tcPr>
        <w:shd w:val="clear" w:color="auto" w:fill="7FC9FF" w:themeFill="accent3" w:themeFillTint="66"/>
      </w:tcPr>
    </w:tblStylePr>
    <w:tblStylePr w:type="lastRow">
      <w:rPr>
        <w:b/>
        <w:bCs/>
        <w:color w:val="231F20" w:themeColor="text1"/>
      </w:rPr>
      <w:tblPr/>
      <w:tcPr>
        <w:shd w:val="clear" w:color="auto" w:fill="7FC9FF" w:themeFill="accent3" w:themeFillTint="66"/>
      </w:tcPr>
    </w:tblStylePr>
    <w:tblStylePr w:type="firstCol">
      <w:rPr>
        <w:color w:val="FFFFFF" w:themeColor="background1"/>
      </w:rPr>
      <w:tblPr/>
      <w:tcPr>
        <w:shd w:val="clear" w:color="auto" w:fill="00538F" w:themeFill="accent3" w:themeFillShade="BF"/>
      </w:tcPr>
    </w:tblStylePr>
    <w:tblStylePr w:type="lastCol">
      <w:rPr>
        <w:color w:val="FFFFFF" w:themeColor="background1"/>
      </w:rPr>
      <w:tblPr/>
      <w:tcPr>
        <w:shd w:val="clear" w:color="auto" w:fill="00538F" w:themeFill="accent3" w:themeFillShade="BF"/>
      </w:tc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9F5DB" w:themeFill="accent4" w:themeFillTint="33"/>
    </w:tcPr>
    <w:tblStylePr w:type="firstRow">
      <w:rPr>
        <w:b/>
        <w:bCs/>
      </w:rPr>
      <w:tblPr/>
      <w:tcPr>
        <w:shd w:val="clear" w:color="auto" w:fill="D3ECB8" w:themeFill="accent4" w:themeFillTint="66"/>
      </w:tcPr>
    </w:tblStylePr>
    <w:tblStylePr w:type="lastRow">
      <w:rPr>
        <w:b/>
        <w:bCs/>
        <w:color w:val="231F20" w:themeColor="text1"/>
      </w:rPr>
      <w:tblPr/>
      <w:tcPr>
        <w:shd w:val="clear" w:color="auto" w:fill="D3ECB8" w:themeFill="accent4" w:themeFillTint="66"/>
      </w:tcPr>
    </w:tblStylePr>
    <w:tblStylePr w:type="firstCol">
      <w:rPr>
        <w:color w:val="FFFFFF" w:themeColor="background1"/>
      </w:rPr>
      <w:tblPr/>
      <w:tcPr>
        <w:shd w:val="clear" w:color="auto" w:fill="6DA92D" w:themeFill="accent4" w:themeFillShade="BF"/>
      </w:tcPr>
    </w:tblStylePr>
    <w:tblStylePr w:type="lastCol">
      <w:rPr>
        <w:color w:val="FFFFFF" w:themeColor="background1"/>
      </w:rPr>
      <w:tblPr/>
      <w:tcPr>
        <w:shd w:val="clear" w:color="auto" w:fill="6DA92D" w:themeFill="accent4" w:themeFillShade="BF"/>
      </w:tc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DE9D9" w:themeFill="accent5" w:themeFillTint="33"/>
    </w:tcPr>
    <w:tblStylePr w:type="firstRow">
      <w:rPr>
        <w:b/>
        <w:bCs/>
      </w:rPr>
      <w:tblPr/>
      <w:tcPr>
        <w:shd w:val="clear" w:color="auto" w:fill="FBD4B4" w:themeFill="accent5" w:themeFillTint="66"/>
      </w:tcPr>
    </w:tblStylePr>
    <w:tblStylePr w:type="lastRow">
      <w:rPr>
        <w:b/>
        <w:bCs/>
        <w:color w:val="231F20" w:themeColor="text1"/>
      </w:rPr>
      <w:tblPr/>
      <w:tcPr>
        <w:shd w:val="clear" w:color="auto" w:fill="FBD4B4" w:themeFill="accent5" w:themeFillTint="66"/>
      </w:tcPr>
    </w:tblStylePr>
    <w:tblStylePr w:type="firstCol">
      <w:rPr>
        <w:color w:val="FFFFFF" w:themeColor="background1"/>
      </w:rPr>
      <w:tblPr/>
      <w:tcPr>
        <w:shd w:val="clear" w:color="auto" w:fill="E36C0A" w:themeFill="accent5" w:themeFillShade="BF"/>
      </w:tcPr>
    </w:tblStylePr>
    <w:tblStylePr w:type="lastCol">
      <w:rPr>
        <w:color w:val="FFFFFF" w:themeColor="background1"/>
      </w:rPr>
      <w:tblPr/>
      <w:tcPr>
        <w:shd w:val="clear" w:color="auto" w:fill="E36C0A" w:themeFill="accent5" w:themeFillShade="BF"/>
      </w:tc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2CC" w:themeFill="accent6" w:themeFillTint="33"/>
    </w:tcPr>
    <w:tblStylePr w:type="firstRow">
      <w:rPr>
        <w:b/>
        <w:bCs/>
      </w:rPr>
      <w:tblPr/>
      <w:tcPr>
        <w:shd w:val="clear" w:color="auto" w:fill="FFE599" w:themeFill="accent6" w:themeFillTint="66"/>
      </w:tcPr>
    </w:tblStylePr>
    <w:tblStylePr w:type="lastRow">
      <w:rPr>
        <w:b/>
        <w:bCs/>
        <w:color w:val="231F20" w:themeColor="text1"/>
      </w:rPr>
      <w:tblPr/>
      <w:tcPr>
        <w:shd w:val="clear" w:color="auto" w:fill="FFE599" w:themeFill="accent6" w:themeFillTint="66"/>
      </w:tcPr>
    </w:tblStylePr>
    <w:tblStylePr w:type="firstCol">
      <w:rPr>
        <w:color w:val="FFFFFF" w:themeColor="background1"/>
      </w:rPr>
      <w:tblPr/>
      <w:tcPr>
        <w:shd w:val="clear" w:color="auto" w:fill="BF8F00" w:themeFill="accent6" w:themeFillShade="BF"/>
      </w:tcPr>
    </w:tblStylePr>
    <w:tblStylePr w:type="lastCol">
      <w:rPr>
        <w:color w:val="FFFFFF" w:themeColor="background1"/>
      </w:rPr>
      <w:tblPr/>
      <w:tcPr>
        <w:shd w:val="clear" w:color="auto" w:fill="BF8F00" w:themeFill="accent6" w:themeFillShade="BF"/>
      </w:tc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DFF1FF" w:themeFill="accent3" w:themeFillTint="19"/>
    </w:tcPr>
    <w:tblStylePr w:type="firstRow">
      <w:rPr>
        <w:b/>
        <w:bCs/>
        <w:color w:val="FFFFFF" w:themeColor="background1"/>
      </w:rPr>
      <w:tblPr/>
      <w:tcPr>
        <w:tcBorders>
          <w:bottom w:val="single" w:sz="12" w:space="0" w:color="FFFFFF" w:themeColor="background1"/>
        </w:tcBorders>
        <w:shd w:val="clear" w:color="auto" w:fill="74B530" w:themeFill="accent4" w:themeFillShade="CC"/>
      </w:tcPr>
    </w:tblStylePr>
    <w:tblStylePr w:type="lastRow">
      <w:rPr>
        <w:b/>
        <w:bCs/>
        <w:color w:val="74B530"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DDFF" w:themeFill="accent3" w:themeFillTint="3F"/>
      </w:tcPr>
    </w:tblStylePr>
    <w:tblStylePr w:type="band1Horz">
      <w:tblPr/>
      <w:tcPr>
        <w:shd w:val="clear" w:color="auto" w:fill="BFE4FF"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F4FAED" w:themeFill="accent4" w:themeFillTint="19"/>
    </w:tcPr>
    <w:tblStylePr w:type="firstRow">
      <w:rPr>
        <w:b/>
        <w:bCs/>
        <w:color w:val="FFFFFF" w:themeColor="background1"/>
      </w:rPr>
      <w:tblPr/>
      <w:tcPr>
        <w:tcBorders>
          <w:bottom w:val="single" w:sz="12" w:space="0" w:color="FFFFFF" w:themeColor="background1"/>
        </w:tcBorders>
        <w:shd w:val="clear" w:color="auto" w:fill="005899" w:themeFill="accent3" w:themeFillShade="CC"/>
      </w:tcPr>
    </w:tblStylePr>
    <w:tblStylePr w:type="lastRow">
      <w:rPr>
        <w:b/>
        <w:bCs/>
        <w:color w:val="005899"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3D3" w:themeFill="accent4" w:themeFillTint="3F"/>
      </w:tcPr>
    </w:tblStylePr>
    <w:tblStylePr w:type="band1Horz">
      <w:tblPr/>
      <w:tcPr>
        <w:shd w:val="clear" w:color="auto" w:fill="E9F5DB"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EF4EC" w:themeFill="accent5" w:themeFillTint="19"/>
    </w:tcPr>
    <w:tblStylePr w:type="firstRow">
      <w:rPr>
        <w:b/>
        <w:bCs/>
        <w:color w:val="FFFFFF" w:themeColor="background1"/>
      </w:rPr>
      <w:tblPr/>
      <w:tcPr>
        <w:tcBorders>
          <w:bottom w:val="single" w:sz="12" w:space="0" w:color="FFFFFF" w:themeColor="background1"/>
        </w:tcBorders>
        <w:shd w:val="clear" w:color="auto" w:fill="CC9900" w:themeFill="accent6" w:themeFillShade="CC"/>
      </w:tcPr>
    </w:tblStylePr>
    <w:tblStylePr w:type="lastRow">
      <w:rPr>
        <w:b/>
        <w:bCs/>
        <w:color w:val="CC99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5" w:themeFillTint="3F"/>
      </w:tcPr>
    </w:tblStylePr>
    <w:tblStylePr w:type="band1Horz">
      <w:tblPr/>
      <w:tcPr>
        <w:shd w:val="clear" w:color="auto" w:fill="FDE9D9"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8E6" w:themeFill="accent6" w:themeFillTint="19"/>
    </w:tcPr>
    <w:tblStylePr w:type="firstRow">
      <w:rPr>
        <w:b/>
        <w:bCs/>
        <w:color w:val="FFFFFF" w:themeColor="background1"/>
      </w:rPr>
      <w:tblPr/>
      <w:tcPr>
        <w:tcBorders>
          <w:bottom w:val="single" w:sz="12" w:space="0" w:color="FFFFFF" w:themeColor="background1"/>
        </w:tcBorders>
        <w:shd w:val="clear" w:color="auto" w:fill="F2730A" w:themeFill="accent5" w:themeFillShade="CC"/>
      </w:tcPr>
    </w:tblStylePr>
    <w:tblStylePr w:type="lastRow">
      <w:rPr>
        <w:b/>
        <w:bCs/>
        <w:color w:val="F2730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6" w:themeFillTint="3F"/>
      </w:tcPr>
    </w:tblStylePr>
    <w:tblStylePr w:type="band1Horz">
      <w:tblPr/>
      <w:tcPr>
        <w:shd w:val="clear" w:color="auto" w:fill="FFF2CC"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92D050" w:themeColor="accent4"/>
        <w:left w:val="single" w:sz="4" w:space="0" w:color="0070C0" w:themeColor="accent3"/>
        <w:bottom w:val="single" w:sz="4" w:space="0" w:color="0070C0" w:themeColor="accent3"/>
        <w:right w:val="single" w:sz="4" w:space="0" w:color="0070C0" w:themeColor="accent3"/>
        <w:insideH w:val="single" w:sz="4" w:space="0" w:color="FFFFFF" w:themeColor="background1"/>
        <w:insideV w:val="single" w:sz="4" w:space="0" w:color="FFFFFF" w:themeColor="background1"/>
      </w:tblBorders>
    </w:tblPr>
    <w:tcPr>
      <w:shd w:val="clear" w:color="auto" w:fill="DFF1FF" w:themeFill="accent3" w:themeFillTint="19"/>
    </w:tcPr>
    <w:tblStylePr w:type="firstRow">
      <w:rPr>
        <w:b/>
        <w:bCs/>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273" w:themeFill="accent3" w:themeFillShade="99"/>
      </w:tcPr>
    </w:tblStylePr>
    <w:tblStylePr w:type="firstCol">
      <w:rPr>
        <w:color w:val="FFFFFF" w:themeColor="background1"/>
      </w:rPr>
      <w:tblPr/>
      <w:tcPr>
        <w:tcBorders>
          <w:top w:val="nil"/>
          <w:left w:val="nil"/>
          <w:bottom w:val="nil"/>
          <w:right w:val="nil"/>
          <w:insideH w:val="single" w:sz="4" w:space="0" w:color="004273" w:themeColor="accent3" w:themeShade="99"/>
          <w:insideV w:val="nil"/>
        </w:tcBorders>
        <w:shd w:val="clear" w:color="auto" w:fill="00427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273" w:themeFill="accent3" w:themeFillShade="99"/>
      </w:tcPr>
    </w:tblStylePr>
    <w:tblStylePr w:type="band1Vert">
      <w:tblPr/>
      <w:tcPr>
        <w:shd w:val="clear" w:color="auto" w:fill="7FC9FF" w:themeFill="accent3" w:themeFillTint="66"/>
      </w:tcPr>
    </w:tblStylePr>
    <w:tblStylePr w:type="band1Horz">
      <w:tblPr/>
      <w:tcPr>
        <w:shd w:val="clear" w:color="auto" w:fill="60BCFF"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0070C0" w:themeColor="accent3"/>
        <w:left w:val="single" w:sz="4" w:space="0" w:color="92D050" w:themeColor="accent4"/>
        <w:bottom w:val="single" w:sz="4" w:space="0" w:color="92D050" w:themeColor="accent4"/>
        <w:right w:val="single" w:sz="4" w:space="0" w:color="92D050" w:themeColor="accent4"/>
        <w:insideH w:val="single" w:sz="4" w:space="0" w:color="FFFFFF" w:themeColor="background1"/>
        <w:insideV w:val="single" w:sz="4" w:space="0" w:color="FFFFFF" w:themeColor="background1"/>
      </w:tblBorders>
    </w:tblPr>
    <w:tcPr>
      <w:shd w:val="clear" w:color="auto" w:fill="F4FAED" w:themeFill="accent4" w:themeFillTint="19"/>
    </w:tcPr>
    <w:tblStylePr w:type="firstRow">
      <w:rPr>
        <w:b/>
        <w:bCs/>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8824" w:themeFill="accent4" w:themeFillShade="99"/>
      </w:tcPr>
    </w:tblStylePr>
    <w:tblStylePr w:type="firstCol">
      <w:rPr>
        <w:color w:val="FFFFFF" w:themeColor="background1"/>
      </w:rPr>
      <w:tblPr/>
      <w:tcPr>
        <w:tcBorders>
          <w:top w:val="nil"/>
          <w:left w:val="nil"/>
          <w:bottom w:val="nil"/>
          <w:right w:val="nil"/>
          <w:insideH w:val="single" w:sz="4" w:space="0" w:color="578824" w:themeColor="accent4" w:themeShade="99"/>
          <w:insideV w:val="nil"/>
        </w:tcBorders>
        <w:shd w:val="clear" w:color="auto" w:fill="57882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8824" w:themeFill="accent4" w:themeFillShade="99"/>
      </w:tcPr>
    </w:tblStylePr>
    <w:tblStylePr w:type="band1Vert">
      <w:tblPr/>
      <w:tcPr>
        <w:shd w:val="clear" w:color="auto" w:fill="D3ECB8" w:themeFill="accent4" w:themeFillTint="66"/>
      </w:tcPr>
    </w:tblStylePr>
    <w:tblStylePr w:type="band1Horz">
      <w:tblPr/>
      <w:tcPr>
        <w:shd w:val="clear" w:color="auto" w:fill="C8E7A7"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000" w:themeColor="accent6"/>
        <w:left w:val="single" w:sz="4" w:space="0" w:color="F79646" w:themeColor="accent5"/>
        <w:bottom w:val="single" w:sz="4" w:space="0" w:color="F79646" w:themeColor="accent5"/>
        <w:right w:val="single" w:sz="4" w:space="0" w:color="F79646" w:themeColor="accent5"/>
        <w:insideH w:val="single" w:sz="4" w:space="0" w:color="FFFFFF" w:themeColor="background1"/>
        <w:insideV w:val="single" w:sz="4" w:space="0" w:color="FFFFFF" w:themeColor="background1"/>
      </w:tblBorders>
    </w:tblPr>
    <w:tcPr>
      <w:shd w:val="clear" w:color="auto" w:fill="FEF4EC" w:themeFill="accent5" w:themeFillTint="19"/>
    </w:tcPr>
    <w:tblStylePr w:type="firstRow">
      <w:rPr>
        <w:b/>
        <w:bCs/>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5" w:themeFillShade="99"/>
      </w:tcPr>
    </w:tblStylePr>
    <w:tblStylePr w:type="firstCol">
      <w:rPr>
        <w:color w:val="FFFFFF" w:themeColor="background1"/>
      </w:rPr>
      <w:tblPr/>
      <w:tcPr>
        <w:tcBorders>
          <w:top w:val="nil"/>
          <w:left w:val="nil"/>
          <w:bottom w:val="nil"/>
          <w:right w:val="nil"/>
          <w:insideH w:val="single" w:sz="4" w:space="0" w:color="B65608" w:themeColor="accent5" w:themeShade="99"/>
          <w:insideV w:val="nil"/>
        </w:tcBorders>
        <w:shd w:val="clear" w:color="auto" w:fill="B6560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5" w:themeFillShade="99"/>
      </w:tcPr>
    </w:tblStylePr>
    <w:tblStylePr w:type="band1Vert">
      <w:tblPr/>
      <w:tcPr>
        <w:shd w:val="clear" w:color="auto" w:fill="FBD4B4" w:themeFill="accent5" w:themeFillTint="66"/>
      </w:tcPr>
    </w:tblStylePr>
    <w:tblStylePr w:type="band1Horz">
      <w:tblPr/>
      <w:tcPr>
        <w:shd w:val="clear" w:color="auto" w:fill="FBCAA2"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F79646" w:themeColor="accent5"/>
        <w:left w:val="single" w:sz="4" w:space="0" w:color="FFC000" w:themeColor="accent6"/>
        <w:bottom w:val="single" w:sz="4" w:space="0" w:color="FFC000" w:themeColor="accent6"/>
        <w:right w:val="single" w:sz="4" w:space="0" w:color="FFC000" w:themeColor="accent6"/>
        <w:insideH w:val="single" w:sz="4" w:space="0" w:color="FFFFFF" w:themeColor="background1"/>
        <w:insideV w:val="single" w:sz="4" w:space="0" w:color="FFFFFF" w:themeColor="background1"/>
      </w:tblBorders>
    </w:tblPr>
    <w:tcPr>
      <w:shd w:val="clear" w:color="auto" w:fill="FFF8E6" w:themeFill="accent6" w:themeFillTint="19"/>
    </w:tcPr>
    <w:tblStylePr w:type="firstRow">
      <w:rPr>
        <w:b/>
        <w:bCs/>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6" w:themeFillShade="99"/>
      </w:tcPr>
    </w:tblStylePr>
    <w:tblStylePr w:type="firstCol">
      <w:rPr>
        <w:color w:val="FFFFFF" w:themeColor="background1"/>
      </w:rPr>
      <w:tblPr/>
      <w:tcPr>
        <w:tcBorders>
          <w:top w:val="nil"/>
          <w:left w:val="nil"/>
          <w:bottom w:val="nil"/>
          <w:right w:val="nil"/>
          <w:insideH w:val="single" w:sz="4" w:space="0" w:color="997300" w:themeColor="accent6" w:themeShade="99"/>
          <w:insideV w:val="nil"/>
        </w:tcBorders>
        <w:shd w:val="clear" w:color="auto" w:fill="9973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6" w:themeFillShade="99"/>
      </w:tcPr>
    </w:tblStylePr>
    <w:tblStylePr w:type="band1Vert">
      <w:tblPr/>
      <w:tcPr>
        <w:shd w:val="clear" w:color="auto" w:fill="FFE599" w:themeFill="accent6" w:themeFillTint="66"/>
      </w:tcPr>
    </w:tblStylePr>
    <w:tblStylePr w:type="band1Horz">
      <w:tblPr/>
      <w:tcPr>
        <w:shd w:val="clear" w:color="auto" w:fill="FFDF8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0070C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375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8F" w:themeFill="accent3" w:themeFillShade="BF"/>
      </w:tcPr>
    </w:tblStylePr>
    <w:tblStylePr w:type="band1Vert">
      <w:tblPr/>
      <w:tcPr>
        <w:tcBorders>
          <w:top w:val="nil"/>
          <w:left w:val="nil"/>
          <w:bottom w:val="nil"/>
          <w:right w:val="nil"/>
          <w:insideH w:val="nil"/>
          <w:insideV w:val="nil"/>
        </w:tcBorders>
        <w:shd w:val="clear" w:color="auto" w:fill="00538F" w:themeFill="accent3" w:themeFillShade="BF"/>
      </w:tcPr>
    </w:tblStylePr>
    <w:tblStylePr w:type="band1Horz">
      <w:tblPr/>
      <w:tcPr>
        <w:tcBorders>
          <w:top w:val="nil"/>
          <w:left w:val="nil"/>
          <w:bottom w:val="nil"/>
          <w:right w:val="nil"/>
          <w:insideH w:val="nil"/>
          <w:insideV w:val="nil"/>
        </w:tcBorders>
        <w:shd w:val="clear" w:color="auto" w:fill="00538F"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92D05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8701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DA92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DA92D" w:themeFill="accent4" w:themeFillShade="BF"/>
      </w:tcPr>
    </w:tblStylePr>
    <w:tblStylePr w:type="band1Vert">
      <w:tblPr/>
      <w:tcPr>
        <w:tcBorders>
          <w:top w:val="nil"/>
          <w:left w:val="nil"/>
          <w:bottom w:val="nil"/>
          <w:right w:val="nil"/>
          <w:insideH w:val="nil"/>
          <w:insideV w:val="nil"/>
        </w:tcBorders>
        <w:shd w:val="clear" w:color="auto" w:fill="6DA92D" w:themeFill="accent4" w:themeFillShade="BF"/>
      </w:tcPr>
    </w:tblStylePr>
    <w:tblStylePr w:type="band1Horz">
      <w:tblPr/>
      <w:tcPr>
        <w:tcBorders>
          <w:top w:val="nil"/>
          <w:left w:val="nil"/>
          <w:bottom w:val="nil"/>
          <w:right w:val="nil"/>
          <w:insideH w:val="nil"/>
          <w:insideV w:val="nil"/>
        </w:tcBorders>
        <w:shd w:val="clear" w:color="auto" w:fill="6DA92D"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F7964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5" w:themeFillShade="BF"/>
      </w:tcPr>
    </w:tblStylePr>
    <w:tblStylePr w:type="band1Vert">
      <w:tblPr/>
      <w:tcPr>
        <w:tcBorders>
          <w:top w:val="nil"/>
          <w:left w:val="nil"/>
          <w:bottom w:val="nil"/>
          <w:right w:val="nil"/>
          <w:insideH w:val="nil"/>
          <w:insideV w:val="nil"/>
        </w:tcBorders>
        <w:shd w:val="clear" w:color="auto" w:fill="E36C0A" w:themeFill="accent5" w:themeFillShade="BF"/>
      </w:tcPr>
    </w:tblStylePr>
    <w:tblStylePr w:type="band1Horz">
      <w:tblPr/>
      <w:tcPr>
        <w:tcBorders>
          <w:top w:val="nil"/>
          <w:left w:val="nil"/>
          <w:bottom w:val="nil"/>
          <w:right w:val="nil"/>
          <w:insideH w:val="nil"/>
          <w:insideV w:val="nil"/>
        </w:tcBorders>
        <w:shd w:val="clear" w:color="auto" w:fill="E36C0A"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6" w:themeFillShade="BF"/>
      </w:tcPr>
    </w:tblStylePr>
    <w:tblStylePr w:type="band1Vert">
      <w:tblPr/>
      <w:tcPr>
        <w:tcBorders>
          <w:top w:val="nil"/>
          <w:left w:val="nil"/>
          <w:bottom w:val="nil"/>
          <w:right w:val="nil"/>
          <w:insideH w:val="nil"/>
          <w:insideV w:val="nil"/>
        </w:tcBorders>
        <w:shd w:val="clear" w:color="auto" w:fill="BF8F00" w:themeFill="accent6" w:themeFillShade="BF"/>
      </w:tcPr>
    </w:tblStylePr>
    <w:tblStylePr w:type="band1Horz">
      <w:tblPr/>
      <w:tcPr>
        <w:tcBorders>
          <w:top w:val="nil"/>
          <w:left w:val="nil"/>
          <w:bottom w:val="nil"/>
          <w:right w:val="nil"/>
          <w:insideH w:val="nil"/>
          <w:insideV w:val="nil"/>
        </w:tcBorders>
        <w:shd w:val="clear" w:color="auto" w:fill="BF8F00"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7FC9FF" w:themeColor="accent3" w:themeTint="66"/>
        <w:left w:val="single" w:sz="4" w:space="0" w:color="7FC9FF" w:themeColor="accent3" w:themeTint="66"/>
        <w:bottom w:val="single" w:sz="4" w:space="0" w:color="7FC9FF" w:themeColor="accent3" w:themeTint="66"/>
        <w:right w:val="single" w:sz="4" w:space="0" w:color="7FC9FF" w:themeColor="accent3" w:themeTint="66"/>
        <w:insideH w:val="single" w:sz="4" w:space="0" w:color="7FC9FF" w:themeColor="accent3" w:themeTint="66"/>
        <w:insideV w:val="single" w:sz="4" w:space="0" w:color="7FC9FF" w:themeColor="accent3" w:themeTint="66"/>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2" w:space="0" w:color="40AE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D3ECB8" w:themeColor="accent4" w:themeTint="66"/>
        <w:left w:val="single" w:sz="4" w:space="0" w:color="D3ECB8" w:themeColor="accent4" w:themeTint="66"/>
        <w:bottom w:val="single" w:sz="4" w:space="0" w:color="D3ECB8" w:themeColor="accent4" w:themeTint="66"/>
        <w:right w:val="single" w:sz="4" w:space="0" w:color="D3ECB8" w:themeColor="accent4" w:themeTint="66"/>
        <w:insideH w:val="single" w:sz="4" w:space="0" w:color="D3ECB8" w:themeColor="accent4" w:themeTint="66"/>
        <w:insideV w:val="single" w:sz="4" w:space="0" w:color="D3ECB8" w:themeColor="accent4" w:themeTint="66"/>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2" w:space="0" w:color="BDE29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FBD4B4" w:themeColor="accent5" w:themeTint="66"/>
        <w:left w:val="single" w:sz="4" w:space="0" w:color="FBD4B4" w:themeColor="accent5" w:themeTint="66"/>
        <w:bottom w:val="single" w:sz="4" w:space="0" w:color="FBD4B4" w:themeColor="accent5" w:themeTint="66"/>
        <w:right w:val="single" w:sz="4" w:space="0" w:color="FBD4B4" w:themeColor="accent5" w:themeTint="66"/>
        <w:insideH w:val="single" w:sz="4" w:space="0" w:color="FBD4B4" w:themeColor="accent5" w:themeTint="66"/>
        <w:insideV w:val="single" w:sz="4" w:space="0" w:color="FBD4B4" w:themeColor="accent5" w:themeTint="66"/>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2" w:space="0" w:color="FABF8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599" w:themeColor="accent6" w:themeTint="66"/>
        <w:left w:val="single" w:sz="4" w:space="0" w:color="FFE599" w:themeColor="accent6" w:themeTint="66"/>
        <w:bottom w:val="single" w:sz="4" w:space="0" w:color="FFE599" w:themeColor="accent6" w:themeTint="66"/>
        <w:right w:val="single" w:sz="4" w:space="0" w:color="FFE599" w:themeColor="accent6" w:themeTint="66"/>
        <w:insideH w:val="single" w:sz="4" w:space="0" w:color="FFE599" w:themeColor="accent6" w:themeTint="66"/>
        <w:insideV w:val="single" w:sz="4" w:space="0" w:color="FFE599" w:themeColor="accent6" w:themeTint="66"/>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2" w:space="0" w:color="FFD96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40AEFF" w:themeColor="accent3" w:themeTint="99"/>
        <w:bottom w:val="single" w:sz="2" w:space="0" w:color="40AEFF" w:themeColor="accent3" w:themeTint="99"/>
        <w:insideH w:val="single" w:sz="2" w:space="0" w:color="40AEFF" w:themeColor="accent3" w:themeTint="99"/>
        <w:insideV w:val="single" w:sz="2" w:space="0" w:color="40AEFF" w:themeColor="accent3" w:themeTint="99"/>
      </w:tblBorders>
    </w:tblPr>
    <w:tblStylePr w:type="firstRow">
      <w:rPr>
        <w:b/>
        <w:bCs/>
      </w:rPr>
      <w:tblPr/>
      <w:tcPr>
        <w:tcBorders>
          <w:top w:val="nil"/>
          <w:bottom w:val="single" w:sz="12" w:space="0" w:color="40AEFF" w:themeColor="accent3" w:themeTint="99"/>
          <w:insideH w:val="nil"/>
          <w:insideV w:val="nil"/>
        </w:tcBorders>
        <w:shd w:val="clear" w:color="auto" w:fill="FFFFFF" w:themeFill="background1"/>
      </w:tcPr>
    </w:tblStylePr>
    <w:tblStylePr w:type="lastRow">
      <w:rPr>
        <w:b/>
        <w:bCs/>
      </w:rPr>
      <w:tblPr/>
      <w:tcPr>
        <w:tcBorders>
          <w:top w:val="double" w:sz="2" w:space="0" w:color="40AE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BDE295" w:themeColor="accent4" w:themeTint="99"/>
        <w:bottom w:val="single" w:sz="2" w:space="0" w:color="BDE295" w:themeColor="accent4" w:themeTint="99"/>
        <w:insideH w:val="single" w:sz="2" w:space="0" w:color="BDE295" w:themeColor="accent4" w:themeTint="99"/>
        <w:insideV w:val="single" w:sz="2" w:space="0" w:color="BDE295" w:themeColor="accent4" w:themeTint="99"/>
      </w:tblBorders>
    </w:tblPr>
    <w:tblStylePr w:type="firstRow">
      <w:rPr>
        <w:b/>
        <w:bCs/>
      </w:rPr>
      <w:tblPr/>
      <w:tcPr>
        <w:tcBorders>
          <w:top w:val="nil"/>
          <w:bottom w:val="single" w:sz="12" w:space="0" w:color="BDE295" w:themeColor="accent4" w:themeTint="99"/>
          <w:insideH w:val="nil"/>
          <w:insideV w:val="nil"/>
        </w:tcBorders>
        <w:shd w:val="clear" w:color="auto" w:fill="FFFFFF" w:themeFill="background1"/>
      </w:tcPr>
    </w:tblStylePr>
    <w:tblStylePr w:type="lastRow">
      <w:rPr>
        <w:b/>
        <w:bCs/>
      </w:rPr>
      <w:tblPr/>
      <w:tcPr>
        <w:tcBorders>
          <w:top w:val="double" w:sz="2" w:space="0" w:color="BDE29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FABF8F" w:themeColor="accent5" w:themeTint="99"/>
        <w:bottom w:val="single" w:sz="2" w:space="0" w:color="FABF8F" w:themeColor="accent5" w:themeTint="99"/>
        <w:insideH w:val="single" w:sz="2" w:space="0" w:color="FABF8F" w:themeColor="accent5" w:themeTint="99"/>
        <w:insideV w:val="single" w:sz="2" w:space="0" w:color="FABF8F" w:themeColor="accent5" w:themeTint="99"/>
      </w:tblBorders>
    </w:tblPr>
    <w:tblStylePr w:type="firstRow">
      <w:rPr>
        <w:b/>
        <w:bCs/>
      </w:rPr>
      <w:tblPr/>
      <w:tcPr>
        <w:tcBorders>
          <w:top w:val="nil"/>
          <w:bottom w:val="single" w:sz="12" w:space="0" w:color="FABF8F" w:themeColor="accent5" w:themeTint="99"/>
          <w:insideH w:val="nil"/>
          <w:insideV w:val="nil"/>
        </w:tcBorders>
        <w:shd w:val="clear" w:color="auto" w:fill="FFFFFF" w:themeFill="background1"/>
      </w:tcPr>
    </w:tblStylePr>
    <w:tblStylePr w:type="lastRow">
      <w:rPr>
        <w:b/>
        <w:bCs/>
      </w:rPr>
      <w:tblPr/>
      <w:tcPr>
        <w:tcBorders>
          <w:top w:val="double" w:sz="2" w:space="0" w:color="FABF8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D966" w:themeColor="accent6" w:themeTint="99"/>
        <w:bottom w:val="single" w:sz="2" w:space="0" w:color="FFD966" w:themeColor="accent6" w:themeTint="99"/>
        <w:insideH w:val="single" w:sz="2" w:space="0" w:color="FFD966" w:themeColor="accent6" w:themeTint="99"/>
        <w:insideV w:val="single" w:sz="2" w:space="0" w:color="FFD966" w:themeColor="accent6" w:themeTint="99"/>
      </w:tblBorders>
    </w:tblPr>
    <w:tblStylePr w:type="firstRow">
      <w:rPr>
        <w:b/>
        <w:bCs/>
      </w:rPr>
      <w:tblPr/>
      <w:tcPr>
        <w:tcBorders>
          <w:top w:val="nil"/>
          <w:bottom w:val="single" w:sz="12" w:space="0" w:color="FFD966" w:themeColor="accent6" w:themeTint="99"/>
          <w:insideH w:val="nil"/>
          <w:insideV w:val="nil"/>
        </w:tcBorders>
        <w:shd w:val="clear" w:color="auto" w:fill="FFFFFF" w:themeFill="background1"/>
      </w:tcPr>
    </w:tblStylePr>
    <w:tblStylePr w:type="lastRow">
      <w:rPr>
        <w:b/>
        <w:bCs/>
      </w:rPr>
      <w:tblPr/>
      <w:tcPr>
        <w:tcBorders>
          <w:top w:val="double" w:sz="2" w:space="0" w:color="FFD9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insideV w:val="nil"/>
        </w:tcBorders>
        <w:shd w:val="clear" w:color="auto" w:fill="0070C0" w:themeFill="accent3"/>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insideV w:val="nil"/>
        </w:tcBorders>
        <w:shd w:val="clear" w:color="auto" w:fill="92D050" w:themeFill="accent4"/>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insideV w:val="nil"/>
        </w:tcBorders>
        <w:shd w:val="clear" w:color="auto" w:fill="F79646" w:themeFill="accent5"/>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insideV w:val="nil"/>
        </w:tcBorders>
        <w:shd w:val="clear" w:color="auto" w:fill="FFC000" w:themeFill="accent6"/>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4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C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C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C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C0" w:themeFill="accent3"/>
      </w:tcPr>
    </w:tblStylePr>
    <w:tblStylePr w:type="band1Vert">
      <w:tblPr/>
      <w:tcPr>
        <w:shd w:val="clear" w:color="auto" w:fill="7FC9FF" w:themeFill="accent3" w:themeFillTint="66"/>
      </w:tcPr>
    </w:tblStylePr>
    <w:tblStylePr w:type="band1Horz">
      <w:tblPr/>
      <w:tcPr>
        <w:shd w:val="clear" w:color="auto" w:fill="7FC9FF"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D05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D05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D05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D050" w:themeFill="accent4"/>
      </w:tcPr>
    </w:tblStylePr>
    <w:tblStylePr w:type="band1Vert">
      <w:tblPr/>
      <w:tcPr>
        <w:shd w:val="clear" w:color="auto" w:fill="D3ECB8" w:themeFill="accent4" w:themeFillTint="66"/>
      </w:tcPr>
    </w:tblStylePr>
    <w:tblStylePr w:type="band1Horz">
      <w:tblPr/>
      <w:tcPr>
        <w:shd w:val="clear" w:color="auto" w:fill="D3ECB8"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5"/>
      </w:tcPr>
    </w:tblStylePr>
    <w:tblStylePr w:type="band1Vert">
      <w:tblPr/>
      <w:tcPr>
        <w:shd w:val="clear" w:color="auto" w:fill="FBD4B4" w:themeFill="accent5" w:themeFillTint="66"/>
      </w:tcPr>
    </w:tblStylePr>
    <w:tblStylePr w:type="band1Horz">
      <w:tblPr/>
      <w:tcPr>
        <w:shd w:val="clear" w:color="auto" w:fill="FBD4B4"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6"/>
      </w:tcPr>
    </w:tblStylePr>
    <w:tblStylePr w:type="band1Vert">
      <w:tblPr/>
      <w:tcPr>
        <w:shd w:val="clear" w:color="auto" w:fill="FFE599" w:themeFill="accent6" w:themeFillTint="66"/>
      </w:tcPr>
    </w:tblStylePr>
    <w:tblStylePr w:type="band1Horz">
      <w:tblPr/>
      <w:tcPr>
        <w:shd w:val="clear" w:color="auto" w:fill="FFE599"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18" w:space="0" w:color="0070C0" w:themeColor="accent3"/>
          <w:right w:val="single" w:sz="8" w:space="0" w:color="0070C0" w:themeColor="accent3"/>
          <w:insideH w:val="nil"/>
          <w:insideV w:val="single" w:sz="8" w:space="0" w:color="0070C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insideH w:val="nil"/>
          <w:insideV w:val="single" w:sz="8" w:space="0" w:color="0070C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shd w:val="clear" w:color="auto" w:fill="B0DDFF" w:themeFill="accent3" w:themeFillTint="3F"/>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shd w:val="clear" w:color="auto" w:fill="B0DDFF" w:themeFill="accent3" w:themeFillTint="3F"/>
      </w:tcPr>
    </w:tblStylePr>
    <w:tblStylePr w:type="band2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18" w:space="0" w:color="92D050" w:themeColor="accent4"/>
          <w:right w:val="single" w:sz="8" w:space="0" w:color="92D050" w:themeColor="accent4"/>
          <w:insideH w:val="nil"/>
          <w:insideV w:val="single" w:sz="8" w:space="0" w:color="92D05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insideH w:val="nil"/>
          <w:insideV w:val="single" w:sz="8" w:space="0" w:color="92D05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shd w:val="clear" w:color="auto" w:fill="E3F3D3" w:themeFill="accent4" w:themeFillTint="3F"/>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shd w:val="clear" w:color="auto" w:fill="E3F3D3" w:themeFill="accent4" w:themeFillTint="3F"/>
      </w:tcPr>
    </w:tblStylePr>
    <w:tblStylePr w:type="band2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18" w:space="0" w:color="F79646" w:themeColor="accent5"/>
          <w:right w:val="single" w:sz="8" w:space="0" w:color="F79646" w:themeColor="accent5"/>
          <w:insideH w:val="nil"/>
          <w:insideV w:val="single" w:sz="8" w:space="0" w:color="F7964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insideH w:val="nil"/>
          <w:insideV w:val="single" w:sz="8" w:space="0" w:color="F7964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shd w:val="clear" w:color="auto" w:fill="FDE4D0" w:themeFill="accent5" w:themeFillTint="3F"/>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shd w:val="clear" w:color="auto" w:fill="FDE4D0" w:themeFill="accent5" w:themeFillTint="3F"/>
      </w:tcPr>
    </w:tblStylePr>
    <w:tblStylePr w:type="band2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18" w:space="0" w:color="FFC000" w:themeColor="accent6"/>
          <w:right w:val="single" w:sz="8" w:space="0" w:color="FFC000" w:themeColor="accent6"/>
          <w:insideH w:val="nil"/>
          <w:insideV w:val="single" w:sz="8" w:space="0" w:color="FFC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insideH w:val="nil"/>
          <w:insideV w:val="single" w:sz="8" w:space="0" w:color="FFC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shd w:val="clear" w:color="auto" w:fill="FFEFC0" w:themeFill="accent6" w:themeFillTint="3F"/>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shd w:val="clear" w:color="auto" w:fill="FFEFC0" w:themeFill="accent6" w:themeFillTint="3F"/>
      </w:tcPr>
    </w:tblStylePr>
    <w:tblStylePr w:type="band2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pPr>
        <w:spacing w:before="0" w:after="0" w:line="240" w:lineRule="auto"/>
      </w:pPr>
      <w:rPr>
        <w:b/>
        <w:bCs/>
        <w:color w:val="FFFFFF" w:themeColor="background1"/>
      </w:rPr>
      <w:tblPr/>
      <w:tcPr>
        <w:shd w:val="clear" w:color="auto" w:fill="0070C0" w:themeFill="accent3"/>
      </w:tcPr>
    </w:tblStylePr>
    <w:tblStylePr w:type="lastRow">
      <w:pPr>
        <w:spacing w:before="0" w:after="0" w:line="240" w:lineRule="auto"/>
      </w:pPr>
      <w:rPr>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tcBorders>
      </w:tcPr>
    </w:tblStylePr>
    <w:tblStylePr w:type="firstCol">
      <w:rPr>
        <w:b/>
        <w:bCs/>
      </w:rPr>
    </w:tblStylePr>
    <w:tblStylePr w:type="lastCol">
      <w:rPr>
        <w:b/>
        <w:bCs/>
      </w:r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pPr>
        <w:spacing w:before="0" w:after="0" w:line="240" w:lineRule="auto"/>
      </w:pPr>
      <w:rPr>
        <w:b/>
        <w:bCs/>
        <w:color w:val="FFFFFF" w:themeColor="background1"/>
      </w:rPr>
      <w:tblPr/>
      <w:tcPr>
        <w:shd w:val="clear" w:color="auto" w:fill="92D050" w:themeFill="accent4"/>
      </w:tcPr>
    </w:tblStylePr>
    <w:tblStylePr w:type="lastRow">
      <w:pPr>
        <w:spacing w:before="0" w:after="0" w:line="240" w:lineRule="auto"/>
      </w:pPr>
      <w:rPr>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tcBorders>
      </w:tcPr>
    </w:tblStylePr>
    <w:tblStylePr w:type="firstCol">
      <w:rPr>
        <w:b/>
        <w:bCs/>
      </w:rPr>
    </w:tblStylePr>
    <w:tblStylePr w:type="lastCol">
      <w:rPr>
        <w:b/>
        <w:bCs/>
      </w:r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pPr>
        <w:spacing w:before="0" w:after="0" w:line="240" w:lineRule="auto"/>
      </w:pPr>
      <w:rPr>
        <w:b/>
        <w:bCs/>
        <w:color w:val="FFFFFF" w:themeColor="background1"/>
      </w:rPr>
      <w:tblPr/>
      <w:tcPr>
        <w:shd w:val="clear" w:color="auto" w:fill="F79646" w:themeFill="accent5"/>
      </w:tcPr>
    </w:tblStylePr>
    <w:tblStylePr w:type="lastRow">
      <w:pPr>
        <w:spacing w:before="0" w:after="0" w:line="240" w:lineRule="auto"/>
      </w:pPr>
      <w:rPr>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tcBorders>
      </w:tcPr>
    </w:tblStylePr>
    <w:tblStylePr w:type="firstCol">
      <w:rPr>
        <w:b/>
        <w:bCs/>
      </w:rPr>
    </w:tblStylePr>
    <w:tblStylePr w:type="lastCol">
      <w:rPr>
        <w:b/>
        <w:bCs/>
      </w:r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pPr>
        <w:spacing w:before="0" w:after="0" w:line="240" w:lineRule="auto"/>
      </w:pPr>
      <w:rPr>
        <w:b/>
        <w:bCs/>
        <w:color w:val="FFFFFF" w:themeColor="background1"/>
      </w:rPr>
      <w:tblPr/>
      <w:tcPr>
        <w:shd w:val="clear" w:color="auto" w:fill="FFC000" w:themeFill="accent6"/>
      </w:tcPr>
    </w:tblStylePr>
    <w:tblStylePr w:type="lastRow">
      <w:pPr>
        <w:spacing w:before="0" w:after="0" w:line="240" w:lineRule="auto"/>
      </w:pPr>
      <w:rPr>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tcBorders>
      </w:tcPr>
    </w:tblStylePr>
    <w:tblStylePr w:type="firstCol">
      <w:rPr>
        <w:b/>
        <w:bCs/>
      </w:rPr>
    </w:tblStylePr>
    <w:tblStylePr w:type="lastCol">
      <w:rPr>
        <w:b/>
        <w:bCs/>
      </w:r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B60586"/>
    <w:pPr>
      <w:spacing w:line="240" w:lineRule="auto"/>
    </w:pPr>
    <w:rPr>
      <w:color w:val="00538F" w:themeColor="accent3" w:themeShade="BF"/>
    </w:rPr>
    <w:tblPr>
      <w:tblStyleRowBandSize w:val="1"/>
      <w:tblStyleColBandSize w:val="1"/>
      <w:tblBorders>
        <w:top w:val="single" w:sz="8" w:space="0" w:color="0070C0" w:themeColor="accent3"/>
        <w:bottom w:val="single" w:sz="8" w:space="0" w:color="0070C0" w:themeColor="accent3"/>
      </w:tblBorders>
    </w:tblPr>
    <w:tblStylePr w:type="fir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la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left w:val="nil"/>
          <w:right w:val="nil"/>
          <w:insideH w:val="nil"/>
          <w:insideV w:val="nil"/>
        </w:tcBorders>
        <w:shd w:val="clear" w:color="auto" w:fill="B0DDFF" w:themeFill="accent3" w:themeFillTint="3F"/>
      </w:tcPr>
    </w:tblStylePr>
  </w:style>
  <w:style w:type="table" w:styleId="LightShading-Accent4">
    <w:name w:val="Light Shading Accent 4"/>
    <w:basedOn w:val="TableNormal"/>
    <w:uiPriority w:val="60"/>
    <w:semiHidden/>
    <w:rsid w:val="00B60586"/>
    <w:pPr>
      <w:spacing w:line="240" w:lineRule="auto"/>
    </w:pPr>
    <w:rPr>
      <w:color w:val="6DA92D" w:themeColor="accent4" w:themeShade="BF"/>
    </w:rPr>
    <w:tblPr>
      <w:tblStyleRowBandSize w:val="1"/>
      <w:tblStyleColBandSize w:val="1"/>
      <w:tblBorders>
        <w:top w:val="single" w:sz="8" w:space="0" w:color="92D050" w:themeColor="accent4"/>
        <w:bottom w:val="single" w:sz="8" w:space="0" w:color="92D050" w:themeColor="accent4"/>
      </w:tblBorders>
    </w:tblPr>
    <w:tblStylePr w:type="fir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la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left w:val="nil"/>
          <w:right w:val="nil"/>
          <w:insideH w:val="nil"/>
          <w:insideV w:val="nil"/>
        </w:tcBorders>
        <w:shd w:val="clear" w:color="auto" w:fill="E3F3D3" w:themeFill="accent4" w:themeFillTint="3F"/>
      </w:tcPr>
    </w:tblStylePr>
  </w:style>
  <w:style w:type="table" w:styleId="LightShading-Accent5">
    <w:name w:val="Light Shading Accent 5"/>
    <w:basedOn w:val="TableNormal"/>
    <w:uiPriority w:val="60"/>
    <w:semiHidden/>
    <w:rsid w:val="00B60586"/>
    <w:pPr>
      <w:spacing w:line="240" w:lineRule="auto"/>
    </w:pPr>
    <w:rPr>
      <w:color w:val="E36C0A" w:themeColor="accent5" w:themeShade="BF"/>
    </w:rPr>
    <w:tblPr>
      <w:tblStyleRowBandSize w:val="1"/>
      <w:tblStyleColBandSize w:val="1"/>
      <w:tblBorders>
        <w:top w:val="single" w:sz="8" w:space="0" w:color="F79646" w:themeColor="accent5"/>
        <w:bottom w:val="single" w:sz="8" w:space="0" w:color="F79646" w:themeColor="accent5"/>
      </w:tblBorders>
    </w:tblPr>
    <w:tblStylePr w:type="fir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la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left w:val="nil"/>
          <w:right w:val="nil"/>
          <w:insideH w:val="nil"/>
          <w:insideV w:val="nil"/>
        </w:tcBorders>
        <w:shd w:val="clear" w:color="auto" w:fill="FDE4D0" w:themeFill="accent5" w:themeFillTint="3F"/>
      </w:tcPr>
    </w:tblStylePr>
  </w:style>
  <w:style w:type="table" w:styleId="LightShading-Accent6">
    <w:name w:val="Light Shading Accent 6"/>
    <w:basedOn w:val="TableNormal"/>
    <w:uiPriority w:val="60"/>
    <w:semiHidden/>
    <w:rsid w:val="00B60586"/>
    <w:pPr>
      <w:spacing w:line="240" w:lineRule="auto"/>
    </w:pPr>
    <w:rPr>
      <w:color w:val="BF8F00" w:themeColor="accent6" w:themeShade="BF"/>
    </w:rPr>
    <w:tblPr>
      <w:tblStyleRowBandSize w:val="1"/>
      <w:tblStyleColBandSize w:val="1"/>
      <w:tblBorders>
        <w:top w:val="single" w:sz="8" w:space="0" w:color="FFC000" w:themeColor="accent6"/>
        <w:bottom w:val="single" w:sz="8" w:space="0" w:color="FFC000" w:themeColor="accent6"/>
      </w:tblBorders>
    </w:tblPr>
    <w:tblStylePr w:type="fir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la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left w:val="nil"/>
          <w:right w:val="nil"/>
          <w:insideH w:val="nil"/>
          <w:insideV w:val="nil"/>
        </w:tcBorders>
        <w:shd w:val="clear" w:color="auto" w:fill="FFEFC0"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40AEFF" w:themeColor="accent3" w:themeTint="99"/>
        </w:tcBorders>
      </w:tcPr>
    </w:tblStylePr>
    <w:tblStylePr w:type="lastRow">
      <w:rPr>
        <w:b/>
        <w:bCs/>
      </w:rPr>
      <w:tblPr/>
      <w:tcPr>
        <w:tcBorders>
          <w:top w:val="sing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DE295" w:themeColor="accent4" w:themeTint="99"/>
        </w:tcBorders>
      </w:tcPr>
    </w:tblStylePr>
    <w:tblStylePr w:type="lastRow">
      <w:rPr>
        <w:b/>
        <w:bCs/>
      </w:rPr>
      <w:tblPr/>
      <w:tcPr>
        <w:tcBorders>
          <w:top w:val="sing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ABF8F" w:themeColor="accent5" w:themeTint="99"/>
        </w:tcBorders>
      </w:tcPr>
    </w:tblStylePr>
    <w:tblStylePr w:type="lastRow">
      <w:rPr>
        <w:b/>
        <w:bCs/>
      </w:rPr>
      <w:tblPr/>
      <w:tcPr>
        <w:tcBorders>
          <w:top w:val="sing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D966" w:themeColor="accent6" w:themeTint="99"/>
        </w:tcBorders>
      </w:tcPr>
    </w:tblStylePr>
    <w:tblStylePr w:type="lastRow">
      <w:rPr>
        <w:b/>
        <w:bCs/>
      </w:rPr>
      <w:tblPr/>
      <w:tcPr>
        <w:tcBorders>
          <w:top w:val="sing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40AEFF" w:themeColor="accent3" w:themeTint="99"/>
        <w:bottom w:val="single" w:sz="4" w:space="0" w:color="40AEFF" w:themeColor="accent3" w:themeTint="99"/>
        <w:insideH w:val="single" w:sz="4" w:space="0" w:color="40AE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BDE295" w:themeColor="accent4" w:themeTint="99"/>
        <w:bottom w:val="single" w:sz="4" w:space="0" w:color="BDE295" w:themeColor="accent4" w:themeTint="99"/>
        <w:insideH w:val="single" w:sz="4" w:space="0" w:color="BDE29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FABF8F" w:themeColor="accent5" w:themeTint="99"/>
        <w:bottom w:val="single" w:sz="4" w:space="0" w:color="FABF8F" w:themeColor="accent5" w:themeTint="99"/>
        <w:insideH w:val="single" w:sz="4" w:space="0" w:color="FABF8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D966" w:themeColor="accent6" w:themeTint="99"/>
        <w:bottom w:val="single" w:sz="4" w:space="0" w:color="FFD966" w:themeColor="accent6" w:themeTint="99"/>
        <w:insideH w:val="single" w:sz="4" w:space="0" w:color="FFD9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0070C0" w:themeColor="accent3"/>
        <w:left w:val="single" w:sz="4" w:space="0" w:color="0070C0" w:themeColor="accent3"/>
        <w:bottom w:val="single" w:sz="4" w:space="0" w:color="0070C0" w:themeColor="accent3"/>
        <w:right w:val="single" w:sz="4" w:space="0" w:color="0070C0" w:themeColor="accent3"/>
      </w:tblBorders>
    </w:tblPr>
    <w:tblStylePr w:type="firstRow">
      <w:rPr>
        <w:b/>
        <w:bCs/>
        <w:color w:val="FFFFFF" w:themeColor="background1"/>
      </w:rPr>
      <w:tblPr/>
      <w:tcPr>
        <w:shd w:val="clear" w:color="auto" w:fill="0070C0" w:themeFill="accent3"/>
      </w:tcPr>
    </w:tblStylePr>
    <w:tblStylePr w:type="lastRow">
      <w:rPr>
        <w:b/>
        <w:bCs/>
      </w:rPr>
      <w:tblPr/>
      <w:tcPr>
        <w:tcBorders>
          <w:top w:val="double" w:sz="4" w:space="0" w:color="0070C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C0" w:themeColor="accent3"/>
          <w:right w:val="single" w:sz="4" w:space="0" w:color="0070C0" w:themeColor="accent3"/>
        </w:tcBorders>
      </w:tcPr>
    </w:tblStylePr>
    <w:tblStylePr w:type="band1Horz">
      <w:tblPr/>
      <w:tcPr>
        <w:tcBorders>
          <w:top w:val="single" w:sz="4" w:space="0" w:color="0070C0" w:themeColor="accent3"/>
          <w:bottom w:val="single" w:sz="4" w:space="0" w:color="0070C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C0" w:themeColor="accent3"/>
          <w:left w:val="nil"/>
        </w:tcBorders>
      </w:tcPr>
    </w:tblStylePr>
    <w:tblStylePr w:type="swCell">
      <w:tblPr/>
      <w:tcPr>
        <w:tcBorders>
          <w:top w:val="double" w:sz="4" w:space="0" w:color="0070C0"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92D050" w:themeColor="accent4"/>
        <w:left w:val="single" w:sz="4" w:space="0" w:color="92D050" w:themeColor="accent4"/>
        <w:bottom w:val="single" w:sz="4" w:space="0" w:color="92D050" w:themeColor="accent4"/>
        <w:right w:val="single" w:sz="4" w:space="0" w:color="92D050" w:themeColor="accent4"/>
      </w:tblBorders>
    </w:tblPr>
    <w:tblStylePr w:type="firstRow">
      <w:rPr>
        <w:b/>
        <w:bCs/>
        <w:color w:val="FFFFFF" w:themeColor="background1"/>
      </w:rPr>
      <w:tblPr/>
      <w:tcPr>
        <w:shd w:val="clear" w:color="auto" w:fill="92D050" w:themeFill="accent4"/>
      </w:tcPr>
    </w:tblStylePr>
    <w:tblStylePr w:type="lastRow">
      <w:rPr>
        <w:b/>
        <w:bCs/>
      </w:rPr>
      <w:tblPr/>
      <w:tcPr>
        <w:tcBorders>
          <w:top w:val="double" w:sz="4" w:space="0" w:color="92D05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D050" w:themeColor="accent4"/>
          <w:right w:val="single" w:sz="4" w:space="0" w:color="92D050" w:themeColor="accent4"/>
        </w:tcBorders>
      </w:tcPr>
    </w:tblStylePr>
    <w:tblStylePr w:type="band1Horz">
      <w:tblPr/>
      <w:tcPr>
        <w:tcBorders>
          <w:top w:val="single" w:sz="4" w:space="0" w:color="92D050" w:themeColor="accent4"/>
          <w:bottom w:val="single" w:sz="4" w:space="0" w:color="92D05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D050" w:themeColor="accent4"/>
          <w:left w:val="nil"/>
        </w:tcBorders>
      </w:tcPr>
    </w:tblStylePr>
    <w:tblStylePr w:type="swCell">
      <w:tblPr/>
      <w:tcPr>
        <w:tcBorders>
          <w:top w:val="double" w:sz="4" w:space="0" w:color="92D050"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F79646" w:themeColor="accent5"/>
        <w:left w:val="single" w:sz="4" w:space="0" w:color="F79646" w:themeColor="accent5"/>
        <w:bottom w:val="single" w:sz="4" w:space="0" w:color="F79646" w:themeColor="accent5"/>
        <w:right w:val="single" w:sz="4" w:space="0" w:color="F79646" w:themeColor="accent5"/>
      </w:tblBorders>
    </w:tblPr>
    <w:tblStylePr w:type="firstRow">
      <w:rPr>
        <w:b/>
        <w:bCs/>
        <w:color w:val="FFFFFF" w:themeColor="background1"/>
      </w:rPr>
      <w:tblPr/>
      <w:tcPr>
        <w:shd w:val="clear" w:color="auto" w:fill="F79646" w:themeFill="accent5"/>
      </w:tcPr>
    </w:tblStylePr>
    <w:tblStylePr w:type="lastRow">
      <w:rPr>
        <w:b/>
        <w:bCs/>
      </w:rPr>
      <w:tblPr/>
      <w:tcPr>
        <w:tcBorders>
          <w:top w:val="double" w:sz="4" w:space="0" w:color="F7964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5"/>
          <w:right w:val="single" w:sz="4" w:space="0" w:color="F79646" w:themeColor="accent5"/>
        </w:tcBorders>
      </w:tcPr>
    </w:tblStylePr>
    <w:tblStylePr w:type="band1Horz">
      <w:tblPr/>
      <w:tcPr>
        <w:tcBorders>
          <w:top w:val="single" w:sz="4" w:space="0" w:color="F79646" w:themeColor="accent5"/>
          <w:bottom w:val="single" w:sz="4" w:space="0" w:color="F7964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5"/>
          <w:left w:val="nil"/>
        </w:tcBorders>
      </w:tcPr>
    </w:tblStylePr>
    <w:tblStylePr w:type="swCell">
      <w:tblPr/>
      <w:tcPr>
        <w:tcBorders>
          <w:top w:val="double" w:sz="4" w:space="0" w:color="F79646"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000" w:themeColor="accent6"/>
        <w:left w:val="single" w:sz="4" w:space="0" w:color="FFC000" w:themeColor="accent6"/>
        <w:bottom w:val="single" w:sz="4" w:space="0" w:color="FFC000" w:themeColor="accent6"/>
        <w:right w:val="single" w:sz="4" w:space="0" w:color="FFC000" w:themeColor="accent6"/>
      </w:tblBorders>
    </w:tblPr>
    <w:tblStylePr w:type="firstRow">
      <w:rPr>
        <w:b/>
        <w:bCs/>
        <w:color w:val="FFFFFF" w:themeColor="background1"/>
      </w:rPr>
      <w:tblPr/>
      <w:tcPr>
        <w:shd w:val="clear" w:color="auto" w:fill="FFC000" w:themeFill="accent6"/>
      </w:tcPr>
    </w:tblStylePr>
    <w:tblStylePr w:type="lastRow">
      <w:rPr>
        <w:b/>
        <w:bCs/>
      </w:rPr>
      <w:tblPr/>
      <w:tcPr>
        <w:tcBorders>
          <w:top w:val="double" w:sz="4" w:space="0" w:color="FFC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6"/>
          <w:right w:val="single" w:sz="4" w:space="0" w:color="FFC000" w:themeColor="accent6"/>
        </w:tcBorders>
      </w:tcPr>
    </w:tblStylePr>
    <w:tblStylePr w:type="band1Horz">
      <w:tblPr/>
      <w:tcPr>
        <w:tcBorders>
          <w:top w:val="single" w:sz="4" w:space="0" w:color="FFC000" w:themeColor="accent6"/>
          <w:bottom w:val="single" w:sz="4" w:space="0" w:color="FFC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6"/>
          <w:left w:val="nil"/>
        </w:tcBorders>
      </w:tcPr>
    </w:tblStylePr>
    <w:tblStylePr w:type="swCell">
      <w:tblPr/>
      <w:tcPr>
        <w:tcBorders>
          <w:top w:val="double" w:sz="4" w:space="0" w:color="FFC000"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tcBorders>
        <w:shd w:val="clear" w:color="auto" w:fill="0070C0" w:themeFill="accent3"/>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tcBorders>
        <w:shd w:val="clear" w:color="auto" w:fill="92D050" w:themeFill="accent4"/>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tcBorders>
        <w:shd w:val="clear" w:color="auto" w:fill="F79646" w:themeFill="accent5"/>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tcBorders>
        <w:shd w:val="clear" w:color="auto" w:fill="FFC000" w:themeFill="accent6"/>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70C0" w:themeColor="accent3"/>
        <w:left w:val="single" w:sz="24" w:space="0" w:color="0070C0" w:themeColor="accent3"/>
        <w:bottom w:val="single" w:sz="24" w:space="0" w:color="0070C0" w:themeColor="accent3"/>
        <w:right w:val="single" w:sz="24" w:space="0" w:color="0070C0" w:themeColor="accent3"/>
      </w:tblBorders>
    </w:tblPr>
    <w:tcPr>
      <w:shd w:val="clear" w:color="auto" w:fill="0070C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92D050" w:themeColor="accent4"/>
        <w:left w:val="single" w:sz="24" w:space="0" w:color="92D050" w:themeColor="accent4"/>
        <w:bottom w:val="single" w:sz="24" w:space="0" w:color="92D050" w:themeColor="accent4"/>
        <w:right w:val="single" w:sz="24" w:space="0" w:color="92D050" w:themeColor="accent4"/>
      </w:tblBorders>
    </w:tblPr>
    <w:tcPr>
      <w:shd w:val="clear" w:color="auto" w:fill="92D05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F79646" w:themeColor="accent5"/>
        <w:left w:val="single" w:sz="24" w:space="0" w:color="F79646" w:themeColor="accent5"/>
        <w:bottom w:val="single" w:sz="24" w:space="0" w:color="F79646" w:themeColor="accent5"/>
        <w:right w:val="single" w:sz="24" w:space="0" w:color="F79646" w:themeColor="accent5"/>
      </w:tblBorders>
    </w:tblPr>
    <w:tcPr>
      <w:shd w:val="clear" w:color="auto" w:fill="F7964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000" w:themeColor="accent6"/>
        <w:left w:val="single" w:sz="24" w:space="0" w:color="FFC000" w:themeColor="accent6"/>
        <w:bottom w:val="single" w:sz="24" w:space="0" w:color="FFC000" w:themeColor="accent6"/>
        <w:right w:val="single" w:sz="24" w:space="0" w:color="FFC000" w:themeColor="accent6"/>
      </w:tblBorders>
    </w:tblPr>
    <w:tcPr>
      <w:shd w:val="clear" w:color="auto" w:fill="FFC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0070C0" w:themeColor="accent3"/>
        <w:bottom w:val="single" w:sz="4" w:space="0" w:color="0070C0" w:themeColor="accent3"/>
      </w:tblBorders>
    </w:tblPr>
    <w:tblStylePr w:type="firstRow">
      <w:rPr>
        <w:b/>
        <w:bCs/>
      </w:rPr>
      <w:tblPr/>
      <w:tcPr>
        <w:tcBorders>
          <w:bottom w:val="single" w:sz="4" w:space="0" w:color="0070C0" w:themeColor="accent3"/>
        </w:tcBorders>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92D050" w:themeColor="accent4"/>
        <w:bottom w:val="single" w:sz="4" w:space="0" w:color="92D050" w:themeColor="accent4"/>
      </w:tblBorders>
    </w:tblPr>
    <w:tblStylePr w:type="firstRow">
      <w:rPr>
        <w:b/>
        <w:bCs/>
      </w:rPr>
      <w:tblPr/>
      <w:tcPr>
        <w:tcBorders>
          <w:bottom w:val="single" w:sz="4" w:space="0" w:color="92D050" w:themeColor="accent4"/>
        </w:tcBorders>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79646" w:themeColor="accent5"/>
        <w:bottom w:val="single" w:sz="4" w:space="0" w:color="F79646" w:themeColor="accent5"/>
      </w:tblBorders>
    </w:tblPr>
    <w:tblStylePr w:type="firstRow">
      <w:rPr>
        <w:b/>
        <w:bCs/>
      </w:rPr>
      <w:tblPr/>
      <w:tcPr>
        <w:tcBorders>
          <w:bottom w:val="single" w:sz="4" w:space="0" w:color="F79646" w:themeColor="accent5"/>
        </w:tcBorders>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C000" w:themeColor="accent6"/>
        <w:bottom w:val="single" w:sz="4" w:space="0" w:color="FFC000" w:themeColor="accent6"/>
      </w:tblBorders>
    </w:tblPr>
    <w:tblStylePr w:type="firstRow">
      <w:rPr>
        <w:b/>
        <w:bCs/>
      </w:rPr>
      <w:tblPr/>
      <w:tcPr>
        <w:tcBorders>
          <w:bottom w:val="single" w:sz="4" w:space="0" w:color="FFC000" w:themeColor="accent6"/>
        </w:tcBorders>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00538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C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C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C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C0" w:themeColor="accent3"/>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6DA92D"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D05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D05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D05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D050" w:themeColor="accent4"/>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E36C0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5"/>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BF8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6"/>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insideV w:val="single" w:sz="8" w:space="0" w:color="109AFF" w:themeColor="accent3" w:themeTint="BF"/>
      </w:tblBorders>
    </w:tblPr>
    <w:tcPr>
      <w:shd w:val="clear" w:color="auto" w:fill="B0DDFF" w:themeFill="accent3" w:themeFillTint="3F"/>
    </w:tcPr>
    <w:tblStylePr w:type="firstRow">
      <w:rPr>
        <w:b/>
        <w:bCs/>
      </w:rPr>
    </w:tblStylePr>
    <w:tblStylePr w:type="lastRow">
      <w:rPr>
        <w:b/>
        <w:bCs/>
      </w:rPr>
      <w:tblPr/>
      <w:tcPr>
        <w:tcBorders>
          <w:top w:val="single" w:sz="18" w:space="0" w:color="109AFF" w:themeColor="accent3" w:themeTint="BF"/>
        </w:tcBorders>
      </w:tcPr>
    </w:tblStylePr>
    <w:tblStylePr w:type="firstCol">
      <w:rPr>
        <w:b/>
        <w:bCs/>
      </w:rPr>
    </w:tblStylePr>
    <w:tblStylePr w:type="lastCol">
      <w:rPr>
        <w:b/>
        <w:bCs/>
      </w:r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insideV w:val="single" w:sz="8" w:space="0" w:color="ADDB7B" w:themeColor="accent4" w:themeTint="BF"/>
      </w:tblBorders>
    </w:tblPr>
    <w:tcPr>
      <w:shd w:val="clear" w:color="auto" w:fill="E3F3D3" w:themeFill="accent4" w:themeFillTint="3F"/>
    </w:tcPr>
    <w:tblStylePr w:type="firstRow">
      <w:rPr>
        <w:b/>
        <w:bCs/>
      </w:rPr>
    </w:tblStylePr>
    <w:tblStylePr w:type="lastRow">
      <w:rPr>
        <w:b/>
        <w:bCs/>
      </w:rPr>
      <w:tblPr/>
      <w:tcPr>
        <w:tcBorders>
          <w:top w:val="single" w:sz="18" w:space="0" w:color="ADDB7B" w:themeColor="accent4" w:themeTint="BF"/>
        </w:tcBorders>
      </w:tcPr>
    </w:tblStylePr>
    <w:tblStylePr w:type="firstCol">
      <w:rPr>
        <w:b/>
        <w:bCs/>
      </w:rPr>
    </w:tblStylePr>
    <w:tblStylePr w:type="lastCol">
      <w:rPr>
        <w:b/>
        <w:bCs/>
      </w:r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insideV w:val="single" w:sz="8" w:space="0" w:color="F9B074" w:themeColor="accent5" w:themeTint="BF"/>
      </w:tblBorders>
    </w:tblPr>
    <w:tcPr>
      <w:shd w:val="clear" w:color="auto" w:fill="FDE4D0" w:themeFill="accent5" w:themeFillTint="3F"/>
    </w:tcPr>
    <w:tblStylePr w:type="firstRow">
      <w:rPr>
        <w:b/>
        <w:bCs/>
      </w:rPr>
    </w:tblStylePr>
    <w:tblStylePr w:type="lastRow">
      <w:rPr>
        <w:b/>
        <w:bCs/>
      </w:rPr>
      <w:tblPr/>
      <w:tcPr>
        <w:tcBorders>
          <w:top w:val="single" w:sz="18" w:space="0" w:color="F9B074" w:themeColor="accent5" w:themeTint="BF"/>
        </w:tcBorders>
      </w:tcPr>
    </w:tblStylePr>
    <w:tblStylePr w:type="firstCol">
      <w:rPr>
        <w:b/>
        <w:bCs/>
      </w:rPr>
    </w:tblStylePr>
    <w:tblStylePr w:type="lastCol">
      <w:rPr>
        <w:b/>
        <w:bCs/>
      </w:r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insideV w:val="single" w:sz="8" w:space="0" w:color="FFCF40" w:themeColor="accent6" w:themeTint="BF"/>
      </w:tblBorders>
    </w:tblPr>
    <w:tcPr>
      <w:shd w:val="clear" w:color="auto" w:fill="FFEFC0" w:themeFill="accent6" w:themeFillTint="3F"/>
    </w:tcPr>
    <w:tblStylePr w:type="firstRow">
      <w:rPr>
        <w:b/>
        <w:bCs/>
      </w:rPr>
    </w:tblStylePr>
    <w:tblStylePr w:type="lastRow">
      <w:rPr>
        <w:b/>
        <w:bCs/>
      </w:rPr>
      <w:tblPr/>
      <w:tcPr>
        <w:tcBorders>
          <w:top w:val="single" w:sz="18" w:space="0" w:color="FFCF40" w:themeColor="accent6" w:themeTint="BF"/>
        </w:tcBorders>
      </w:tcPr>
    </w:tblStylePr>
    <w:tblStylePr w:type="firstCol">
      <w:rPr>
        <w:b/>
        <w:bCs/>
      </w:rPr>
    </w:tblStylePr>
    <w:tblStylePr w:type="lastCol">
      <w:rPr>
        <w:b/>
        <w:bCs/>
      </w:r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231F20" w:themeColor="text1"/>
      </w:rPr>
      <w:tblPr/>
      <w:tcPr>
        <w:shd w:val="clear" w:color="auto" w:fill="F8EDED"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cPr>
      <w:shd w:val="clear" w:color="auto" w:fill="B0DDFF" w:themeFill="accent3" w:themeFillTint="3F"/>
    </w:tcPr>
    <w:tblStylePr w:type="firstRow">
      <w:rPr>
        <w:b/>
        <w:bCs/>
        <w:color w:val="231F20" w:themeColor="text1"/>
      </w:rPr>
      <w:tblPr/>
      <w:tcPr>
        <w:shd w:val="clear" w:color="auto" w:fill="DFF1FF"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FE4FF" w:themeFill="accent3" w:themeFillTint="33"/>
      </w:tcPr>
    </w:tblStylePr>
    <w:tblStylePr w:type="band1Vert">
      <w:tblPr/>
      <w:tcPr>
        <w:shd w:val="clear" w:color="auto" w:fill="60BCFF" w:themeFill="accent3" w:themeFillTint="7F"/>
      </w:tcPr>
    </w:tblStylePr>
    <w:tblStylePr w:type="band1Horz">
      <w:tblPr/>
      <w:tcPr>
        <w:tcBorders>
          <w:insideH w:val="single" w:sz="6" w:space="0" w:color="0070C0" w:themeColor="accent3"/>
          <w:insideV w:val="single" w:sz="6" w:space="0" w:color="0070C0" w:themeColor="accent3"/>
        </w:tcBorders>
        <w:shd w:val="clear" w:color="auto" w:fill="60B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cPr>
      <w:shd w:val="clear" w:color="auto" w:fill="E3F3D3" w:themeFill="accent4" w:themeFillTint="3F"/>
    </w:tcPr>
    <w:tblStylePr w:type="firstRow">
      <w:rPr>
        <w:b/>
        <w:bCs/>
        <w:color w:val="231F20" w:themeColor="text1"/>
      </w:rPr>
      <w:tblPr/>
      <w:tcPr>
        <w:shd w:val="clear" w:color="auto" w:fill="F4FAED"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9F5DB" w:themeFill="accent4" w:themeFillTint="33"/>
      </w:tcPr>
    </w:tblStylePr>
    <w:tblStylePr w:type="band1Vert">
      <w:tblPr/>
      <w:tcPr>
        <w:shd w:val="clear" w:color="auto" w:fill="C8E7A7" w:themeFill="accent4" w:themeFillTint="7F"/>
      </w:tcPr>
    </w:tblStylePr>
    <w:tblStylePr w:type="band1Horz">
      <w:tblPr/>
      <w:tcPr>
        <w:tcBorders>
          <w:insideH w:val="single" w:sz="6" w:space="0" w:color="92D050" w:themeColor="accent4"/>
          <w:insideV w:val="single" w:sz="6" w:space="0" w:color="92D050" w:themeColor="accent4"/>
        </w:tcBorders>
        <w:shd w:val="clear" w:color="auto" w:fill="C8E7A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cPr>
      <w:shd w:val="clear" w:color="auto" w:fill="FDE4D0" w:themeFill="accent5" w:themeFillTint="3F"/>
    </w:tcPr>
    <w:tblStylePr w:type="firstRow">
      <w:rPr>
        <w:b/>
        <w:bCs/>
        <w:color w:val="231F20" w:themeColor="text1"/>
      </w:rPr>
      <w:tblPr/>
      <w:tcPr>
        <w:shd w:val="clear" w:color="auto" w:fill="FEF4EC"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DE9D9" w:themeFill="accent5" w:themeFillTint="33"/>
      </w:tcPr>
    </w:tblStylePr>
    <w:tblStylePr w:type="band1Vert">
      <w:tblPr/>
      <w:tcPr>
        <w:shd w:val="clear" w:color="auto" w:fill="FBCAA2" w:themeFill="accent5" w:themeFillTint="7F"/>
      </w:tcPr>
    </w:tblStylePr>
    <w:tblStylePr w:type="band1Horz">
      <w:tblPr/>
      <w:tcPr>
        <w:tcBorders>
          <w:insideH w:val="single" w:sz="6" w:space="0" w:color="F79646" w:themeColor="accent5"/>
          <w:insideV w:val="single" w:sz="6" w:space="0" w:color="F79646" w:themeColor="accent5"/>
        </w:tcBorders>
        <w:shd w:val="clear" w:color="auto" w:fill="FBCAA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cPr>
      <w:shd w:val="clear" w:color="auto" w:fill="FFEFC0" w:themeFill="accent6" w:themeFillTint="3F"/>
    </w:tcPr>
    <w:tblStylePr w:type="firstRow">
      <w:rPr>
        <w:b/>
        <w:bCs/>
        <w:color w:val="231F20" w:themeColor="text1"/>
      </w:rPr>
      <w:tblPr/>
      <w:tcPr>
        <w:shd w:val="clear" w:color="auto" w:fill="FFF8E6"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2CC" w:themeFill="accent6" w:themeFillTint="33"/>
      </w:tcPr>
    </w:tblStylePr>
    <w:tblStylePr w:type="band1Vert">
      <w:tblPr/>
      <w:tcPr>
        <w:shd w:val="clear" w:color="auto" w:fill="FFDF80" w:themeFill="accent6" w:themeFillTint="7F"/>
      </w:tcPr>
    </w:tblStylePr>
    <w:tblStylePr w:type="band1Horz">
      <w:tblPr/>
      <w:tcPr>
        <w:tcBorders>
          <w:insideH w:val="single" w:sz="6" w:space="0" w:color="FFC000" w:themeColor="accent6"/>
          <w:insideV w:val="single" w:sz="6" w:space="0" w:color="FFC000" w:themeColor="accent6"/>
        </w:tcBorders>
        <w:shd w:val="clear" w:color="auto" w:fill="FFDF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D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C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C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0B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0BCFF"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3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05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05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E7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E7A7"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3263"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0070C0" w:themeColor="accent3"/>
        <w:bottom w:val="single" w:sz="8" w:space="0" w:color="0070C0" w:themeColor="accent3"/>
      </w:tblBorders>
    </w:tblPr>
    <w:tblStylePr w:type="firstRow">
      <w:rPr>
        <w:rFonts w:asciiTheme="majorHAnsi" w:eastAsiaTheme="majorEastAsia" w:hAnsiTheme="majorHAnsi" w:cstheme="majorBidi"/>
      </w:rPr>
      <w:tblPr/>
      <w:tcPr>
        <w:tcBorders>
          <w:top w:val="nil"/>
          <w:bottom w:val="single" w:sz="8" w:space="0" w:color="0070C0" w:themeColor="accent3"/>
        </w:tcBorders>
      </w:tcPr>
    </w:tblStylePr>
    <w:tblStylePr w:type="lastRow">
      <w:rPr>
        <w:b/>
        <w:bCs/>
        <w:color w:val="003263" w:themeColor="text2"/>
      </w:rPr>
      <w:tblPr/>
      <w:tcPr>
        <w:tcBorders>
          <w:top w:val="single" w:sz="8" w:space="0" w:color="0070C0" w:themeColor="accent3"/>
          <w:bottom w:val="single" w:sz="8" w:space="0" w:color="0070C0" w:themeColor="accent3"/>
        </w:tcBorders>
      </w:tcPr>
    </w:tblStylePr>
    <w:tblStylePr w:type="firstCol">
      <w:rPr>
        <w:b/>
        <w:bCs/>
      </w:rPr>
    </w:tblStylePr>
    <w:tblStylePr w:type="lastCol">
      <w:rPr>
        <w:b/>
        <w:bCs/>
      </w:rPr>
      <w:tblPr/>
      <w:tcPr>
        <w:tcBorders>
          <w:top w:val="single" w:sz="8" w:space="0" w:color="0070C0" w:themeColor="accent3"/>
          <w:bottom w:val="single" w:sz="8" w:space="0" w:color="0070C0" w:themeColor="accent3"/>
        </w:tcBorders>
      </w:tcPr>
    </w:tblStylePr>
    <w:tblStylePr w:type="band1Vert">
      <w:tblPr/>
      <w:tcPr>
        <w:shd w:val="clear" w:color="auto" w:fill="B0DDFF" w:themeFill="accent3" w:themeFillTint="3F"/>
      </w:tcPr>
    </w:tblStylePr>
    <w:tblStylePr w:type="band1Horz">
      <w:tblPr/>
      <w:tcPr>
        <w:shd w:val="clear" w:color="auto" w:fill="B0DDFF"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92D050" w:themeColor="accent4"/>
        <w:bottom w:val="single" w:sz="8" w:space="0" w:color="92D050" w:themeColor="accent4"/>
      </w:tblBorders>
    </w:tblPr>
    <w:tblStylePr w:type="firstRow">
      <w:rPr>
        <w:rFonts w:asciiTheme="majorHAnsi" w:eastAsiaTheme="majorEastAsia" w:hAnsiTheme="majorHAnsi" w:cstheme="majorBidi"/>
      </w:rPr>
      <w:tblPr/>
      <w:tcPr>
        <w:tcBorders>
          <w:top w:val="nil"/>
          <w:bottom w:val="single" w:sz="8" w:space="0" w:color="92D050" w:themeColor="accent4"/>
        </w:tcBorders>
      </w:tcPr>
    </w:tblStylePr>
    <w:tblStylePr w:type="lastRow">
      <w:rPr>
        <w:b/>
        <w:bCs/>
        <w:color w:val="003263" w:themeColor="text2"/>
      </w:rPr>
      <w:tblPr/>
      <w:tcPr>
        <w:tcBorders>
          <w:top w:val="single" w:sz="8" w:space="0" w:color="92D050" w:themeColor="accent4"/>
          <w:bottom w:val="single" w:sz="8" w:space="0" w:color="92D050" w:themeColor="accent4"/>
        </w:tcBorders>
      </w:tcPr>
    </w:tblStylePr>
    <w:tblStylePr w:type="firstCol">
      <w:rPr>
        <w:b/>
        <w:bCs/>
      </w:rPr>
    </w:tblStylePr>
    <w:tblStylePr w:type="lastCol">
      <w:rPr>
        <w:b/>
        <w:bCs/>
      </w:rPr>
      <w:tblPr/>
      <w:tcPr>
        <w:tcBorders>
          <w:top w:val="single" w:sz="8" w:space="0" w:color="92D050" w:themeColor="accent4"/>
          <w:bottom w:val="single" w:sz="8" w:space="0" w:color="92D050" w:themeColor="accent4"/>
        </w:tcBorders>
      </w:tcPr>
    </w:tblStylePr>
    <w:tblStylePr w:type="band1Vert">
      <w:tblPr/>
      <w:tcPr>
        <w:shd w:val="clear" w:color="auto" w:fill="E3F3D3" w:themeFill="accent4" w:themeFillTint="3F"/>
      </w:tcPr>
    </w:tblStylePr>
    <w:tblStylePr w:type="band1Horz">
      <w:tblPr/>
      <w:tcPr>
        <w:shd w:val="clear" w:color="auto" w:fill="E3F3D3"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F79646" w:themeColor="accent5"/>
        <w:bottom w:val="single" w:sz="8" w:space="0" w:color="F79646" w:themeColor="accent5"/>
      </w:tblBorders>
    </w:tblPr>
    <w:tblStylePr w:type="firstRow">
      <w:rPr>
        <w:rFonts w:asciiTheme="majorHAnsi" w:eastAsiaTheme="majorEastAsia" w:hAnsiTheme="majorHAnsi" w:cstheme="majorBidi"/>
      </w:rPr>
      <w:tblPr/>
      <w:tcPr>
        <w:tcBorders>
          <w:top w:val="nil"/>
          <w:bottom w:val="single" w:sz="8" w:space="0" w:color="F79646" w:themeColor="accent5"/>
        </w:tcBorders>
      </w:tcPr>
    </w:tblStylePr>
    <w:tblStylePr w:type="lastRow">
      <w:rPr>
        <w:b/>
        <w:bCs/>
        <w:color w:val="003263" w:themeColor="text2"/>
      </w:rPr>
      <w:tblPr/>
      <w:tcPr>
        <w:tcBorders>
          <w:top w:val="single" w:sz="8" w:space="0" w:color="F79646" w:themeColor="accent5"/>
          <w:bottom w:val="single" w:sz="8" w:space="0" w:color="F79646" w:themeColor="accent5"/>
        </w:tcBorders>
      </w:tcPr>
    </w:tblStylePr>
    <w:tblStylePr w:type="firstCol">
      <w:rPr>
        <w:b/>
        <w:bCs/>
      </w:rPr>
    </w:tblStylePr>
    <w:tblStylePr w:type="lastCol">
      <w:rPr>
        <w:b/>
        <w:bCs/>
      </w:rPr>
      <w:tblPr/>
      <w:tcPr>
        <w:tcBorders>
          <w:top w:val="single" w:sz="8" w:space="0" w:color="F79646" w:themeColor="accent5"/>
          <w:bottom w:val="single" w:sz="8" w:space="0" w:color="F79646" w:themeColor="accent5"/>
        </w:tcBorders>
      </w:tcPr>
    </w:tblStylePr>
    <w:tblStylePr w:type="band1Vert">
      <w:tblPr/>
      <w:tcPr>
        <w:shd w:val="clear" w:color="auto" w:fill="FDE4D0" w:themeFill="accent5" w:themeFillTint="3F"/>
      </w:tcPr>
    </w:tblStylePr>
    <w:tblStylePr w:type="band1Horz">
      <w:tblPr/>
      <w:tcPr>
        <w:shd w:val="clear" w:color="auto" w:fill="FDE4D0"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000" w:themeColor="accent6"/>
        <w:bottom w:val="single" w:sz="8" w:space="0" w:color="FFC000" w:themeColor="accent6"/>
      </w:tblBorders>
    </w:tblPr>
    <w:tblStylePr w:type="firstRow">
      <w:rPr>
        <w:rFonts w:asciiTheme="majorHAnsi" w:eastAsiaTheme="majorEastAsia" w:hAnsiTheme="majorHAnsi" w:cstheme="majorBidi"/>
      </w:rPr>
      <w:tblPr/>
      <w:tcPr>
        <w:tcBorders>
          <w:top w:val="nil"/>
          <w:bottom w:val="single" w:sz="8" w:space="0" w:color="FFC000" w:themeColor="accent6"/>
        </w:tcBorders>
      </w:tcPr>
    </w:tblStylePr>
    <w:tblStylePr w:type="lastRow">
      <w:rPr>
        <w:b/>
        <w:bCs/>
        <w:color w:val="003263" w:themeColor="text2"/>
      </w:rPr>
      <w:tblPr/>
      <w:tcPr>
        <w:tcBorders>
          <w:top w:val="single" w:sz="8" w:space="0" w:color="FFC000" w:themeColor="accent6"/>
          <w:bottom w:val="single" w:sz="8" w:space="0" w:color="FFC000" w:themeColor="accent6"/>
        </w:tcBorders>
      </w:tcPr>
    </w:tblStylePr>
    <w:tblStylePr w:type="firstCol">
      <w:rPr>
        <w:b/>
        <w:bCs/>
      </w:rPr>
    </w:tblStylePr>
    <w:tblStylePr w:type="lastCol">
      <w:rPr>
        <w:b/>
        <w:bCs/>
      </w:rPr>
      <w:tblPr/>
      <w:tcPr>
        <w:tcBorders>
          <w:top w:val="single" w:sz="8" w:space="0" w:color="FFC000" w:themeColor="accent6"/>
          <w:bottom w:val="single" w:sz="8" w:space="0" w:color="FFC000" w:themeColor="accent6"/>
        </w:tcBorders>
      </w:tcPr>
    </w:tblStylePr>
    <w:tblStylePr w:type="band1Vert">
      <w:tblPr/>
      <w:tcPr>
        <w:shd w:val="clear" w:color="auto" w:fill="FFEFC0" w:themeFill="accent6" w:themeFillTint="3F"/>
      </w:tcPr>
    </w:tblStylePr>
    <w:tblStylePr w:type="band1Horz">
      <w:tblPr/>
      <w:tcPr>
        <w:shd w:val="clear" w:color="auto" w:fill="FFEFC0"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rPr>
        <w:sz w:val="24"/>
        <w:szCs w:val="24"/>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tblPr/>
      <w:tcPr>
        <w:tcBorders>
          <w:top w:val="single" w:sz="8" w:space="0" w:color="0070C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C0" w:themeColor="accent3"/>
          <w:insideH w:val="nil"/>
          <w:insideV w:val="nil"/>
        </w:tcBorders>
        <w:shd w:val="clear" w:color="auto" w:fill="FFFFFF" w:themeFill="background1"/>
      </w:tcPr>
    </w:tblStylePr>
    <w:tblStylePr w:type="lastCol">
      <w:tblPr/>
      <w:tcPr>
        <w:tcBorders>
          <w:top w:val="nil"/>
          <w:left w:val="single" w:sz="8" w:space="0" w:color="0070C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top w:val="nil"/>
          <w:bottom w:val="nil"/>
          <w:insideH w:val="nil"/>
          <w:insideV w:val="nil"/>
        </w:tcBorders>
        <w:shd w:val="clear" w:color="auto" w:fill="B0D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rPr>
        <w:sz w:val="24"/>
        <w:szCs w:val="24"/>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tblPr/>
      <w:tcPr>
        <w:tcBorders>
          <w:top w:val="single" w:sz="8" w:space="0" w:color="92D05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050" w:themeColor="accent4"/>
          <w:insideH w:val="nil"/>
          <w:insideV w:val="nil"/>
        </w:tcBorders>
        <w:shd w:val="clear" w:color="auto" w:fill="FFFFFF" w:themeFill="background1"/>
      </w:tcPr>
    </w:tblStylePr>
    <w:tblStylePr w:type="lastCol">
      <w:tblPr/>
      <w:tcPr>
        <w:tcBorders>
          <w:top w:val="nil"/>
          <w:left w:val="single" w:sz="8" w:space="0" w:color="92D05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top w:val="nil"/>
          <w:bottom w:val="nil"/>
          <w:insideH w:val="nil"/>
          <w:insideV w:val="nil"/>
        </w:tcBorders>
        <w:shd w:val="clear" w:color="auto" w:fill="E3F3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rPr>
        <w:sz w:val="24"/>
        <w:szCs w:val="24"/>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tblPr/>
      <w:tcPr>
        <w:tcBorders>
          <w:top w:val="single" w:sz="8" w:space="0" w:color="F7964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5"/>
          <w:insideH w:val="nil"/>
          <w:insideV w:val="nil"/>
        </w:tcBorders>
        <w:shd w:val="clear" w:color="auto" w:fill="FFFFFF" w:themeFill="background1"/>
      </w:tcPr>
    </w:tblStylePr>
    <w:tblStylePr w:type="lastCol">
      <w:tblPr/>
      <w:tcPr>
        <w:tcBorders>
          <w:top w:val="nil"/>
          <w:left w:val="single" w:sz="8" w:space="0" w:color="F7964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top w:val="nil"/>
          <w:bottom w:val="nil"/>
          <w:insideH w:val="nil"/>
          <w:insideV w:val="nil"/>
        </w:tcBorders>
        <w:shd w:val="clear" w:color="auto" w:fill="FDE4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rPr>
        <w:sz w:val="24"/>
        <w:szCs w:val="24"/>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tblPr/>
      <w:tcPr>
        <w:tcBorders>
          <w:top w:val="single" w:sz="8" w:space="0" w:color="FFC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6"/>
          <w:insideH w:val="nil"/>
          <w:insideV w:val="nil"/>
        </w:tcBorders>
        <w:shd w:val="clear" w:color="auto" w:fill="FFFFFF" w:themeFill="background1"/>
      </w:tcPr>
    </w:tblStylePr>
    <w:tblStylePr w:type="lastCol">
      <w:tblPr/>
      <w:tcPr>
        <w:tcBorders>
          <w:top w:val="nil"/>
          <w:left w:val="single" w:sz="8" w:space="0" w:color="FFC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top w:val="nil"/>
          <w:bottom w:val="nil"/>
          <w:insideH w:val="nil"/>
          <w:insideV w:val="nil"/>
        </w:tcBorders>
        <w:shd w:val="clear" w:color="auto" w:fill="FFEF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tblBorders>
    </w:tblPr>
    <w:tblStylePr w:type="firstRow">
      <w:pPr>
        <w:spacing w:before="0" w:after="0" w:line="240" w:lineRule="auto"/>
      </w:pPr>
      <w:rPr>
        <w:b/>
        <w:bCs/>
        <w:color w:val="FFFFFF" w:themeColor="background1"/>
      </w:rPr>
      <w:tblPr/>
      <w:tcPr>
        <w:tc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shd w:val="clear" w:color="auto" w:fill="0070C0" w:themeFill="accent3"/>
      </w:tcPr>
    </w:tblStylePr>
    <w:tblStylePr w:type="lastRow">
      <w:pPr>
        <w:spacing w:before="0" w:after="0" w:line="240" w:lineRule="auto"/>
      </w:pPr>
      <w:rPr>
        <w:b/>
        <w:bCs/>
      </w:rPr>
      <w:tblPr/>
      <w:tcPr>
        <w:tcBorders>
          <w:top w:val="double" w:sz="6"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0DDFF" w:themeFill="accent3" w:themeFillTint="3F"/>
      </w:tcPr>
    </w:tblStylePr>
    <w:tblStylePr w:type="band1Horz">
      <w:tblPr/>
      <w:tcPr>
        <w:tcBorders>
          <w:insideH w:val="nil"/>
          <w:insideV w:val="nil"/>
        </w:tcBorders>
        <w:shd w:val="clear" w:color="auto" w:fill="B0D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tblBorders>
    </w:tblPr>
    <w:tblStylePr w:type="firstRow">
      <w:pPr>
        <w:spacing w:before="0" w:after="0" w:line="240" w:lineRule="auto"/>
      </w:pPr>
      <w:rPr>
        <w:b/>
        <w:bCs/>
        <w:color w:val="FFFFFF" w:themeColor="background1"/>
      </w:rPr>
      <w:tblPr/>
      <w:tcPr>
        <w:tc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shd w:val="clear" w:color="auto" w:fill="92D050" w:themeFill="accent4"/>
      </w:tcPr>
    </w:tblStylePr>
    <w:tblStylePr w:type="lastRow">
      <w:pPr>
        <w:spacing w:before="0" w:after="0" w:line="240" w:lineRule="auto"/>
      </w:pPr>
      <w:rPr>
        <w:b/>
        <w:bCs/>
      </w:rPr>
      <w:tblPr/>
      <w:tcPr>
        <w:tcBorders>
          <w:top w:val="double" w:sz="6"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F3D3" w:themeFill="accent4" w:themeFillTint="3F"/>
      </w:tcPr>
    </w:tblStylePr>
    <w:tblStylePr w:type="band1Horz">
      <w:tblPr/>
      <w:tcPr>
        <w:tcBorders>
          <w:insideH w:val="nil"/>
          <w:insideV w:val="nil"/>
        </w:tcBorders>
        <w:shd w:val="clear" w:color="auto" w:fill="E3F3D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tblBorders>
    </w:tblPr>
    <w:tblStylePr w:type="firstRow">
      <w:pPr>
        <w:spacing w:before="0" w:after="0" w:line="240" w:lineRule="auto"/>
      </w:pPr>
      <w:rPr>
        <w:b/>
        <w:bCs/>
        <w:color w:val="FFFFFF" w:themeColor="background1"/>
      </w:rPr>
      <w:tblPr/>
      <w:tcPr>
        <w:tc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shd w:val="clear" w:color="auto" w:fill="F79646" w:themeFill="accent5"/>
      </w:tcPr>
    </w:tblStylePr>
    <w:tblStylePr w:type="lastRow">
      <w:pPr>
        <w:spacing w:before="0" w:after="0" w:line="240" w:lineRule="auto"/>
      </w:pPr>
      <w:rPr>
        <w:b/>
        <w:bCs/>
      </w:rPr>
      <w:tblPr/>
      <w:tcPr>
        <w:tcBorders>
          <w:top w:val="double" w:sz="6"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5" w:themeFillTint="3F"/>
      </w:tcPr>
    </w:tblStylePr>
    <w:tblStylePr w:type="band1Horz">
      <w:tblPr/>
      <w:tcPr>
        <w:tcBorders>
          <w:insideH w:val="nil"/>
          <w:insideV w:val="nil"/>
        </w:tcBorders>
        <w:shd w:val="clear" w:color="auto" w:fill="FDE4D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tblBorders>
    </w:tblPr>
    <w:tblStylePr w:type="firstRow">
      <w:pPr>
        <w:spacing w:before="0" w:after="0" w:line="240" w:lineRule="auto"/>
      </w:pPr>
      <w:rPr>
        <w:b/>
        <w:bCs/>
        <w:color w:val="FFFFFF" w:themeColor="background1"/>
      </w:rPr>
      <w:tblPr/>
      <w:tcPr>
        <w:tc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shd w:val="clear" w:color="auto" w:fill="FFC000" w:themeFill="accent6"/>
      </w:tcPr>
    </w:tblStylePr>
    <w:tblStylePr w:type="lastRow">
      <w:pPr>
        <w:spacing w:before="0" w:after="0" w:line="240" w:lineRule="auto"/>
      </w:pPr>
      <w:rPr>
        <w:b/>
        <w:bCs/>
      </w:rPr>
      <w:tblPr/>
      <w:tcPr>
        <w:tcBorders>
          <w:top w:val="double" w:sz="6"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6" w:themeFillTint="3F"/>
      </w:tcPr>
    </w:tblStylePr>
    <w:tblStylePr w:type="band1Horz">
      <w:tblPr/>
      <w:tcPr>
        <w:tcBorders>
          <w:insideH w:val="nil"/>
          <w:insideV w:val="nil"/>
        </w:tcBorders>
        <w:shd w:val="clear" w:color="auto" w:fill="FFEF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C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0C0" w:themeFill="accent3"/>
      </w:tcPr>
    </w:tblStylePr>
    <w:tblStylePr w:type="lastCol">
      <w:rPr>
        <w:b/>
        <w:bCs/>
        <w:color w:val="FFFFFF" w:themeColor="background1"/>
      </w:rPr>
      <w:tblPr/>
      <w:tcPr>
        <w:tcBorders>
          <w:left w:val="nil"/>
          <w:right w:val="nil"/>
          <w:insideH w:val="nil"/>
          <w:insideV w:val="nil"/>
        </w:tcBorders>
        <w:shd w:val="clear" w:color="auto" w:fill="0070C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05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050" w:themeFill="accent4"/>
      </w:tcPr>
    </w:tblStylePr>
    <w:tblStylePr w:type="lastCol">
      <w:rPr>
        <w:b/>
        <w:bCs/>
        <w:color w:val="FFFFFF" w:themeColor="background1"/>
      </w:rPr>
      <w:tblPr/>
      <w:tcPr>
        <w:tcBorders>
          <w:left w:val="nil"/>
          <w:right w:val="nil"/>
          <w:insideH w:val="nil"/>
          <w:insideV w:val="nil"/>
        </w:tcBorders>
        <w:shd w:val="clear" w:color="auto" w:fill="92D05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5"/>
      </w:tcPr>
    </w:tblStylePr>
    <w:tblStylePr w:type="lastCol">
      <w:rPr>
        <w:b/>
        <w:bCs/>
        <w:color w:val="FFFFFF" w:themeColor="background1"/>
      </w:rPr>
      <w:tblPr/>
      <w:tcPr>
        <w:tcBorders>
          <w:left w:val="nil"/>
          <w:right w:val="nil"/>
          <w:insideH w:val="nil"/>
          <w:insideV w:val="nil"/>
        </w:tcBorders>
        <w:shd w:val="clear" w:color="auto" w:fill="F7964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6"/>
      </w:tcPr>
    </w:tblStylePr>
    <w:tblStylePr w:type="lastCol">
      <w:rPr>
        <w:b/>
        <w:bCs/>
        <w:color w:val="FFFFFF" w:themeColor="background1"/>
      </w:rPr>
      <w:tblPr/>
      <w:tcPr>
        <w:tcBorders>
          <w:left w:val="nil"/>
          <w:right w:val="nil"/>
          <w:insideH w:val="nil"/>
          <w:insideV w:val="nil"/>
        </w:tcBorders>
        <w:shd w:val="clear" w:color="auto" w:fill="FFC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861F48"/>
    <w:pPr>
      <w:spacing w:line="240" w:lineRule="auto"/>
      <w:ind w:left="720"/>
      <w:contextualSpacing/>
    </w:pPr>
    <w:rPr>
      <w:rFonts w:ascii="Arial" w:hAnsi="Arial"/>
      <w:sz w:val="20"/>
      <w:szCs w:val="20"/>
      <w:lang w:eastAsia="en-US"/>
    </w:rPr>
  </w:style>
  <w:style w:type="paragraph" w:customStyle="1" w:styleId="ExecSummHeading2">
    <w:name w:val="Exec Summ Heading 2"/>
    <w:basedOn w:val="BodyText"/>
    <w:next w:val="BodyText"/>
    <w:qFormat/>
    <w:rsid w:val="00B30F1D"/>
    <w:pPr>
      <w:keepNext/>
      <w:spacing w:before="220" w:after="120" w:line="240" w:lineRule="auto"/>
    </w:pPr>
    <w:rPr>
      <w:rFonts w:ascii="Calibri" w:hAnsi="Calibri"/>
      <w:b/>
      <w:caps/>
      <w:color w:val="003263" w:themeColor="text2"/>
      <w:sz w:val="24"/>
      <w:szCs w:val="21"/>
    </w:rPr>
  </w:style>
  <w:style w:type="paragraph" w:customStyle="1" w:styleId="cefheading2">
    <w:name w:val="cef heading 2"/>
    <w:link w:val="cefheading2Char"/>
    <w:autoRedefine/>
    <w:rsid w:val="005F54AF"/>
    <w:pPr>
      <w:spacing w:after="160" w:line="240" w:lineRule="auto"/>
    </w:pPr>
    <w:rPr>
      <w:rFonts w:asciiTheme="majorHAnsi" w:hAnsiTheme="majorHAnsi" w:cs="Arial"/>
      <w:bCs/>
      <w:kern w:val="32"/>
      <w:sz w:val="40"/>
      <w:szCs w:val="22"/>
    </w:rPr>
  </w:style>
  <w:style w:type="paragraph" w:customStyle="1" w:styleId="cefheading3">
    <w:name w:val="cef heading 3"/>
    <w:link w:val="cefheading3Char"/>
    <w:autoRedefine/>
    <w:rsid w:val="005F54AF"/>
    <w:pPr>
      <w:spacing w:after="120" w:line="240" w:lineRule="auto"/>
    </w:pPr>
    <w:rPr>
      <w:rFonts w:ascii="Arial" w:hAnsi="Arial" w:cs="Arial"/>
      <w:bCs/>
      <w:kern w:val="32"/>
      <w:sz w:val="28"/>
      <w:szCs w:val="32"/>
    </w:rPr>
  </w:style>
  <w:style w:type="character" w:customStyle="1" w:styleId="cefheading3Char">
    <w:name w:val="cef heading 3 Char"/>
    <w:link w:val="cefheading3"/>
    <w:rsid w:val="005F54AF"/>
    <w:rPr>
      <w:rFonts w:ascii="Arial" w:hAnsi="Arial" w:cs="Arial"/>
      <w:bCs/>
      <w:kern w:val="32"/>
      <w:sz w:val="28"/>
      <w:szCs w:val="32"/>
    </w:rPr>
  </w:style>
  <w:style w:type="character" w:customStyle="1" w:styleId="cefheading2Char">
    <w:name w:val="cef heading 2 Char"/>
    <w:link w:val="cefheading2"/>
    <w:rsid w:val="005F54AF"/>
    <w:rPr>
      <w:rFonts w:asciiTheme="majorHAnsi" w:hAnsiTheme="majorHAnsi" w:cs="Arial"/>
      <w:bCs/>
      <w:kern w:val="32"/>
      <w:sz w:val="40"/>
      <w:szCs w:val="22"/>
    </w:rPr>
  </w:style>
  <w:style w:type="paragraph" w:customStyle="1" w:styleId="cefparared">
    <w:name w:val="cef para red"/>
    <w:basedOn w:val="Normal"/>
    <w:link w:val="cefpararedChar"/>
    <w:rsid w:val="005F54AF"/>
    <w:pPr>
      <w:tabs>
        <w:tab w:val="left" w:pos="-3060"/>
        <w:tab w:val="left" w:pos="-2340"/>
        <w:tab w:val="left" w:pos="6300"/>
      </w:tabs>
      <w:suppressAutoHyphens/>
      <w:spacing w:after="160" w:line="240" w:lineRule="auto"/>
    </w:pPr>
    <w:rPr>
      <w:rFonts w:ascii="Calibri Light" w:hAnsi="Calibri Light" w:cs="Arial"/>
      <w:b/>
      <w:noProof/>
      <w:color w:val="FF0000"/>
      <w:sz w:val="22"/>
      <w:szCs w:val="22"/>
      <w14:textFill>
        <w14:solidFill>
          <w14:srgbClr w14:val="FF0000">
            <w14:lumMod w14:val="95000"/>
          </w14:srgbClr>
        </w14:solidFill>
      </w14:textFill>
    </w:rPr>
  </w:style>
  <w:style w:type="character" w:customStyle="1" w:styleId="cefpararedChar">
    <w:name w:val="cef para red Char"/>
    <w:link w:val="cefparared"/>
    <w:rsid w:val="005F54AF"/>
    <w:rPr>
      <w:rFonts w:ascii="Calibri Light" w:hAnsi="Calibri Light" w:cs="Arial"/>
      <w:b/>
      <w:noProof/>
      <w:color w:val="FF0000"/>
      <w:sz w:val="22"/>
      <w:szCs w:val="22"/>
      <w14:textFill>
        <w14:solidFill>
          <w14:srgbClr w14:val="FF0000">
            <w14:lumMod w14:val="95000"/>
          </w14:srgbClr>
        </w14:solidFill>
      </w14:textFill>
    </w:rPr>
  </w:style>
  <w:style w:type="character" w:styleId="BookTitle">
    <w:name w:val="Book Title"/>
    <w:basedOn w:val="DefaultParagraphFont"/>
    <w:uiPriority w:val="33"/>
    <w:qFormat/>
    <w:rsid w:val="005F54AF"/>
    <w:rPr>
      <w:b/>
      <w:bCs/>
      <w:smallCaps/>
      <w:spacing w:val="5"/>
    </w:rPr>
  </w:style>
  <w:style w:type="character" w:customStyle="1" w:styleId="Heading3Char">
    <w:name w:val="Heading 3 Char"/>
    <w:basedOn w:val="DefaultParagraphFont"/>
    <w:link w:val="Heading3"/>
    <w:rsid w:val="00E26B6B"/>
    <w:rPr>
      <w:rFonts w:asciiTheme="majorHAnsi" w:hAnsiTheme="majorHAnsi"/>
      <w:i/>
      <w:color w:val="003263" w:themeColor="text2"/>
      <w:spacing w:val="6"/>
      <w:sz w:val="20"/>
    </w:rPr>
  </w:style>
  <w:style w:type="paragraph" w:styleId="NormalWeb">
    <w:name w:val="Normal (Web)"/>
    <w:basedOn w:val="Normal"/>
    <w:uiPriority w:val="99"/>
    <w:semiHidden/>
    <w:unhideWhenUsed/>
    <w:rsid w:val="00FE5C1E"/>
    <w:pPr>
      <w:spacing w:before="100" w:beforeAutospacing="1" w:after="100" w:afterAutospacing="1" w:line="240" w:lineRule="auto"/>
    </w:pPr>
    <w:rPr>
      <w:rFonts w:ascii="Times New Roman" w:hAnsi="Times New Roman"/>
      <w:sz w:val="24"/>
      <w:szCs w:val="24"/>
    </w:rPr>
  </w:style>
  <w:style w:type="character" w:styleId="CommentReference">
    <w:name w:val="annotation reference"/>
    <w:basedOn w:val="DefaultParagraphFont"/>
    <w:semiHidden/>
    <w:unhideWhenUsed/>
    <w:rsid w:val="000A41F9"/>
    <w:rPr>
      <w:sz w:val="16"/>
      <w:szCs w:val="16"/>
    </w:rPr>
  </w:style>
  <w:style w:type="paragraph" w:styleId="CommentText">
    <w:name w:val="annotation text"/>
    <w:basedOn w:val="Normal"/>
    <w:link w:val="CommentTextChar"/>
    <w:unhideWhenUsed/>
    <w:rsid w:val="000A41F9"/>
    <w:pPr>
      <w:spacing w:line="240" w:lineRule="auto"/>
    </w:pPr>
    <w:rPr>
      <w:sz w:val="20"/>
      <w:szCs w:val="20"/>
    </w:rPr>
  </w:style>
  <w:style w:type="character" w:customStyle="1" w:styleId="CommentTextChar">
    <w:name w:val="Comment Text Char"/>
    <w:basedOn w:val="DefaultParagraphFont"/>
    <w:link w:val="CommentText"/>
    <w:rsid w:val="000A41F9"/>
    <w:rPr>
      <w:sz w:val="20"/>
      <w:szCs w:val="20"/>
    </w:rPr>
  </w:style>
  <w:style w:type="paragraph" w:styleId="CommentSubject">
    <w:name w:val="annotation subject"/>
    <w:basedOn w:val="CommentText"/>
    <w:next w:val="CommentText"/>
    <w:link w:val="CommentSubjectChar"/>
    <w:semiHidden/>
    <w:unhideWhenUsed/>
    <w:rsid w:val="000A41F9"/>
    <w:rPr>
      <w:b/>
      <w:bCs/>
    </w:rPr>
  </w:style>
  <w:style w:type="character" w:customStyle="1" w:styleId="CommentSubjectChar">
    <w:name w:val="Comment Subject Char"/>
    <w:basedOn w:val="CommentTextChar"/>
    <w:link w:val="CommentSubject"/>
    <w:semiHidden/>
    <w:rsid w:val="000A41F9"/>
    <w:rPr>
      <w:b/>
      <w:bCs/>
      <w:sz w:val="20"/>
      <w:szCs w:val="20"/>
    </w:rPr>
  </w:style>
  <w:style w:type="character" w:styleId="Hyperlink">
    <w:name w:val="Hyperlink"/>
    <w:basedOn w:val="DefaultParagraphFont"/>
    <w:unhideWhenUsed/>
    <w:rsid w:val="006F2241"/>
    <w:rPr>
      <w:color w:val="231F20" w:themeColor="hyperlink"/>
      <w:u w:val="single"/>
    </w:rPr>
  </w:style>
  <w:style w:type="character" w:styleId="UnresolvedMention">
    <w:name w:val="Unresolved Mention"/>
    <w:basedOn w:val="DefaultParagraphFont"/>
    <w:uiPriority w:val="99"/>
    <w:semiHidden/>
    <w:unhideWhenUsed/>
    <w:rsid w:val="006F22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80492">
      <w:bodyDiv w:val="1"/>
      <w:marLeft w:val="0"/>
      <w:marRight w:val="0"/>
      <w:marTop w:val="0"/>
      <w:marBottom w:val="0"/>
      <w:divBdr>
        <w:top w:val="none" w:sz="0" w:space="0" w:color="auto"/>
        <w:left w:val="none" w:sz="0" w:space="0" w:color="auto"/>
        <w:bottom w:val="none" w:sz="0" w:space="0" w:color="auto"/>
        <w:right w:val="none" w:sz="0" w:space="0" w:color="auto"/>
      </w:divBdr>
      <w:divsChild>
        <w:div w:id="209466196">
          <w:marLeft w:val="547"/>
          <w:marRight w:val="0"/>
          <w:marTop w:val="120"/>
          <w:marBottom w:val="120"/>
          <w:divBdr>
            <w:top w:val="none" w:sz="0" w:space="0" w:color="auto"/>
            <w:left w:val="none" w:sz="0" w:space="0" w:color="auto"/>
            <w:bottom w:val="none" w:sz="0" w:space="0" w:color="auto"/>
            <w:right w:val="none" w:sz="0" w:space="0" w:color="auto"/>
          </w:divBdr>
        </w:div>
      </w:divsChild>
    </w:div>
    <w:div w:id="2038768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6.png"/><Relationship Id="rId26" Type="http://schemas.openxmlformats.org/officeDocument/2006/relationships/image" Target="media/image13.png"/><Relationship Id="rId3" Type="http://schemas.openxmlformats.org/officeDocument/2006/relationships/numbering" Target="numbering.xml"/><Relationship Id="rId21" Type="http://schemas.openxmlformats.org/officeDocument/2006/relationships/image" Target="media/image9.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image" Target="media/image12.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image" Target="media/image8.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yoursay.geelongaustralia.com.au/AIAP2024-2028"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image" Target="media/image11.png"/><Relationship Id="rId28" Type="http://schemas.openxmlformats.org/officeDocument/2006/relationships/image" Target="media/image15.png"/><Relationship Id="rId10" Type="http://schemas.openxmlformats.org/officeDocument/2006/relationships/header" Target="header2.xml"/><Relationship Id="rId19" Type="http://schemas.openxmlformats.org/officeDocument/2006/relationships/image" Target="media/image7.png"/><Relationship Id="rId31" Type="http://schemas.openxmlformats.org/officeDocument/2006/relationships/header" Target="header5.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10.png"/><Relationship Id="rId27" Type="http://schemas.openxmlformats.org/officeDocument/2006/relationships/image" Target="media/image14.png"/><Relationship Id="rId30" Type="http://schemas.openxmlformats.org/officeDocument/2006/relationships/image" Target="media/image17.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04684\AppData\Roaming\Microsoft\Templates\TRIM\Corporate%20Templates\COGG%20Info%20Sheet%20Template.DOTX"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C0504D"/>
      </a:accent2>
      <a:accent3>
        <a:srgbClr val="0070C0"/>
      </a:accent3>
      <a:accent4>
        <a:srgbClr val="92D050"/>
      </a:accent4>
      <a:accent5>
        <a:srgbClr val="F79646"/>
      </a:accent5>
      <a:accent6>
        <a:srgbClr val="FFC000"/>
      </a:accent6>
      <a:hlink>
        <a:srgbClr val="231F20"/>
      </a:hlink>
      <a:folHlink>
        <a:srgbClr val="8ACED7"/>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DD859680-D5A5-4B45-82E6-E09B566333C4}">
  <ds:schemaRefs>
    <ds:schemaRef ds:uri="http://schemas.openxmlformats.org/officeDocument/2006/bibliography"/>
  </ds:schemaRefs>
</ds:datastoreItem>
</file>

<file path=customXml/itemProps2.xml><?xml version="1.0" encoding="utf-8"?>
<ds:datastoreItem xmlns:ds="http://schemas.openxmlformats.org/officeDocument/2006/customXml" ds:itemID="{FFE7BB36-9081-4AC6-B731-6935D4776438}">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Info Sheet Template.DOTX</Template>
  <TotalTime>5</TotalTime>
  <Pages>7</Pages>
  <Words>1833</Words>
  <Characters>10594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Barkley</dc:creator>
  <cp:lastModifiedBy>Monique Bouma</cp:lastModifiedBy>
  <cp:revision>4</cp:revision>
  <cp:lastPrinted>2023-11-29T23:50:00Z</cp:lastPrinted>
  <dcterms:created xsi:type="dcterms:W3CDTF">2023-11-29T23:46:00Z</dcterms:created>
  <dcterms:modified xsi:type="dcterms:W3CDTF">2023-11-29T23:50:00Z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recNumber">
    <vt:lpwstr>D23-510396</vt:lpwstr>
  </property>
</Properties>
</file>