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A1FDA8" w14:textId="789237BF" w:rsidR="00D8769F" w:rsidRPr="00B135F6" w:rsidRDefault="00D8769F" w:rsidP="002F65B8">
      <w:pPr>
        <w:pStyle w:val="BodyText"/>
        <w:ind w:right="425"/>
        <w:rPr>
          <w:color w:val="231F20" w:themeColor="text1"/>
          <w:sz w:val="24"/>
          <w:szCs w:val="24"/>
        </w:rPr>
      </w:pPr>
      <w:r w:rsidRPr="00B135F6">
        <w:rPr>
          <w:color w:val="231F20" w:themeColor="text1"/>
          <w:sz w:val="24"/>
          <w:szCs w:val="24"/>
        </w:rPr>
        <w:t xml:space="preserve">Feedback on the North Valley Road Greening </w:t>
      </w:r>
      <w:r w:rsidR="00EF5011">
        <w:rPr>
          <w:color w:val="231F20" w:themeColor="text1"/>
          <w:sz w:val="24"/>
          <w:szCs w:val="24"/>
        </w:rPr>
        <w:t xml:space="preserve">concept plan </w:t>
      </w:r>
      <w:r w:rsidRPr="00B135F6">
        <w:rPr>
          <w:color w:val="231F20" w:themeColor="text1"/>
          <w:sz w:val="24"/>
          <w:szCs w:val="24"/>
        </w:rPr>
        <w:t xml:space="preserve">has closed. Thank you to everyone who provided feedback, your contribution is valued and appreciated. </w:t>
      </w:r>
    </w:p>
    <w:p w14:paraId="338D1C3B" w14:textId="1678835A" w:rsidR="002F65B8" w:rsidRPr="00B135F6" w:rsidRDefault="00A131D8" w:rsidP="002F65B8">
      <w:pPr>
        <w:pStyle w:val="BodyText"/>
        <w:ind w:right="425"/>
        <w:jc w:val="both"/>
        <w:rPr>
          <w:rFonts w:ascii="Arial" w:hAnsi="Arial" w:cs="Arial"/>
          <w:color w:val="231F20" w:themeColor="text1"/>
          <w:sz w:val="26"/>
          <w:szCs w:val="26"/>
        </w:rPr>
      </w:pPr>
      <w:r w:rsidRPr="00B135F6">
        <w:rPr>
          <w:color w:val="231F20" w:themeColor="text1"/>
          <w:sz w:val="24"/>
          <w:szCs w:val="24"/>
        </w:rPr>
        <w:t xml:space="preserve">The </w:t>
      </w:r>
      <w:proofErr w:type="gramStart"/>
      <w:r w:rsidRPr="00B135F6">
        <w:rPr>
          <w:color w:val="231F20" w:themeColor="text1"/>
          <w:sz w:val="24"/>
          <w:szCs w:val="24"/>
        </w:rPr>
        <w:t>City</w:t>
      </w:r>
      <w:proofErr w:type="gramEnd"/>
      <w:r w:rsidRPr="00B135F6">
        <w:rPr>
          <w:color w:val="231F20" w:themeColor="text1"/>
          <w:sz w:val="24"/>
          <w:szCs w:val="24"/>
        </w:rPr>
        <w:t xml:space="preserve"> invited the community and stakeholders to provide </w:t>
      </w:r>
      <w:r w:rsidR="00D8769F" w:rsidRPr="00B135F6">
        <w:rPr>
          <w:color w:val="231F20" w:themeColor="text1"/>
          <w:sz w:val="24"/>
          <w:szCs w:val="24"/>
        </w:rPr>
        <w:t>feedback on</w:t>
      </w:r>
      <w:r w:rsidRPr="00B135F6">
        <w:rPr>
          <w:color w:val="231F20" w:themeColor="text1"/>
          <w:sz w:val="24"/>
          <w:szCs w:val="24"/>
        </w:rPr>
        <w:t xml:space="preserve"> </w:t>
      </w:r>
      <w:r w:rsidR="00BB1BD3" w:rsidRPr="00B135F6">
        <w:rPr>
          <w:color w:val="231F20" w:themeColor="text1"/>
          <w:sz w:val="24"/>
          <w:szCs w:val="24"/>
        </w:rPr>
        <w:t>the concept plan</w:t>
      </w:r>
      <w:r w:rsidRPr="00B135F6">
        <w:rPr>
          <w:color w:val="231F20" w:themeColor="text1"/>
          <w:sz w:val="24"/>
          <w:szCs w:val="24"/>
        </w:rPr>
        <w:t xml:space="preserve"> </w:t>
      </w:r>
      <w:r w:rsidR="00332F44">
        <w:rPr>
          <w:color w:val="231F20" w:themeColor="text1"/>
          <w:sz w:val="24"/>
          <w:szCs w:val="24"/>
        </w:rPr>
        <w:t xml:space="preserve">developed from </w:t>
      </w:r>
      <w:r w:rsidR="00806AD4">
        <w:rPr>
          <w:color w:val="231F20" w:themeColor="text1"/>
          <w:sz w:val="24"/>
          <w:szCs w:val="24"/>
        </w:rPr>
        <w:t>t</w:t>
      </w:r>
      <w:r w:rsidR="00332F44">
        <w:rPr>
          <w:color w:val="231F20" w:themeColor="text1"/>
          <w:sz w:val="24"/>
          <w:szCs w:val="24"/>
        </w:rPr>
        <w:t xml:space="preserve">he initial </w:t>
      </w:r>
      <w:r w:rsidR="00806AD4">
        <w:rPr>
          <w:color w:val="231F20" w:themeColor="text1"/>
          <w:sz w:val="24"/>
          <w:szCs w:val="24"/>
        </w:rPr>
        <w:t xml:space="preserve">community </w:t>
      </w:r>
      <w:r w:rsidR="00332F44">
        <w:rPr>
          <w:color w:val="231F20" w:themeColor="text1"/>
          <w:sz w:val="24"/>
          <w:szCs w:val="24"/>
        </w:rPr>
        <w:t>engagement</w:t>
      </w:r>
      <w:r w:rsidR="00806AD4">
        <w:rPr>
          <w:color w:val="231F20" w:themeColor="text1"/>
          <w:sz w:val="24"/>
          <w:szCs w:val="24"/>
        </w:rPr>
        <w:t>.</w:t>
      </w:r>
      <w:r w:rsidR="003721DB" w:rsidRPr="00B135F6">
        <w:rPr>
          <w:color w:val="231F20" w:themeColor="text1"/>
          <w:sz w:val="24"/>
          <w:szCs w:val="24"/>
        </w:rPr>
        <w:t xml:space="preserve"> The key aim of the </w:t>
      </w:r>
      <w:r w:rsidR="00BB1BD3" w:rsidRPr="00B135F6">
        <w:rPr>
          <w:color w:val="231F20" w:themeColor="text1"/>
          <w:sz w:val="24"/>
          <w:szCs w:val="24"/>
        </w:rPr>
        <w:t>second</w:t>
      </w:r>
      <w:r w:rsidR="003721DB" w:rsidRPr="00B135F6">
        <w:rPr>
          <w:color w:val="231F20" w:themeColor="text1"/>
          <w:sz w:val="24"/>
          <w:szCs w:val="24"/>
        </w:rPr>
        <w:t xml:space="preserve"> phase of community engagement was to </w:t>
      </w:r>
      <w:r w:rsidR="009251DA">
        <w:rPr>
          <w:color w:val="231F20" w:themeColor="text1"/>
          <w:sz w:val="24"/>
          <w:szCs w:val="24"/>
        </w:rPr>
        <w:t>target comments on the pro</w:t>
      </w:r>
      <w:r w:rsidR="00675FE2">
        <w:rPr>
          <w:color w:val="231F20" w:themeColor="text1"/>
          <w:sz w:val="24"/>
          <w:szCs w:val="24"/>
        </w:rPr>
        <w:t>po</w:t>
      </w:r>
      <w:r w:rsidR="009251DA">
        <w:rPr>
          <w:color w:val="231F20" w:themeColor="text1"/>
          <w:sz w:val="24"/>
          <w:szCs w:val="24"/>
        </w:rPr>
        <w:t>sed concept plan</w:t>
      </w:r>
      <w:r w:rsidR="003721DB" w:rsidRPr="00B135F6">
        <w:rPr>
          <w:color w:val="231F20" w:themeColor="text1"/>
          <w:sz w:val="24"/>
          <w:szCs w:val="24"/>
        </w:rPr>
        <w:t>.</w:t>
      </w:r>
      <w:r w:rsidR="00923310" w:rsidRPr="00B135F6">
        <w:rPr>
          <w:rFonts w:ascii="Arial" w:hAnsi="Arial" w:cs="Arial"/>
          <w:color w:val="231F20" w:themeColor="text1"/>
          <w:sz w:val="24"/>
          <w:szCs w:val="24"/>
        </w:rPr>
        <w:t xml:space="preserve"> The underlying theme is to create a healthy environment and vital shopping centre.</w:t>
      </w:r>
      <w:r w:rsidR="002F65B8" w:rsidRPr="00B135F6">
        <w:rPr>
          <w:rFonts w:ascii="Arial" w:hAnsi="Arial" w:cs="Arial"/>
          <w:color w:val="231F20" w:themeColor="text1"/>
          <w:sz w:val="26"/>
          <w:szCs w:val="26"/>
        </w:rPr>
        <w:t xml:space="preserve"> </w:t>
      </w:r>
    </w:p>
    <w:p w14:paraId="6083E64E" w14:textId="77727085" w:rsidR="007926A2" w:rsidRDefault="007926A2" w:rsidP="002F65B8">
      <w:pPr>
        <w:pStyle w:val="BodyText"/>
        <w:ind w:right="425"/>
        <w:jc w:val="both"/>
        <w:rPr>
          <w:color w:val="231F20" w:themeColor="text1"/>
          <w:sz w:val="24"/>
          <w:szCs w:val="24"/>
        </w:rPr>
      </w:pPr>
      <w:r>
        <w:rPr>
          <w:sz w:val="24"/>
          <w:szCs w:val="24"/>
        </w:rPr>
        <w:t xml:space="preserve">From 25 January 2023 to 3 March </w:t>
      </w:r>
      <w:proofErr w:type="gramStart"/>
      <w:r>
        <w:rPr>
          <w:sz w:val="24"/>
          <w:szCs w:val="24"/>
        </w:rPr>
        <w:t>2023</w:t>
      </w:r>
      <w:r w:rsidR="00362E49">
        <w:rPr>
          <w:sz w:val="24"/>
          <w:szCs w:val="24"/>
        </w:rPr>
        <w:t xml:space="preserve">  (</w:t>
      </w:r>
      <w:proofErr w:type="gramEnd"/>
      <w:r w:rsidR="00362E49">
        <w:rPr>
          <w:sz w:val="24"/>
          <w:szCs w:val="24"/>
        </w:rPr>
        <w:t>Stage 1)</w:t>
      </w:r>
      <w:r>
        <w:rPr>
          <w:sz w:val="24"/>
          <w:szCs w:val="24"/>
        </w:rPr>
        <w:t xml:space="preserve">, the community </w:t>
      </w:r>
      <w:r w:rsidR="003B4EEA" w:rsidRPr="00F06041">
        <w:rPr>
          <w:sz w:val="24"/>
          <w:szCs w:val="24"/>
        </w:rPr>
        <w:t>was</w:t>
      </w:r>
      <w:r>
        <w:rPr>
          <w:sz w:val="24"/>
          <w:szCs w:val="24"/>
        </w:rPr>
        <w:t xml:space="preserve"> invited to share their ideas and issues on an online interactive social map. These ideas and issues form</w:t>
      </w:r>
      <w:r w:rsidR="00C13A16">
        <w:rPr>
          <w:sz w:val="24"/>
          <w:szCs w:val="24"/>
        </w:rPr>
        <w:t>ed</w:t>
      </w:r>
      <w:r>
        <w:rPr>
          <w:sz w:val="24"/>
          <w:szCs w:val="24"/>
        </w:rPr>
        <w:t xml:space="preserve"> the basis of a concept design which </w:t>
      </w:r>
      <w:r w:rsidR="00C13A16">
        <w:rPr>
          <w:sz w:val="24"/>
          <w:szCs w:val="24"/>
        </w:rPr>
        <w:t>was presented back to the community.</w:t>
      </w:r>
    </w:p>
    <w:p w14:paraId="44D88459" w14:textId="1C3155F1" w:rsidR="00262A93" w:rsidRDefault="00D8769F" w:rsidP="0016195D">
      <w:pPr>
        <w:pStyle w:val="BodyText"/>
        <w:ind w:right="425"/>
        <w:jc w:val="both"/>
        <w:rPr>
          <w:color w:val="231F20" w:themeColor="text1"/>
          <w:sz w:val="24"/>
          <w:szCs w:val="24"/>
        </w:rPr>
      </w:pPr>
      <w:r w:rsidRPr="00B135F6">
        <w:rPr>
          <w:color w:val="231F20" w:themeColor="text1"/>
          <w:sz w:val="24"/>
          <w:szCs w:val="24"/>
        </w:rPr>
        <w:t xml:space="preserve">From </w:t>
      </w:r>
      <w:r w:rsidR="00F15995" w:rsidRPr="00B135F6">
        <w:rPr>
          <w:color w:val="231F20" w:themeColor="text1"/>
          <w:sz w:val="24"/>
          <w:szCs w:val="24"/>
        </w:rPr>
        <w:t xml:space="preserve">3 March </w:t>
      </w:r>
      <w:r w:rsidRPr="00B135F6">
        <w:rPr>
          <w:color w:val="231F20" w:themeColor="text1"/>
          <w:sz w:val="24"/>
          <w:szCs w:val="24"/>
        </w:rPr>
        <w:t xml:space="preserve">2023 to </w:t>
      </w:r>
      <w:r w:rsidR="00F15995" w:rsidRPr="00B135F6">
        <w:rPr>
          <w:color w:val="231F20" w:themeColor="text1"/>
          <w:sz w:val="24"/>
          <w:szCs w:val="24"/>
        </w:rPr>
        <w:t>5</w:t>
      </w:r>
      <w:r w:rsidRPr="00B135F6">
        <w:rPr>
          <w:color w:val="231F20" w:themeColor="text1"/>
          <w:sz w:val="24"/>
          <w:szCs w:val="24"/>
        </w:rPr>
        <w:t xml:space="preserve"> Ma</w:t>
      </w:r>
      <w:r w:rsidR="00F15995" w:rsidRPr="00B135F6">
        <w:rPr>
          <w:color w:val="231F20" w:themeColor="text1"/>
          <w:sz w:val="24"/>
          <w:szCs w:val="24"/>
        </w:rPr>
        <w:t>y</w:t>
      </w:r>
      <w:r w:rsidRPr="00B135F6">
        <w:rPr>
          <w:color w:val="231F20" w:themeColor="text1"/>
          <w:sz w:val="24"/>
          <w:szCs w:val="24"/>
        </w:rPr>
        <w:t xml:space="preserve"> 2023</w:t>
      </w:r>
      <w:r w:rsidR="00362E49">
        <w:rPr>
          <w:color w:val="231F20" w:themeColor="text1"/>
          <w:sz w:val="24"/>
          <w:szCs w:val="24"/>
        </w:rPr>
        <w:t xml:space="preserve"> (Stage 2)</w:t>
      </w:r>
      <w:r w:rsidRPr="00B135F6">
        <w:rPr>
          <w:color w:val="231F20" w:themeColor="text1"/>
          <w:sz w:val="24"/>
          <w:szCs w:val="24"/>
        </w:rPr>
        <w:t xml:space="preserve">, the community </w:t>
      </w:r>
      <w:r w:rsidR="003B4EEA" w:rsidRPr="00F06041">
        <w:rPr>
          <w:sz w:val="24"/>
          <w:szCs w:val="24"/>
        </w:rPr>
        <w:t>was</w:t>
      </w:r>
      <w:r w:rsidR="003B4EEA">
        <w:rPr>
          <w:sz w:val="24"/>
          <w:szCs w:val="24"/>
        </w:rPr>
        <w:t xml:space="preserve"> </w:t>
      </w:r>
      <w:r w:rsidRPr="00B135F6">
        <w:rPr>
          <w:color w:val="231F20" w:themeColor="text1"/>
          <w:sz w:val="24"/>
          <w:szCs w:val="24"/>
        </w:rPr>
        <w:t xml:space="preserve">invited to </w:t>
      </w:r>
      <w:r w:rsidR="00882838">
        <w:rPr>
          <w:color w:val="231F20" w:themeColor="text1"/>
          <w:sz w:val="24"/>
          <w:szCs w:val="24"/>
        </w:rPr>
        <w:t>provide feedback on the proposed concept design. The feedback</w:t>
      </w:r>
      <w:r w:rsidR="0016195D">
        <w:rPr>
          <w:color w:val="231F20" w:themeColor="text1"/>
          <w:sz w:val="24"/>
          <w:szCs w:val="24"/>
        </w:rPr>
        <w:t xml:space="preserve"> </w:t>
      </w:r>
      <w:r w:rsidR="003B4EEA" w:rsidRPr="00F06041">
        <w:rPr>
          <w:sz w:val="24"/>
          <w:szCs w:val="24"/>
        </w:rPr>
        <w:t>was</w:t>
      </w:r>
      <w:r w:rsidR="003B4EEA">
        <w:rPr>
          <w:sz w:val="24"/>
          <w:szCs w:val="24"/>
        </w:rPr>
        <w:t xml:space="preserve"> </w:t>
      </w:r>
      <w:r w:rsidR="0016195D">
        <w:rPr>
          <w:color w:val="231F20" w:themeColor="text1"/>
          <w:sz w:val="24"/>
          <w:szCs w:val="24"/>
        </w:rPr>
        <w:t>then used to finalise the design for construction.</w:t>
      </w:r>
      <w:r w:rsidR="003B4EEA">
        <w:rPr>
          <w:color w:val="231F20" w:themeColor="text1"/>
          <w:sz w:val="24"/>
          <w:szCs w:val="24"/>
        </w:rPr>
        <w:t xml:space="preserve"> </w:t>
      </w:r>
    </w:p>
    <w:p w14:paraId="31CD451C" w14:textId="789D47CD" w:rsidR="00A00D72" w:rsidRPr="00B135F6" w:rsidRDefault="00A00D72" w:rsidP="0016195D">
      <w:pPr>
        <w:pStyle w:val="BodyText"/>
        <w:ind w:right="425"/>
        <w:jc w:val="both"/>
        <w:rPr>
          <w:color w:val="231F20" w:themeColor="text1"/>
          <w:sz w:val="24"/>
          <w:szCs w:val="24"/>
        </w:rPr>
      </w:pPr>
      <w:r w:rsidRPr="00B135F6">
        <w:rPr>
          <w:b/>
          <w:bCs/>
          <w:color w:val="231F20" w:themeColor="text1"/>
          <w:sz w:val="24"/>
          <w:szCs w:val="24"/>
        </w:rPr>
        <w:t xml:space="preserve">Project </w:t>
      </w:r>
      <w:r w:rsidR="00012B91" w:rsidRPr="00B135F6">
        <w:rPr>
          <w:b/>
          <w:bCs/>
          <w:color w:val="231F20" w:themeColor="text1"/>
          <w:sz w:val="24"/>
          <w:szCs w:val="24"/>
        </w:rPr>
        <w:t>Background</w:t>
      </w:r>
      <w:r w:rsidR="00012B91" w:rsidRPr="00B135F6">
        <w:rPr>
          <w:color w:val="231F20" w:themeColor="text1"/>
          <w:sz w:val="24"/>
          <w:szCs w:val="24"/>
        </w:rPr>
        <w:t xml:space="preserve"> </w:t>
      </w:r>
    </w:p>
    <w:p w14:paraId="2AE104E3" w14:textId="2BBABB05" w:rsidR="00012B91" w:rsidRPr="00B135F6" w:rsidRDefault="009B2B92" w:rsidP="002F65B8">
      <w:pPr>
        <w:spacing w:after="240"/>
        <w:ind w:right="425"/>
        <w:jc w:val="both"/>
        <w:rPr>
          <w:color w:val="231F20" w:themeColor="text1"/>
          <w:sz w:val="24"/>
          <w:szCs w:val="24"/>
        </w:rPr>
      </w:pPr>
      <w:r w:rsidRPr="00B135F6">
        <w:rPr>
          <w:color w:val="231F20" w:themeColor="text1"/>
          <w:sz w:val="24"/>
          <w:szCs w:val="24"/>
        </w:rPr>
        <w:t xml:space="preserve">Council has put forward a $50,000 budget this year to provide greening </w:t>
      </w:r>
      <w:r w:rsidR="00FF6075" w:rsidRPr="00B135F6">
        <w:rPr>
          <w:color w:val="231F20" w:themeColor="text1"/>
          <w:sz w:val="24"/>
          <w:szCs w:val="24"/>
        </w:rPr>
        <w:t>to the North Valley Shopping Centre.</w:t>
      </w:r>
      <w:r w:rsidRPr="00B135F6">
        <w:rPr>
          <w:color w:val="231F20" w:themeColor="text1"/>
          <w:sz w:val="24"/>
          <w:szCs w:val="24"/>
        </w:rPr>
        <w:t xml:space="preserve"> </w:t>
      </w:r>
      <w:r w:rsidR="00FF6075" w:rsidRPr="00B135F6">
        <w:rPr>
          <w:color w:val="231F20" w:themeColor="text1"/>
          <w:sz w:val="24"/>
          <w:szCs w:val="24"/>
        </w:rPr>
        <w:t xml:space="preserve">The engagement </w:t>
      </w:r>
      <w:r w:rsidR="003D27C7" w:rsidRPr="00F06041">
        <w:rPr>
          <w:color w:val="231F20" w:themeColor="text1"/>
          <w:sz w:val="24"/>
          <w:szCs w:val="24"/>
        </w:rPr>
        <w:t>collect</w:t>
      </w:r>
      <w:r w:rsidR="003B4EEA" w:rsidRPr="00F06041">
        <w:rPr>
          <w:color w:val="231F20" w:themeColor="text1"/>
          <w:sz w:val="24"/>
          <w:szCs w:val="24"/>
        </w:rPr>
        <w:t>ed</w:t>
      </w:r>
      <w:r w:rsidR="003D27C7" w:rsidRPr="00B135F6">
        <w:rPr>
          <w:color w:val="231F20" w:themeColor="text1"/>
          <w:sz w:val="24"/>
          <w:szCs w:val="24"/>
        </w:rPr>
        <w:t xml:space="preserve"> </w:t>
      </w:r>
      <w:r w:rsidR="00B523CF" w:rsidRPr="00B135F6">
        <w:rPr>
          <w:color w:val="231F20" w:themeColor="text1"/>
          <w:sz w:val="24"/>
          <w:szCs w:val="24"/>
        </w:rPr>
        <w:t>ideas and issues</w:t>
      </w:r>
      <w:r w:rsidR="003D27C7" w:rsidRPr="00B135F6">
        <w:rPr>
          <w:color w:val="231F20" w:themeColor="text1"/>
          <w:sz w:val="24"/>
          <w:szCs w:val="24"/>
        </w:rPr>
        <w:t xml:space="preserve"> </w:t>
      </w:r>
      <w:r w:rsidR="00262A93">
        <w:rPr>
          <w:color w:val="231F20" w:themeColor="text1"/>
          <w:sz w:val="24"/>
          <w:szCs w:val="24"/>
        </w:rPr>
        <w:t xml:space="preserve">to form a </w:t>
      </w:r>
      <w:proofErr w:type="gramStart"/>
      <w:r w:rsidR="00262A93" w:rsidRPr="00F06041">
        <w:rPr>
          <w:color w:val="231F20" w:themeColor="text1"/>
          <w:sz w:val="24"/>
          <w:szCs w:val="24"/>
        </w:rPr>
        <w:t>plan</w:t>
      </w:r>
      <w:r w:rsidR="00F06041" w:rsidRPr="00F06041">
        <w:rPr>
          <w:color w:val="231F20" w:themeColor="text1"/>
          <w:sz w:val="24"/>
          <w:szCs w:val="24"/>
        </w:rPr>
        <w:t xml:space="preserve"> </w:t>
      </w:r>
      <w:r w:rsidR="003B4EEA" w:rsidRPr="00F06041">
        <w:rPr>
          <w:color w:val="231F20" w:themeColor="text1"/>
          <w:sz w:val="24"/>
          <w:szCs w:val="24"/>
        </w:rPr>
        <w:t>ahead</w:t>
      </w:r>
      <w:proofErr w:type="gramEnd"/>
      <w:r w:rsidR="003B4EEA" w:rsidRPr="00F06041">
        <w:rPr>
          <w:color w:val="231F20" w:themeColor="text1"/>
          <w:sz w:val="24"/>
          <w:szCs w:val="24"/>
        </w:rPr>
        <w:t xml:space="preserve"> of</w:t>
      </w:r>
      <w:r w:rsidR="00262A93" w:rsidRPr="00F06041">
        <w:rPr>
          <w:color w:val="231F20" w:themeColor="text1"/>
          <w:sz w:val="24"/>
          <w:szCs w:val="24"/>
        </w:rPr>
        <w:t xml:space="preserve"> construct</w:t>
      </w:r>
      <w:r w:rsidR="003B4EEA" w:rsidRPr="00F06041">
        <w:rPr>
          <w:color w:val="231F20" w:themeColor="text1"/>
          <w:sz w:val="24"/>
          <w:szCs w:val="24"/>
        </w:rPr>
        <w:t>ion starting</w:t>
      </w:r>
      <w:r w:rsidR="00262A93" w:rsidRPr="00F06041">
        <w:rPr>
          <w:color w:val="231F20" w:themeColor="text1"/>
          <w:sz w:val="24"/>
          <w:szCs w:val="24"/>
        </w:rPr>
        <w:t xml:space="preserve"> this year.</w:t>
      </w: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012B91" w:rsidRPr="00AA4688" w14:paraId="32AB5A70" w14:textId="77777777" w:rsidTr="00BF79BF">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tcMar>
              <w:top w:w="0" w:type="dxa"/>
            </w:tcMar>
          </w:tcPr>
          <w:p w14:paraId="15853768" w14:textId="77777777" w:rsidR="00012B91" w:rsidRPr="00AA4688" w:rsidRDefault="00012B91" w:rsidP="00BF79BF">
            <w:pPr>
              <w:pStyle w:val="BodyText"/>
              <w:rPr>
                <w:color w:val="003263" w:themeColor="text2"/>
                <w:sz w:val="24"/>
                <w:szCs w:val="24"/>
              </w:rPr>
            </w:pPr>
            <w:r w:rsidRPr="00AA4688">
              <w:rPr>
                <w:color w:val="003263" w:themeColor="text2"/>
                <w:sz w:val="24"/>
                <w:szCs w:val="24"/>
              </w:rPr>
              <w:t>HOW WE ENGAGED</w:t>
            </w:r>
          </w:p>
        </w:tc>
      </w:tr>
    </w:tbl>
    <w:p w14:paraId="72B9435D" w14:textId="77777777" w:rsidR="00012B91" w:rsidRPr="00AA4688" w:rsidRDefault="00012B91" w:rsidP="00012B91">
      <w:pPr>
        <w:pStyle w:val="BodyText"/>
        <w:rPr>
          <w:b/>
          <w:bCs/>
          <w:sz w:val="24"/>
          <w:szCs w:val="24"/>
        </w:rPr>
      </w:pPr>
      <w:r w:rsidRPr="00AA4688">
        <w:rPr>
          <w:b/>
          <w:bCs/>
          <w:sz w:val="24"/>
          <w:szCs w:val="24"/>
        </w:rPr>
        <w:t>WHAT DID WE DO?</w:t>
      </w:r>
    </w:p>
    <w:p w14:paraId="485A4E55" w14:textId="6CDBB096" w:rsidR="00012B91" w:rsidRDefault="0048161E" w:rsidP="00012B91">
      <w:pPr>
        <w:pStyle w:val="BodyText"/>
        <w:rPr>
          <w:sz w:val="24"/>
          <w:szCs w:val="24"/>
        </w:rPr>
      </w:pPr>
      <w:r>
        <w:rPr>
          <w:sz w:val="24"/>
          <w:szCs w:val="24"/>
        </w:rPr>
        <w:t xml:space="preserve">Below is a summary of </w:t>
      </w:r>
      <w:r w:rsidR="00362E49">
        <w:rPr>
          <w:sz w:val="24"/>
          <w:szCs w:val="24"/>
        </w:rPr>
        <w:t>Stage 2</w:t>
      </w:r>
      <w:r w:rsidR="006D17A7">
        <w:rPr>
          <w:sz w:val="24"/>
          <w:szCs w:val="24"/>
        </w:rPr>
        <w:t xml:space="preserve"> engagement</w:t>
      </w:r>
      <w:r w:rsidR="00D8769F">
        <w:rPr>
          <w:sz w:val="24"/>
          <w:szCs w:val="24"/>
        </w:rPr>
        <w:t>:</w:t>
      </w:r>
    </w:p>
    <w:p w14:paraId="4B7BDCFC" w14:textId="77777777" w:rsidR="002F65B8" w:rsidRDefault="002F65B8" w:rsidP="00012B91">
      <w:pPr>
        <w:pStyle w:val="BodyText"/>
        <w:rPr>
          <w:sz w:val="24"/>
          <w:szCs w:val="24"/>
        </w:rPr>
      </w:pPr>
    </w:p>
    <w:p w14:paraId="69D97BAC" w14:textId="77777777" w:rsidR="002F65B8" w:rsidRPr="00AA4688" w:rsidRDefault="002F65B8" w:rsidP="00012B91">
      <w:pPr>
        <w:pStyle w:val="BodyText"/>
        <w:rPr>
          <w:iCs/>
          <w:sz w:val="24"/>
          <w:szCs w:val="24"/>
        </w:rPr>
        <w:sectPr w:rsidR="002F65B8" w:rsidRPr="00AA4688" w:rsidSect="00012B91">
          <w:headerReference w:type="even" r:id="rId9"/>
          <w:headerReference w:type="default" r:id="rId10"/>
          <w:footerReference w:type="even" r:id="rId11"/>
          <w:footerReference w:type="default" r:id="rId12"/>
          <w:headerReference w:type="first" r:id="rId13"/>
          <w:footerReference w:type="first" r:id="rId14"/>
          <w:type w:val="continuous"/>
          <w:pgSz w:w="11907" w:h="16840" w:code="9"/>
          <w:pgMar w:top="3686" w:right="567" w:bottom="1418" w:left="567" w:header="567" w:footer="567" w:gutter="0"/>
          <w:cols w:space="708"/>
          <w:docGrid w:linePitch="360"/>
        </w:sectPr>
      </w:pPr>
    </w:p>
    <w:p w14:paraId="576A644D" w14:textId="77777777" w:rsidR="00012B91" w:rsidRPr="00AA4688" w:rsidRDefault="002F65B8" w:rsidP="00012B91">
      <w:pPr>
        <w:pStyle w:val="BodyText"/>
        <w:tabs>
          <w:tab w:val="left" w:pos="1698"/>
        </w:tabs>
        <w:rPr>
          <w:noProof/>
          <w:sz w:val="24"/>
          <w:szCs w:val="24"/>
        </w:rPr>
      </w:pPr>
      <w:r w:rsidRPr="00AA4688">
        <w:rPr>
          <w:noProof/>
          <w:sz w:val="24"/>
          <w:szCs w:val="24"/>
        </w:rPr>
        <mc:AlternateContent>
          <mc:Choice Requires="wpg">
            <w:drawing>
              <wp:anchor distT="0" distB="0" distL="114300" distR="114300" simplePos="0" relativeHeight="251671552" behindDoc="0" locked="0" layoutInCell="1" allowOverlap="1" wp14:anchorId="5121EA6E" wp14:editId="1D2B6F54">
                <wp:simplePos x="0" y="0"/>
                <wp:positionH relativeFrom="column">
                  <wp:posOffset>5681345</wp:posOffset>
                </wp:positionH>
                <wp:positionV relativeFrom="paragraph">
                  <wp:posOffset>193566</wp:posOffset>
                </wp:positionV>
                <wp:extent cx="374015" cy="475615"/>
                <wp:effectExtent l="0" t="0" r="6985" b="635"/>
                <wp:wrapNone/>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015" cy="475615"/>
                          <a:chOff x="5455" y="334"/>
                          <a:chExt cx="589" cy="749"/>
                        </a:xfrm>
                      </wpg:grpSpPr>
                      <wps:wsp>
                        <wps:cNvPr id="201" name="AutoShape 40"/>
                        <wps:cNvSpPr>
                          <a:spLocks/>
                        </wps:cNvSpPr>
                        <wps:spPr bwMode="auto">
                          <a:xfrm>
                            <a:off x="5455" y="333"/>
                            <a:ext cx="589" cy="749"/>
                          </a:xfrm>
                          <a:custGeom>
                            <a:avLst/>
                            <a:gdLst>
                              <a:gd name="T0" fmla="+- 0 5616 5455"/>
                              <a:gd name="T1" fmla="*/ T0 w 589"/>
                              <a:gd name="T2" fmla="+- 0 346 334"/>
                              <a:gd name="T3" fmla="*/ 346 h 749"/>
                              <a:gd name="T4" fmla="+- 0 5535 5455"/>
                              <a:gd name="T5" fmla="*/ T4 w 589"/>
                              <a:gd name="T6" fmla="+- 0 427 334"/>
                              <a:gd name="T7" fmla="*/ 427 h 749"/>
                              <a:gd name="T8" fmla="+- 0 5526 5455"/>
                              <a:gd name="T9" fmla="*/ T8 w 589"/>
                              <a:gd name="T10" fmla="+- 0 519 334"/>
                              <a:gd name="T11" fmla="*/ 519 h 749"/>
                              <a:gd name="T12" fmla="+- 0 5552 5455"/>
                              <a:gd name="T13" fmla="*/ T12 w 589"/>
                              <a:gd name="T14" fmla="+- 0 576 334"/>
                              <a:gd name="T15" fmla="*/ 576 h 749"/>
                              <a:gd name="T16" fmla="+- 0 5534 5455"/>
                              <a:gd name="T17" fmla="*/ T16 w 589"/>
                              <a:gd name="T18" fmla="+- 0 620 334"/>
                              <a:gd name="T19" fmla="*/ 620 h 749"/>
                              <a:gd name="T20" fmla="+- 0 5480 5455"/>
                              <a:gd name="T21" fmla="*/ T20 w 589"/>
                              <a:gd name="T22" fmla="+- 0 687 334"/>
                              <a:gd name="T23" fmla="*/ 687 h 749"/>
                              <a:gd name="T24" fmla="+- 0 5455 5455"/>
                              <a:gd name="T25" fmla="*/ T24 w 589"/>
                              <a:gd name="T26" fmla="+- 0 833 334"/>
                              <a:gd name="T27" fmla="*/ 833 h 749"/>
                              <a:gd name="T28" fmla="+- 0 5467 5455"/>
                              <a:gd name="T29" fmla="*/ T28 w 589"/>
                              <a:gd name="T30" fmla="+- 0 878 334"/>
                              <a:gd name="T31" fmla="*/ 878 h 749"/>
                              <a:gd name="T32" fmla="+- 0 5505 5455"/>
                              <a:gd name="T33" fmla="*/ T32 w 589"/>
                              <a:gd name="T34" fmla="+- 0 903 334"/>
                              <a:gd name="T35" fmla="*/ 903 h 749"/>
                              <a:gd name="T36" fmla="+- 0 5585 5455"/>
                              <a:gd name="T37" fmla="*/ T36 w 589"/>
                              <a:gd name="T38" fmla="+- 0 914 334"/>
                              <a:gd name="T39" fmla="*/ 914 h 749"/>
                              <a:gd name="T40" fmla="+- 0 5668 5455"/>
                              <a:gd name="T41" fmla="*/ T40 w 589"/>
                              <a:gd name="T42" fmla="+- 0 919 334"/>
                              <a:gd name="T43" fmla="*/ 919 h 749"/>
                              <a:gd name="T44" fmla="+- 0 5730 5455"/>
                              <a:gd name="T45" fmla="*/ T44 w 589"/>
                              <a:gd name="T46" fmla="+- 0 1035 334"/>
                              <a:gd name="T47" fmla="*/ 1035 h 749"/>
                              <a:gd name="T48" fmla="+- 0 5855 5455"/>
                              <a:gd name="T49" fmla="*/ T48 w 589"/>
                              <a:gd name="T50" fmla="+- 0 1082 334"/>
                              <a:gd name="T51" fmla="*/ 1082 h 749"/>
                              <a:gd name="T52" fmla="+- 0 5981 5455"/>
                              <a:gd name="T53" fmla="*/ T52 w 589"/>
                              <a:gd name="T54" fmla="+- 0 1032 334"/>
                              <a:gd name="T55" fmla="*/ 1032 h 749"/>
                              <a:gd name="T56" fmla="+- 0 5800 5455"/>
                              <a:gd name="T57" fmla="*/ T56 w 589"/>
                              <a:gd name="T58" fmla="+- 0 1021 334"/>
                              <a:gd name="T59" fmla="*/ 1021 h 749"/>
                              <a:gd name="T60" fmla="+- 0 5726 5455"/>
                              <a:gd name="T61" fmla="*/ T60 w 589"/>
                              <a:gd name="T62" fmla="+- 0 948 334"/>
                              <a:gd name="T63" fmla="*/ 948 h 749"/>
                              <a:gd name="T64" fmla="+- 0 5715 5455"/>
                              <a:gd name="T65" fmla="*/ T64 w 589"/>
                              <a:gd name="T66" fmla="+- 0 894 334"/>
                              <a:gd name="T67" fmla="*/ 894 h 749"/>
                              <a:gd name="T68" fmla="+- 0 5668 5455"/>
                              <a:gd name="T69" fmla="*/ T68 w 589"/>
                              <a:gd name="T70" fmla="+- 0 868 334"/>
                              <a:gd name="T71" fmla="*/ 868 h 749"/>
                              <a:gd name="T72" fmla="+- 0 5590 5455"/>
                              <a:gd name="T73" fmla="*/ T72 w 589"/>
                              <a:gd name="T74" fmla="+- 0 864 334"/>
                              <a:gd name="T75" fmla="*/ 864 h 749"/>
                              <a:gd name="T76" fmla="+- 0 5514 5455"/>
                              <a:gd name="T77" fmla="*/ T76 w 589"/>
                              <a:gd name="T78" fmla="+- 0 853 334"/>
                              <a:gd name="T79" fmla="*/ 853 h 749"/>
                              <a:gd name="T80" fmla="+- 0 5503 5455"/>
                              <a:gd name="T81" fmla="*/ T80 w 589"/>
                              <a:gd name="T82" fmla="+- 0 846 334"/>
                              <a:gd name="T83" fmla="*/ 846 h 749"/>
                              <a:gd name="T84" fmla="+- 0 5517 5455"/>
                              <a:gd name="T85" fmla="*/ T84 w 589"/>
                              <a:gd name="T86" fmla="+- 0 736 334"/>
                              <a:gd name="T87" fmla="*/ 736 h 749"/>
                              <a:gd name="T88" fmla="+- 0 5554 5455"/>
                              <a:gd name="T89" fmla="*/ T88 w 589"/>
                              <a:gd name="T90" fmla="+- 0 666 334"/>
                              <a:gd name="T91" fmla="*/ 666 h 749"/>
                              <a:gd name="T92" fmla="+- 0 5628 5455"/>
                              <a:gd name="T93" fmla="*/ T92 w 589"/>
                              <a:gd name="T94" fmla="+- 0 639 334"/>
                              <a:gd name="T95" fmla="*/ 639 h 749"/>
                              <a:gd name="T96" fmla="+- 0 5814 5455"/>
                              <a:gd name="T97" fmla="*/ T96 w 589"/>
                              <a:gd name="T98" fmla="+- 0 617 334"/>
                              <a:gd name="T99" fmla="*/ 617 h 749"/>
                              <a:gd name="T100" fmla="+- 0 5789 5455"/>
                              <a:gd name="T101" fmla="*/ T100 w 589"/>
                              <a:gd name="T102" fmla="+- 0 589 334"/>
                              <a:gd name="T103" fmla="*/ 589 h 749"/>
                              <a:gd name="T104" fmla="+- 0 5635 5455"/>
                              <a:gd name="T105" fmla="*/ T104 w 589"/>
                              <a:gd name="T106" fmla="+- 0 581 334"/>
                              <a:gd name="T107" fmla="*/ 581 h 749"/>
                              <a:gd name="T108" fmla="+- 0 5580 5455"/>
                              <a:gd name="T109" fmla="*/ T108 w 589"/>
                              <a:gd name="T110" fmla="+- 0 526 334"/>
                              <a:gd name="T111" fmla="*/ 526 h 749"/>
                              <a:gd name="T112" fmla="+- 0 5580 5455"/>
                              <a:gd name="T113" fmla="*/ T112 w 589"/>
                              <a:gd name="T114" fmla="+- 0 446 334"/>
                              <a:gd name="T115" fmla="*/ 446 h 749"/>
                              <a:gd name="T116" fmla="+- 0 5635 5455"/>
                              <a:gd name="T117" fmla="*/ T116 w 589"/>
                              <a:gd name="T118" fmla="+- 0 391 334"/>
                              <a:gd name="T119" fmla="*/ 391 h 749"/>
                              <a:gd name="T120" fmla="+- 0 5788 5455"/>
                              <a:gd name="T121" fmla="*/ T120 w 589"/>
                              <a:gd name="T122" fmla="+- 0 382 334"/>
                              <a:gd name="T123" fmla="*/ 382 h 749"/>
                              <a:gd name="T124" fmla="+- 0 5736 5455"/>
                              <a:gd name="T125" fmla="*/ T124 w 589"/>
                              <a:gd name="T126" fmla="+- 0 346 334"/>
                              <a:gd name="T127" fmla="*/ 346 h 749"/>
                              <a:gd name="T128" fmla="+- 0 5978 5455"/>
                              <a:gd name="T129" fmla="*/ T128 w 589"/>
                              <a:gd name="T130" fmla="+- 0 756 334"/>
                              <a:gd name="T131" fmla="*/ 756 h 749"/>
                              <a:gd name="T132" fmla="+- 0 5908 5455"/>
                              <a:gd name="T133" fmla="*/ T132 w 589"/>
                              <a:gd name="T134" fmla="+- 0 767 334"/>
                              <a:gd name="T135" fmla="*/ 767 h 749"/>
                              <a:gd name="T136" fmla="+- 0 5982 5455"/>
                              <a:gd name="T137" fmla="*/ T136 w 589"/>
                              <a:gd name="T138" fmla="+- 0 840 334"/>
                              <a:gd name="T139" fmla="*/ 840 h 749"/>
                              <a:gd name="T140" fmla="+- 0 5993 5455"/>
                              <a:gd name="T141" fmla="*/ T140 w 589"/>
                              <a:gd name="T142" fmla="+- 0 895 334"/>
                              <a:gd name="T143" fmla="*/ 895 h 749"/>
                              <a:gd name="T144" fmla="+- 0 5952 5455"/>
                              <a:gd name="T145" fmla="*/ T144 w 589"/>
                              <a:gd name="T146" fmla="+- 0 992 334"/>
                              <a:gd name="T147" fmla="*/ 992 h 749"/>
                              <a:gd name="T148" fmla="+- 0 5854 5455"/>
                              <a:gd name="T149" fmla="*/ T148 w 589"/>
                              <a:gd name="T150" fmla="+- 0 1032 334"/>
                              <a:gd name="T151" fmla="*/ 1032 h 749"/>
                              <a:gd name="T152" fmla="+- 0 5988 5455"/>
                              <a:gd name="T153" fmla="*/ T152 w 589"/>
                              <a:gd name="T154" fmla="+- 0 1027 334"/>
                              <a:gd name="T155" fmla="*/ 1027 h 749"/>
                              <a:gd name="T156" fmla="+- 0 6044 5455"/>
                              <a:gd name="T157" fmla="*/ T156 w 589"/>
                              <a:gd name="T158" fmla="+- 0 895 334"/>
                              <a:gd name="T159" fmla="*/ 895 h 749"/>
                              <a:gd name="T160" fmla="+- 0 5996 5455"/>
                              <a:gd name="T161" fmla="*/ T160 w 589"/>
                              <a:gd name="T162" fmla="+- 0 771 334"/>
                              <a:gd name="T163" fmla="*/ 771 h 749"/>
                              <a:gd name="T164" fmla="+- 0 5840 5455"/>
                              <a:gd name="T165" fmla="*/ T164 w 589"/>
                              <a:gd name="T166" fmla="+- 0 639 334"/>
                              <a:gd name="T167" fmla="*/ 639 h 749"/>
                              <a:gd name="T168" fmla="+- 0 5757 5455"/>
                              <a:gd name="T169" fmla="*/ T168 w 589"/>
                              <a:gd name="T170" fmla="+- 0 644 334"/>
                              <a:gd name="T171" fmla="*/ 644 h 749"/>
                              <a:gd name="T172" fmla="+- 0 5810 5455"/>
                              <a:gd name="T173" fmla="*/ T172 w 589"/>
                              <a:gd name="T174" fmla="+- 0 680 334"/>
                              <a:gd name="T175" fmla="*/ 680 h 749"/>
                              <a:gd name="T176" fmla="+- 0 5769 5455"/>
                              <a:gd name="T177" fmla="*/ T176 w 589"/>
                              <a:gd name="T178" fmla="+- 0 727 334"/>
                              <a:gd name="T179" fmla="*/ 727 h 749"/>
                              <a:gd name="T180" fmla="+- 0 5685 5455"/>
                              <a:gd name="T181" fmla="*/ T180 w 589"/>
                              <a:gd name="T182" fmla="+- 0 810 334"/>
                              <a:gd name="T183" fmla="*/ 810 h 749"/>
                              <a:gd name="T184" fmla="+- 0 5720 5455"/>
                              <a:gd name="T185" fmla="*/ T184 w 589"/>
                              <a:gd name="T186" fmla="+- 0 868 334"/>
                              <a:gd name="T187" fmla="*/ 868 h 749"/>
                              <a:gd name="T188" fmla="+- 0 5756 5455"/>
                              <a:gd name="T189" fmla="*/ T188 w 589"/>
                              <a:gd name="T190" fmla="+- 0 796 334"/>
                              <a:gd name="T191" fmla="*/ 796 h 749"/>
                              <a:gd name="T192" fmla="+- 0 5854 5455"/>
                              <a:gd name="T193" fmla="*/ T192 w 589"/>
                              <a:gd name="T194" fmla="+- 0 756 334"/>
                              <a:gd name="T195" fmla="*/ 756 h 749"/>
                              <a:gd name="T196" fmla="+- 0 5944 5455"/>
                              <a:gd name="T197" fmla="*/ T196 w 589"/>
                              <a:gd name="T198" fmla="+- 0 730 334"/>
                              <a:gd name="T199" fmla="*/ 730 h 749"/>
                              <a:gd name="T200" fmla="+- 0 5866 5455"/>
                              <a:gd name="T201" fmla="*/ T200 w 589"/>
                              <a:gd name="T202" fmla="+- 0 673 334"/>
                              <a:gd name="T203" fmla="*/ 673 h 749"/>
                              <a:gd name="T204" fmla="+- 0 5840 5455"/>
                              <a:gd name="T205" fmla="*/ T204 w 589"/>
                              <a:gd name="T206" fmla="+- 0 639 334"/>
                              <a:gd name="T207" fmla="*/ 639 h 749"/>
                              <a:gd name="T208" fmla="+- 0 5676 5455"/>
                              <a:gd name="T209" fmla="*/ T208 w 589"/>
                              <a:gd name="T210" fmla="+- 0 382 334"/>
                              <a:gd name="T211" fmla="*/ 382 h 749"/>
                              <a:gd name="T212" fmla="+- 0 5749 5455"/>
                              <a:gd name="T213" fmla="*/ T212 w 589"/>
                              <a:gd name="T214" fmla="+- 0 413 334"/>
                              <a:gd name="T215" fmla="*/ 413 h 749"/>
                              <a:gd name="T216" fmla="+- 0 5779 5455"/>
                              <a:gd name="T217" fmla="*/ T216 w 589"/>
                              <a:gd name="T218" fmla="+- 0 486 334"/>
                              <a:gd name="T219" fmla="*/ 486 h 749"/>
                              <a:gd name="T220" fmla="+- 0 5749 5455"/>
                              <a:gd name="T221" fmla="*/ T220 w 589"/>
                              <a:gd name="T222" fmla="+- 0 559 334"/>
                              <a:gd name="T223" fmla="*/ 559 h 749"/>
                              <a:gd name="T224" fmla="+- 0 5676 5455"/>
                              <a:gd name="T225" fmla="*/ T224 w 589"/>
                              <a:gd name="T226" fmla="+- 0 589 334"/>
                              <a:gd name="T227" fmla="*/ 589 h 749"/>
                              <a:gd name="T228" fmla="+- 0 5800 5455"/>
                              <a:gd name="T229" fmla="*/ T228 w 589"/>
                              <a:gd name="T230" fmla="+- 0 576 334"/>
                              <a:gd name="T231" fmla="*/ 576 h 749"/>
                              <a:gd name="T232" fmla="+- 0 5827 5455"/>
                              <a:gd name="T233" fmla="*/ T232 w 589"/>
                              <a:gd name="T234" fmla="+- 0 519 334"/>
                              <a:gd name="T235" fmla="*/ 519 h 749"/>
                              <a:gd name="T236" fmla="+- 0 5818 5455"/>
                              <a:gd name="T237" fmla="*/ T236 w 589"/>
                              <a:gd name="T238" fmla="+- 0 427 334"/>
                              <a:gd name="T239" fmla="*/ 427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89" h="749">
                                <a:moveTo>
                                  <a:pt x="221" y="0"/>
                                </a:moveTo>
                                <a:lnTo>
                                  <a:pt x="161" y="12"/>
                                </a:lnTo>
                                <a:lnTo>
                                  <a:pt x="113" y="44"/>
                                </a:lnTo>
                                <a:lnTo>
                                  <a:pt x="80" y="93"/>
                                </a:lnTo>
                                <a:lnTo>
                                  <a:pt x="67" y="152"/>
                                </a:lnTo>
                                <a:lnTo>
                                  <a:pt x="71" y="185"/>
                                </a:lnTo>
                                <a:lnTo>
                                  <a:pt x="81" y="215"/>
                                </a:lnTo>
                                <a:lnTo>
                                  <a:pt x="97" y="242"/>
                                </a:lnTo>
                                <a:lnTo>
                                  <a:pt x="118" y="265"/>
                                </a:lnTo>
                                <a:lnTo>
                                  <a:pt x="79" y="286"/>
                                </a:lnTo>
                                <a:lnTo>
                                  <a:pt x="48" y="316"/>
                                </a:lnTo>
                                <a:lnTo>
                                  <a:pt x="25" y="353"/>
                                </a:lnTo>
                                <a:lnTo>
                                  <a:pt x="13" y="397"/>
                                </a:lnTo>
                                <a:lnTo>
                                  <a:pt x="0" y="499"/>
                                </a:lnTo>
                                <a:lnTo>
                                  <a:pt x="2" y="523"/>
                                </a:lnTo>
                                <a:lnTo>
                                  <a:pt x="12" y="544"/>
                                </a:lnTo>
                                <a:lnTo>
                                  <a:pt x="28" y="560"/>
                                </a:lnTo>
                                <a:lnTo>
                                  <a:pt x="50" y="569"/>
                                </a:lnTo>
                                <a:lnTo>
                                  <a:pt x="90" y="575"/>
                                </a:lnTo>
                                <a:lnTo>
                                  <a:pt x="130" y="580"/>
                                </a:lnTo>
                                <a:lnTo>
                                  <a:pt x="171" y="584"/>
                                </a:lnTo>
                                <a:lnTo>
                                  <a:pt x="213" y="585"/>
                                </a:lnTo>
                                <a:lnTo>
                                  <a:pt x="233" y="649"/>
                                </a:lnTo>
                                <a:lnTo>
                                  <a:pt x="275" y="701"/>
                                </a:lnTo>
                                <a:lnTo>
                                  <a:pt x="332" y="736"/>
                                </a:lnTo>
                                <a:lnTo>
                                  <a:pt x="400" y="748"/>
                                </a:lnTo>
                                <a:lnTo>
                                  <a:pt x="473" y="734"/>
                                </a:lnTo>
                                <a:lnTo>
                                  <a:pt x="526" y="698"/>
                                </a:lnTo>
                                <a:lnTo>
                                  <a:pt x="399" y="698"/>
                                </a:lnTo>
                                <a:lnTo>
                                  <a:pt x="345" y="687"/>
                                </a:lnTo>
                                <a:lnTo>
                                  <a:pt x="301" y="658"/>
                                </a:lnTo>
                                <a:lnTo>
                                  <a:pt x="271" y="614"/>
                                </a:lnTo>
                                <a:lnTo>
                                  <a:pt x="260" y="561"/>
                                </a:lnTo>
                                <a:lnTo>
                                  <a:pt x="260" y="560"/>
                                </a:lnTo>
                                <a:lnTo>
                                  <a:pt x="265" y="534"/>
                                </a:lnTo>
                                <a:lnTo>
                                  <a:pt x="213" y="534"/>
                                </a:lnTo>
                                <a:lnTo>
                                  <a:pt x="174" y="533"/>
                                </a:lnTo>
                                <a:lnTo>
                                  <a:pt x="135" y="530"/>
                                </a:lnTo>
                                <a:lnTo>
                                  <a:pt x="97" y="525"/>
                                </a:lnTo>
                                <a:lnTo>
                                  <a:pt x="59" y="519"/>
                                </a:lnTo>
                                <a:lnTo>
                                  <a:pt x="53" y="518"/>
                                </a:lnTo>
                                <a:lnTo>
                                  <a:pt x="48" y="512"/>
                                </a:lnTo>
                                <a:lnTo>
                                  <a:pt x="49" y="505"/>
                                </a:lnTo>
                                <a:lnTo>
                                  <a:pt x="62" y="402"/>
                                </a:lnTo>
                                <a:lnTo>
                                  <a:pt x="74" y="363"/>
                                </a:lnTo>
                                <a:lnTo>
                                  <a:pt x="99" y="332"/>
                                </a:lnTo>
                                <a:lnTo>
                                  <a:pt x="133" y="312"/>
                                </a:lnTo>
                                <a:lnTo>
                                  <a:pt x="173" y="305"/>
                                </a:lnTo>
                                <a:lnTo>
                                  <a:pt x="385" y="305"/>
                                </a:lnTo>
                                <a:lnTo>
                                  <a:pt x="359" y="283"/>
                                </a:lnTo>
                                <a:lnTo>
                                  <a:pt x="324" y="265"/>
                                </a:lnTo>
                                <a:lnTo>
                                  <a:pt x="334" y="255"/>
                                </a:lnTo>
                                <a:lnTo>
                                  <a:pt x="221" y="255"/>
                                </a:lnTo>
                                <a:lnTo>
                                  <a:pt x="180" y="247"/>
                                </a:lnTo>
                                <a:lnTo>
                                  <a:pt x="147" y="225"/>
                                </a:lnTo>
                                <a:lnTo>
                                  <a:pt x="125" y="192"/>
                                </a:lnTo>
                                <a:lnTo>
                                  <a:pt x="117" y="152"/>
                                </a:lnTo>
                                <a:lnTo>
                                  <a:pt x="125" y="112"/>
                                </a:lnTo>
                                <a:lnTo>
                                  <a:pt x="147" y="79"/>
                                </a:lnTo>
                                <a:lnTo>
                                  <a:pt x="180" y="57"/>
                                </a:lnTo>
                                <a:lnTo>
                                  <a:pt x="221" y="48"/>
                                </a:lnTo>
                                <a:lnTo>
                                  <a:pt x="333" y="48"/>
                                </a:lnTo>
                                <a:lnTo>
                                  <a:pt x="330" y="44"/>
                                </a:lnTo>
                                <a:lnTo>
                                  <a:pt x="281" y="12"/>
                                </a:lnTo>
                                <a:lnTo>
                                  <a:pt x="221" y="0"/>
                                </a:lnTo>
                                <a:close/>
                                <a:moveTo>
                                  <a:pt x="523" y="422"/>
                                </a:moveTo>
                                <a:lnTo>
                                  <a:pt x="399" y="422"/>
                                </a:lnTo>
                                <a:lnTo>
                                  <a:pt x="453" y="433"/>
                                </a:lnTo>
                                <a:lnTo>
                                  <a:pt x="497" y="462"/>
                                </a:lnTo>
                                <a:lnTo>
                                  <a:pt x="527" y="506"/>
                                </a:lnTo>
                                <a:lnTo>
                                  <a:pt x="538" y="560"/>
                                </a:lnTo>
                                <a:lnTo>
                                  <a:pt x="538" y="561"/>
                                </a:lnTo>
                                <a:lnTo>
                                  <a:pt x="527" y="614"/>
                                </a:lnTo>
                                <a:lnTo>
                                  <a:pt x="497" y="658"/>
                                </a:lnTo>
                                <a:lnTo>
                                  <a:pt x="453" y="687"/>
                                </a:lnTo>
                                <a:lnTo>
                                  <a:pt x="399" y="698"/>
                                </a:lnTo>
                                <a:lnTo>
                                  <a:pt x="526" y="698"/>
                                </a:lnTo>
                                <a:lnTo>
                                  <a:pt x="533" y="693"/>
                                </a:lnTo>
                                <a:lnTo>
                                  <a:pt x="574" y="634"/>
                                </a:lnTo>
                                <a:lnTo>
                                  <a:pt x="589" y="561"/>
                                </a:lnTo>
                                <a:lnTo>
                                  <a:pt x="576" y="493"/>
                                </a:lnTo>
                                <a:lnTo>
                                  <a:pt x="541" y="437"/>
                                </a:lnTo>
                                <a:lnTo>
                                  <a:pt x="523" y="422"/>
                                </a:lnTo>
                                <a:close/>
                                <a:moveTo>
                                  <a:pt x="385" y="305"/>
                                </a:moveTo>
                                <a:lnTo>
                                  <a:pt x="269" y="305"/>
                                </a:lnTo>
                                <a:lnTo>
                                  <a:pt x="302" y="310"/>
                                </a:lnTo>
                                <a:lnTo>
                                  <a:pt x="331" y="324"/>
                                </a:lnTo>
                                <a:lnTo>
                                  <a:pt x="355" y="346"/>
                                </a:lnTo>
                                <a:lnTo>
                                  <a:pt x="372" y="374"/>
                                </a:lnTo>
                                <a:lnTo>
                                  <a:pt x="314" y="393"/>
                                </a:lnTo>
                                <a:lnTo>
                                  <a:pt x="265" y="428"/>
                                </a:lnTo>
                                <a:lnTo>
                                  <a:pt x="230" y="476"/>
                                </a:lnTo>
                                <a:lnTo>
                                  <a:pt x="213" y="534"/>
                                </a:lnTo>
                                <a:lnTo>
                                  <a:pt x="265" y="534"/>
                                </a:lnTo>
                                <a:lnTo>
                                  <a:pt x="271" y="506"/>
                                </a:lnTo>
                                <a:lnTo>
                                  <a:pt x="301" y="462"/>
                                </a:lnTo>
                                <a:lnTo>
                                  <a:pt x="345" y="433"/>
                                </a:lnTo>
                                <a:lnTo>
                                  <a:pt x="399" y="422"/>
                                </a:lnTo>
                                <a:lnTo>
                                  <a:pt x="523" y="422"/>
                                </a:lnTo>
                                <a:lnTo>
                                  <a:pt x="489" y="396"/>
                                </a:lnTo>
                                <a:lnTo>
                                  <a:pt x="425" y="375"/>
                                </a:lnTo>
                                <a:lnTo>
                                  <a:pt x="411" y="339"/>
                                </a:lnTo>
                                <a:lnTo>
                                  <a:pt x="388" y="308"/>
                                </a:lnTo>
                                <a:lnTo>
                                  <a:pt x="385" y="305"/>
                                </a:lnTo>
                                <a:close/>
                                <a:moveTo>
                                  <a:pt x="333" y="48"/>
                                </a:moveTo>
                                <a:lnTo>
                                  <a:pt x="221" y="48"/>
                                </a:lnTo>
                                <a:lnTo>
                                  <a:pt x="261" y="57"/>
                                </a:lnTo>
                                <a:lnTo>
                                  <a:pt x="294" y="79"/>
                                </a:lnTo>
                                <a:lnTo>
                                  <a:pt x="316" y="112"/>
                                </a:lnTo>
                                <a:lnTo>
                                  <a:pt x="324" y="152"/>
                                </a:lnTo>
                                <a:lnTo>
                                  <a:pt x="316" y="192"/>
                                </a:lnTo>
                                <a:lnTo>
                                  <a:pt x="294" y="225"/>
                                </a:lnTo>
                                <a:lnTo>
                                  <a:pt x="261" y="247"/>
                                </a:lnTo>
                                <a:lnTo>
                                  <a:pt x="221" y="255"/>
                                </a:lnTo>
                                <a:lnTo>
                                  <a:pt x="334" y="255"/>
                                </a:lnTo>
                                <a:lnTo>
                                  <a:pt x="345" y="242"/>
                                </a:lnTo>
                                <a:lnTo>
                                  <a:pt x="361" y="215"/>
                                </a:lnTo>
                                <a:lnTo>
                                  <a:pt x="372" y="185"/>
                                </a:lnTo>
                                <a:lnTo>
                                  <a:pt x="375" y="152"/>
                                </a:lnTo>
                                <a:lnTo>
                                  <a:pt x="363" y="93"/>
                                </a:lnTo>
                                <a:lnTo>
                                  <a:pt x="333" y="4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2" name="Picture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64" y="804"/>
                            <a:ext cx="180"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6DD9BBF0" id="Group 200" o:spid="_x0000_s1026" style="position:absolute;margin-left:447.35pt;margin-top:15.25pt;width:29.45pt;height:37.45pt;z-index:251671552" coordorigin="5455,334" coordsize="589,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">
                <v:shape id="AutoShape 40" o:spid="_x0000_s1027" style="position:absolute;left:5455;top:333;width:589;height:749;visibility:visible;mso-wrap-style:square;v-text-anchor:top" coordsize="589,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" path="m221,l161,12,113,44,80,93,67,152r4,33l81,215r16,27l118,265,79,286,48,316,25,353,13,397,,499r2,24l12,544r16,16l50,569r40,6l130,580r41,4l213,585r20,64l275,701r57,35l400,748r73,-14l526,698r-127,l345,687,301,658,271,614,260,561r,-1l265,534r-52,l174,533r-39,-3l97,525,59,519r-6,-1l48,512r1,-7l62,402,74,363,99,332r34,-20l173,305r212,l359,283,324,265r10,-10l221,255r-41,-8l147,225,125,192r-8,-40l125,112,147,79,180,57r41,-9l333,48r-3,-4l281,12,221,xm523,422r-124,l453,433r44,29l527,506r11,54l538,561r-11,53l497,658r-44,29l399,698r127,l533,693r41,-59l589,561,576,493,541,437,523,422xm385,305r-116,l302,310r29,14l355,346r17,28l314,393r-49,35l230,476r-17,58l265,534r6,-28l301,462r44,-29l399,422r124,l489,396,425,375,411,339,388,308r-3,-3xm333,48r-112,l261,57r33,22l316,112r8,40l316,192r-22,33l261,247r-40,8l334,255r11,-13l361,215r11,-30l375,152,363,93,333,48xe" fillcolor="#003263" stroked="f">
                  <v:path arrowok="t" o:connecttype="custom" o:connectlocs="161,346;80,427;71,519;97,576;79,620;25,687;0,833;12,878;50,903;130,914;213,919;275,1035;400,1082;526,1032;345,1021;271,948;260,894;213,868;135,864;59,853;48,846;62,736;99,666;173,639;359,617;334,589;180,581;125,526;125,446;180,391;333,382;281,346;523,756;453,767;527,840;538,895;497,992;399,1032;533,1027;589,895;541,771;385,639;302,644;355,680;314,727;230,810;265,868;301,796;399,756;489,730;411,673;385,639;221,382;294,413;324,486;294,559;221,589;345,576;372,519;363,427" o:connectangles="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8" type="#_x0000_t75" style="position:absolute;left:5764;top:804;width:180;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">
                  <v:imagedata r:id="rId16" o:title=""/>
                </v:shape>
              </v:group>
            </w:pict>
          </mc:Fallback>
        </mc:AlternateContent>
      </w:r>
      <w:r w:rsidR="00D8769F" w:rsidRPr="00AA4688">
        <w:rPr>
          <w:noProof/>
          <w:sz w:val="24"/>
          <w:szCs w:val="24"/>
        </w:rPr>
        <mc:AlternateContent>
          <mc:Choice Requires="wpg">
            <w:drawing>
              <wp:anchor distT="0" distB="0" distL="114300" distR="114300" simplePos="0" relativeHeight="251670528" behindDoc="0" locked="0" layoutInCell="1" allowOverlap="1" wp14:anchorId="265ABC8A" wp14:editId="01FFB781">
                <wp:simplePos x="0" y="0"/>
                <wp:positionH relativeFrom="column">
                  <wp:posOffset>4316730</wp:posOffset>
                </wp:positionH>
                <wp:positionV relativeFrom="paragraph">
                  <wp:posOffset>70485</wp:posOffset>
                </wp:positionV>
                <wp:extent cx="1095374" cy="2624044"/>
                <wp:effectExtent l="0" t="19050" r="10160" b="5080"/>
                <wp:wrapNone/>
                <wp:docPr id="410" name="Group 410"/>
                <wp:cNvGraphicFramePr/>
                <a:graphic xmlns:a="http://schemas.openxmlformats.org/drawingml/2006/main">
                  <a:graphicData uri="http://schemas.microsoft.com/office/word/2010/wordprocessingGroup">
                    <wpg:wgp>
                      <wpg:cNvGrpSpPr/>
                      <wpg:grpSpPr>
                        <a:xfrm>
                          <a:off x="0" y="0"/>
                          <a:ext cx="1095374" cy="2624044"/>
                          <a:chOff x="0" y="0"/>
                          <a:chExt cx="1095374" cy="2202332"/>
                        </a:xfrm>
                      </wpg:grpSpPr>
                      <wpg:grpSp>
                        <wpg:cNvPr id="411" name="Group 411"/>
                        <wpg:cNvGrpSpPr/>
                        <wpg:grpSpPr>
                          <a:xfrm>
                            <a:off x="0" y="0"/>
                            <a:ext cx="819150" cy="993696"/>
                            <a:chOff x="0" y="0"/>
                            <a:chExt cx="941705" cy="1142365"/>
                          </a:xfrm>
                        </wpg:grpSpPr>
                        <wpg:grpSp>
                          <wpg:cNvPr id="412" name="Group 412"/>
                          <wpg:cNvGrpSpPr>
                            <a:grpSpLocks/>
                          </wpg:cNvGrpSpPr>
                          <wpg:grpSpPr bwMode="auto">
                            <a:xfrm>
                              <a:off x="0" y="0"/>
                              <a:ext cx="274955" cy="655955"/>
                              <a:chOff x="9583" y="-1715"/>
                              <a:chExt cx="433" cy="1033"/>
                            </a:xfrm>
                          </wpg:grpSpPr>
                          <wps:wsp>
                            <wps:cNvPr id="413" name="AutoShape 58"/>
                            <wps:cNvSpPr>
                              <a:spLocks/>
                            </wps:cNvSpPr>
                            <wps:spPr bwMode="auto">
                              <a:xfrm>
                                <a:off x="9583" y="-1716"/>
                                <a:ext cx="433" cy="1033"/>
                              </a:xfrm>
                              <a:custGeom>
                                <a:avLst/>
                                <a:gdLst>
                                  <a:gd name="T0" fmla="+- 0 9990 9583"/>
                                  <a:gd name="T1" fmla="*/ T0 w 433"/>
                                  <a:gd name="T2" fmla="+- 0 -1675 -1715"/>
                                  <a:gd name="T3" fmla="*/ -1675 h 1033"/>
                                  <a:gd name="T4" fmla="+- 0 9946 9583"/>
                                  <a:gd name="T5" fmla="*/ T4 w 433"/>
                                  <a:gd name="T6" fmla="+- 0 -1712 -1715"/>
                                  <a:gd name="T7" fmla="*/ -1712 h 1033"/>
                                  <a:gd name="T8" fmla="+- 0 9939 9583"/>
                                  <a:gd name="T9" fmla="*/ T8 w 433"/>
                                  <a:gd name="T10" fmla="+- 0 -1421 -1715"/>
                                  <a:gd name="T11" fmla="*/ -1421 h 1033"/>
                                  <a:gd name="T12" fmla="+- 0 9832 9583"/>
                                  <a:gd name="T13" fmla="*/ T12 w 433"/>
                                  <a:gd name="T14" fmla="+- 0 -1408 -1715"/>
                                  <a:gd name="T15" fmla="*/ -1408 h 1033"/>
                                  <a:gd name="T16" fmla="+- 0 9758 9583"/>
                                  <a:gd name="T17" fmla="*/ T16 w 433"/>
                                  <a:gd name="T18" fmla="+- 0 -1415 -1715"/>
                                  <a:gd name="T19" fmla="*/ -1415 h 1033"/>
                                  <a:gd name="T20" fmla="+- 0 9647 9583"/>
                                  <a:gd name="T21" fmla="*/ T20 w 433"/>
                                  <a:gd name="T22" fmla="+- 0 -1429 -1715"/>
                                  <a:gd name="T23" fmla="*/ -1429 h 1033"/>
                                  <a:gd name="T24" fmla="+- 0 9939 9583"/>
                                  <a:gd name="T25" fmla="*/ T24 w 433"/>
                                  <a:gd name="T26" fmla="+- 0 -1667 -1715"/>
                                  <a:gd name="T27" fmla="*/ -1667 h 1033"/>
                                  <a:gd name="T28" fmla="+- 0 9928 9583"/>
                                  <a:gd name="T29" fmla="*/ T28 w 433"/>
                                  <a:gd name="T30" fmla="+- 0 -1715 -1715"/>
                                  <a:gd name="T31" fmla="*/ -1715 h 1033"/>
                                  <a:gd name="T32" fmla="+- 0 9617 9583"/>
                                  <a:gd name="T33" fmla="*/ T32 w 433"/>
                                  <a:gd name="T34" fmla="+- 0 -1696 -1715"/>
                                  <a:gd name="T35" fmla="*/ -1696 h 1033"/>
                                  <a:gd name="T36" fmla="+- 0 9597 9583"/>
                                  <a:gd name="T37" fmla="*/ T36 w 433"/>
                                  <a:gd name="T38" fmla="+- 0 -1439 -1715"/>
                                  <a:gd name="T39" fmla="*/ -1439 h 1033"/>
                                  <a:gd name="T40" fmla="+- 0 9639 9583"/>
                                  <a:gd name="T41" fmla="*/ T40 w 433"/>
                                  <a:gd name="T42" fmla="+- 0 -1379 -1715"/>
                                  <a:gd name="T43" fmla="*/ -1379 h 1033"/>
                                  <a:gd name="T44" fmla="+- 0 9752 9583"/>
                                  <a:gd name="T45" fmla="*/ T44 w 433"/>
                                  <a:gd name="T46" fmla="+- 0 -1319 -1715"/>
                                  <a:gd name="T47" fmla="*/ -1319 h 1033"/>
                                  <a:gd name="T48" fmla="+- 0 9782 9583"/>
                                  <a:gd name="T49" fmla="*/ T48 w 433"/>
                                  <a:gd name="T50" fmla="+- 0 -1294 -1715"/>
                                  <a:gd name="T51" fmla="*/ -1294 h 1033"/>
                                  <a:gd name="T52" fmla="+- 0 9822 9583"/>
                                  <a:gd name="T53" fmla="*/ T52 w 433"/>
                                  <a:gd name="T54" fmla="+- 0 -1300 -1715"/>
                                  <a:gd name="T55" fmla="*/ -1300 h 1033"/>
                                  <a:gd name="T56" fmla="+- 0 9851 9583"/>
                                  <a:gd name="T57" fmla="*/ T56 w 433"/>
                                  <a:gd name="T58" fmla="+- 0 -1340 -1715"/>
                                  <a:gd name="T59" fmla="*/ -1340 h 1033"/>
                                  <a:gd name="T60" fmla="+- 0 9954 9583"/>
                                  <a:gd name="T61" fmla="*/ T60 w 433"/>
                                  <a:gd name="T62" fmla="+- 0 -1379 -1715"/>
                                  <a:gd name="T63" fmla="*/ -1379 h 1033"/>
                                  <a:gd name="T64" fmla="+- 0 9996 9583"/>
                                  <a:gd name="T65" fmla="*/ T64 w 433"/>
                                  <a:gd name="T66" fmla="+- 0 -1439 -1715"/>
                                  <a:gd name="T67" fmla="*/ -1439 h 1033"/>
                                  <a:gd name="T68" fmla="+- 0 10003 9583"/>
                                  <a:gd name="T69" fmla="*/ T68 w 433"/>
                                  <a:gd name="T70" fmla="+- 0 -862 -1715"/>
                                  <a:gd name="T71" fmla="*/ -862 h 1033"/>
                                  <a:gd name="T72" fmla="+- 0 9959 9583"/>
                                  <a:gd name="T73" fmla="*/ T72 w 433"/>
                                  <a:gd name="T74" fmla="+- 0 -947 -1715"/>
                                  <a:gd name="T75" fmla="*/ -947 h 1033"/>
                                  <a:gd name="T76" fmla="+- 0 9797 9583"/>
                                  <a:gd name="T77" fmla="*/ T76 w 433"/>
                                  <a:gd name="T78" fmla="+- 0 -731 -1715"/>
                                  <a:gd name="T79" fmla="*/ -731 h 1033"/>
                                  <a:gd name="T80" fmla="+- 0 9642 9583"/>
                                  <a:gd name="T81" fmla="*/ T80 w 433"/>
                                  <a:gd name="T82" fmla="+- 0 -856 -1715"/>
                                  <a:gd name="T83" fmla="*/ -856 h 1033"/>
                                  <a:gd name="T84" fmla="+- 0 9710 9583"/>
                                  <a:gd name="T85" fmla="*/ T84 w 433"/>
                                  <a:gd name="T86" fmla="+- 0 -942 -1715"/>
                                  <a:gd name="T87" fmla="*/ -942 h 1033"/>
                                  <a:gd name="T88" fmla="+- 0 9880 9583"/>
                                  <a:gd name="T89" fmla="*/ T88 w 433"/>
                                  <a:gd name="T90" fmla="+- 0 -942 -1715"/>
                                  <a:gd name="T91" fmla="*/ -942 h 1033"/>
                                  <a:gd name="T92" fmla="+- 0 9948 9583"/>
                                  <a:gd name="T93" fmla="*/ T92 w 433"/>
                                  <a:gd name="T94" fmla="+- 0 -856 -1715"/>
                                  <a:gd name="T95" fmla="*/ -856 h 1033"/>
                                  <a:gd name="T96" fmla="+- 0 9957 9583"/>
                                  <a:gd name="T97" fmla="*/ T96 w 433"/>
                                  <a:gd name="T98" fmla="+- 0 -949 -1715"/>
                                  <a:gd name="T99" fmla="*/ -949 h 1033"/>
                                  <a:gd name="T100" fmla="+- 0 9907 9583"/>
                                  <a:gd name="T101" fmla="*/ T100 w 433"/>
                                  <a:gd name="T102" fmla="+- 0 -997 -1715"/>
                                  <a:gd name="T103" fmla="*/ -997 h 1033"/>
                                  <a:gd name="T104" fmla="+- 0 9944 9583"/>
                                  <a:gd name="T105" fmla="*/ T104 w 433"/>
                                  <a:gd name="T106" fmla="+- 0 -1064 -1715"/>
                                  <a:gd name="T107" fmla="*/ -1064 h 1033"/>
                                  <a:gd name="T108" fmla="+- 0 9908 9583"/>
                                  <a:gd name="T109" fmla="*/ T108 w 433"/>
                                  <a:gd name="T110" fmla="+- 0 -1192 -1715"/>
                                  <a:gd name="T111" fmla="*/ -1192 h 1033"/>
                                  <a:gd name="T112" fmla="+- 0 9897 9583"/>
                                  <a:gd name="T113" fmla="*/ T112 w 433"/>
                                  <a:gd name="T114" fmla="+- 0 -1094 -1715"/>
                                  <a:gd name="T115" fmla="*/ -1094 h 1033"/>
                                  <a:gd name="T116" fmla="+- 0 9836 9583"/>
                                  <a:gd name="T117" fmla="*/ T116 w 433"/>
                                  <a:gd name="T118" fmla="+- 0 -1005 -1715"/>
                                  <a:gd name="T119" fmla="*/ -1005 h 1033"/>
                                  <a:gd name="T120" fmla="+- 0 9726 9583"/>
                                  <a:gd name="T121" fmla="*/ T120 w 433"/>
                                  <a:gd name="T122" fmla="+- 0 -1025 -1715"/>
                                  <a:gd name="T123" fmla="*/ -1025 h 1033"/>
                                  <a:gd name="T124" fmla="+- 0 9704 9583"/>
                                  <a:gd name="T125" fmla="*/ T124 w 433"/>
                                  <a:gd name="T126" fmla="+- 0 -1132 -1715"/>
                                  <a:gd name="T127" fmla="*/ -1132 h 1033"/>
                                  <a:gd name="T128" fmla="+- 0 9796 9583"/>
                                  <a:gd name="T129" fmla="*/ T128 w 433"/>
                                  <a:gd name="T130" fmla="+- 0 -1192 -1715"/>
                                  <a:gd name="T131" fmla="*/ -1192 h 1033"/>
                                  <a:gd name="T132" fmla="+- 0 9889 9583"/>
                                  <a:gd name="T133" fmla="*/ T132 w 433"/>
                                  <a:gd name="T134" fmla="+- 0 -1132 -1715"/>
                                  <a:gd name="T135" fmla="*/ -1132 h 1033"/>
                                  <a:gd name="T136" fmla="+- 0 9856 9583"/>
                                  <a:gd name="T137" fmla="*/ T136 w 433"/>
                                  <a:gd name="T138" fmla="+- 0 -1229 -1715"/>
                                  <a:gd name="T139" fmla="*/ -1229 h 1033"/>
                                  <a:gd name="T140" fmla="+- 0 9692 9583"/>
                                  <a:gd name="T141" fmla="*/ T140 w 433"/>
                                  <a:gd name="T142" fmla="+- 0 -1197 -1715"/>
                                  <a:gd name="T143" fmla="*/ -1197 h 1033"/>
                                  <a:gd name="T144" fmla="+- 0 9652 9583"/>
                                  <a:gd name="T145" fmla="*/ T144 w 433"/>
                                  <a:gd name="T146" fmla="+- 0 -1064 -1715"/>
                                  <a:gd name="T147" fmla="*/ -1064 h 1033"/>
                                  <a:gd name="T148" fmla="+- 0 9698 9583"/>
                                  <a:gd name="T149" fmla="*/ T148 w 433"/>
                                  <a:gd name="T150" fmla="+- 0 -988 -1715"/>
                                  <a:gd name="T151" fmla="*/ -988 h 1033"/>
                                  <a:gd name="T152" fmla="+- 0 9607 9583"/>
                                  <a:gd name="T153" fmla="*/ T152 w 433"/>
                                  <a:gd name="T154" fmla="+- 0 -903 -1715"/>
                                  <a:gd name="T155" fmla="*/ -903 h 1033"/>
                                  <a:gd name="T156" fmla="+- 0 9585 9583"/>
                                  <a:gd name="T157" fmla="*/ T156 w 433"/>
                                  <a:gd name="T158" fmla="+- 0 -738 -1715"/>
                                  <a:gd name="T159" fmla="*/ -738 h 1033"/>
                                  <a:gd name="T160" fmla="+- 0 9623 9583"/>
                                  <a:gd name="T161" fmla="*/ T160 w 433"/>
                                  <a:gd name="T162" fmla="+- 0 -701 -1715"/>
                                  <a:gd name="T163" fmla="*/ -701 h 1033"/>
                                  <a:gd name="T164" fmla="+- 0 9754 9583"/>
                                  <a:gd name="T165" fmla="*/ T164 w 433"/>
                                  <a:gd name="T166" fmla="+- 0 -684 -1715"/>
                                  <a:gd name="T167" fmla="*/ -684 h 1033"/>
                                  <a:gd name="T168" fmla="+- 0 9889 9583"/>
                                  <a:gd name="T169" fmla="*/ T168 w 433"/>
                                  <a:gd name="T170" fmla="+- 0 -688 -1715"/>
                                  <a:gd name="T171" fmla="*/ -688 h 1033"/>
                                  <a:gd name="T172" fmla="+- 0 9994 9583"/>
                                  <a:gd name="T173" fmla="*/ T172 w 433"/>
                                  <a:gd name="T174" fmla="+- 0 -709 -1715"/>
                                  <a:gd name="T175" fmla="*/ -709 h 1033"/>
                                  <a:gd name="T176" fmla="+- 0 10015 9583"/>
                                  <a:gd name="T177" fmla="*/ T176 w 433"/>
                                  <a:gd name="T178" fmla="+- 0 -738 -1715"/>
                                  <a:gd name="T179" fmla="*/ -738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33" h="1033">
                                    <a:moveTo>
                                      <a:pt x="413" y="66"/>
                                    </a:moveTo>
                                    <a:lnTo>
                                      <a:pt x="409" y="48"/>
                                    </a:lnTo>
                                    <a:lnTo>
                                      <a:pt x="407" y="40"/>
                                    </a:lnTo>
                                    <a:lnTo>
                                      <a:pt x="393" y="19"/>
                                    </a:lnTo>
                                    <a:lnTo>
                                      <a:pt x="371" y="5"/>
                                    </a:lnTo>
                                    <a:lnTo>
                                      <a:pt x="363" y="3"/>
                                    </a:lnTo>
                                    <a:lnTo>
                                      <a:pt x="363" y="55"/>
                                    </a:lnTo>
                                    <a:lnTo>
                                      <a:pt x="363" y="286"/>
                                    </a:lnTo>
                                    <a:lnTo>
                                      <a:pt x="356" y="294"/>
                                    </a:lnTo>
                                    <a:lnTo>
                                      <a:pt x="261" y="294"/>
                                    </a:lnTo>
                                    <a:lnTo>
                                      <a:pt x="252" y="298"/>
                                    </a:lnTo>
                                    <a:lnTo>
                                      <a:pt x="249" y="307"/>
                                    </a:lnTo>
                                    <a:lnTo>
                                      <a:pt x="215" y="375"/>
                                    </a:lnTo>
                                    <a:lnTo>
                                      <a:pt x="179" y="307"/>
                                    </a:lnTo>
                                    <a:lnTo>
                                      <a:pt x="175" y="300"/>
                                    </a:lnTo>
                                    <a:lnTo>
                                      <a:pt x="167" y="294"/>
                                    </a:lnTo>
                                    <a:lnTo>
                                      <a:pt x="71" y="294"/>
                                    </a:lnTo>
                                    <a:lnTo>
                                      <a:pt x="64" y="286"/>
                                    </a:lnTo>
                                    <a:lnTo>
                                      <a:pt x="64" y="55"/>
                                    </a:lnTo>
                                    <a:lnTo>
                                      <a:pt x="71" y="48"/>
                                    </a:lnTo>
                                    <a:lnTo>
                                      <a:pt x="356" y="48"/>
                                    </a:lnTo>
                                    <a:lnTo>
                                      <a:pt x="363" y="55"/>
                                    </a:lnTo>
                                    <a:lnTo>
                                      <a:pt x="363" y="3"/>
                                    </a:lnTo>
                                    <a:lnTo>
                                      <a:pt x="345" y="0"/>
                                    </a:lnTo>
                                    <a:lnTo>
                                      <a:pt x="82" y="0"/>
                                    </a:lnTo>
                                    <a:lnTo>
                                      <a:pt x="56" y="5"/>
                                    </a:lnTo>
                                    <a:lnTo>
                                      <a:pt x="34" y="19"/>
                                    </a:lnTo>
                                    <a:lnTo>
                                      <a:pt x="20" y="40"/>
                                    </a:lnTo>
                                    <a:lnTo>
                                      <a:pt x="14" y="66"/>
                                    </a:lnTo>
                                    <a:lnTo>
                                      <a:pt x="14" y="276"/>
                                    </a:lnTo>
                                    <a:lnTo>
                                      <a:pt x="20" y="301"/>
                                    </a:lnTo>
                                    <a:lnTo>
                                      <a:pt x="34" y="322"/>
                                    </a:lnTo>
                                    <a:lnTo>
                                      <a:pt x="56" y="336"/>
                                    </a:lnTo>
                                    <a:lnTo>
                                      <a:pt x="82" y="342"/>
                                    </a:lnTo>
                                    <a:lnTo>
                                      <a:pt x="141" y="342"/>
                                    </a:lnTo>
                                    <a:lnTo>
                                      <a:pt x="169" y="396"/>
                                    </a:lnTo>
                                    <a:lnTo>
                                      <a:pt x="176" y="407"/>
                                    </a:lnTo>
                                    <a:lnTo>
                                      <a:pt x="186" y="415"/>
                                    </a:lnTo>
                                    <a:lnTo>
                                      <a:pt x="199" y="421"/>
                                    </a:lnTo>
                                    <a:lnTo>
                                      <a:pt x="213" y="423"/>
                                    </a:lnTo>
                                    <a:lnTo>
                                      <a:pt x="227" y="421"/>
                                    </a:lnTo>
                                    <a:lnTo>
                                      <a:pt x="239" y="415"/>
                                    </a:lnTo>
                                    <a:lnTo>
                                      <a:pt x="249" y="407"/>
                                    </a:lnTo>
                                    <a:lnTo>
                                      <a:pt x="257" y="396"/>
                                    </a:lnTo>
                                    <a:lnTo>
                                      <a:pt x="268" y="375"/>
                                    </a:lnTo>
                                    <a:lnTo>
                                      <a:pt x="285" y="342"/>
                                    </a:lnTo>
                                    <a:lnTo>
                                      <a:pt x="345" y="342"/>
                                    </a:lnTo>
                                    <a:lnTo>
                                      <a:pt x="371" y="336"/>
                                    </a:lnTo>
                                    <a:lnTo>
                                      <a:pt x="393" y="322"/>
                                    </a:lnTo>
                                    <a:lnTo>
                                      <a:pt x="407" y="301"/>
                                    </a:lnTo>
                                    <a:lnTo>
                                      <a:pt x="413" y="276"/>
                                    </a:lnTo>
                                    <a:lnTo>
                                      <a:pt x="413" y="66"/>
                                    </a:lnTo>
                                    <a:close/>
                                    <a:moveTo>
                                      <a:pt x="433" y="958"/>
                                    </a:moveTo>
                                    <a:lnTo>
                                      <a:pt x="420" y="853"/>
                                    </a:lnTo>
                                    <a:lnTo>
                                      <a:pt x="407" y="812"/>
                                    </a:lnTo>
                                    <a:lnTo>
                                      <a:pt x="384" y="776"/>
                                    </a:lnTo>
                                    <a:lnTo>
                                      <a:pt x="376" y="768"/>
                                    </a:lnTo>
                                    <a:lnTo>
                                      <a:pt x="376" y="967"/>
                                    </a:lnTo>
                                    <a:lnTo>
                                      <a:pt x="297" y="979"/>
                                    </a:lnTo>
                                    <a:lnTo>
                                      <a:pt x="214" y="984"/>
                                    </a:lnTo>
                                    <a:lnTo>
                                      <a:pt x="130" y="979"/>
                                    </a:lnTo>
                                    <a:lnTo>
                                      <a:pt x="47" y="964"/>
                                    </a:lnTo>
                                    <a:lnTo>
                                      <a:pt x="59" y="859"/>
                                    </a:lnTo>
                                    <a:lnTo>
                                      <a:pt x="71" y="822"/>
                                    </a:lnTo>
                                    <a:lnTo>
                                      <a:pt x="94" y="793"/>
                                    </a:lnTo>
                                    <a:lnTo>
                                      <a:pt x="127" y="773"/>
                                    </a:lnTo>
                                    <a:lnTo>
                                      <a:pt x="166" y="766"/>
                                    </a:lnTo>
                                    <a:lnTo>
                                      <a:pt x="258" y="766"/>
                                    </a:lnTo>
                                    <a:lnTo>
                                      <a:pt x="297" y="773"/>
                                    </a:lnTo>
                                    <a:lnTo>
                                      <a:pt x="330" y="792"/>
                                    </a:lnTo>
                                    <a:lnTo>
                                      <a:pt x="353" y="822"/>
                                    </a:lnTo>
                                    <a:lnTo>
                                      <a:pt x="365" y="859"/>
                                    </a:lnTo>
                                    <a:lnTo>
                                      <a:pt x="376" y="967"/>
                                    </a:lnTo>
                                    <a:lnTo>
                                      <a:pt x="376" y="768"/>
                                    </a:lnTo>
                                    <a:lnTo>
                                      <a:pt x="374" y="766"/>
                                    </a:lnTo>
                                    <a:lnTo>
                                      <a:pt x="353" y="747"/>
                                    </a:lnTo>
                                    <a:lnTo>
                                      <a:pt x="315" y="727"/>
                                    </a:lnTo>
                                    <a:lnTo>
                                      <a:pt x="324" y="718"/>
                                    </a:lnTo>
                                    <a:lnTo>
                                      <a:pt x="336" y="705"/>
                                    </a:lnTo>
                                    <a:lnTo>
                                      <a:pt x="351" y="680"/>
                                    </a:lnTo>
                                    <a:lnTo>
                                      <a:pt x="361" y="651"/>
                                    </a:lnTo>
                                    <a:lnTo>
                                      <a:pt x="365" y="621"/>
                                    </a:lnTo>
                                    <a:lnTo>
                                      <a:pt x="353" y="564"/>
                                    </a:lnTo>
                                    <a:lnTo>
                                      <a:pt x="325" y="523"/>
                                    </a:lnTo>
                                    <a:lnTo>
                                      <a:pt x="321" y="517"/>
                                    </a:lnTo>
                                    <a:lnTo>
                                      <a:pt x="314" y="513"/>
                                    </a:lnTo>
                                    <a:lnTo>
                                      <a:pt x="314" y="621"/>
                                    </a:lnTo>
                                    <a:lnTo>
                                      <a:pt x="306" y="659"/>
                                    </a:lnTo>
                                    <a:lnTo>
                                      <a:pt x="285" y="690"/>
                                    </a:lnTo>
                                    <a:lnTo>
                                      <a:pt x="253" y="710"/>
                                    </a:lnTo>
                                    <a:lnTo>
                                      <a:pt x="213" y="718"/>
                                    </a:lnTo>
                                    <a:lnTo>
                                      <a:pt x="175" y="710"/>
                                    </a:lnTo>
                                    <a:lnTo>
                                      <a:pt x="143" y="690"/>
                                    </a:lnTo>
                                    <a:lnTo>
                                      <a:pt x="121" y="659"/>
                                    </a:lnTo>
                                    <a:lnTo>
                                      <a:pt x="113" y="621"/>
                                    </a:lnTo>
                                    <a:lnTo>
                                      <a:pt x="121" y="583"/>
                                    </a:lnTo>
                                    <a:lnTo>
                                      <a:pt x="143" y="552"/>
                                    </a:lnTo>
                                    <a:lnTo>
                                      <a:pt x="175" y="531"/>
                                    </a:lnTo>
                                    <a:lnTo>
                                      <a:pt x="213" y="523"/>
                                    </a:lnTo>
                                    <a:lnTo>
                                      <a:pt x="253" y="531"/>
                                    </a:lnTo>
                                    <a:lnTo>
                                      <a:pt x="285" y="552"/>
                                    </a:lnTo>
                                    <a:lnTo>
                                      <a:pt x="306" y="583"/>
                                    </a:lnTo>
                                    <a:lnTo>
                                      <a:pt x="314" y="621"/>
                                    </a:lnTo>
                                    <a:lnTo>
                                      <a:pt x="314" y="513"/>
                                    </a:lnTo>
                                    <a:lnTo>
                                      <a:pt x="273" y="486"/>
                                    </a:lnTo>
                                    <a:lnTo>
                                      <a:pt x="215" y="475"/>
                                    </a:lnTo>
                                    <a:lnTo>
                                      <a:pt x="156" y="487"/>
                                    </a:lnTo>
                                    <a:lnTo>
                                      <a:pt x="109" y="518"/>
                                    </a:lnTo>
                                    <a:lnTo>
                                      <a:pt x="77" y="564"/>
                                    </a:lnTo>
                                    <a:lnTo>
                                      <a:pt x="65" y="621"/>
                                    </a:lnTo>
                                    <a:lnTo>
                                      <a:pt x="69" y="651"/>
                                    </a:lnTo>
                                    <a:lnTo>
                                      <a:pt x="78" y="680"/>
                                    </a:lnTo>
                                    <a:lnTo>
                                      <a:pt x="94" y="706"/>
                                    </a:lnTo>
                                    <a:lnTo>
                                      <a:pt x="115" y="727"/>
                                    </a:lnTo>
                                    <a:lnTo>
                                      <a:pt x="77" y="747"/>
                                    </a:lnTo>
                                    <a:lnTo>
                                      <a:pt x="46" y="776"/>
                                    </a:lnTo>
                                    <a:lnTo>
                                      <a:pt x="24" y="812"/>
                                    </a:lnTo>
                                    <a:lnTo>
                                      <a:pt x="13" y="853"/>
                                    </a:lnTo>
                                    <a:lnTo>
                                      <a:pt x="0" y="958"/>
                                    </a:lnTo>
                                    <a:lnTo>
                                      <a:pt x="2" y="977"/>
                                    </a:lnTo>
                                    <a:lnTo>
                                      <a:pt x="10" y="994"/>
                                    </a:lnTo>
                                    <a:lnTo>
                                      <a:pt x="23" y="1007"/>
                                    </a:lnTo>
                                    <a:lnTo>
                                      <a:pt x="40" y="1014"/>
                                    </a:lnTo>
                                    <a:lnTo>
                                      <a:pt x="83" y="1022"/>
                                    </a:lnTo>
                                    <a:lnTo>
                                      <a:pt x="127" y="1027"/>
                                    </a:lnTo>
                                    <a:lnTo>
                                      <a:pt x="171" y="1031"/>
                                    </a:lnTo>
                                    <a:lnTo>
                                      <a:pt x="217" y="1032"/>
                                    </a:lnTo>
                                    <a:lnTo>
                                      <a:pt x="261" y="1031"/>
                                    </a:lnTo>
                                    <a:lnTo>
                                      <a:pt x="306" y="1027"/>
                                    </a:lnTo>
                                    <a:lnTo>
                                      <a:pt x="350" y="1022"/>
                                    </a:lnTo>
                                    <a:lnTo>
                                      <a:pt x="393" y="1014"/>
                                    </a:lnTo>
                                    <a:lnTo>
                                      <a:pt x="411" y="1006"/>
                                    </a:lnTo>
                                    <a:lnTo>
                                      <a:pt x="424" y="993"/>
                                    </a:lnTo>
                                    <a:lnTo>
                                      <a:pt x="429" y="984"/>
                                    </a:lnTo>
                                    <a:lnTo>
                                      <a:pt x="432" y="977"/>
                                    </a:lnTo>
                                    <a:lnTo>
                                      <a:pt x="433" y="95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4" name="Picture 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714" y="-1624"/>
                                <a:ext cx="164"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15" name="Group 415"/>
                          <wpg:cNvGrpSpPr>
                            <a:grpSpLocks/>
                          </wpg:cNvGrpSpPr>
                          <wpg:grpSpPr bwMode="auto">
                            <a:xfrm>
                              <a:off x="333375" y="0"/>
                              <a:ext cx="274955" cy="1142365"/>
                              <a:chOff x="10101" y="-1715"/>
                              <a:chExt cx="433" cy="1799"/>
                            </a:xfrm>
                          </wpg:grpSpPr>
                          <wps:wsp>
                            <wps:cNvPr id="194" name="AutoShape 61"/>
                            <wps:cNvSpPr>
                              <a:spLocks/>
                            </wps:cNvSpPr>
                            <wps:spPr bwMode="auto">
                              <a:xfrm>
                                <a:off x="10100" y="-1716"/>
                                <a:ext cx="433" cy="1033"/>
                              </a:xfrm>
                              <a:custGeom>
                                <a:avLst/>
                                <a:gdLst>
                                  <a:gd name="T0" fmla="+- 0 10505 10101"/>
                                  <a:gd name="T1" fmla="*/ T0 w 433"/>
                                  <a:gd name="T2" fmla="+- 0 -1675 -1715"/>
                                  <a:gd name="T3" fmla="*/ -1675 h 1033"/>
                                  <a:gd name="T4" fmla="+- 0 10464 10101"/>
                                  <a:gd name="T5" fmla="*/ T4 w 433"/>
                                  <a:gd name="T6" fmla="+- 0 -1711 -1715"/>
                                  <a:gd name="T7" fmla="*/ -1711 h 1033"/>
                                  <a:gd name="T8" fmla="+- 0 10456 10101"/>
                                  <a:gd name="T9" fmla="*/ T8 w 433"/>
                                  <a:gd name="T10" fmla="+- 0 -1421 -1715"/>
                                  <a:gd name="T11" fmla="*/ -1421 h 1033"/>
                                  <a:gd name="T12" fmla="+- 0 10350 10101"/>
                                  <a:gd name="T13" fmla="*/ T12 w 433"/>
                                  <a:gd name="T14" fmla="+- 0 -1408 -1715"/>
                                  <a:gd name="T15" fmla="*/ -1408 h 1033"/>
                                  <a:gd name="T16" fmla="+- 0 10274 10101"/>
                                  <a:gd name="T17" fmla="*/ T16 w 433"/>
                                  <a:gd name="T18" fmla="+- 0 -1415 -1715"/>
                                  <a:gd name="T19" fmla="*/ -1415 h 1033"/>
                                  <a:gd name="T20" fmla="+- 0 10164 10101"/>
                                  <a:gd name="T21" fmla="*/ T20 w 433"/>
                                  <a:gd name="T22" fmla="+- 0 -1429 -1715"/>
                                  <a:gd name="T23" fmla="*/ -1429 h 1033"/>
                                  <a:gd name="T24" fmla="+- 0 10456 10101"/>
                                  <a:gd name="T25" fmla="*/ T24 w 433"/>
                                  <a:gd name="T26" fmla="+- 0 -1667 -1715"/>
                                  <a:gd name="T27" fmla="*/ -1667 h 1033"/>
                                  <a:gd name="T28" fmla="+- 0 10442 10101"/>
                                  <a:gd name="T29" fmla="*/ T28 w 433"/>
                                  <a:gd name="T30" fmla="+- 0 -1715 -1715"/>
                                  <a:gd name="T31" fmla="*/ -1715 h 1033"/>
                                  <a:gd name="T32" fmla="+- 0 10132 10101"/>
                                  <a:gd name="T33" fmla="*/ T32 w 433"/>
                                  <a:gd name="T34" fmla="+- 0 -1696 -1715"/>
                                  <a:gd name="T35" fmla="*/ -1696 h 1033"/>
                                  <a:gd name="T36" fmla="+- 0 10112 10101"/>
                                  <a:gd name="T37" fmla="*/ T36 w 433"/>
                                  <a:gd name="T38" fmla="+- 0 -1439 -1715"/>
                                  <a:gd name="T39" fmla="*/ -1439 h 1033"/>
                                  <a:gd name="T40" fmla="+- 0 10156 10101"/>
                                  <a:gd name="T41" fmla="*/ T40 w 433"/>
                                  <a:gd name="T42" fmla="+- 0 -1379 -1715"/>
                                  <a:gd name="T43" fmla="*/ -1379 h 1033"/>
                                  <a:gd name="T44" fmla="+- 0 10269 10101"/>
                                  <a:gd name="T45" fmla="*/ T44 w 433"/>
                                  <a:gd name="T46" fmla="+- 0 -1319 -1715"/>
                                  <a:gd name="T47" fmla="*/ -1319 h 1033"/>
                                  <a:gd name="T48" fmla="+- 0 10299 10101"/>
                                  <a:gd name="T49" fmla="*/ T48 w 433"/>
                                  <a:gd name="T50" fmla="+- 0 -1294 -1715"/>
                                  <a:gd name="T51" fmla="*/ -1294 h 1033"/>
                                  <a:gd name="T52" fmla="+- 0 10338 10101"/>
                                  <a:gd name="T53" fmla="*/ T52 w 433"/>
                                  <a:gd name="T54" fmla="+- 0 -1300 -1715"/>
                                  <a:gd name="T55" fmla="*/ -1300 h 1033"/>
                                  <a:gd name="T56" fmla="+- 0 10367 10101"/>
                                  <a:gd name="T57" fmla="*/ T56 w 433"/>
                                  <a:gd name="T58" fmla="+- 0 -1340 -1715"/>
                                  <a:gd name="T59" fmla="*/ -1340 h 1033"/>
                                  <a:gd name="T60" fmla="+- 0 10469 10101"/>
                                  <a:gd name="T61" fmla="*/ T60 w 433"/>
                                  <a:gd name="T62" fmla="+- 0 -1379 -1715"/>
                                  <a:gd name="T63" fmla="*/ -1379 h 1033"/>
                                  <a:gd name="T64" fmla="+- 0 10510 10101"/>
                                  <a:gd name="T65" fmla="*/ T64 w 433"/>
                                  <a:gd name="T66" fmla="+- 0 -1439 -1715"/>
                                  <a:gd name="T67" fmla="*/ -1439 h 1033"/>
                                  <a:gd name="T68" fmla="+- 0 10521 10101"/>
                                  <a:gd name="T69" fmla="*/ T68 w 433"/>
                                  <a:gd name="T70" fmla="+- 0 -862 -1715"/>
                                  <a:gd name="T71" fmla="*/ -862 h 1033"/>
                                  <a:gd name="T72" fmla="+- 0 10476 10101"/>
                                  <a:gd name="T73" fmla="*/ T72 w 433"/>
                                  <a:gd name="T74" fmla="+- 0 -947 -1715"/>
                                  <a:gd name="T75" fmla="*/ -947 h 1033"/>
                                  <a:gd name="T76" fmla="+- 0 10314 10101"/>
                                  <a:gd name="T77" fmla="*/ T76 w 433"/>
                                  <a:gd name="T78" fmla="+- 0 -731 -1715"/>
                                  <a:gd name="T79" fmla="*/ -731 h 1033"/>
                                  <a:gd name="T80" fmla="+- 0 10160 10101"/>
                                  <a:gd name="T81" fmla="*/ T80 w 433"/>
                                  <a:gd name="T82" fmla="+- 0 -856 -1715"/>
                                  <a:gd name="T83" fmla="*/ -856 h 1033"/>
                                  <a:gd name="T84" fmla="+- 0 10228 10101"/>
                                  <a:gd name="T85" fmla="*/ T84 w 433"/>
                                  <a:gd name="T86" fmla="+- 0 -942 -1715"/>
                                  <a:gd name="T87" fmla="*/ -942 h 1033"/>
                                  <a:gd name="T88" fmla="+- 0 10397 10101"/>
                                  <a:gd name="T89" fmla="*/ T88 w 433"/>
                                  <a:gd name="T90" fmla="+- 0 -942 -1715"/>
                                  <a:gd name="T91" fmla="*/ -942 h 1033"/>
                                  <a:gd name="T92" fmla="+- 0 10465 10101"/>
                                  <a:gd name="T93" fmla="*/ T92 w 433"/>
                                  <a:gd name="T94" fmla="+- 0 -856 -1715"/>
                                  <a:gd name="T95" fmla="*/ -856 h 1033"/>
                                  <a:gd name="T96" fmla="+- 0 10475 10101"/>
                                  <a:gd name="T97" fmla="*/ T96 w 433"/>
                                  <a:gd name="T98" fmla="+- 0 -949 -1715"/>
                                  <a:gd name="T99" fmla="*/ -949 h 1033"/>
                                  <a:gd name="T100" fmla="+- 0 10424 10101"/>
                                  <a:gd name="T101" fmla="*/ T100 w 433"/>
                                  <a:gd name="T102" fmla="+- 0 -997 -1715"/>
                                  <a:gd name="T103" fmla="*/ -997 h 1033"/>
                                  <a:gd name="T104" fmla="+- 0 10462 10101"/>
                                  <a:gd name="T105" fmla="*/ T104 w 433"/>
                                  <a:gd name="T106" fmla="+- 0 -1064 -1715"/>
                                  <a:gd name="T107" fmla="*/ -1064 h 1033"/>
                                  <a:gd name="T108" fmla="+- 0 10425 10101"/>
                                  <a:gd name="T109" fmla="*/ T108 w 433"/>
                                  <a:gd name="T110" fmla="+- 0 -1192 -1715"/>
                                  <a:gd name="T111" fmla="*/ -1192 h 1033"/>
                                  <a:gd name="T112" fmla="+- 0 10415 10101"/>
                                  <a:gd name="T113" fmla="*/ T112 w 433"/>
                                  <a:gd name="T114" fmla="+- 0 -1094 -1715"/>
                                  <a:gd name="T115" fmla="*/ -1094 h 1033"/>
                                  <a:gd name="T116" fmla="+- 0 10353 10101"/>
                                  <a:gd name="T117" fmla="*/ T116 w 433"/>
                                  <a:gd name="T118" fmla="+- 0 -1005 -1715"/>
                                  <a:gd name="T119" fmla="*/ -1005 h 1033"/>
                                  <a:gd name="T120" fmla="+- 0 10243 10101"/>
                                  <a:gd name="T121" fmla="*/ T120 w 433"/>
                                  <a:gd name="T122" fmla="+- 0 -1025 -1715"/>
                                  <a:gd name="T123" fmla="*/ -1025 h 1033"/>
                                  <a:gd name="T124" fmla="+- 0 10222 10101"/>
                                  <a:gd name="T125" fmla="*/ T124 w 433"/>
                                  <a:gd name="T126" fmla="+- 0 -1132 -1715"/>
                                  <a:gd name="T127" fmla="*/ -1132 h 1033"/>
                                  <a:gd name="T128" fmla="+- 0 10314 10101"/>
                                  <a:gd name="T129" fmla="*/ T128 w 433"/>
                                  <a:gd name="T130" fmla="+- 0 -1192 -1715"/>
                                  <a:gd name="T131" fmla="*/ -1192 h 1033"/>
                                  <a:gd name="T132" fmla="+- 0 10407 10101"/>
                                  <a:gd name="T133" fmla="*/ T132 w 433"/>
                                  <a:gd name="T134" fmla="+- 0 -1132 -1715"/>
                                  <a:gd name="T135" fmla="*/ -1132 h 1033"/>
                                  <a:gd name="T136" fmla="+- 0 10374 10101"/>
                                  <a:gd name="T137" fmla="*/ T136 w 433"/>
                                  <a:gd name="T138" fmla="+- 0 -1229 -1715"/>
                                  <a:gd name="T139" fmla="*/ -1229 h 1033"/>
                                  <a:gd name="T140" fmla="+- 0 10209 10101"/>
                                  <a:gd name="T141" fmla="*/ T140 w 433"/>
                                  <a:gd name="T142" fmla="+- 0 -1197 -1715"/>
                                  <a:gd name="T143" fmla="*/ -1197 h 1033"/>
                                  <a:gd name="T144" fmla="+- 0 10169 10101"/>
                                  <a:gd name="T145" fmla="*/ T144 w 433"/>
                                  <a:gd name="T146" fmla="+- 0 -1064 -1715"/>
                                  <a:gd name="T147" fmla="*/ -1064 h 1033"/>
                                  <a:gd name="T148" fmla="+- 0 10215 10101"/>
                                  <a:gd name="T149" fmla="*/ T148 w 433"/>
                                  <a:gd name="T150" fmla="+- 0 -988 -1715"/>
                                  <a:gd name="T151" fmla="*/ -988 h 1033"/>
                                  <a:gd name="T152" fmla="+- 0 10125 10101"/>
                                  <a:gd name="T153" fmla="*/ T152 w 433"/>
                                  <a:gd name="T154" fmla="+- 0 -903 -1715"/>
                                  <a:gd name="T155" fmla="*/ -903 h 1033"/>
                                  <a:gd name="T156" fmla="+- 0 10102 10101"/>
                                  <a:gd name="T157" fmla="*/ T156 w 433"/>
                                  <a:gd name="T158" fmla="+- 0 -738 -1715"/>
                                  <a:gd name="T159" fmla="*/ -738 h 1033"/>
                                  <a:gd name="T160" fmla="+- 0 10141 10101"/>
                                  <a:gd name="T161" fmla="*/ T160 w 433"/>
                                  <a:gd name="T162" fmla="+- 0 -701 -1715"/>
                                  <a:gd name="T163" fmla="*/ -701 h 1033"/>
                                  <a:gd name="T164" fmla="+- 0 10272 10101"/>
                                  <a:gd name="T165" fmla="*/ T164 w 433"/>
                                  <a:gd name="T166" fmla="+- 0 -684 -1715"/>
                                  <a:gd name="T167" fmla="*/ -684 h 1033"/>
                                  <a:gd name="T168" fmla="+- 0 10406 10101"/>
                                  <a:gd name="T169" fmla="*/ T168 w 433"/>
                                  <a:gd name="T170" fmla="+- 0 -688 -1715"/>
                                  <a:gd name="T171" fmla="*/ -688 h 1033"/>
                                  <a:gd name="T172" fmla="+- 0 10511 10101"/>
                                  <a:gd name="T173" fmla="*/ T172 w 433"/>
                                  <a:gd name="T174" fmla="+- 0 -709 -1715"/>
                                  <a:gd name="T175" fmla="*/ -709 h 1033"/>
                                  <a:gd name="T176" fmla="+- 0 10533 10101"/>
                                  <a:gd name="T177" fmla="*/ T176 w 433"/>
                                  <a:gd name="T178" fmla="+- 0 -738 -1715"/>
                                  <a:gd name="T179" fmla="*/ -738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33" h="1033">
                                    <a:moveTo>
                                      <a:pt x="409" y="66"/>
                                    </a:moveTo>
                                    <a:lnTo>
                                      <a:pt x="405" y="48"/>
                                    </a:lnTo>
                                    <a:lnTo>
                                      <a:pt x="404" y="40"/>
                                    </a:lnTo>
                                    <a:lnTo>
                                      <a:pt x="389" y="19"/>
                                    </a:lnTo>
                                    <a:lnTo>
                                      <a:pt x="368" y="5"/>
                                    </a:lnTo>
                                    <a:lnTo>
                                      <a:pt x="363" y="4"/>
                                    </a:lnTo>
                                    <a:lnTo>
                                      <a:pt x="363" y="55"/>
                                    </a:lnTo>
                                    <a:lnTo>
                                      <a:pt x="363" y="286"/>
                                    </a:lnTo>
                                    <a:lnTo>
                                      <a:pt x="355" y="294"/>
                                    </a:lnTo>
                                    <a:lnTo>
                                      <a:pt x="261" y="294"/>
                                    </a:lnTo>
                                    <a:lnTo>
                                      <a:pt x="252" y="298"/>
                                    </a:lnTo>
                                    <a:lnTo>
                                      <a:pt x="249" y="307"/>
                                    </a:lnTo>
                                    <a:lnTo>
                                      <a:pt x="213" y="375"/>
                                    </a:lnTo>
                                    <a:lnTo>
                                      <a:pt x="178" y="307"/>
                                    </a:lnTo>
                                    <a:lnTo>
                                      <a:pt x="173" y="300"/>
                                    </a:lnTo>
                                    <a:lnTo>
                                      <a:pt x="165" y="294"/>
                                    </a:lnTo>
                                    <a:lnTo>
                                      <a:pt x="71" y="294"/>
                                    </a:lnTo>
                                    <a:lnTo>
                                      <a:pt x="63" y="286"/>
                                    </a:lnTo>
                                    <a:lnTo>
                                      <a:pt x="63" y="55"/>
                                    </a:lnTo>
                                    <a:lnTo>
                                      <a:pt x="71" y="48"/>
                                    </a:lnTo>
                                    <a:lnTo>
                                      <a:pt x="355" y="48"/>
                                    </a:lnTo>
                                    <a:lnTo>
                                      <a:pt x="363" y="55"/>
                                    </a:lnTo>
                                    <a:lnTo>
                                      <a:pt x="363" y="4"/>
                                    </a:lnTo>
                                    <a:lnTo>
                                      <a:pt x="341" y="0"/>
                                    </a:lnTo>
                                    <a:lnTo>
                                      <a:pt x="79" y="0"/>
                                    </a:lnTo>
                                    <a:lnTo>
                                      <a:pt x="52" y="5"/>
                                    </a:lnTo>
                                    <a:lnTo>
                                      <a:pt x="31" y="19"/>
                                    </a:lnTo>
                                    <a:lnTo>
                                      <a:pt x="16" y="40"/>
                                    </a:lnTo>
                                    <a:lnTo>
                                      <a:pt x="11" y="66"/>
                                    </a:lnTo>
                                    <a:lnTo>
                                      <a:pt x="11" y="276"/>
                                    </a:lnTo>
                                    <a:lnTo>
                                      <a:pt x="18" y="301"/>
                                    </a:lnTo>
                                    <a:lnTo>
                                      <a:pt x="33" y="322"/>
                                    </a:lnTo>
                                    <a:lnTo>
                                      <a:pt x="55" y="336"/>
                                    </a:lnTo>
                                    <a:lnTo>
                                      <a:pt x="82" y="342"/>
                                    </a:lnTo>
                                    <a:lnTo>
                                      <a:pt x="140" y="342"/>
                                    </a:lnTo>
                                    <a:lnTo>
                                      <a:pt x="168" y="396"/>
                                    </a:lnTo>
                                    <a:lnTo>
                                      <a:pt x="176" y="407"/>
                                    </a:lnTo>
                                    <a:lnTo>
                                      <a:pt x="186" y="415"/>
                                    </a:lnTo>
                                    <a:lnTo>
                                      <a:pt x="198" y="421"/>
                                    </a:lnTo>
                                    <a:lnTo>
                                      <a:pt x="212" y="423"/>
                                    </a:lnTo>
                                    <a:lnTo>
                                      <a:pt x="225" y="421"/>
                                    </a:lnTo>
                                    <a:lnTo>
                                      <a:pt x="237" y="415"/>
                                    </a:lnTo>
                                    <a:lnTo>
                                      <a:pt x="247" y="407"/>
                                    </a:lnTo>
                                    <a:lnTo>
                                      <a:pt x="255" y="396"/>
                                    </a:lnTo>
                                    <a:lnTo>
                                      <a:pt x="266" y="375"/>
                                    </a:lnTo>
                                    <a:lnTo>
                                      <a:pt x="283" y="342"/>
                                    </a:lnTo>
                                    <a:lnTo>
                                      <a:pt x="341" y="342"/>
                                    </a:lnTo>
                                    <a:lnTo>
                                      <a:pt x="368" y="336"/>
                                    </a:lnTo>
                                    <a:lnTo>
                                      <a:pt x="389" y="322"/>
                                    </a:lnTo>
                                    <a:lnTo>
                                      <a:pt x="404" y="301"/>
                                    </a:lnTo>
                                    <a:lnTo>
                                      <a:pt x="409" y="276"/>
                                    </a:lnTo>
                                    <a:lnTo>
                                      <a:pt x="409" y="66"/>
                                    </a:lnTo>
                                    <a:close/>
                                    <a:moveTo>
                                      <a:pt x="432" y="958"/>
                                    </a:moveTo>
                                    <a:lnTo>
                                      <a:pt x="420" y="853"/>
                                    </a:lnTo>
                                    <a:lnTo>
                                      <a:pt x="407" y="812"/>
                                    </a:lnTo>
                                    <a:lnTo>
                                      <a:pt x="384" y="776"/>
                                    </a:lnTo>
                                    <a:lnTo>
                                      <a:pt x="375" y="768"/>
                                    </a:lnTo>
                                    <a:lnTo>
                                      <a:pt x="375" y="967"/>
                                    </a:lnTo>
                                    <a:lnTo>
                                      <a:pt x="296" y="979"/>
                                    </a:lnTo>
                                    <a:lnTo>
                                      <a:pt x="213" y="984"/>
                                    </a:lnTo>
                                    <a:lnTo>
                                      <a:pt x="129" y="979"/>
                                    </a:lnTo>
                                    <a:lnTo>
                                      <a:pt x="46" y="964"/>
                                    </a:lnTo>
                                    <a:lnTo>
                                      <a:pt x="59" y="859"/>
                                    </a:lnTo>
                                    <a:lnTo>
                                      <a:pt x="70" y="822"/>
                                    </a:lnTo>
                                    <a:lnTo>
                                      <a:pt x="94" y="793"/>
                                    </a:lnTo>
                                    <a:lnTo>
                                      <a:pt x="127" y="773"/>
                                    </a:lnTo>
                                    <a:lnTo>
                                      <a:pt x="165" y="766"/>
                                    </a:lnTo>
                                    <a:lnTo>
                                      <a:pt x="258" y="766"/>
                                    </a:lnTo>
                                    <a:lnTo>
                                      <a:pt x="296" y="773"/>
                                    </a:lnTo>
                                    <a:lnTo>
                                      <a:pt x="329" y="792"/>
                                    </a:lnTo>
                                    <a:lnTo>
                                      <a:pt x="353" y="822"/>
                                    </a:lnTo>
                                    <a:lnTo>
                                      <a:pt x="364" y="859"/>
                                    </a:lnTo>
                                    <a:lnTo>
                                      <a:pt x="375" y="967"/>
                                    </a:lnTo>
                                    <a:lnTo>
                                      <a:pt x="375" y="768"/>
                                    </a:lnTo>
                                    <a:lnTo>
                                      <a:pt x="374" y="766"/>
                                    </a:lnTo>
                                    <a:lnTo>
                                      <a:pt x="353" y="747"/>
                                    </a:lnTo>
                                    <a:lnTo>
                                      <a:pt x="315" y="727"/>
                                    </a:lnTo>
                                    <a:lnTo>
                                      <a:pt x="323" y="718"/>
                                    </a:lnTo>
                                    <a:lnTo>
                                      <a:pt x="335" y="705"/>
                                    </a:lnTo>
                                    <a:lnTo>
                                      <a:pt x="351" y="680"/>
                                    </a:lnTo>
                                    <a:lnTo>
                                      <a:pt x="361" y="651"/>
                                    </a:lnTo>
                                    <a:lnTo>
                                      <a:pt x="364" y="621"/>
                                    </a:lnTo>
                                    <a:lnTo>
                                      <a:pt x="353" y="564"/>
                                    </a:lnTo>
                                    <a:lnTo>
                                      <a:pt x="324" y="523"/>
                                    </a:lnTo>
                                    <a:lnTo>
                                      <a:pt x="320" y="517"/>
                                    </a:lnTo>
                                    <a:lnTo>
                                      <a:pt x="314" y="513"/>
                                    </a:lnTo>
                                    <a:lnTo>
                                      <a:pt x="314" y="621"/>
                                    </a:lnTo>
                                    <a:lnTo>
                                      <a:pt x="306" y="659"/>
                                    </a:lnTo>
                                    <a:lnTo>
                                      <a:pt x="284" y="690"/>
                                    </a:lnTo>
                                    <a:lnTo>
                                      <a:pt x="252" y="710"/>
                                    </a:lnTo>
                                    <a:lnTo>
                                      <a:pt x="213" y="718"/>
                                    </a:lnTo>
                                    <a:lnTo>
                                      <a:pt x="174" y="710"/>
                                    </a:lnTo>
                                    <a:lnTo>
                                      <a:pt x="142" y="690"/>
                                    </a:lnTo>
                                    <a:lnTo>
                                      <a:pt x="121" y="659"/>
                                    </a:lnTo>
                                    <a:lnTo>
                                      <a:pt x="113" y="621"/>
                                    </a:lnTo>
                                    <a:lnTo>
                                      <a:pt x="121" y="583"/>
                                    </a:lnTo>
                                    <a:lnTo>
                                      <a:pt x="142" y="552"/>
                                    </a:lnTo>
                                    <a:lnTo>
                                      <a:pt x="174" y="531"/>
                                    </a:lnTo>
                                    <a:lnTo>
                                      <a:pt x="213" y="523"/>
                                    </a:lnTo>
                                    <a:lnTo>
                                      <a:pt x="252" y="531"/>
                                    </a:lnTo>
                                    <a:lnTo>
                                      <a:pt x="284" y="552"/>
                                    </a:lnTo>
                                    <a:lnTo>
                                      <a:pt x="306" y="583"/>
                                    </a:lnTo>
                                    <a:lnTo>
                                      <a:pt x="314" y="621"/>
                                    </a:lnTo>
                                    <a:lnTo>
                                      <a:pt x="314" y="513"/>
                                    </a:lnTo>
                                    <a:lnTo>
                                      <a:pt x="273" y="486"/>
                                    </a:lnTo>
                                    <a:lnTo>
                                      <a:pt x="215" y="475"/>
                                    </a:lnTo>
                                    <a:lnTo>
                                      <a:pt x="156" y="487"/>
                                    </a:lnTo>
                                    <a:lnTo>
                                      <a:pt x="108" y="518"/>
                                    </a:lnTo>
                                    <a:lnTo>
                                      <a:pt x="76" y="564"/>
                                    </a:lnTo>
                                    <a:lnTo>
                                      <a:pt x="65" y="621"/>
                                    </a:lnTo>
                                    <a:lnTo>
                                      <a:pt x="68" y="651"/>
                                    </a:lnTo>
                                    <a:lnTo>
                                      <a:pt x="78" y="680"/>
                                    </a:lnTo>
                                    <a:lnTo>
                                      <a:pt x="93" y="706"/>
                                    </a:lnTo>
                                    <a:lnTo>
                                      <a:pt x="114" y="727"/>
                                    </a:lnTo>
                                    <a:lnTo>
                                      <a:pt x="77" y="747"/>
                                    </a:lnTo>
                                    <a:lnTo>
                                      <a:pt x="46" y="776"/>
                                    </a:lnTo>
                                    <a:lnTo>
                                      <a:pt x="24" y="812"/>
                                    </a:lnTo>
                                    <a:lnTo>
                                      <a:pt x="12" y="853"/>
                                    </a:lnTo>
                                    <a:lnTo>
                                      <a:pt x="0" y="958"/>
                                    </a:lnTo>
                                    <a:lnTo>
                                      <a:pt x="1" y="977"/>
                                    </a:lnTo>
                                    <a:lnTo>
                                      <a:pt x="10" y="994"/>
                                    </a:lnTo>
                                    <a:lnTo>
                                      <a:pt x="23" y="1007"/>
                                    </a:lnTo>
                                    <a:lnTo>
                                      <a:pt x="40" y="1014"/>
                                    </a:lnTo>
                                    <a:lnTo>
                                      <a:pt x="83" y="1022"/>
                                    </a:lnTo>
                                    <a:lnTo>
                                      <a:pt x="126" y="1027"/>
                                    </a:lnTo>
                                    <a:lnTo>
                                      <a:pt x="171" y="1031"/>
                                    </a:lnTo>
                                    <a:lnTo>
                                      <a:pt x="216" y="1032"/>
                                    </a:lnTo>
                                    <a:lnTo>
                                      <a:pt x="261" y="1031"/>
                                    </a:lnTo>
                                    <a:lnTo>
                                      <a:pt x="305" y="1027"/>
                                    </a:lnTo>
                                    <a:lnTo>
                                      <a:pt x="349" y="1022"/>
                                    </a:lnTo>
                                    <a:lnTo>
                                      <a:pt x="392" y="1014"/>
                                    </a:lnTo>
                                    <a:lnTo>
                                      <a:pt x="410" y="1006"/>
                                    </a:lnTo>
                                    <a:lnTo>
                                      <a:pt x="424" y="993"/>
                                    </a:lnTo>
                                    <a:lnTo>
                                      <a:pt x="429" y="984"/>
                                    </a:lnTo>
                                    <a:lnTo>
                                      <a:pt x="432" y="977"/>
                                    </a:lnTo>
                                    <a:lnTo>
                                      <a:pt x="432" y="95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5" name="Picture 6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227" y="-1606"/>
                                <a:ext cx="170"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 name="Text Box 63"/>
                            <wps:cNvSpPr txBox="1">
                              <a:spLocks noChangeArrowheads="1"/>
                            </wps:cNvSpPr>
                            <wps:spPr bwMode="auto">
                              <a:xfrm>
                                <a:off x="10100" y="-1716"/>
                                <a:ext cx="433" cy="1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FBFE7" w14:textId="77777777" w:rsidR="00012B91" w:rsidRDefault="00012B91" w:rsidP="00012B91">
                                  <w:pPr>
                                    <w:spacing w:before="2"/>
                                    <w:rPr>
                                      <w:rFonts w:ascii="Brandon Grotesque Bold"/>
                                      <w:b/>
                                      <w:sz w:val="66"/>
                                    </w:rPr>
                                  </w:pPr>
                                </w:p>
                              </w:txbxContent>
                            </wps:txbx>
                            <wps:bodyPr rot="0" vert="horz" wrap="square" lIns="0" tIns="0" rIns="0" bIns="0" anchor="t" anchorCtr="0" upright="1">
                              <a:noAutofit/>
                            </wps:bodyPr>
                          </wps:wsp>
                        </wpg:grpSp>
                        <wps:wsp>
                          <wps:cNvPr id="197" name="Freeform: Shape 197"/>
                          <wps:cNvSpPr>
                            <a:spLocks/>
                          </wps:cNvSpPr>
                          <wps:spPr bwMode="auto">
                            <a:xfrm>
                              <a:off x="666750" y="0"/>
                              <a:ext cx="274955" cy="655955"/>
                            </a:xfrm>
                            <a:custGeom>
                              <a:avLst/>
                              <a:gdLst>
                                <a:gd name="T0" fmla="+- 0 11026 10617"/>
                                <a:gd name="T1" fmla="*/ T0 w 433"/>
                                <a:gd name="T2" fmla="+- 0 -1675 -1715"/>
                                <a:gd name="T3" fmla="*/ -1675 h 1033"/>
                                <a:gd name="T4" fmla="+- 0 10982 10617"/>
                                <a:gd name="T5" fmla="*/ T4 w 433"/>
                                <a:gd name="T6" fmla="+- 0 -1712 -1715"/>
                                <a:gd name="T7" fmla="*/ -1712 h 1033"/>
                                <a:gd name="T8" fmla="+- 0 10974 10617"/>
                                <a:gd name="T9" fmla="*/ T8 w 433"/>
                                <a:gd name="T10" fmla="+- 0 -1421 -1715"/>
                                <a:gd name="T11" fmla="*/ -1421 h 1033"/>
                                <a:gd name="T12" fmla="+- 0 10867 10617"/>
                                <a:gd name="T13" fmla="*/ T12 w 433"/>
                                <a:gd name="T14" fmla="+- 0 -1408 -1715"/>
                                <a:gd name="T15" fmla="*/ -1408 h 1033"/>
                                <a:gd name="T16" fmla="+- 0 10793 10617"/>
                                <a:gd name="T17" fmla="*/ T16 w 433"/>
                                <a:gd name="T18" fmla="+- 0 -1415 -1715"/>
                                <a:gd name="T19" fmla="*/ -1415 h 1033"/>
                                <a:gd name="T20" fmla="+- 0 10682 10617"/>
                                <a:gd name="T21" fmla="*/ T20 w 433"/>
                                <a:gd name="T22" fmla="+- 0 -1429 -1715"/>
                                <a:gd name="T23" fmla="*/ -1429 h 1033"/>
                                <a:gd name="T24" fmla="+- 0 10974 10617"/>
                                <a:gd name="T25" fmla="*/ T24 w 433"/>
                                <a:gd name="T26" fmla="+- 0 -1667 -1715"/>
                                <a:gd name="T27" fmla="*/ -1667 h 1033"/>
                                <a:gd name="T28" fmla="+- 0 10963 10617"/>
                                <a:gd name="T29" fmla="*/ T28 w 433"/>
                                <a:gd name="T30" fmla="+- 0 -1715 -1715"/>
                                <a:gd name="T31" fmla="*/ -1715 h 1033"/>
                                <a:gd name="T32" fmla="+- 0 10652 10617"/>
                                <a:gd name="T33" fmla="*/ T32 w 433"/>
                                <a:gd name="T34" fmla="+- 0 -1696 -1715"/>
                                <a:gd name="T35" fmla="*/ -1696 h 1033"/>
                                <a:gd name="T36" fmla="+- 0 10632 10617"/>
                                <a:gd name="T37" fmla="*/ T36 w 433"/>
                                <a:gd name="T38" fmla="+- 0 -1439 -1715"/>
                                <a:gd name="T39" fmla="*/ -1439 h 1033"/>
                                <a:gd name="T40" fmla="+- 0 10673 10617"/>
                                <a:gd name="T41" fmla="*/ T40 w 433"/>
                                <a:gd name="T42" fmla="+- 0 -1379 -1715"/>
                                <a:gd name="T43" fmla="*/ -1379 h 1033"/>
                                <a:gd name="T44" fmla="+- 0 10787 10617"/>
                                <a:gd name="T45" fmla="*/ T44 w 433"/>
                                <a:gd name="T46" fmla="+- 0 -1319 -1715"/>
                                <a:gd name="T47" fmla="*/ -1319 h 1033"/>
                                <a:gd name="T48" fmla="+- 0 10817 10617"/>
                                <a:gd name="T49" fmla="*/ T48 w 433"/>
                                <a:gd name="T50" fmla="+- 0 -1294 -1715"/>
                                <a:gd name="T51" fmla="*/ -1294 h 1033"/>
                                <a:gd name="T52" fmla="+- 0 10857 10617"/>
                                <a:gd name="T53" fmla="*/ T52 w 433"/>
                                <a:gd name="T54" fmla="+- 0 -1300 -1715"/>
                                <a:gd name="T55" fmla="*/ -1300 h 1033"/>
                                <a:gd name="T56" fmla="+- 0 10886 10617"/>
                                <a:gd name="T57" fmla="*/ T56 w 433"/>
                                <a:gd name="T58" fmla="+- 0 -1340 -1715"/>
                                <a:gd name="T59" fmla="*/ -1340 h 1033"/>
                                <a:gd name="T60" fmla="+- 0 10989 10617"/>
                                <a:gd name="T61" fmla="*/ T60 w 433"/>
                                <a:gd name="T62" fmla="+- 0 -1379 -1715"/>
                                <a:gd name="T63" fmla="*/ -1379 h 1033"/>
                                <a:gd name="T64" fmla="+- 0 11031 10617"/>
                                <a:gd name="T65" fmla="*/ T64 w 433"/>
                                <a:gd name="T66" fmla="+- 0 -1439 -1715"/>
                                <a:gd name="T67" fmla="*/ -1439 h 1033"/>
                                <a:gd name="T68" fmla="+- 0 11034 10617"/>
                                <a:gd name="T69" fmla="*/ T68 w 433"/>
                                <a:gd name="T70" fmla="+- 0 -862 -1715"/>
                                <a:gd name="T71" fmla="*/ -862 h 1033"/>
                                <a:gd name="T72" fmla="+- 0 10994 10617"/>
                                <a:gd name="T73" fmla="*/ T72 w 433"/>
                                <a:gd name="T74" fmla="+- 0 -946 -1715"/>
                                <a:gd name="T75" fmla="*/ -946 h 1033"/>
                                <a:gd name="T76" fmla="+- 0 10831 10617"/>
                                <a:gd name="T77" fmla="*/ T76 w 433"/>
                                <a:gd name="T78" fmla="+- 0 -731 -1715"/>
                                <a:gd name="T79" fmla="*/ -731 h 1033"/>
                                <a:gd name="T80" fmla="+- 0 10677 10617"/>
                                <a:gd name="T81" fmla="*/ T80 w 433"/>
                                <a:gd name="T82" fmla="+- 0 -856 -1715"/>
                                <a:gd name="T83" fmla="*/ -856 h 1033"/>
                                <a:gd name="T84" fmla="+- 0 10745 10617"/>
                                <a:gd name="T85" fmla="*/ T84 w 433"/>
                                <a:gd name="T86" fmla="+- 0 -942 -1715"/>
                                <a:gd name="T87" fmla="*/ -942 h 1033"/>
                                <a:gd name="T88" fmla="+- 0 10915 10617"/>
                                <a:gd name="T89" fmla="*/ T88 w 433"/>
                                <a:gd name="T90" fmla="+- 0 -942 -1715"/>
                                <a:gd name="T91" fmla="*/ -942 h 1033"/>
                                <a:gd name="T92" fmla="+- 0 10983 10617"/>
                                <a:gd name="T93" fmla="*/ T92 w 433"/>
                                <a:gd name="T94" fmla="+- 0 -856 -1715"/>
                                <a:gd name="T95" fmla="*/ -856 h 1033"/>
                                <a:gd name="T96" fmla="+- 0 10990 10617"/>
                                <a:gd name="T97" fmla="*/ T96 w 433"/>
                                <a:gd name="T98" fmla="+- 0 -949 -1715"/>
                                <a:gd name="T99" fmla="*/ -949 h 1033"/>
                                <a:gd name="T100" fmla="+- 0 10940 10617"/>
                                <a:gd name="T101" fmla="*/ T100 w 433"/>
                                <a:gd name="T102" fmla="+- 0 -997 -1715"/>
                                <a:gd name="T103" fmla="*/ -997 h 1033"/>
                                <a:gd name="T104" fmla="+- 0 10978 10617"/>
                                <a:gd name="T105" fmla="*/ T104 w 433"/>
                                <a:gd name="T106" fmla="+- 0 -1064 -1715"/>
                                <a:gd name="T107" fmla="*/ -1064 h 1033"/>
                                <a:gd name="T108" fmla="+- 0 10941 10617"/>
                                <a:gd name="T109" fmla="*/ T108 w 433"/>
                                <a:gd name="T110" fmla="+- 0 -1192 -1715"/>
                                <a:gd name="T111" fmla="*/ -1192 h 1033"/>
                                <a:gd name="T112" fmla="+- 0 10932 10617"/>
                                <a:gd name="T113" fmla="*/ T112 w 433"/>
                                <a:gd name="T114" fmla="+- 0 -1094 -1715"/>
                                <a:gd name="T115" fmla="*/ -1094 h 1033"/>
                                <a:gd name="T116" fmla="+- 0 10871 10617"/>
                                <a:gd name="T117" fmla="*/ T116 w 433"/>
                                <a:gd name="T118" fmla="+- 0 -1005 -1715"/>
                                <a:gd name="T119" fmla="*/ -1005 h 1033"/>
                                <a:gd name="T120" fmla="+- 0 10761 10617"/>
                                <a:gd name="T121" fmla="*/ T120 w 433"/>
                                <a:gd name="T122" fmla="+- 0 -1025 -1715"/>
                                <a:gd name="T123" fmla="*/ -1025 h 1033"/>
                                <a:gd name="T124" fmla="+- 0 10739 10617"/>
                                <a:gd name="T125" fmla="*/ T124 w 433"/>
                                <a:gd name="T126" fmla="+- 0 -1132 -1715"/>
                                <a:gd name="T127" fmla="*/ -1132 h 1033"/>
                                <a:gd name="T128" fmla="+- 0 10832 10617"/>
                                <a:gd name="T129" fmla="*/ T128 w 433"/>
                                <a:gd name="T130" fmla="+- 0 -1192 -1715"/>
                                <a:gd name="T131" fmla="*/ -1192 h 1033"/>
                                <a:gd name="T132" fmla="+- 0 10924 10617"/>
                                <a:gd name="T133" fmla="*/ T132 w 433"/>
                                <a:gd name="T134" fmla="+- 0 -1132 -1715"/>
                                <a:gd name="T135" fmla="*/ -1132 h 1033"/>
                                <a:gd name="T136" fmla="+- 0 10890 10617"/>
                                <a:gd name="T137" fmla="*/ T136 w 433"/>
                                <a:gd name="T138" fmla="+- 0 -1229 -1715"/>
                                <a:gd name="T139" fmla="*/ -1229 h 1033"/>
                                <a:gd name="T140" fmla="+- 0 10725 10617"/>
                                <a:gd name="T141" fmla="*/ T140 w 433"/>
                                <a:gd name="T142" fmla="+- 0 -1197 -1715"/>
                                <a:gd name="T143" fmla="*/ -1197 h 1033"/>
                                <a:gd name="T144" fmla="+- 0 10685 10617"/>
                                <a:gd name="T145" fmla="*/ T144 w 433"/>
                                <a:gd name="T146" fmla="+- 0 -1064 -1715"/>
                                <a:gd name="T147" fmla="*/ -1064 h 1033"/>
                                <a:gd name="T148" fmla="+- 0 10731 10617"/>
                                <a:gd name="T149" fmla="*/ T148 w 433"/>
                                <a:gd name="T150" fmla="+- 0 -988 -1715"/>
                                <a:gd name="T151" fmla="*/ -988 h 1033"/>
                                <a:gd name="T152" fmla="+- 0 10641 10617"/>
                                <a:gd name="T153" fmla="*/ T152 w 433"/>
                                <a:gd name="T154" fmla="+- 0 -903 -1715"/>
                                <a:gd name="T155" fmla="*/ -903 h 1033"/>
                                <a:gd name="T156" fmla="+- 0 10618 10617"/>
                                <a:gd name="T157" fmla="*/ T156 w 433"/>
                                <a:gd name="T158" fmla="+- 0 -738 -1715"/>
                                <a:gd name="T159" fmla="*/ -738 h 1033"/>
                                <a:gd name="T160" fmla="+- 0 10657 10617"/>
                                <a:gd name="T161" fmla="*/ T160 w 433"/>
                                <a:gd name="T162" fmla="+- 0 -701 -1715"/>
                                <a:gd name="T163" fmla="*/ -701 h 1033"/>
                                <a:gd name="T164" fmla="+- 0 10788 10617"/>
                                <a:gd name="T165" fmla="*/ T164 w 433"/>
                                <a:gd name="T166" fmla="+- 0 -684 -1715"/>
                                <a:gd name="T167" fmla="*/ -684 h 1033"/>
                                <a:gd name="T168" fmla="+- 0 10922 10617"/>
                                <a:gd name="T169" fmla="*/ T168 w 433"/>
                                <a:gd name="T170" fmla="+- 0 -688 -1715"/>
                                <a:gd name="T171" fmla="*/ -688 h 1033"/>
                                <a:gd name="T172" fmla="+- 0 11027 10617"/>
                                <a:gd name="T173" fmla="*/ T172 w 433"/>
                                <a:gd name="T174" fmla="+- 0 -709 -1715"/>
                                <a:gd name="T175" fmla="*/ -709 h 1033"/>
                                <a:gd name="T176" fmla="+- 0 11049 10617"/>
                                <a:gd name="T177" fmla="*/ T176 w 433"/>
                                <a:gd name="T178" fmla="+- 0 -738 -1715"/>
                                <a:gd name="T179" fmla="*/ -738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33" h="1033">
                                  <a:moveTo>
                                    <a:pt x="414" y="66"/>
                                  </a:moveTo>
                                  <a:lnTo>
                                    <a:pt x="410" y="48"/>
                                  </a:lnTo>
                                  <a:lnTo>
                                    <a:pt x="409" y="40"/>
                                  </a:lnTo>
                                  <a:lnTo>
                                    <a:pt x="394" y="19"/>
                                  </a:lnTo>
                                  <a:lnTo>
                                    <a:pt x="372" y="5"/>
                                  </a:lnTo>
                                  <a:lnTo>
                                    <a:pt x="365" y="3"/>
                                  </a:lnTo>
                                  <a:lnTo>
                                    <a:pt x="365" y="55"/>
                                  </a:lnTo>
                                  <a:lnTo>
                                    <a:pt x="365" y="286"/>
                                  </a:lnTo>
                                  <a:lnTo>
                                    <a:pt x="357" y="294"/>
                                  </a:lnTo>
                                  <a:lnTo>
                                    <a:pt x="263" y="294"/>
                                  </a:lnTo>
                                  <a:lnTo>
                                    <a:pt x="253" y="298"/>
                                  </a:lnTo>
                                  <a:lnTo>
                                    <a:pt x="250" y="307"/>
                                  </a:lnTo>
                                  <a:lnTo>
                                    <a:pt x="216" y="375"/>
                                  </a:lnTo>
                                  <a:lnTo>
                                    <a:pt x="181" y="307"/>
                                  </a:lnTo>
                                  <a:lnTo>
                                    <a:pt x="176" y="300"/>
                                  </a:lnTo>
                                  <a:lnTo>
                                    <a:pt x="168" y="294"/>
                                  </a:lnTo>
                                  <a:lnTo>
                                    <a:pt x="73" y="294"/>
                                  </a:lnTo>
                                  <a:lnTo>
                                    <a:pt x="65" y="286"/>
                                  </a:lnTo>
                                  <a:lnTo>
                                    <a:pt x="65" y="55"/>
                                  </a:lnTo>
                                  <a:lnTo>
                                    <a:pt x="73" y="48"/>
                                  </a:lnTo>
                                  <a:lnTo>
                                    <a:pt x="357" y="48"/>
                                  </a:lnTo>
                                  <a:lnTo>
                                    <a:pt x="365" y="55"/>
                                  </a:lnTo>
                                  <a:lnTo>
                                    <a:pt x="365" y="3"/>
                                  </a:lnTo>
                                  <a:lnTo>
                                    <a:pt x="346" y="0"/>
                                  </a:lnTo>
                                  <a:lnTo>
                                    <a:pt x="83" y="0"/>
                                  </a:lnTo>
                                  <a:lnTo>
                                    <a:pt x="57" y="5"/>
                                  </a:lnTo>
                                  <a:lnTo>
                                    <a:pt x="35" y="19"/>
                                  </a:lnTo>
                                  <a:lnTo>
                                    <a:pt x="21" y="40"/>
                                  </a:lnTo>
                                  <a:lnTo>
                                    <a:pt x="15" y="66"/>
                                  </a:lnTo>
                                  <a:lnTo>
                                    <a:pt x="15" y="276"/>
                                  </a:lnTo>
                                  <a:lnTo>
                                    <a:pt x="20" y="301"/>
                                  </a:lnTo>
                                  <a:lnTo>
                                    <a:pt x="34" y="322"/>
                                  </a:lnTo>
                                  <a:lnTo>
                                    <a:pt x="56" y="336"/>
                                  </a:lnTo>
                                  <a:lnTo>
                                    <a:pt x="83" y="342"/>
                                  </a:lnTo>
                                  <a:lnTo>
                                    <a:pt x="142" y="342"/>
                                  </a:lnTo>
                                  <a:lnTo>
                                    <a:pt x="170" y="396"/>
                                  </a:lnTo>
                                  <a:lnTo>
                                    <a:pt x="177" y="407"/>
                                  </a:lnTo>
                                  <a:lnTo>
                                    <a:pt x="188" y="415"/>
                                  </a:lnTo>
                                  <a:lnTo>
                                    <a:pt x="200" y="421"/>
                                  </a:lnTo>
                                  <a:lnTo>
                                    <a:pt x="215" y="423"/>
                                  </a:lnTo>
                                  <a:lnTo>
                                    <a:pt x="228" y="421"/>
                                  </a:lnTo>
                                  <a:lnTo>
                                    <a:pt x="240" y="415"/>
                                  </a:lnTo>
                                  <a:lnTo>
                                    <a:pt x="251" y="407"/>
                                  </a:lnTo>
                                  <a:lnTo>
                                    <a:pt x="258" y="396"/>
                                  </a:lnTo>
                                  <a:lnTo>
                                    <a:pt x="269" y="375"/>
                                  </a:lnTo>
                                  <a:lnTo>
                                    <a:pt x="286" y="342"/>
                                  </a:lnTo>
                                  <a:lnTo>
                                    <a:pt x="346" y="342"/>
                                  </a:lnTo>
                                  <a:lnTo>
                                    <a:pt x="372" y="336"/>
                                  </a:lnTo>
                                  <a:lnTo>
                                    <a:pt x="394" y="322"/>
                                  </a:lnTo>
                                  <a:lnTo>
                                    <a:pt x="409" y="301"/>
                                  </a:lnTo>
                                  <a:lnTo>
                                    <a:pt x="414" y="276"/>
                                  </a:lnTo>
                                  <a:lnTo>
                                    <a:pt x="414" y="66"/>
                                  </a:lnTo>
                                  <a:close/>
                                  <a:moveTo>
                                    <a:pt x="433" y="958"/>
                                  </a:moveTo>
                                  <a:lnTo>
                                    <a:pt x="417" y="853"/>
                                  </a:lnTo>
                                  <a:lnTo>
                                    <a:pt x="405" y="812"/>
                                  </a:lnTo>
                                  <a:lnTo>
                                    <a:pt x="383" y="776"/>
                                  </a:lnTo>
                                  <a:lnTo>
                                    <a:pt x="377" y="769"/>
                                  </a:lnTo>
                                  <a:lnTo>
                                    <a:pt x="377" y="967"/>
                                  </a:lnTo>
                                  <a:lnTo>
                                    <a:pt x="297" y="979"/>
                                  </a:lnTo>
                                  <a:lnTo>
                                    <a:pt x="214" y="984"/>
                                  </a:lnTo>
                                  <a:lnTo>
                                    <a:pt x="130" y="979"/>
                                  </a:lnTo>
                                  <a:lnTo>
                                    <a:pt x="48" y="964"/>
                                  </a:lnTo>
                                  <a:lnTo>
                                    <a:pt x="60" y="859"/>
                                  </a:lnTo>
                                  <a:lnTo>
                                    <a:pt x="72" y="822"/>
                                  </a:lnTo>
                                  <a:lnTo>
                                    <a:pt x="95" y="793"/>
                                  </a:lnTo>
                                  <a:lnTo>
                                    <a:pt x="128" y="773"/>
                                  </a:lnTo>
                                  <a:lnTo>
                                    <a:pt x="167" y="766"/>
                                  </a:lnTo>
                                  <a:lnTo>
                                    <a:pt x="259" y="766"/>
                                  </a:lnTo>
                                  <a:lnTo>
                                    <a:pt x="298" y="773"/>
                                  </a:lnTo>
                                  <a:lnTo>
                                    <a:pt x="331" y="792"/>
                                  </a:lnTo>
                                  <a:lnTo>
                                    <a:pt x="354" y="822"/>
                                  </a:lnTo>
                                  <a:lnTo>
                                    <a:pt x="366" y="859"/>
                                  </a:lnTo>
                                  <a:lnTo>
                                    <a:pt x="377" y="967"/>
                                  </a:lnTo>
                                  <a:lnTo>
                                    <a:pt x="377" y="769"/>
                                  </a:lnTo>
                                  <a:lnTo>
                                    <a:pt x="373" y="766"/>
                                  </a:lnTo>
                                  <a:lnTo>
                                    <a:pt x="353" y="747"/>
                                  </a:lnTo>
                                  <a:lnTo>
                                    <a:pt x="315" y="727"/>
                                  </a:lnTo>
                                  <a:lnTo>
                                    <a:pt x="323" y="718"/>
                                  </a:lnTo>
                                  <a:lnTo>
                                    <a:pt x="335" y="705"/>
                                  </a:lnTo>
                                  <a:lnTo>
                                    <a:pt x="351" y="680"/>
                                  </a:lnTo>
                                  <a:lnTo>
                                    <a:pt x="361" y="651"/>
                                  </a:lnTo>
                                  <a:lnTo>
                                    <a:pt x="365" y="621"/>
                                  </a:lnTo>
                                  <a:lnTo>
                                    <a:pt x="353" y="564"/>
                                  </a:lnTo>
                                  <a:lnTo>
                                    <a:pt x="324" y="523"/>
                                  </a:lnTo>
                                  <a:lnTo>
                                    <a:pt x="320" y="517"/>
                                  </a:lnTo>
                                  <a:lnTo>
                                    <a:pt x="315" y="514"/>
                                  </a:lnTo>
                                  <a:lnTo>
                                    <a:pt x="315" y="621"/>
                                  </a:lnTo>
                                  <a:lnTo>
                                    <a:pt x="307" y="659"/>
                                  </a:lnTo>
                                  <a:lnTo>
                                    <a:pt x="286" y="690"/>
                                  </a:lnTo>
                                  <a:lnTo>
                                    <a:pt x="254" y="710"/>
                                  </a:lnTo>
                                  <a:lnTo>
                                    <a:pt x="215" y="718"/>
                                  </a:lnTo>
                                  <a:lnTo>
                                    <a:pt x="175" y="710"/>
                                  </a:lnTo>
                                  <a:lnTo>
                                    <a:pt x="144" y="690"/>
                                  </a:lnTo>
                                  <a:lnTo>
                                    <a:pt x="122" y="659"/>
                                  </a:lnTo>
                                  <a:lnTo>
                                    <a:pt x="114" y="621"/>
                                  </a:lnTo>
                                  <a:lnTo>
                                    <a:pt x="122" y="583"/>
                                  </a:lnTo>
                                  <a:lnTo>
                                    <a:pt x="144" y="552"/>
                                  </a:lnTo>
                                  <a:lnTo>
                                    <a:pt x="175" y="531"/>
                                  </a:lnTo>
                                  <a:lnTo>
                                    <a:pt x="215" y="523"/>
                                  </a:lnTo>
                                  <a:lnTo>
                                    <a:pt x="254" y="531"/>
                                  </a:lnTo>
                                  <a:lnTo>
                                    <a:pt x="286" y="552"/>
                                  </a:lnTo>
                                  <a:lnTo>
                                    <a:pt x="307" y="583"/>
                                  </a:lnTo>
                                  <a:lnTo>
                                    <a:pt x="315" y="621"/>
                                  </a:lnTo>
                                  <a:lnTo>
                                    <a:pt x="315" y="514"/>
                                  </a:lnTo>
                                  <a:lnTo>
                                    <a:pt x="273" y="486"/>
                                  </a:lnTo>
                                  <a:lnTo>
                                    <a:pt x="215" y="475"/>
                                  </a:lnTo>
                                  <a:lnTo>
                                    <a:pt x="156" y="487"/>
                                  </a:lnTo>
                                  <a:lnTo>
                                    <a:pt x="108" y="518"/>
                                  </a:lnTo>
                                  <a:lnTo>
                                    <a:pt x="76" y="564"/>
                                  </a:lnTo>
                                  <a:lnTo>
                                    <a:pt x="65" y="621"/>
                                  </a:lnTo>
                                  <a:lnTo>
                                    <a:pt x="68" y="651"/>
                                  </a:lnTo>
                                  <a:lnTo>
                                    <a:pt x="78" y="680"/>
                                  </a:lnTo>
                                  <a:lnTo>
                                    <a:pt x="93" y="706"/>
                                  </a:lnTo>
                                  <a:lnTo>
                                    <a:pt x="114" y="727"/>
                                  </a:lnTo>
                                  <a:lnTo>
                                    <a:pt x="77" y="747"/>
                                  </a:lnTo>
                                  <a:lnTo>
                                    <a:pt x="46" y="776"/>
                                  </a:lnTo>
                                  <a:lnTo>
                                    <a:pt x="24" y="812"/>
                                  </a:lnTo>
                                  <a:lnTo>
                                    <a:pt x="12" y="853"/>
                                  </a:lnTo>
                                  <a:lnTo>
                                    <a:pt x="0" y="958"/>
                                  </a:lnTo>
                                  <a:lnTo>
                                    <a:pt x="1" y="977"/>
                                  </a:lnTo>
                                  <a:lnTo>
                                    <a:pt x="10" y="994"/>
                                  </a:lnTo>
                                  <a:lnTo>
                                    <a:pt x="23" y="1007"/>
                                  </a:lnTo>
                                  <a:lnTo>
                                    <a:pt x="40" y="1014"/>
                                  </a:lnTo>
                                  <a:lnTo>
                                    <a:pt x="83" y="1022"/>
                                  </a:lnTo>
                                  <a:lnTo>
                                    <a:pt x="126" y="1027"/>
                                  </a:lnTo>
                                  <a:lnTo>
                                    <a:pt x="171" y="1031"/>
                                  </a:lnTo>
                                  <a:lnTo>
                                    <a:pt x="216" y="1032"/>
                                  </a:lnTo>
                                  <a:lnTo>
                                    <a:pt x="261" y="1031"/>
                                  </a:lnTo>
                                  <a:lnTo>
                                    <a:pt x="305" y="1027"/>
                                  </a:lnTo>
                                  <a:lnTo>
                                    <a:pt x="349" y="1022"/>
                                  </a:lnTo>
                                  <a:lnTo>
                                    <a:pt x="392" y="1014"/>
                                  </a:lnTo>
                                  <a:lnTo>
                                    <a:pt x="410" y="1006"/>
                                  </a:lnTo>
                                  <a:lnTo>
                                    <a:pt x="424" y="993"/>
                                  </a:lnTo>
                                  <a:lnTo>
                                    <a:pt x="429" y="984"/>
                                  </a:lnTo>
                                  <a:lnTo>
                                    <a:pt x="432" y="977"/>
                                  </a:lnTo>
                                  <a:lnTo>
                                    <a:pt x="433" y="95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8" name="Text Box 2"/>
                        <wps:cNvSpPr txBox="1">
                          <a:spLocks noChangeArrowheads="1"/>
                        </wps:cNvSpPr>
                        <wps:spPr bwMode="auto">
                          <a:xfrm>
                            <a:off x="38099" y="647339"/>
                            <a:ext cx="1057275" cy="1554993"/>
                          </a:xfrm>
                          <a:prstGeom prst="rect">
                            <a:avLst/>
                          </a:prstGeom>
                          <a:noFill/>
                          <a:ln w="9525">
                            <a:noFill/>
                            <a:miter lim="800000"/>
                            <a:headEnd/>
                            <a:tailEnd/>
                          </a:ln>
                        </wps:spPr>
                        <wps:txbx>
                          <w:txbxContent>
                            <w:p w14:paraId="7F9F1B51" w14:textId="6C31E529" w:rsidR="00012B91" w:rsidRPr="00AA4688" w:rsidRDefault="00247EF4" w:rsidP="00012B91">
                              <w:pPr>
                                <w:spacing w:line="240" w:lineRule="auto"/>
                                <w:rPr>
                                  <w:color w:val="003263" w:themeColor="text2"/>
                                  <w:sz w:val="20"/>
                                  <w:szCs w:val="20"/>
                                </w:rPr>
                              </w:pPr>
                              <w:r>
                                <w:rPr>
                                  <w:rFonts w:asciiTheme="majorHAnsi" w:hAnsiTheme="majorHAnsi" w:cstheme="majorHAnsi"/>
                                  <w:b/>
                                  <w:bCs/>
                                  <w:color w:val="003263" w:themeColor="text2"/>
                                  <w:sz w:val="56"/>
                                  <w:szCs w:val="56"/>
                                </w:rPr>
                                <w:t>590</w:t>
                              </w:r>
                              <w:r w:rsidR="00300345">
                                <w:rPr>
                                  <w:rFonts w:asciiTheme="majorHAnsi" w:hAnsiTheme="majorHAnsi" w:cstheme="majorHAnsi"/>
                                  <w:b/>
                                  <w:bCs/>
                                  <w:color w:val="003263" w:themeColor="text2"/>
                                  <w:sz w:val="56"/>
                                  <w:szCs w:val="56"/>
                                </w:rPr>
                                <w:t xml:space="preserve"> </w:t>
                              </w:r>
                              <w:r w:rsidR="002F65B8">
                                <w:rPr>
                                  <w:color w:val="003263" w:themeColor="text2"/>
                                  <w:w w:val="105"/>
                                  <w:sz w:val="20"/>
                                  <w:szCs w:val="20"/>
                                </w:rPr>
                                <w:t>visitors</w:t>
                              </w:r>
                              <w:r w:rsidR="006B3123">
                                <w:rPr>
                                  <w:color w:val="003263" w:themeColor="text2"/>
                                  <w:w w:val="105"/>
                                  <w:sz w:val="20"/>
                                  <w:szCs w:val="20"/>
                                </w:rPr>
                                <w:t xml:space="preserve"> to </w:t>
                              </w:r>
                              <w:r w:rsidR="00D8769F">
                                <w:rPr>
                                  <w:color w:val="003263" w:themeColor="text2"/>
                                  <w:w w:val="105"/>
                                  <w:sz w:val="20"/>
                                  <w:szCs w:val="20"/>
                                </w:rPr>
                                <w:t xml:space="preserve">the </w:t>
                              </w:r>
                              <w:r w:rsidR="006B3123">
                                <w:rPr>
                                  <w:color w:val="003263" w:themeColor="text2"/>
                                  <w:w w:val="105"/>
                                  <w:sz w:val="20"/>
                                  <w:szCs w:val="20"/>
                                </w:rPr>
                                <w:t>H</w:t>
                              </w:r>
                              <w:r w:rsidR="00D8769F">
                                <w:rPr>
                                  <w:color w:val="003263" w:themeColor="text2"/>
                                  <w:w w:val="105"/>
                                  <w:sz w:val="20"/>
                                  <w:szCs w:val="20"/>
                                </w:rPr>
                                <w:t>ave Your Say</w:t>
                              </w:r>
                              <w:r w:rsidR="006B3123">
                                <w:rPr>
                                  <w:color w:val="003263" w:themeColor="text2"/>
                                  <w:w w:val="105"/>
                                  <w:sz w:val="20"/>
                                  <w:szCs w:val="20"/>
                                </w:rPr>
                                <w:t xml:space="preserve"> </w:t>
                              </w:r>
                              <w:r w:rsidR="00300345">
                                <w:rPr>
                                  <w:color w:val="003263" w:themeColor="text2"/>
                                  <w:w w:val="105"/>
                                  <w:sz w:val="20"/>
                                  <w:szCs w:val="20"/>
                                </w:rPr>
                                <w:t xml:space="preserve">(HYS) </w:t>
                              </w:r>
                              <w:r w:rsidR="006B3123">
                                <w:rPr>
                                  <w:color w:val="003263" w:themeColor="text2"/>
                                  <w:w w:val="105"/>
                                  <w:sz w:val="20"/>
                                  <w:szCs w:val="20"/>
                                </w:rPr>
                                <w:t>page</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65ABC8A" id="Group 410" o:spid="_x0000_s1026" style="position:absolute;margin-left:339.9pt;margin-top:5.55pt;width:86.25pt;height:206.6pt;z-index:251670528;mso-width-relative:margin;mso-height-relative:margin" coordsize="10953,22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">
                <v:group id="Group 411" o:spid="_x0000_s1027" style="position:absolute;width:8191;height:9936" coordsize="9417,1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group id="Group 412" o:spid="_x0000_s1028" style="position:absolute;width:2749;height:6559" coordorigin="9583,-1715"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AutoShape 58" o:spid="_x0000_s1029" style="position:absolute;left:9583;top:-1716;width:433;height:1033;visibility:visible;mso-wrap-style:square;v-text-anchor:top"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" path="m413,66l409,48r-2,-8l393,19,371,5,363,3r,52l363,286r-7,8l261,294r-9,4l249,307r-34,68l179,307r-4,-7l167,294r-96,l64,286,64,55r7,-7l356,48r7,7l363,3,345,,82,,56,5,34,19,20,40,14,66r,210l20,301r14,21l56,336r26,6l141,342r28,54l176,407r10,8l199,421r14,2l227,421r12,-6l249,407r8,-11l268,375r17,-33l345,342r26,-6l393,322r14,-21l413,276r,-210xm433,958l420,853,407,812,384,776r-8,-8l376,967r-79,12l214,984r-84,-5l47,964,59,859,71,822,94,793r33,-20l166,766r92,l297,773r33,19l353,822r12,37l376,967r,-199l374,766,353,747,315,727r9,-9l336,705r15,-25l361,651r4,-30l353,564,325,523r-4,-6l314,513r,108l306,659r-21,31l253,710r-40,8l175,710,143,690,121,659r-8,-38l121,583r22,-31l175,531r38,-8l253,531r32,21l306,583r8,38l314,513,273,486,215,475r-59,12l109,518,77,564,65,621r4,30l78,680r16,26l115,727,77,747,46,776,24,812,13,853,,958r2,19l10,994r13,13l40,1014r43,8l127,1027r44,4l217,1032r44,-1l306,1027r44,-5l393,1014r18,-8l424,993r5,-9l432,977r1,-19xe" fillcolor="#003263" stroked="f">
                      <v:path arrowok="t" o:connecttype="custom" o:connectlocs="407,-1675;363,-1712;356,-1421;249,-1408;175,-1415;64,-1429;356,-1667;345,-1715;34,-1696;14,-1439;56,-1379;169,-1319;199,-1294;239,-1300;268,-1340;371,-1379;413,-1439;420,-862;376,-947;214,-731;59,-856;127,-942;297,-942;365,-856;374,-949;324,-997;361,-1064;325,-1192;314,-1094;253,-1005;143,-1025;121,-1132;213,-1192;306,-1132;273,-1229;109,-1197;69,-1064;115,-988;24,-903;2,-738;40,-701;171,-684;306,-688;411,-709;432,-738" o:connectangles="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30" type="#_x0000_t75" style="position:absolute;left:9714;top:-1624;width:164;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">
                      <v:imagedata r:id="rId19" o:title=""/>
                    </v:shape>
                  </v:group>
                  <v:group id="Group 415" o:spid="_x0000_s1031" style="position:absolute;left:3333;width:2750;height:11423" coordorigin="10101,-1715" coordsize="433,1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AutoShape 61" o:spid="_x0000_s1032" style="position:absolute;left:10100;top:-1716;width:433;height:1033;visibility:visible;mso-wrap-style:square;v-text-anchor:top"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" path="m409,66l405,48r-1,-8l389,19,368,5,363,4r,51l363,286r-8,8l261,294r-9,4l249,307r-36,68l178,307r-5,-7l165,294r-94,l63,286,63,55r8,-7l355,48r8,7l363,4,341,,79,,52,5,31,19,16,40,11,66r,210l18,301r15,21l55,336r27,6l140,342r28,54l176,407r10,8l198,421r14,2l225,421r12,-6l247,407r8,-11l266,375r17,-33l341,342r27,-6l389,322r15,-21l409,276r,-210xm432,958l420,853,407,812,384,776r-9,-8l375,967r-79,12l213,984r-84,-5l46,964,59,859,70,822,94,793r33,-20l165,766r93,l296,773r33,19l353,822r11,37l375,967r,-199l374,766,353,747,315,727r8,-9l335,705r16,-25l361,651r3,-30l353,564,324,523r-4,-6l314,513r,108l306,659r-22,31l252,710r-39,8l174,710,142,690,121,659r-8,-38l121,583r21,-31l174,531r39,-8l252,531r32,21l306,583r8,38l314,513,273,486,215,475r-59,12l108,518,76,564,65,621r3,30l78,680r15,26l114,727,77,747,46,776,24,812,12,853,,958r1,19l10,994r13,13l40,1014r43,8l126,1027r45,4l216,1032r45,-1l305,1027r44,-5l392,1014r18,-8l424,993r5,-9l432,977r,-19xe" fillcolor="#003263" stroked="f">
                      <v:path arrowok="t" o:connecttype="custom" o:connectlocs="404,-1675;363,-1711;355,-1421;249,-1408;173,-1415;63,-1429;355,-1667;341,-1715;31,-1696;11,-1439;55,-1379;168,-1319;198,-1294;237,-1300;266,-1340;368,-1379;409,-1439;420,-862;375,-947;213,-731;59,-856;127,-942;296,-942;364,-856;374,-949;323,-997;361,-1064;324,-1192;314,-1094;252,-1005;142,-1025;121,-1132;213,-1192;306,-1132;273,-1229;108,-1197;68,-1064;114,-988;24,-903;1,-738;40,-701;171,-684;305,-688;410,-709;432,-738" o:connectangles="0,0,0,0,0,0,0,0,0,0,0,0,0,0,0,0,0,0,0,0,0,0,0,0,0,0,0,0,0,0,0,0,0,0,0,0,0,0,0,0,0,0,0,0,0"/>
                    </v:shape>
                    <v:shape id="Picture 62" o:spid="_x0000_s1033" type="#_x0000_t75" style="position:absolute;left:10227;top:-1606;width:170;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">
                      <v:imagedata r:id="rId20" o:title=""/>
                    </v:shape>
                    <v:shapetype id="_x0000_t202" coordsize="21600,21600" o:spt="202" path="m,l,21600r21600,l21600,xe">
                      <v:stroke joinstyle="miter"/>
                      <v:path gradientshapeok="t" o:connecttype="rect"/>
                    </v:shapetype>
                    <v:shape id="Text Box 63" o:spid="_x0000_s1034" type="#_x0000_t202" style="position:absolute;left:10100;top:-1716;width:433;height:1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3EAFBFE7" w14:textId="77777777" w:rsidR="00012B91" w:rsidRDefault="00012B91" w:rsidP="00012B91">
                            <w:pPr>
                              <w:spacing w:before="2"/>
                              <w:rPr>
                                <w:rFonts w:ascii="Brandon Grotesque Bold"/>
                                <w:b/>
                                <w:sz w:val="66"/>
                              </w:rPr>
                            </w:pPr>
                          </w:p>
                        </w:txbxContent>
                      </v:textbox>
                    </v:shape>
                  </v:group>
                  <v:shape id="Freeform: Shape 197" o:spid="_x0000_s1035" style="position:absolute;left:6667;width:2750;height:6559;visibility:visible;mso-wrap-style:square;v-text-anchor:top"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" path="m414,66l410,48r-1,-8l394,19,372,5,365,3r,52l365,286r-8,8l263,294r-10,4l250,307r-34,68l181,307r-5,-7l168,294r-95,l65,286,65,55r8,-7l357,48r8,7l365,3,346,,83,,57,5,35,19,21,40,15,66r,210l20,301r14,21l56,336r27,6l142,342r28,54l177,407r11,8l200,421r15,2l228,421r12,-6l251,407r7,-11l269,375r17,-33l346,342r26,-6l394,322r15,-21l414,276r,-210xm433,958l417,853,405,812,383,776r-6,-7l377,967r-80,12l214,984r-84,-5l48,964,60,859,72,822,95,793r33,-20l167,766r92,l298,773r33,19l354,822r12,37l377,967r,-198l373,766,353,747,315,727r8,-9l335,705r16,-25l361,651r4,-30l353,564,324,523r-4,-6l315,514r,107l307,659r-21,31l254,710r-39,8l175,710,144,690,122,659r-8,-38l122,583r22,-31l175,531r40,-8l254,531r32,21l307,583r8,38l315,514,273,486,215,475r-59,12l108,518,76,564,65,621r3,30l78,680r15,26l114,727,77,747,46,776,24,812,12,853,,958r1,19l10,994r13,13l40,1014r43,8l126,1027r45,4l216,1032r45,-1l305,1027r44,-5l392,1014r18,-8l424,993r5,-9l432,977r1,-19xe" fillcolor="#003263" stroked="f">
                    <v:path arrowok="t" o:connecttype="custom" o:connectlocs="259715,-1063625;231775,-1087120;226695,-902335;158750,-894080;111760,-898525;41275,-907415;226695,-1058545;219710,-1089025;22225,-1076960;9525,-913765;35560,-875665;107950,-837565;127000,-821690;152400,-825500;170815,-850900;236220,-875665;262890,-913765;264795,-547370;239395,-600710;135890,-464185;38100,-543560;81280,-598170;189230,-598170;232410,-543560;236855,-602615;205105,-633095;229235,-675640;205740,-756920;200025,-694690;161290,-638175;91440,-650875;77470,-718820;136525,-756920;194945,-718820;173355,-780415;68580,-760095;43180,-675640;72390,-627380;15240,-573405;635,-468630;25400,-445135;108585,-434340;193675,-436880;260350,-450215;274320,-468630" o:connectangles="0,0,0,0,0,0,0,0,0,0,0,0,0,0,0,0,0,0,0,0,0,0,0,0,0,0,0,0,0,0,0,0,0,0,0,0,0,0,0,0,0,0,0,0,0"/>
                  </v:shape>
                </v:group>
                <v:shape id="_x0000_s1036" type="#_x0000_t202" style="position:absolute;left:380;top:6473;width:10573;height:15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7F9F1B51" w14:textId="6C31E529" w:rsidR="00012B91" w:rsidRPr="00AA4688" w:rsidRDefault="00247EF4" w:rsidP="00012B91">
                        <w:pPr>
                          <w:spacing w:line="240" w:lineRule="auto"/>
                          <w:rPr>
                            <w:color w:val="003263" w:themeColor="text2"/>
                            <w:sz w:val="20"/>
                            <w:szCs w:val="20"/>
                          </w:rPr>
                        </w:pPr>
                        <w:r>
                          <w:rPr>
                            <w:rFonts w:asciiTheme="majorHAnsi" w:hAnsiTheme="majorHAnsi" w:cstheme="majorHAnsi"/>
                            <w:b/>
                            <w:bCs/>
                            <w:color w:val="003263" w:themeColor="text2"/>
                            <w:sz w:val="56"/>
                            <w:szCs w:val="56"/>
                          </w:rPr>
                          <w:t>590</w:t>
                        </w:r>
                        <w:r w:rsidR="00300345">
                          <w:rPr>
                            <w:rFonts w:asciiTheme="majorHAnsi" w:hAnsiTheme="majorHAnsi" w:cstheme="majorHAnsi"/>
                            <w:b/>
                            <w:bCs/>
                            <w:color w:val="003263" w:themeColor="text2"/>
                            <w:sz w:val="56"/>
                            <w:szCs w:val="56"/>
                          </w:rPr>
                          <w:t xml:space="preserve"> </w:t>
                        </w:r>
                        <w:r w:rsidR="002F65B8">
                          <w:rPr>
                            <w:color w:val="003263" w:themeColor="text2"/>
                            <w:w w:val="105"/>
                            <w:sz w:val="20"/>
                            <w:szCs w:val="20"/>
                          </w:rPr>
                          <w:t>visitors</w:t>
                        </w:r>
                        <w:r w:rsidR="006B3123">
                          <w:rPr>
                            <w:color w:val="003263" w:themeColor="text2"/>
                            <w:w w:val="105"/>
                            <w:sz w:val="20"/>
                            <w:szCs w:val="20"/>
                          </w:rPr>
                          <w:t xml:space="preserve"> to </w:t>
                        </w:r>
                        <w:r w:rsidR="00D8769F">
                          <w:rPr>
                            <w:color w:val="003263" w:themeColor="text2"/>
                            <w:w w:val="105"/>
                            <w:sz w:val="20"/>
                            <w:szCs w:val="20"/>
                          </w:rPr>
                          <w:t xml:space="preserve">the </w:t>
                        </w:r>
                        <w:r w:rsidR="006B3123">
                          <w:rPr>
                            <w:color w:val="003263" w:themeColor="text2"/>
                            <w:w w:val="105"/>
                            <w:sz w:val="20"/>
                            <w:szCs w:val="20"/>
                          </w:rPr>
                          <w:t>H</w:t>
                        </w:r>
                        <w:r w:rsidR="00D8769F">
                          <w:rPr>
                            <w:color w:val="003263" w:themeColor="text2"/>
                            <w:w w:val="105"/>
                            <w:sz w:val="20"/>
                            <w:szCs w:val="20"/>
                          </w:rPr>
                          <w:t>ave Your Say</w:t>
                        </w:r>
                        <w:r w:rsidR="006B3123">
                          <w:rPr>
                            <w:color w:val="003263" w:themeColor="text2"/>
                            <w:w w:val="105"/>
                            <w:sz w:val="20"/>
                            <w:szCs w:val="20"/>
                          </w:rPr>
                          <w:t xml:space="preserve"> </w:t>
                        </w:r>
                        <w:r w:rsidR="00300345">
                          <w:rPr>
                            <w:color w:val="003263" w:themeColor="text2"/>
                            <w:w w:val="105"/>
                            <w:sz w:val="20"/>
                            <w:szCs w:val="20"/>
                          </w:rPr>
                          <w:t xml:space="preserve">(HYS) </w:t>
                        </w:r>
                        <w:r w:rsidR="006B3123">
                          <w:rPr>
                            <w:color w:val="003263" w:themeColor="text2"/>
                            <w:w w:val="105"/>
                            <w:sz w:val="20"/>
                            <w:szCs w:val="20"/>
                          </w:rPr>
                          <w:t>page</w:t>
                        </w:r>
                      </w:p>
                    </w:txbxContent>
                  </v:textbox>
                </v:shape>
              </v:group>
            </w:pict>
          </mc:Fallback>
        </mc:AlternateContent>
      </w:r>
      <w:r w:rsidR="00AA4688" w:rsidRPr="00AA4688">
        <w:rPr>
          <w:noProof/>
          <w:sz w:val="24"/>
          <w:szCs w:val="24"/>
        </w:rPr>
        <mc:AlternateContent>
          <mc:Choice Requires="wpg">
            <w:drawing>
              <wp:anchor distT="0" distB="0" distL="114300" distR="114300" simplePos="0" relativeHeight="251669504" behindDoc="0" locked="0" layoutInCell="1" allowOverlap="1" wp14:anchorId="4A2F7A46" wp14:editId="1A72A1EE">
                <wp:simplePos x="0" y="0"/>
                <wp:positionH relativeFrom="column">
                  <wp:posOffset>3018790</wp:posOffset>
                </wp:positionH>
                <wp:positionV relativeFrom="paragraph">
                  <wp:posOffset>8255</wp:posOffset>
                </wp:positionV>
                <wp:extent cx="1076325" cy="1764665"/>
                <wp:effectExtent l="0" t="0" r="9525" b="6985"/>
                <wp:wrapNone/>
                <wp:docPr id="407" name="Group 407"/>
                <wp:cNvGraphicFramePr/>
                <a:graphic xmlns:a="http://schemas.openxmlformats.org/drawingml/2006/main">
                  <a:graphicData uri="http://schemas.microsoft.com/office/word/2010/wordprocessingGroup">
                    <wpg:wgp>
                      <wpg:cNvGrpSpPr/>
                      <wpg:grpSpPr>
                        <a:xfrm>
                          <a:off x="0" y="0"/>
                          <a:ext cx="1076325" cy="1764665"/>
                          <a:chOff x="0" y="0"/>
                          <a:chExt cx="1076325" cy="1764803"/>
                        </a:xfrm>
                      </wpg:grpSpPr>
                      <pic:pic xmlns:pic="http://schemas.openxmlformats.org/drawingml/2006/picture">
                        <pic:nvPicPr>
                          <pic:cNvPr id="408" name="image2.png"/>
                          <pic:cNvPicPr>
                            <a:picLocks noChangeAspect="1"/>
                          </pic:cNvPicPr>
                        </pic:nvPicPr>
                        <pic:blipFill>
                          <a:blip r:embed="rId21" cstate="print"/>
                          <a:stretch>
                            <a:fillRect/>
                          </a:stretch>
                        </pic:blipFill>
                        <pic:spPr>
                          <a:xfrm>
                            <a:off x="0" y="0"/>
                            <a:ext cx="828675" cy="828675"/>
                          </a:xfrm>
                          <a:prstGeom prst="rect">
                            <a:avLst/>
                          </a:prstGeom>
                        </pic:spPr>
                      </pic:pic>
                      <wps:wsp>
                        <wps:cNvPr id="409" name="Text Box 2"/>
                        <wps:cNvSpPr txBox="1">
                          <a:spLocks noChangeArrowheads="1"/>
                        </wps:cNvSpPr>
                        <wps:spPr bwMode="auto">
                          <a:xfrm>
                            <a:off x="28575" y="876300"/>
                            <a:ext cx="1047750" cy="888503"/>
                          </a:xfrm>
                          <a:prstGeom prst="rect">
                            <a:avLst/>
                          </a:prstGeom>
                          <a:noFill/>
                          <a:ln w="9525">
                            <a:noFill/>
                            <a:miter lim="800000"/>
                            <a:headEnd/>
                            <a:tailEnd/>
                          </a:ln>
                        </wps:spPr>
                        <wps:txbx>
                          <w:txbxContent>
                            <w:p w14:paraId="7FFD4917" w14:textId="77777777" w:rsidR="00012B91" w:rsidRPr="0041068C" w:rsidRDefault="00355BC5" w:rsidP="00012B91">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48</w:t>
                              </w:r>
                            </w:p>
                            <w:p w14:paraId="32EA01F9" w14:textId="77777777" w:rsidR="00012B91" w:rsidRPr="00AA4688" w:rsidRDefault="00012B91" w:rsidP="00012B91">
                              <w:pPr>
                                <w:spacing w:line="240" w:lineRule="auto"/>
                                <w:rPr>
                                  <w:color w:val="003263" w:themeColor="text2"/>
                                  <w:sz w:val="20"/>
                                  <w:szCs w:val="20"/>
                                </w:rPr>
                              </w:pPr>
                              <w:r w:rsidRPr="00AA4688">
                                <w:rPr>
                                  <w:color w:val="003263" w:themeColor="text2"/>
                                  <w:w w:val="105"/>
                                  <w:sz w:val="20"/>
                                  <w:szCs w:val="20"/>
                                </w:rPr>
                                <w:t xml:space="preserve">Number of people </w:t>
                              </w:r>
                              <w:r w:rsidR="002F65B8">
                                <w:rPr>
                                  <w:color w:val="003263" w:themeColor="text2"/>
                                  <w:w w:val="105"/>
                                  <w:sz w:val="20"/>
                                  <w:szCs w:val="20"/>
                                </w:rPr>
                                <w:t>who left</w:t>
                              </w:r>
                              <w:r w:rsidRPr="00AA4688">
                                <w:rPr>
                                  <w:color w:val="003263" w:themeColor="text2"/>
                                  <w:w w:val="105"/>
                                  <w:sz w:val="20"/>
                                  <w:szCs w:val="20"/>
                                </w:rPr>
                                <w:t xml:space="preserve"> feedback</w:t>
                              </w: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w14:anchorId="4A2F7A46" id="Group 407" o:spid="_x0000_s1037" style="position:absolute;margin-left:237.7pt;margin-top:.65pt;width:84.75pt;height:138.95pt;z-index:251669504;mso-height-relative:margin" coordsize="10763,17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">
                <v:shape id="image2.png" o:spid="_x0000_s1038" type="#_x0000_t75" style="position:absolute;width:8286;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">
                  <v:imagedata r:id="rId22" o:title=""/>
                </v:shape>
                <v:shape id="_x0000_s1039" type="#_x0000_t202" style="position:absolute;left:285;top:8763;width:10478;height:8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14:paraId="7FFD4917" w14:textId="77777777" w:rsidR="00012B91" w:rsidRPr="0041068C" w:rsidRDefault="00355BC5" w:rsidP="00012B91">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48</w:t>
                        </w:r>
                      </w:p>
                      <w:p w14:paraId="32EA01F9" w14:textId="77777777" w:rsidR="00012B91" w:rsidRPr="00AA4688" w:rsidRDefault="00012B91" w:rsidP="00012B91">
                        <w:pPr>
                          <w:spacing w:line="240" w:lineRule="auto"/>
                          <w:rPr>
                            <w:color w:val="003263" w:themeColor="text2"/>
                            <w:sz w:val="20"/>
                            <w:szCs w:val="20"/>
                          </w:rPr>
                        </w:pPr>
                        <w:r w:rsidRPr="00AA4688">
                          <w:rPr>
                            <w:color w:val="003263" w:themeColor="text2"/>
                            <w:w w:val="105"/>
                            <w:sz w:val="20"/>
                            <w:szCs w:val="20"/>
                          </w:rPr>
                          <w:t xml:space="preserve">Number of people </w:t>
                        </w:r>
                        <w:r w:rsidR="002F65B8">
                          <w:rPr>
                            <w:color w:val="003263" w:themeColor="text2"/>
                            <w:w w:val="105"/>
                            <w:sz w:val="20"/>
                            <w:szCs w:val="20"/>
                          </w:rPr>
                          <w:t>who left</w:t>
                        </w:r>
                        <w:r w:rsidRPr="00AA4688">
                          <w:rPr>
                            <w:color w:val="003263" w:themeColor="text2"/>
                            <w:w w:val="105"/>
                            <w:sz w:val="20"/>
                            <w:szCs w:val="20"/>
                          </w:rPr>
                          <w:t xml:space="preserve"> feedback</w:t>
                        </w:r>
                      </w:p>
                    </w:txbxContent>
                  </v:textbox>
                </v:shape>
              </v:group>
            </w:pict>
          </mc:Fallback>
        </mc:AlternateContent>
      </w:r>
      <w:r w:rsidR="00AA4688" w:rsidRPr="00AA4688">
        <w:rPr>
          <w:noProof/>
          <w:sz w:val="24"/>
          <w:szCs w:val="24"/>
        </w:rPr>
        <mc:AlternateContent>
          <mc:Choice Requires="wpg">
            <w:drawing>
              <wp:anchor distT="0" distB="0" distL="114300" distR="114300" simplePos="0" relativeHeight="251668480" behindDoc="0" locked="0" layoutInCell="1" allowOverlap="1" wp14:anchorId="3ABAF16A" wp14:editId="30CC5410">
                <wp:simplePos x="0" y="0"/>
                <wp:positionH relativeFrom="column">
                  <wp:posOffset>1110615</wp:posOffset>
                </wp:positionH>
                <wp:positionV relativeFrom="paragraph">
                  <wp:posOffset>88265</wp:posOffset>
                </wp:positionV>
                <wp:extent cx="1685925" cy="1685290"/>
                <wp:effectExtent l="0" t="0" r="9525" b="10160"/>
                <wp:wrapNone/>
                <wp:docPr id="393" name="Group 393"/>
                <wp:cNvGraphicFramePr/>
                <a:graphic xmlns:a="http://schemas.openxmlformats.org/drawingml/2006/main">
                  <a:graphicData uri="http://schemas.microsoft.com/office/word/2010/wordprocessingGroup">
                    <wpg:wgp>
                      <wpg:cNvGrpSpPr/>
                      <wpg:grpSpPr>
                        <a:xfrm>
                          <a:off x="0" y="0"/>
                          <a:ext cx="1685925" cy="1685290"/>
                          <a:chOff x="0" y="0"/>
                          <a:chExt cx="1685925" cy="1685676"/>
                        </a:xfrm>
                      </wpg:grpSpPr>
                      <wpg:grpSp>
                        <wpg:cNvPr id="394" name="Group 394"/>
                        <wpg:cNvGrpSpPr>
                          <a:grpSpLocks/>
                        </wpg:cNvGrpSpPr>
                        <wpg:grpSpPr bwMode="auto">
                          <a:xfrm>
                            <a:off x="0" y="0"/>
                            <a:ext cx="1209675" cy="827965"/>
                            <a:chOff x="2548" y="-1696"/>
                            <a:chExt cx="2174" cy="1488"/>
                          </a:xfrm>
                        </wpg:grpSpPr>
                        <wps:wsp>
                          <wps:cNvPr id="395" name="AutoShape 27"/>
                          <wps:cNvSpPr>
                            <a:spLocks/>
                          </wps:cNvSpPr>
                          <wps:spPr bwMode="auto">
                            <a:xfrm>
                              <a:off x="3131" y="-1696"/>
                              <a:ext cx="912" cy="1488"/>
                            </a:xfrm>
                            <a:custGeom>
                              <a:avLst/>
                              <a:gdLst>
                                <a:gd name="T0" fmla="+- 0 3429 3132"/>
                                <a:gd name="T1" fmla="*/ T0 w 912"/>
                                <a:gd name="T2" fmla="+- 0 -527 -1696"/>
                                <a:gd name="T3" fmla="*/ -527 h 1488"/>
                                <a:gd name="T4" fmla="+- 0 3673 3132"/>
                                <a:gd name="T5" fmla="*/ T4 w 912"/>
                                <a:gd name="T6" fmla="+- 0 -1603 -1696"/>
                                <a:gd name="T7" fmla="*/ -1603 h 1488"/>
                                <a:gd name="T8" fmla="+- 0 3491 3132"/>
                                <a:gd name="T9" fmla="*/ T8 w 912"/>
                                <a:gd name="T10" fmla="+- 0 -1592 -1696"/>
                                <a:gd name="T11" fmla="*/ -1592 h 1488"/>
                                <a:gd name="T12" fmla="+- 0 3673 3132"/>
                                <a:gd name="T13" fmla="*/ T12 w 912"/>
                                <a:gd name="T14" fmla="+- 0 -1557 -1696"/>
                                <a:gd name="T15" fmla="*/ -1557 h 1488"/>
                                <a:gd name="T16" fmla="+- 0 3757 3132"/>
                                <a:gd name="T17" fmla="*/ T16 w 912"/>
                                <a:gd name="T18" fmla="+- 0 -1592 -1696"/>
                                <a:gd name="T19" fmla="*/ -1592 h 1488"/>
                                <a:gd name="T20" fmla="+- 0 3721 3132"/>
                                <a:gd name="T21" fmla="*/ T20 w 912"/>
                                <a:gd name="T22" fmla="+- 0 -1603 -1696"/>
                                <a:gd name="T23" fmla="*/ -1603 h 1488"/>
                                <a:gd name="T24" fmla="+- 0 3721 3132"/>
                                <a:gd name="T25" fmla="*/ T24 w 912"/>
                                <a:gd name="T26" fmla="+- 0 -1557 -1696"/>
                                <a:gd name="T27" fmla="*/ -1557 h 1488"/>
                                <a:gd name="T28" fmla="+- 0 3757 3132"/>
                                <a:gd name="T29" fmla="*/ T28 w 912"/>
                                <a:gd name="T30" fmla="+- 0 -1592 -1696"/>
                                <a:gd name="T31" fmla="*/ -1592 h 1488"/>
                                <a:gd name="T32" fmla="+- 0 3781 3132"/>
                                <a:gd name="T33" fmla="*/ T32 w 912"/>
                                <a:gd name="T34" fmla="+- 0 -1603 -1696"/>
                                <a:gd name="T35" fmla="*/ -1603 h 1488"/>
                                <a:gd name="T36" fmla="+- 0 3758 3132"/>
                                <a:gd name="T37" fmla="*/ T36 w 912"/>
                                <a:gd name="T38" fmla="+- 0 -1567 -1696"/>
                                <a:gd name="T39" fmla="*/ -1567 h 1488"/>
                                <a:gd name="T40" fmla="+- 0 3804 3132"/>
                                <a:gd name="T41" fmla="*/ T40 w 912"/>
                                <a:gd name="T42" fmla="+- 0 -1567 -1696"/>
                                <a:gd name="T43" fmla="*/ -1567 h 1488"/>
                                <a:gd name="T44" fmla="+- 0 4034 3132"/>
                                <a:gd name="T45" fmla="*/ T44 w 912"/>
                                <a:gd name="T46" fmla="+- 0 -1626 -1696"/>
                                <a:gd name="T47" fmla="*/ -1626 h 1488"/>
                                <a:gd name="T48" fmla="+- 0 3997 3132"/>
                                <a:gd name="T49" fmla="*/ T48 w 912"/>
                                <a:gd name="T50" fmla="+- 0 -1670 -1696"/>
                                <a:gd name="T51" fmla="*/ -1670 h 1488"/>
                                <a:gd name="T52" fmla="+- 0 3997 3132"/>
                                <a:gd name="T53" fmla="*/ T52 w 912"/>
                                <a:gd name="T54" fmla="+- 0 -1463 -1696"/>
                                <a:gd name="T55" fmla="*/ -1463 h 1488"/>
                                <a:gd name="T56" fmla="+- 0 3997 3132"/>
                                <a:gd name="T57" fmla="*/ T56 w 912"/>
                                <a:gd name="T58" fmla="+- 0 -1092 -1696"/>
                                <a:gd name="T59" fmla="*/ -1092 h 1488"/>
                                <a:gd name="T60" fmla="+- 0 3997 3132"/>
                                <a:gd name="T61" fmla="*/ T60 w 912"/>
                                <a:gd name="T62" fmla="+- 0 -394 -1696"/>
                                <a:gd name="T63" fmla="*/ -394 h 1488"/>
                                <a:gd name="T64" fmla="+- 0 3977 3132"/>
                                <a:gd name="T65" fmla="*/ T64 w 912"/>
                                <a:gd name="T66" fmla="+- 0 -274 -1696"/>
                                <a:gd name="T67" fmla="*/ -274 h 1488"/>
                                <a:gd name="T68" fmla="+- 0 3609 3132"/>
                                <a:gd name="T69" fmla="*/ T68 w 912"/>
                                <a:gd name="T70" fmla="+- 0 -254 -1696"/>
                                <a:gd name="T71" fmla="*/ -254 h 1488"/>
                                <a:gd name="T72" fmla="+- 0 3655 3132"/>
                                <a:gd name="T73" fmla="*/ T72 w 912"/>
                                <a:gd name="T74" fmla="+- 0 -296 -1696"/>
                                <a:gd name="T75" fmla="*/ -296 h 1488"/>
                                <a:gd name="T76" fmla="+- 0 3657 3132"/>
                                <a:gd name="T77" fmla="*/ T76 w 912"/>
                                <a:gd name="T78" fmla="+- 0 -348 -1696"/>
                                <a:gd name="T79" fmla="*/ -348 h 1488"/>
                                <a:gd name="T80" fmla="+- 0 3630 3132"/>
                                <a:gd name="T81" fmla="*/ T80 w 912"/>
                                <a:gd name="T82" fmla="+- 0 -384 -1696"/>
                                <a:gd name="T83" fmla="*/ -384 h 1488"/>
                                <a:gd name="T84" fmla="+- 0 3615 3132"/>
                                <a:gd name="T85" fmla="*/ T84 w 912"/>
                                <a:gd name="T86" fmla="+- 0 -308 -1696"/>
                                <a:gd name="T87" fmla="*/ -308 h 1488"/>
                                <a:gd name="T88" fmla="+- 0 3559 3132"/>
                                <a:gd name="T89" fmla="*/ T88 w 912"/>
                                <a:gd name="T90" fmla="+- 0 -308 -1696"/>
                                <a:gd name="T91" fmla="*/ -308 h 1488"/>
                                <a:gd name="T92" fmla="+- 0 3603 3132"/>
                                <a:gd name="T93" fmla="*/ T92 w 912"/>
                                <a:gd name="T94" fmla="+- 0 -352 -1696"/>
                                <a:gd name="T95" fmla="*/ -352 h 1488"/>
                                <a:gd name="T96" fmla="+- 0 3609 3132"/>
                                <a:gd name="T97" fmla="*/ T96 w 912"/>
                                <a:gd name="T98" fmla="+- 0 -394 -1696"/>
                                <a:gd name="T99" fmla="*/ -394 h 1488"/>
                                <a:gd name="T100" fmla="+- 0 3566 3132"/>
                                <a:gd name="T101" fmla="*/ T100 w 912"/>
                                <a:gd name="T102" fmla="+- 0 -440 -1696"/>
                                <a:gd name="T103" fmla="*/ -440 h 1488"/>
                                <a:gd name="T104" fmla="+- 0 3528 3132"/>
                                <a:gd name="T105" fmla="*/ T104 w 912"/>
                                <a:gd name="T106" fmla="+- 0 -368 -1696"/>
                                <a:gd name="T107" fmla="*/ -368 h 1488"/>
                                <a:gd name="T108" fmla="+- 0 3517 3132"/>
                                <a:gd name="T109" fmla="*/ T108 w 912"/>
                                <a:gd name="T110" fmla="+- 0 -300 -1696"/>
                                <a:gd name="T111" fmla="*/ -300 h 1488"/>
                                <a:gd name="T112" fmla="+- 0 3566 3132"/>
                                <a:gd name="T113" fmla="*/ T112 w 912"/>
                                <a:gd name="T114" fmla="+- 0 -254 -1696"/>
                                <a:gd name="T115" fmla="*/ -254 h 1488"/>
                                <a:gd name="T116" fmla="+- 0 3198 3132"/>
                                <a:gd name="T117" fmla="*/ T116 w 912"/>
                                <a:gd name="T118" fmla="+- 0 -274 -1696"/>
                                <a:gd name="T119" fmla="*/ -274 h 1488"/>
                                <a:gd name="T120" fmla="+- 0 3177 3132"/>
                                <a:gd name="T121" fmla="*/ T120 w 912"/>
                                <a:gd name="T122" fmla="+- 0 -394 -1696"/>
                                <a:gd name="T123" fmla="*/ -394 h 1488"/>
                                <a:gd name="T124" fmla="+- 0 3516 3132"/>
                                <a:gd name="T125" fmla="*/ T124 w 912"/>
                                <a:gd name="T126" fmla="+- 0 -440 -1696"/>
                                <a:gd name="T127" fmla="*/ -440 h 1488"/>
                                <a:gd name="T128" fmla="+- 0 3997 3132"/>
                                <a:gd name="T129" fmla="*/ T128 w 912"/>
                                <a:gd name="T130" fmla="+- 0 -1028 -1696"/>
                                <a:gd name="T131" fmla="*/ -1028 h 1488"/>
                                <a:gd name="T132" fmla="+- 0 3451 3132"/>
                                <a:gd name="T133" fmla="*/ T132 w 912"/>
                                <a:gd name="T134" fmla="+- 0 -440 -1696"/>
                                <a:gd name="T135" fmla="*/ -440 h 1488"/>
                                <a:gd name="T136" fmla="+- 0 3212 3132"/>
                                <a:gd name="T137" fmla="*/ T136 w 912"/>
                                <a:gd name="T138" fmla="+- 0 -679 -1696"/>
                                <a:gd name="T139" fmla="*/ -679 h 1488"/>
                                <a:gd name="T140" fmla="+- 0 3430 3132"/>
                                <a:gd name="T141" fmla="*/ T140 w 912"/>
                                <a:gd name="T142" fmla="+- 0 -526 -1696"/>
                                <a:gd name="T143" fmla="*/ -526 h 1488"/>
                                <a:gd name="T144" fmla="+- 0 3428 3132"/>
                                <a:gd name="T145" fmla="*/ T144 w 912"/>
                                <a:gd name="T146" fmla="+- 0 -528 -1696"/>
                                <a:gd name="T147" fmla="*/ -528 h 1488"/>
                                <a:gd name="T148" fmla="+- 0 3277 3132"/>
                                <a:gd name="T149" fmla="*/ T148 w 912"/>
                                <a:gd name="T150" fmla="+- 0 -679 -1696"/>
                                <a:gd name="T151" fmla="*/ -679 h 1488"/>
                                <a:gd name="T152" fmla="+- 0 3250 3132"/>
                                <a:gd name="T153" fmla="*/ T152 w 912"/>
                                <a:gd name="T154" fmla="+- 0 -1226 -1696"/>
                                <a:gd name="T155" fmla="*/ -1226 h 1488"/>
                                <a:gd name="T156" fmla="+- 0 3997 3132"/>
                                <a:gd name="T157" fmla="*/ T156 w 912"/>
                                <a:gd name="T158" fmla="+- 0 -1215 -1696"/>
                                <a:gd name="T159" fmla="*/ -1215 h 1488"/>
                                <a:gd name="T160" fmla="+- 0 3997 3132"/>
                                <a:gd name="T161" fmla="*/ T160 w 912"/>
                                <a:gd name="T162" fmla="+- 0 -1463 -1696"/>
                                <a:gd name="T163" fmla="*/ -1463 h 1488"/>
                                <a:gd name="T164" fmla="+- 0 3423 3132"/>
                                <a:gd name="T165" fmla="*/ T164 w 912"/>
                                <a:gd name="T166" fmla="+- 0 -1463 -1696"/>
                                <a:gd name="T167" fmla="*/ -1463 h 1488"/>
                                <a:gd name="T168" fmla="+- 0 3177 3132"/>
                                <a:gd name="T169" fmla="*/ T168 w 912"/>
                                <a:gd name="T170" fmla="+- 0 -1463 -1696"/>
                                <a:gd name="T171" fmla="*/ -1463 h 1488"/>
                                <a:gd name="T172" fmla="+- 0 3177 3132"/>
                                <a:gd name="T173" fmla="*/ T172 w 912"/>
                                <a:gd name="T174" fmla="+- 0 -1509 -1696"/>
                                <a:gd name="T175" fmla="*/ -1509 h 1488"/>
                                <a:gd name="T176" fmla="+- 0 3198 3132"/>
                                <a:gd name="T177" fmla="*/ T176 w 912"/>
                                <a:gd name="T178" fmla="+- 0 -1630 -1696"/>
                                <a:gd name="T179" fmla="*/ -1630 h 1488"/>
                                <a:gd name="T180" fmla="+- 0 3928 3132"/>
                                <a:gd name="T181" fmla="*/ T180 w 912"/>
                                <a:gd name="T182" fmla="+- 0 -1650 -1696"/>
                                <a:gd name="T183" fmla="*/ -1650 h 1488"/>
                                <a:gd name="T184" fmla="+- 0 3992 3132"/>
                                <a:gd name="T185" fmla="*/ T184 w 912"/>
                                <a:gd name="T186" fmla="+- 0 -1608 -1696"/>
                                <a:gd name="T187" fmla="*/ -1608 h 1488"/>
                                <a:gd name="T188" fmla="+- 0 3973 3132"/>
                                <a:gd name="T189" fmla="*/ T188 w 912"/>
                                <a:gd name="T190" fmla="+- 0 -1687 -1696"/>
                                <a:gd name="T191" fmla="*/ -1687 h 1488"/>
                                <a:gd name="T192" fmla="+- 0 3202 3132"/>
                                <a:gd name="T193" fmla="*/ T192 w 912"/>
                                <a:gd name="T194" fmla="+- 0 -1687 -1696"/>
                                <a:gd name="T195" fmla="*/ -1687 h 1488"/>
                                <a:gd name="T196" fmla="+- 0 3132 3132"/>
                                <a:gd name="T197" fmla="*/ T196 w 912"/>
                                <a:gd name="T198" fmla="+- 0 -1581 -1696"/>
                                <a:gd name="T199" fmla="*/ -1581 h 1488"/>
                                <a:gd name="T200" fmla="+- 0 3165 3132"/>
                                <a:gd name="T201" fmla="*/ T200 w 912"/>
                                <a:gd name="T202" fmla="+- 0 -241 -1696"/>
                                <a:gd name="T203" fmla="*/ -241 h 1488"/>
                                <a:gd name="T204" fmla="+- 0 3928 3132"/>
                                <a:gd name="T205" fmla="*/ T204 w 912"/>
                                <a:gd name="T206" fmla="+- 0 -208 -1696"/>
                                <a:gd name="T207" fmla="*/ -208 h 1488"/>
                                <a:gd name="T208" fmla="+- 0 4017 3132"/>
                                <a:gd name="T209" fmla="*/ T208 w 912"/>
                                <a:gd name="T210" fmla="+- 0 -254 -1696"/>
                                <a:gd name="T211" fmla="*/ -254 h 1488"/>
                                <a:gd name="T212" fmla="+- 0 4043 3132"/>
                                <a:gd name="T213" fmla="*/ T212 w 912"/>
                                <a:gd name="T214" fmla="+- 0 -394 -1696"/>
                                <a:gd name="T215" fmla="*/ -394 h 1488"/>
                                <a:gd name="T216" fmla="+- 0 4043 3132"/>
                                <a:gd name="T217" fmla="*/ T216 w 912"/>
                                <a:gd name="T218" fmla="+- 0 -1280 -1696"/>
                                <a:gd name="T219" fmla="*/ -1280 h 1488"/>
                                <a:gd name="T220" fmla="+- 0 4043 3132"/>
                                <a:gd name="T221" fmla="*/ T220 w 912"/>
                                <a:gd name="T222" fmla="+- 0 -1581 -1696"/>
                                <a:gd name="T223" fmla="*/ -1581 h 1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12" h="1488">
                                  <a:moveTo>
                                    <a:pt x="297" y="1169"/>
                                  </a:moveTo>
                                  <a:lnTo>
                                    <a:pt x="297" y="1169"/>
                                  </a:lnTo>
                                  <a:close/>
                                  <a:moveTo>
                                    <a:pt x="552" y="104"/>
                                  </a:moveTo>
                                  <a:lnTo>
                                    <a:pt x="541" y="93"/>
                                  </a:lnTo>
                                  <a:lnTo>
                                    <a:pt x="529" y="93"/>
                                  </a:lnTo>
                                  <a:lnTo>
                                    <a:pt x="369" y="93"/>
                                  </a:lnTo>
                                  <a:lnTo>
                                    <a:pt x="359" y="104"/>
                                  </a:lnTo>
                                  <a:lnTo>
                                    <a:pt x="359" y="129"/>
                                  </a:lnTo>
                                  <a:lnTo>
                                    <a:pt x="369" y="139"/>
                                  </a:lnTo>
                                  <a:lnTo>
                                    <a:pt x="541" y="139"/>
                                  </a:lnTo>
                                  <a:lnTo>
                                    <a:pt x="552" y="129"/>
                                  </a:lnTo>
                                  <a:lnTo>
                                    <a:pt x="552" y="104"/>
                                  </a:lnTo>
                                  <a:close/>
                                  <a:moveTo>
                                    <a:pt x="625" y="104"/>
                                  </a:moveTo>
                                  <a:lnTo>
                                    <a:pt x="614" y="93"/>
                                  </a:lnTo>
                                  <a:lnTo>
                                    <a:pt x="602" y="93"/>
                                  </a:lnTo>
                                  <a:lnTo>
                                    <a:pt x="589" y="93"/>
                                  </a:lnTo>
                                  <a:lnTo>
                                    <a:pt x="579" y="104"/>
                                  </a:lnTo>
                                  <a:lnTo>
                                    <a:pt x="579" y="129"/>
                                  </a:lnTo>
                                  <a:lnTo>
                                    <a:pt x="589" y="139"/>
                                  </a:lnTo>
                                  <a:lnTo>
                                    <a:pt x="614" y="139"/>
                                  </a:lnTo>
                                  <a:lnTo>
                                    <a:pt x="625" y="129"/>
                                  </a:lnTo>
                                  <a:lnTo>
                                    <a:pt x="625" y="104"/>
                                  </a:lnTo>
                                  <a:close/>
                                  <a:moveTo>
                                    <a:pt x="672" y="104"/>
                                  </a:moveTo>
                                  <a:lnTo>
                                    <a:pt x="661" y="93"/>
                                  </a:lnTo>
                                  <a:lnTo>
                                    <a:pt x="649" y="93"/>
                                  </a:lnTo>
                                  <a:lnTo>
                                    <a:pt x="636" y="93"/>
                                  </a:lnTo>
                                  <a:lnTo>
                                    <a:pt x="626" y="104"/>
                                  </a:lnTo>
                                  <a:lnTo>
                                    <a:pt x="626" y="129"/>
                                  </a:lnTo>
                                  <a:lnTo>
                                    <a:pt x="636" y="139"/>
                                  </a:lnTo>
                                  <a:lnTo>
                                    <a:pt x="661" y="139"/>
                                  </a:lnTo>
                                  <a:lnTo>
                                    <a:pt x="672" y="129"/>
                                  </a:lnTo>
                                  <a:lnTo>
                                    <a:pt x="672" y="104"/>
                                  </a:lnTo>
                                  <a:close/>
                                  <a:moveTo>
                                    <a:pt x="911" y="115"/>
                                  </a:moveTo>
                                  <a:lnTo>
                                    <a:pt x="902" y="70"/>
                                  </a:lnTo>
                                  <a:lnTo>
                                    <a:pt x="885" y="46"/>
                                  </a:lnTo>
                                  <a:lnTo>
                                    <a:pt x="877" y="34"/>
                                  </a:lnTo>
                                  <a:lnTo>
                                    <a:pt x="865" y="26"/>
                                  </a:lnTo>
                                  <a:lnTo>
                                    <a:pt x="865" y="115"/>
                                  </a:lnTo>
                                  <a:lnTo>
                                    <a:pt x="865" y="187"/>
                                  </a:lnTo>
                                  <a:lnTo>
                                    <a:pt x="865" y="233"/>
                                  </a:lnTo>
                                  <a:lnTo>
                                    <a:pt x="865" y="416"/>
                                  </a:lnTo>
                                  <a:lnTo>
                                    <a:pt x="865" y="481"/>
                                  </a:lnTo>
                                  <a:lnTo>
                                    <a:pt x="865" y="604"/>
                                  </a:lnTo>
                                  <a:lnTo>
                                    <a:pt x="865" y="668"/>
                                  </a:lnTo>
                                  <a:lnTo>
                                    <a:pt x="865" y="1256"/>
                                  </a:lnTo>
                                  <a:lnTo>
                                    <a:pt x="865" y="1302"/>
                                  </a:lnTo>
                                  <a:lnTo>
                                    <a:pt x="865" y="1374"/>
                                  </a:lnTo>
                                  <a:lnTo>
                                    <a:pt x="860" y="1400"/>
                                  </a:lnTo>
                                  <a:lnTo>
                                    <a:pt x="845" y="1422"/>
                                  </a:lnTo>
                                  <a:lnTo>
                                    <a:pt x="823" y="1437"/>
                                  </a:lnTo>
                                  <a:lnTo>
                                    <a:pt x="796" y="1442"/>
                                  </a:lnTo>
                                  <a:lnTo>
                                    <a:pt x="477" y="1442"/>
                                  </a:lnTo>
                                  <a:lnTo>
                                    <a:pt x="498" y="1432"/>
                                  </a:lnTo>
                                  <a:lnTo>
                                    <a:pt x="514" y="1416"/>
                                  </a:lnTo>
                                  <a:lnTo>
                                    <a:pt x="523" y="1400"/>
                                  </a:lnTo>
                                  <a:lnTo>
                                    <a:pt x="525" y="1396"/>
                                  </a:lnTo>
                                  <a:lnTo>
                                    <a:pt x="529" y="1372"/>
                                  </a:lnTo>
                                  <a:lnTo>
                                    <a:pt x="525" y="1348"/>
                                  </a:lnTo>
                                  <a:lnTo>
                                    <a:pt x="523" y="1344"/>
                                  </a:lnTo>
                                  <a:lnTo>
                                    <a:pt x="514" y="1328"/>
                                  </a:lnTo>
                                  <a:lnTo>
                                    <a:pt x="498" y="1312"/>
                                  </a:lnTo>
                                  <a:lnTo>
                                    <a:pt x="483" y="1305"/>
                                  </a:lnTo>
                                  <a:lnTo>
                                    <a:pt x="483" y="1357"/>
                                  </a:lnTo>
                                  <a:lnTo>
                                    <a:pt x="483" y="1388"/>
                                  </a:lnTo>
                                  <a:lnTo>
                                    <a:pt x="471" y="1400"/>
                                  </a:lnTo>
                                  <a:lnTo>
                                    <a:pt x="440" y="1400"/>
                                  </a:lnTo>
                                  <a:lnTo>
                                    <a:pt x="427" y="1388"/>
                                  </a:lnTo>
                                  <a:lnTo>
                                    <a:pt x="427" y="1357"/>
                                  </a:lnTo>
                                  <a:lnTo>
                                    <a:pt x="440" y="1344"/>
                                  </a:lnTo>
                                  <a:lnTo>
                                    <a:pt x="471" y="1344"/>
                                  </a:lnTo>
                                  <a:lnTo>
                                    <a:pt x="483" y="1357"/>
                                  </a:lnTo>
                                  <a:lnTo>
                                    <a:pt x="483" y="1305"/>
                                  </a:lnTo>
                                  <a:lnTo>
                                    <a:pt x="477" y="1302"/>
                                  </a:lnTo>
                                  <a:lnTo>
                                    <a:pt x="865" y="1302"/>
                                  </a:lnTo>
                                  <a:lnTo>
                                    <a:pt x="865" y="1256"/>
                                  </a:lnTo>
                                  <a:lnTo>
                                    <a:pt x="434" y="1256"/>
                                  </a:lnTo>
                                  <a:lnTo>
                                    <a:pt x="434" y="1302"/>
                                  </a:lnTo>
                                  <a:lnTo>
                                    <a:pt x="413" y="1312"/>
                                  </a:lnTo>
                                  <a:lnTo>
                                    <a:pt x="396" y="1328"/>
                                  </a:lnTo>
                                  <a:lnTo>
                                    <a:pt x="385" y="1348"/>
                                  </a:lnTo>
                                  <a:lnTo>
                                    <a:pt x="381" y="1372"/>
                                  </a:lnTo>
                                  <a:lnTo>
                                    <a:pt x="385" y="1396"/>
                                  </a:lnTo>
                                  <a:lnTo>
                                    <a:pt x="396" y="1416"/>
                                  </a:lnTo>
                                  <a:lnTo>
                                    <a:pt x="413" y="1432"/>
                                  </a:lnTo>
                                  <a:lnTo>
                                    <a:pt x="434" y="1442"/>
                                  </a:lnTo>
                                  <a:lnTo>
                                    <a:pt x="114" y="1442"/>
                                  </a:lnTo>
                                  <a:lnTo>
                                    <a:pt x="87" y="1437"/>
                                  </a:lnTo>
                                  <a:lnTo>
                                    <a:pt x="66" y="1422"/>
                                  </a:lnTo>
                                  <a:lnTo>
                                    <a:pt x="51" y="1400"/>
                                  </a:lnTo>
                                  <a:lnTo>
                                    <a:pt x="45" y="1374"/>
                                  </a:lnTo>
                                  <a:lnTo>
                                    <a:pt x="45" y="1302"/>
                                  </a:lnTo>
                                  <a:lnTo>
                                    <a:pt x="434" y="1302"/>
                                  </a:lnTo>
                                  <a:lnTo>
                                    <a:pt x="434" y="1256"/>
                                  </a:lnTo>
                                  <a:lnTo>
                                    <a:pt x="384" y="1256"/>
                                  </a:lnTo>
                                  <a:lnTo>
                                    <a:pt x="331" y="1203"/>
                                  </a:lnTo>
                                  <a:lnTo>
                                    <a:pt x="363" y="1170"/>
                                  </a:lnTo>
                                  <a:lnTo>
                                    <a:pt x="865" y="668"/>
                                  </a:lnTo>
                                  <a:lnTo>
                                    <a:pt x="865" y="604"/>
                                  </a:lnTo>
                                  <a:lnTo>
                                    <a:pt x="319" y="1149"/>
                                  </a:lnTo>
                                  <a:lnTo>
                                    <a:pt x="319" y="1256"/>
                                  </a:lnTo>
                                  <a:lnTo>
                                    <a:pt x="45" y="1256"/>
                                  </a:lnTo>
                                  <a:lnTo>
                                    <a:pt x="45" y="1052"/>
                                  </a:lnTo>
                                  <a:lnTo>
                                    <a:pt x="80" y="1017"/>
                                  </a:lnTo>
                                  <a:lnTo>
                                    <a:pt x="319" y="1256"/>
                                  </a:lnTo>
                                  <a:lnTo>
                                    <a:pt x="319" y="1149"/>
                                  </a:lnTo>
                                  <a:lnTo>
                                    <a:pt x="298" y="1170"/>
                                  </a:lnTo>
                                  <a:lnTo>
                                    <a:pt x="297" y="1169"/>
                                  </a:lnTo>
                                  <a:lnTo>
                                    <a:pt x="296" y="1168"/>
                                  </a:lnTo>
                                  <a:lnTo>
                                    <a:pt x="294" y="1166"/>
                                  </a:lnTo>
                                  <a:lnTo>
                                    <a:pt x="145" y="1017"/>
                                  </a:lnTo>
                                  <a:lnTo>
                                    <a:pt x="45" y="918"/>
                                  </a:lnTo>
                                  <a:lnTo>
                                    <a:pt x="45" y="543"/>
                                  </a:lnTo>
                                  <a:lnTo>
                                    <a:pt x="118" y="470"/>
                                  </a:lnTo>
                                  <a:lnTo>
                                    <a:pt x="356" y="233"/>
                                  </a:lnTo>
                                  <a:lnTo>
                                    <a:pt x="617" y="233"/>
                                  </a:lnTo>
                                  <a:lnTo>
                                    <a:pt x="865" y="481"/>
                                  </a:lnTo>
                                  <a:lnTo>
                                    <a:pt x="865" y="416"/>
                                  </a:lnTo>
                                  <a:lnTo>
                                    <a:pt x="681" y="233"/>
                                  </a:lnTo>
                                  <a:lnTo>
                                    <a:pt x="865" y="233"/>
                                  </a:lnTo>
                                  <a:lnTo>
                                    <a:pt x="865" y="187"/>
                                  </a:lnTo>
                                  <a:lnTo>
                                    <a:pt x="291" y="187"/>
                                  </a:lnTo>
                                  <a:lnTo>
                                    <a:pt x="291" y="233"/>
                                  </a:lnTo>
                                  <a:lnTo>
                                    <a:pt x="53" y="470"/>
                                  </a:lnTo>
                                  <a:lnTo>
                                    <a:pt x="45" y="463"/>
                                  </a:lnTo>
                                  <a:lnTo>
                                    <a:pt x="45" y="233"/>
                                  </a:lnTo>
                                  <a:lnTo>
                                    <a:pt x="291" y="233"/>
                                  </a:lnTo>
                                  <a:lnTo>
                                    <a:pt x="291" y="187"/>
                                  </a:lnTo>
                                  <a:lnTo>
                                    <a:pt x="45" y="187"/>
                                  </a:lnTo>
                                  <a:lnTo>
                                    <a:pt x="45" y="115"/>
                                  </a:lnTo>
                                  <a:lnTo>
                                    <a:pt x="51" y="88"/>
                                  </a:lnTo>
                                  <a:lnTo>
                                    <a:pt x="66" y="66"/>
                                  </a:lnTo>
                                  <a:lnTo>
                                    <a:pt x="87" y="51"/>
                                  </a:lnTo>
                                  <a:lnTo>
                                    <a:pt x="114" y="46"/>
                                  </a:lnTo>
                                  <a:lnTo>
                                    <a:pt x="796" y="46"/>
                                  </a:lnTo>
                                  <a:lnTo>
                                    <a:pt x="823" y="51"/>
                                  </a:lnTo>
                                  <a:lnTo>
                                    <a:pt x="845" y="66"/>
                                  </a:lnTo>
                                  <a:lnTo>
                                    <a:pt x="860" y="88"/>
                                  </a:lnTo>
                                  <a:lnTo>
                                    <a:pt x="865" y="115"/>
                                  </a:lnTo>
                                  <a:lnTo>
                                    <a:pt x="865" y="26"/>
                                  </a:lnTo>
                                  <a:lnTo>
                                    <a:pt x="841" y="9"/>
                                  </a:lnTo>
                                  <a:lnTo>
                                    <a:pt x="796" y="0"/>
                                  </a:lnTo>
                                  <a:lnTo>
                                    <a:pt x="114" y="0"/>
                                  </a:lnTo>
                                  <a:lnTo>
                                    <a:pt x="70" y="9"/>
                                  </a:lnTo>
                                  <a:lnTo>
                                    <a:pt x="33" y="34"/>
                                  </a:lnTo>
                                  <a:lnTo>
                                    <a:pt x="9" y="70"/>
                                  </a:lnTo>
                                  <a:lnTo>
                                    <a:pt x="0" y="115"/>
                                  </a:lnTo>
                                  <a:lnTo>
                                    <a:pt x="0" y="1374"/>
                                  </a:lnTo>
                                  <a:lnTo>
                                    <a:pt x="9" y="1418"/>
                                  </a:lnTo>
                                  <a:lnTo>
                                    <a:pt x="33" y="1455"/>
                                  </a:lnTo>
                                  <a:lnTo>
                                    <a:pt x="70" y="1479"/>
                                  </a:lnTo>
                                  <a:lnTo>
                                    <a:pt x="114" y="1488"/>
                                  </a:lnTo>
                                  <a:lnTo>
                                    <a:pt x="796" y="1488"/>
                                  </a:lnTo>
                                  <a:lnTo>
                                    <a:pt x="841" y="1479"/>
                                  </a:lnTo>
                                  <a:lnTo>
                                    <a:pt x="877" y="1455"/>
                                  </a:lnTo>
                                  <a:lnTo>
                                    <a:pt x="885" y="1442"/>
                                  </a:lnTo>
                                  <a:lnTo>
                                    <a:pt x="902" y="1418"/>
                                  </a:lnTo>
                                  <a:lnTo>
                                    <a:pt x="911" y="1374"/>
                                  </a:lnTo>
                                  <a:lnTo>
                                    <a:pt x="911" y="1302"/>
                                  </a:lnTo>
                                  <a:lnTo>
                                    <a:pt x="911" y="1256"/>
                                  </a:lnTo>
                                  <a:lnTo>
                                    <a:pt x="911" y="668"/>
                                  </a:lnTo>
                                  <a:lnTo>
                                    <a:pt x="911" y="416"/>
                                  </a:lnTo>
                                  <a:lnTo>
                                    <a:pt x="911" y="233"/>
                                  </a:lnTo>
                                  <a:lnTo>
                                    <a:pt x="911" y="187"/>
                                  </a:lnTo>
                                  <a:lnTo>
                                    <a:pt x="911" y="115"/>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6"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538" y="-1185"/>
                              <a:ext cx="125"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7" name="AutoShape 29"/>
                          <wps:cNvSpPr>
                            <a:spLocks/>
                          </wps:cNvSpPr>
                          <wps:spPr bwMode="auto">
                            <a:xfrm>
                              <a:off x="2547" y="-1505"/>
                              <a:ext cx="2174" cy="1128"/>
                            </a:xfrm>
                            <a:custGeom>
                              <a:avLst/>
                              <a:gdLst>
                                <a:gd name="T0" fmla="+- 0 2693 2548"/>
                                <a:gd name="T1" fmla="*/ T0 w 2174"/>
                                <a:gd name="T2" fmla="+- 0 -735 -1504"/>
                                <a:gd name="T3" fmla="*/ -735 h 1128"/>
                                <a:gd name="T4" fmla="+- 0 2662 2548"/>
                                <a:gd name="T5" fmla="*/ T4 w 2174"/>
                                <a:gd name="T6" fmla="+- 0 -689 -1504"/>
                                <a:gd name="T7" fmla="*/ -689 h 1128"/>
                                <a:gd name="T8" fmla="+- 0 2716 2548"/>
                                <a:gd name="T9" fmla="*/ T8 w 2174"/>
                                <a:gd name="T10" fmla="+- 0 -678 -1504"/>
                                <a:gd name="T11" fmla="*/ -678 h 1128"/>
                                <a:gd name="T12" fmla="+- 0 2851 2548"/>
                                <a:gd name="T13" fmla="*/ T12 w 2174"/>
                                <a:gd name="T14" fmla="+- 0 -725 -1504"/>
                                <a:gd name="T15" fmla="*/ -725 h 1128"/>
                                <a:gd name="T16" fmla="+- 0 2797 2548"/>
                                <a:gd name="T17" fmla="*/ T16 w 2174"/>
                                <a:gd name="T18" fmla="+- 0 -714 -1504"/>
                                <a:gd name="T19" fmla="*/ -714 h 1128"/>
                                <a:gd name="T20" fmla="+- 0 2827 2548"/>
                                <a:gd name="T21" fmla="*/ T20 w 2174"/>
                                <a:gd name="T22" fmla="+- 0 -669 -1504"/>
                                <a:gd name="T23" fmla="*/ -669 h 1128"/>
                                <a:gd name="T24" fmla="+- 0 2995 2548"/>
                                <a:gd name="T25" fmla="*/ T24 w 2174"/>
                                <a:gd name="T26" fmla="+- 0 -696 -1504"/>
                                <a:gd name="T27" fmla="*/ -696 h 1128"/>
                                <a:gd name="T28" fmla="+- 0 2955 2548"/>
                                <a:gd name="T29" fmla="*/ T28 w 2174"/>
                                <a:gd name="T30" fmla="+- 0 -734 -1504"/>
                                <a:gd name="T31" fmla="*/ -734 h 1128"/>
                                <a:gd name="T32" fmla="+- 0 2935 2548"/>
                                <a:gd name="T33" fmla="*/ T32 w 2174"/>
                                <a:gd name="T34" fmla="+- 0 -682 -1504"/>
                                <a:gd name="T35" fmla="*/ -682 h 1128"/>
                                <a:gd name="T36" fmla="+- 0 2990 2548"/>
                                <a:gd name="T37" fmla="*/ T36 w 2174"/>
                                <a:gd name="T38" fmla="+- 0 -684 -1504"/>
                                <a:gd name="T39" fmla="*/ -684 h 1128"/>
                                <a:gd name="T40" fmla="+- 0 3055 2548"/>
                                <a:gd name="T41" fmla="*/ T40 w 2174"/>
                                <a:gd name="T42" fmla="+- 0 -702 -1504"/>
                                <a:gd name="T43" fmla="*/ -702 h 1128"/>
                                <a:gd name="T44" fmla="+- 0 2917 2548"/>
                                <a:gd name="T45" fmla="*/ T44 w 2174"/>
                                <a:gd name="T46" fmla="+- 0 -565 -1504"/>
                                <a:gd name="T47" fmla="*/ -565 h 1128"/>
                                <a:gd name="T48" fmla="+- 0 2940 2548"/>
                                <a:gd name="T49" fmla="*/ T48 w 2174"/>
                                <a:gd name="T50" fmla="+- 0 -441 -1504"/>
                                <a:gd name="T51" fmla="*/ -441 h 1128"/>
                                <a:gd name="T52" fmla="+- 0 2830 2548"/>
                                <a:gd name="T53" fmla="*/ T52 w 2174"/>
                                <a:gd name="T54" fmla="+- 0 -553 -1504"/>
                                <a:gd name="T55" fmla="*/ -553 h 1128"/>
                                <a:gd name="T56" fmla="+- 0 2591 2548"/>
                                <a:gd name="T57" fmla="*/ T56 w 2174"/>
                                <a:gd name="T58" fmla="+- 0 -702 -1504"/>
                                <a:gd name="T59" fmla="*/ -702 h 1128"/>
                                <a:gd name="T60" fmla="+- 0 2913 2548"/>
                                <a:gd name="T61" fmla="*/ T60 w 2174"/>
                                <a:gd name="T62" fmla="+- 0 -839 -1504"/>
                                <a:gd name="T63" fmla="*/ -839 h 1128"/>
                                <a:gd name="T64" fmla="+- 0 3045 2548"/>
                                <a:gd name="T65" fmla="*/ T64 w 2174"/>
                                <a:gd name="T66" fmla="+- 0 -815 -1504"/>
                                <a:gd name="T67" fmla="*/ -815 h 1128"/>
                                <a:gd name="T68" fmla="+- 0 2736 2548"/>
                                <a:gd name="T69" fmla="*/ T68 w 2174"/>
                                <a:gd name="T70" fmla="+- 0 -884 -1504"/>
                                <a:gd name="T71" fmla="*/ -884 h 1128"/>
                                <a:gd name="T72" fmla="+- 0 2561 2548"/>
                                <a:gd name="T73" fmla="*/ T72 w 2174"/>
                                <a:gd name="T74" fmla="+- 0 -643 -1504"/>
                                <a:gd name="T75" fmla="*/ -643 h 1128"/>
                                <a:gd name="T76" fmla="+- 0 2842 2548"/>
                                <a:gd name="T77" fmla="*/ T76 w 2174"/>
                                <a:gd name="T78" fmla="+- 0 -461 -1504"/>
                                <a:gd name="T79" fmla="*/ -461 h 1128"/>
                                <a:gd name="T80" fmla="+- 0 2989 2548"/>
                                <a:gd name="T81" fmla="*/ T80 w 2174"/>
                                <a:gd name="T82" fmla="+- 0 -378 -1504"/>
                                <a:gd name="T83" fmla="*/ -378 h 1128"/>
                                <a:gd name="T84" fmla="+- 0 3001 2548"/>
                                <a:gd name="T85" fmla="*/ T84 w 2174"/>
                                <a:gd name="T86" fmla="+- 0 -416 -1504"/>
                                <a:gd name="T87" fmla="*/ -416 h 1128"/>
                                <a:gd name="T88" fmla="+- 0 2958 2548"/>
                                <a:gd name="T89" fmla="*/ T88 w 2174"/>
                                <a:gd name="T90" fmla="+- 0 -534 -1504"/>
                                <a:gd name="T91" fmla="*/ -534 h 1128"/>
                                <a:gd name="T92" fmla="+- 0 3727 2548"/>
                                <a:gd name="T93" fmla="*/ T92 w 2174"/>
                                <a:gd name="T94" fmla="+- 0 -1115 -1504"/>
                                <a:gd name="T95" fmla="*/ -1115 h 1128"/>
                                <a:gd name="T96" fmla="+- 0 3681 2548"/>
                                <a:gd name="T97" fmla="*/ T96 w 2174"/>
                                <a:gd name="T98" fmla="+- 0 -1115 -1504"/>
                                <a:gd name="T99" fmla="*/ -1115 h 1128"/>
                                <a:gd name="T100" fmla="+- 0 3648 2548"/>
                                <a:gd name="T101" fmla="*/ T100 w 2174"/>
                                <a:gd name="T102" fmla="+- 0 -848 -1504"/>
                                <a:gd name="T103" fmla="*/ -848 h 1128"/>
                                <a:gd name="T104" fmla="+- 0 3539 2548"/>
                                <a:gd name="T105" fmla="*/ T104 w 2174"/>
                                <a:gd name="T106" fmla="+- 0 -869 -1504"/>
                                <a:gd name="T107" fmla="*/ -869 h 1128"/>
                                <a:gd name="T108" fmla="+- 0 3548 2548"/>
                                <a:gd name="T109" fmla="*/ T108 w 2174"/>
                                <a:gd name="T110" fmla="+- 0 -937 -1504"/>
                                <a:gd name="T111" fmla="*/ -937 h 1128"/>
                                <a:gd name="T112" fmla="+- 0 3585 2548"/>
                                <a:gd name="T113" fmla="*/ T112 w 2174"/>
                                <a:gd name="T114" fmla="+- 0 -876 -1504"/>
                                <a:gd name="T115" fmla="*/ -876 h 1128"/>
                                <a:gd name="T116" fmla="+- 0 3629 2548"/>
                                <a:gd name="T117" fmla="*/ T116 w 2174"/>
                                <a:gd name="T118" fmla="+- 0 -897 -1504"/>
                                <a:gd name="T119" fmla="*/ -897 h 1128"/>
                                <a:gd name="T120" fmla="+- 0 3663 2548"/>
                                <a:gd name="T121" fmla="*/ T120 w 2174"/>
                                <a:gd name="T122" fmla="+- 0 -917 -1504"/>
                                <a:gd name="T123" fmla="*/ -917 h 1128"/>
                                <a:gd name="T124" fmla="+- 0 3621 2548"/>
                                <a:gd name="T125" fmla="*/ T124 w 2174"/>
                                <a:gd name="T126" fmla="+- 0 -975 -1504"/>
                                <a:gd name="T127" fmla="*/ -975 h 1128"/>
                                <a:gd name="T128" fmla="+- 0 3520 2548"/>
                                <a:gd name="T129" fmla="*/ T128 w 2174"/>
                                <a:gd name="T130" fmla="+- 0 -1115 -1504"/>
                                <a:gd name="T131" fmla="*/ -1115 h 1128"/>
                                <a:gd name="T132" fmla="+- 0 3632 2548"/>
                                <a:gd name="T133" fmla="*/ T132 w 2174"/>
                                <a:gd name="T134" fmla="+- 0 -1189 -1504"/>
                                <a:gd name="T135" fmla="*/ -1189 h 1128"/>
                                <a:gd name="T136" fmla="+- 0 3650 2548"/>
                                <a:gd name="T137" fmla="*/ T136 w 2174"/>
                                <a:gd name="T138" fmla="+- 0 -1232 -1504"/>
                                <a:gd name="T139" fmla="*/ -1232 h 1128"/>
                                <a:gd name="T140" fmla="+- 0 3474 2548"/>
                                <a:gd name="T141" fmla="*/ T140 w 2174"/>
                                <a:gd name="T142" fmla="+- 0 -1115 -1504"/>
                                <a:gd name="T143" fmla="*/ -1115 h 1128"/>
                                <a:gd name="T144" fmla="+- 0 3510 2548"/>
                                <a:gd name="T145" fmla="*/ T144 w 2174"/>
                                <a:gd name="T146" fmla="+- 0 -961 -1504"/>
                                <a:gd name="T147" fmla="*/ -961 h 1128"/>
                                <a:gd name="T148" fmla="+- 0 3521 2548"/>
                                <a:gd name="T149" fmla="*/ T148 w 2174"/>
                                <a:gd name="T150" fmla="+- 0 -816 -1504"/>
                                <a:gd name="T151" fmla="*/ -816 h 1128"/>
                                <a:gd name="T152" fmla="+- 0 3689 2548"/>
                                <a:gd name="T153" fmla="*/ T152 w 2174"/>
                                <a:gd name="T154" fmla="+- 0 -828 -1504"/>
                                <a:gd name="T155" fmla="*/ -828 h 1128"/>
                                <a:gd name="T156" fmla="+- 0 3704 2548"/>
                                <a:gd name="T157" fmla="*/ T156 w 2174"/>
                                <a:gd name="T158" fmla="+- 0 -939 -1504"/>
                                <a:gd name="T159" fmla="*/ -939 h 1128"/>
                                <a:gd name="T160" fmla="+- 0 3718 2548"/>
                                <a:gd name="T161" fmla="*/ T160 w 2174"/>
                                <a:gd name="T162" fmla="+- 0 -1072 -1504"/>
                                <a:gd name="T163" fmla="*/ -1072 h 1128"/>
                                <a:gd name="T164" fmla="+- 0 4238 2548"/>
                                <a:gd name="T165" fmla="*/ T164 w 2174"/>
                                <a:gd name="T166" fmla="+- 0 -1392 -1504"/>
                                <a:gd name="T167" fmla="*/ -1392 h 1128"/>
                                <a:gd name="T168" fmla="+- 0 4383 2548"/>
                                <a:gd name="T169" fmla="*/ T168 w 2174"/>
                                <a:gd name="T170" fmla="+- 0 -1349 -1504"/>
                                <a:gd name="T171" fmla="*/ -1349 h 1128"/>
                                <a:gd name="T172" fmla="+- 0 4568 2548"/>
                                <a:gd name="T173" fmla="*/ T172 w 2174"/>
                                <a:gd name="T174" fmla="+- 0 -1223 -1504"/>
                                <a:gd name="T175" fmla="*/ -1223 h 1128"/>
                                <a:gd name="T176" fmla="+- 0 4579 2548"/>
                                <a:gd name="T177" fmla="*/ T176 w 2174"/>
                                <a:gd name="T178" fmla="+- 0 -1180 -1504"/>
                                <a:gd name="T179" fmla="*/ -1180 h 1128"/>
                                <a:gd name="T180" fmla="+- 0 4568 2548"/>
                                <a:gd name="T181" fmla="*/ T180 w 2174"/>
                                <a:gd name="T182" fmla="+- 0 -1307 -1504"/>
                                <a:gd name="T183" fmla="*/ -1307 h 1128"/>
                                <a:gd name="T184" fmla="+- 0 4579 2548"/>
                                <a:gd name="T185" fmla="*/ T184 w 2174"/>
                                <a:gd name="T186" fmla="+- 0 -1264 -1504"/>
                                <a:gd name="T187" fmla="*/ -1264 h 1128"/>
                                <a:gd name="T188" fmla="+- 0 4715 2548"/>
                                <a:gd name="T189" fmla="*/ T188 w 2174"/>
                                <a:gd name="T190" fmla="+- 0 -1461 -1504"/>
                                <a:gd name="T191" fmla="*/ -1461 h 1128"/>
                                <a:gd name="T192" fmla="+- 0 4678 2548"/>
                                <a:gd name="T193" fmla="*/ T192 w 2174"/>
                                <a:gd name="T194" fmla="+- 0 -1124 -1504"/>
                                <a:gd name="T195" fmla="*/ -1124 h 1128"/>
                                <a:gd name="T196" fmla="+- 0 4337 2548"/>
                                <a:gd name="T197" fmla="*/ T196 w 2174"/>
                                <a:gd name="T198" fmla="+- 0 -1096 -1504"/>
                                <a:gd name="T199" fmla="*/ -1096 h 1128"/>
                                <a:gd name="T200" fmla="+- 0 4168 2548"/>
                                <a:gd name="T201" fmla="*/ T200 w 2174"/>
                                <a:gd name="T202" fmla="+- 0 -1096 -1504"/>
                                <a:gd name="T203" fmla="*/ -1096 h 1128"/>
                                <a:gd name="T204" fmla="+- 0 4139 2548"/>
                                <a:gd name="T205" fmla="*/ T204 w 2174"/>
                                <a:gd name="T206" fmla="+- 0 -1433 -1504"/>
                                <a:gd name="T207" fmla="*/ -1433 h 1128"/>
                                <a:gd name="T208" fmla="+- 0 4649 2548"/>
                                <a:gd name="T209" fmla="*/ T208 w 2174"/>
                                <a:gd name="T210" fmla="+- 0 -1461 -1504"/>
                                <a:gd name="T211" fmla="*/ -1461 h 1128"/>
                                <a:gd name="T212" fmla="+- 0 4678 2548"/>
                                <a:gd name="T213" fmla="*/ T212 w 2174"/>
                                <a:gd name="T214" fmla="+- 0 -1498 -1504"/>
                                <a:gd name="T215" fmla="*/ -1498 h 1128"/>
                                <a:gd name="T216" fmla="+- 0 4117 2548"/>
                                <a:gd name="T217" fmla="*/ T216 w 2174"/>
                                <a:gd name="T218" fmla="+- 0 -1483 -1504"/>
                                <a:gd name="T219" fmla="*/ -1483 h 1128"/>
                                <a:gd name="T220" fmla="+- 0 4117 2548"/>
                                <a:gd name="T221" fmla="*/ T220 w 2174"/>
                                <a:gd name="T222" fmla="+- 0 -1073 -1504"/>
                                <a:gd name="T223" fmla="*/ -1073 h 1128"/>
                                <a:gd name="T224" fmla="+- 0 4185 2548"/>
                                <a:gd name="T225" fmla="*/ T224 w 2174"/>
                                <a:gd name="T226" fmla="+- 0 -930 -1504"/>
                                <a:gd name="T227" fmla="*/ -930 h 1128"/>
                                <a:gd name="T228" fmla="+- 0 4215 2548"/>
                                <a:gd name="T229" fmla="*/ T228 w 2174"/>
                                <a:gd name="T230" fmla="+- 0 -930 -1504"/>
                                <a:gd name="T231" fmla="*/ -930 h 1128"/>
                                <a:gd name="T232" fmla="+- 0 4700 2548"/>
                                <a:gd name="T233" fmla="*/ T232 w 2174"/>
                                <a:gd name="T234" fmla="+- 0 -1073 -1504"/>
                                <a:gd name="T235" fmla="*/ -1073 h 1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174" h="1128">
                                  <a:moveTo>
                                    <a:pt x="178" y="802"/>
                                  </a:moveTo>
                                  <a:lnTo>
                                    <a:pt x="175" y="790"/>
                                  </a:lnTo>
                                  <a:lnTo>
                                    <a:pt x="168" y="779"/>
                                  </a:lnTo>
                                  <a:lnTo>
                                    <a:pt x="157" y="772"/>
                                  </a:lnTo>
                                  <a:lnTo>
                                    <a:pt x="145" y="769"/>
                                  </a:lnTo>
                                  <a:lnTo>
                                    <a:pt x="132" y="772"/>
                                  </a:lnTo>
                                  <a:lnTo>
                                    <a:pt x="121" y="779"/>
                                  </a:lnTo>
                                  <a:lnTo>
                                    <a:pt x="114" y="790"/>
                                  </a:lnTo>
                                  <a:lnTo>
                                    <a:pt x="112" y="802"/>
                                  </a:lnTo>
                                  <a:lnTo>
                                    <a:pt x="114" y="815"/>
                                  </a:lnTo>
                                  <a:lnTo>
                                    <a:pt x="121" y="826"/>
                                  </a:lnTo>
                                  <a:lnTo>
                                    <a:pt x="132" y="833"/>
                                  </a:lnTo>
                                  <a:lnTo>
                                    <a:pt x="145" y="835"/>
                                  </a:lnTo>
                                  <a:lnTo>
                                    <a:pt x="157" y="833"/>
                                  </a:lnTo>
                                  <a:lnTo>
                                    <a:pt x="168" y="826"/>
                                  </a:lnTo>
                                  <a:lnTo>
                                    <a:pt x="175" y="815"/>
                                  </a:lnTo>
                                  <a:lnTo>
                                    <a:pt x="178" y="802"/>
                                  </a:lnTo>
                                  <a:close/>
                                  <a:moveTo>
                                    <a:pt x="313" y="802"/>
                                  </a:moveTo>
                                  <a:lnTo>
                                    <a:pt x="310" y="790"/>
                                  </a:lnTo>
                                  <a:lnTo>
                                    <a:pt x="303" y="779"/>
                                  </a:lnTo>
                                  <a:lnTo>
                                    <a:pt x="292" y="772"/>
                                  </a:lnTo>
                                  <a:lnTo>
                                    <a:pt x="279" y="769"/>
                                  </a:lnTo>
                                  <a:lnTo>
                                    <a:pt x="267" y="772"/>
                                  </a:lnTo>
                                  <a:lnTo>
                                    <a:pt x="256" y="779"/>
                                  </a:lnTo>
                                  <a:lnTo>
                                    <a:pt x="249" y="790"/>
                                  </a:lnTo>
                                  <a:lnTo>
                                    <a:pt x="246" y="802"/>
                                  </a:lnTo>
                                  <a:lnTo>
                                    <a:pt x="249" y="815"/>
                                  </a:lnTo>
                                  <a:lnTo>
                                    <a:pt x="256" y="826"/>
                                  </a:lnTo>
                                  <a:lnTo>
                                    <a:pt x="267" y="833"/>
                                  </a:lnTo>
                                  <a:lnTo>
                                    <a:pt x="279" y="835"/>
                                  </a:lnTo>
                                  <a:lnTo>
                                    <a:pt x="292" y="833"/>
                                  </a:lnTo>
                                  <a:lnTo>
                                    <a:pt x="303" y="826"/>
                                  </a:lnTo>
                                  <a:lnTo>
                                    <a:pt x="310" y="815"/>
                                  </a:lnTo>
                                  <a:lnTo>
                                    <a:pt x="313" y="802"/>
                                  </a:lnTo>
                                  <a:close/>
                                  <a:moveTo>
                                    <a:pt x="447" y="808"/>
                                  </a:moveTo>
                                  <a:lnTo>
                                    <a:pt x="446" y="795"/>
                                  </a:lnTo>
                                  <a:lnTo>
                                    <a:pt x="441" y="783"/>
                                  </a:lnTo>
                                  <a:lnTo>
                                    <a:pt x="432" y="774"/>
                                  </a:lnTo>
                                  <a:lnTo>
                                    <a:pt x="420" y="770"/>
                                  </a:lnTo>
                                  <a:lnTo>
                                    <a:pt x="407" y="770"/>
                                  </a:lnTo>
                                  <a:lnTo>
                                    <a:pt x="395" y="776"/>
                                  </a:lnTo>
                                  <a:lnTo>
                                    <a:pt x="386" y="785"/>
                                  </a:lnTo>
                                  <a:lnTo>
                                    <a:pt x="382" y="797"/>
                                  </a:lnTo>
                                  <a:lnTo>
                                    <a:pt x="382" y="810"/>
                                  </a:lnTo>
                                  <a:lnTo>
                                    <a:pt x="387" y="822"/>
                                  </a:lnTo>
                                  <a:lnTo>
                                    <a:pt x="397" y="830"/>
                                  </a:lnTo>
                                  <a:lnTo>
                                    <a:pt x="409" y="835"/>
                                  </a:lnTo>
                                  <a:lnTo>
                                    <a:pt x="422" y="835"/>
                                  </a:lnTo>
                                  <a:lnTo>
                                    <a:pt x="434" y="829"/>
                                  </a:lnTo>
                                  <a:lnTo>
                                    <a:pt x="442" y="820"/>
                                  </a:lnTo>
                                  <a:lnTo>
                                    <a:pt x="447" y="808"/>
                                  </a:lnTo>
                                  <a:close/>
                                  <a:moveTo>
                                    <a:pt x="550" y="802"/>
                                  </a:moveTo>
                                  <a:lnTo>
                                    <a:pt x="536" y="742"/>
                                  </a:lnTo>
                                  <a:lnTo>
                                    <a:pt x="507" y="703"/>
                                  </a:lnTo>
                                  <a:lnTo>
                                    <a:pt x="507" y="802"/>
                                  </a:lnTo>
                                  <a:lnTo>
                                    <a:pt x="498" y="843"/>
                                  </a:lnTo>
                                  <a:lnTo>
                                    <a:pt x="473" y="879"/>
                                  </a:lnTo>
                                  <a:lnTo>
                                    <a:pt x="434" y="910"/>
                                  </a:lnTo>
                                  <a:lnTo>
                                    <a:pt x="382" y="934"/>
                                  </a:lnTo>
                                  <a:lnTo>
                                    <a:pt x="369" y="939"/>
                                  </a:lnTo>
                                  <a:lnTo>
                                    <a:pt x="368" y="951"/>
                                  </a:lnTo>
                                  <a:lnTo>
                                    <a:pt x="368" y="981"/>
                                  </a:lnTo>
                                  <a:lnTo>
                                    <a:pt x="373" y="1010"/>
                                  </a:lnTo>
                                  <a:lnTo>
                                    <a:pt x="381" y="1037"/>
                                  </a:lnTo>
                                  <a:lnTo>
                                    <a:pt x="392" y="1063"/>
                                  </a:lnTo>
                                  <a:lnTo>
                                    <a:pt x="363" y="1045"/>
                                  </a:lnTo>
                                  <a:lnTo>
                                    <a:pt x="334" y="1023"/>
                                  </a:lnTo>
                                  <a:lnTo>
                                    <a:pt x="308" y="995"/>
                                  </a:lnTo>
                                  <a:lnTo>
                                    <a:pt x="288" y="963"/>
                                  </a:lnTo>
                                  <a:lnTo>
                                    <a:pt x="282" y="951"/>
                                  </a:lnTo>
                                  <a:lnTo>
                                    <a:pt x="269" y="951"/>
                                  </a:lnTo>
                                  <a:lnTo>
                                    <a:pt x="181" y="938"/>
                                  </a:lnTo>
                                  <a:lnTo>
                                    <a:pt x="109" y="906"/>
                                  </a:lnTo>
                                  <a:lnTo>
                                    <a:pt x="60" y="859"/>
                                  </a:lnTo>
                                  <a:lnTo>
                                    <a:pt x="43" y="802"/>
                                  </a:lnTo>
                                  <a:lnTo>
                                    <a:pt x="61" y="744"/>
                                  </a:lnTo>
                                  <a:lnTo>
                                    <a:pt x="111" y="697"/>
                                  </a:lnTo>
                                  <a:lnTo>
                                    <a:pt x="185" y="665"/>
                                  </a:lnTo>
                                  <a:lnTo>
                                    <a:pt x="275" y="653"/>
                                  </a:lnTo>
                                  <a:lnTo>
                                    <a:pt x="365" y="665"/>
                                  </a:lnTo>
                                  <a:lnTo>
                                    <a:pt x="439" y="697"/>
                                  </a:lnTo>
                                  <a:lnTo>
                                    <a:pt x="489" y="744"/>
                                  </a:lnTo>
                                  <a:lnTo>
                                    <a:pt x="507" y="802"/>
                                  </a:lnTo>
                                  <a:lnTo>
                                    <a:pt x="507" y="703"/>
                                  </a:lnTo>
                                  <a:lnTo>
                                    <a:pt x="497" y="689"/>
                                  </a:lnTo>
                                  <a:lnTo>
                                    <a:pt x="445" y="653"/>
                                  </a:lnTo>
                                  <a:lnTo>
                                    <a:pt x="437" y="648"/>
                                  </a:lnTo>
                                  <a:lnTo>
                                    <a:pt x="362" y="620"/>
                                  </a:lnTo>
                                  <a:lnTo>
                                    <a:pt x="275" y="610"/>
                                  </a:lnTo>
                                  <a:lnTo>
                                    <a:pt x="188" y="620"/>
                                  </a:lnTo>
                                  <a:lnTo>
                                    <a:pt x="113" y="648"/>
                                  </a:lnTo>
                                  <a:lnTo>
                                    <a:pt x="53" y="689"/>
                                  </a:lnTo>
                                  <a:lnTo>
                                    <a:pt x="14" y="742"/>
                                  </a:lnTo>
                                  <a:lnTo>
                                    <a:pt x="0" y="802"/>
                                  </a:lnTo>
                                  <a:lnTo>
                                    <a:pt x="13" y="861"/>
                                  </a:lnTo>
                                  <a:lnTo>
                                    <a:pt x="48" y="912"/>
                                  </a:lnTo>
                                  <a:lnTo>
                                    <a:pt x="103" y="953"/>
                                  </a:lnTo>
                                  <a:lnTo>
                                    <a:pt x="173" y="981"/>
                                  </a:lnTo>
                                  <a:lnTo>
                                    <a:pt x="255" y="994"/>
                                  </a:lnTo>
                                  <a:lnTo>
                                    <a:pt x="294" y="1043"/>
                                  </a:lnTo>
                                  <a:lnTo>
                                    <a:pt x="341" y="1082"/>
                                  </a:lnTo>
                                  <a:lnTo>
                                    <a:pt x="386" y="1109"/>
                                  </a:lnTo>
                                  <a:lnTo>
                                    <a:pt x="422" y="1126"/>
                                  </a:lnTo>
                                  <a:lnTo>
                                    <a:pt x="432" y="1127"/>
                                  </a:lnTo>
                                  <a:lnTo>
                                    <a:pt x="441" y="1126"/>
                                  </a:lnTo>
                                  <a:lnTo>
                                    <a:pt x="450" y="1120"/>
                                  </a:lnTo>
                                  <a:lnTo>
                                    <a:pt x="455" y="1112"/>
                                  </a:lnTo>
                                  <a:lnTo>
                                    <a:pt x="458" y="1104"/>
                                  </a:lnTo>
                                  <a:lnTo>
                                    <a:pt x="458" y="1095"/>
                                  </a:lnTo>
                                  <a:lnTo>
                                    <a:pt x="453" y="1088"/>
                                  </a:lnTo>
                                  <a:lnTo>
                                    <a:pt x="443" y="1069"/>
                                  </a:lnTo>
                                  <a:lnTo>
                                    <a:pt x="440" y="1063"/>
                                  </a:lnTo>
                                  <a:lnTo>
                                    <a:pt x="428" y="1040"/>
                                  </a:lnTo>
                                  <a:lnTo>
                                    <a:pt x="416" y="1006"/>
                                  </a:lnTo>
                                  <a:lnTo>
                                    <a:pt x="410" y="970"/>
                                  </a:lnTo>
                                  <a:lnTo>
                                    <a:pt x="468" y="939"/>
                                  </a:lnTo>
                                  <a:lnTo>
                                    <a:pt x="512" y="900"/>
                                  </a:lnTo>
                                  <a:lnTo>
                                    <a:pt x="540" y="853"/>
                                  </a:lnTo>
                                  <a:lnTo>
                                    <a:pt x="550" y="802"/>
                                  </a:lnTo>
                                  <a:close/>
                                  <a:moveTo>
                                    <a:pt x="1179" y="389"/>
                                  </a:moveTo>
                                  <a:lnTo>
                                    <a:pt x="1169" y="340"/>
                                  </a:lnTo>
                                  <a:lnTo>
                                    <a:pt x="1148" y="308"/>
                                  </a:lnTo>
                                  <a:lnTo>
                                    <a:pt x="1142" y="300"/>
                                  </a:lnTo>
                                  <a:lnTo>
                                    <a:pt x="1133" y="294"/>
                                  </a:lnTo>
                                  <a:lnTo>
                                    <a:pt x="1133" y="389"/>
                                  </a:lnTo>
                                  <a:lnTo>
                                    <a:pt x="1123" y="428"/>
                                  </a:lnTo>
                                  <a:lnTo>
                                    <a:pt x="1119" y="437"/>
                                  </a:lnTo>
                                  <a:lnTo>
                                    <a:pt x="1119" y="609"/>
                                  </a:lnTo>
                                  <a:lnTo>
                                    <a:pt x="1114" y="635"/>
                                  </a:lnTo>
                                  <a:lnTo>
                                    <a:pt x="1100" y="656"/>
                                  </a:lnTo>
                                  <a:lnTo>
                                    <a:pt x="1078" y="670"/>
                                  </a:lnTo>
                                  <a:lnTo>
                                    <a:pt x="1052" y="676"/>
                                  </a:lnTo>
                                  <a:lnTo>
                                    <a:pt x="1026" y="670"/>
                                  </a:lnTo>
                                  <a:lnTo>
                                    <a:pt x="1005" y="656"/>
                                  </a:lnTo>
                                  <a:lnTo>
                                    <a:pt x="991" y="635"/>
                                  </a:lnTo>
                                  <a:lnTo>
                                    <a:pt x="986" y="609"/>
                                  </a:lnTo>
                                  <a:lnTo>
                                    <a:pt x="987" y="598"/>
                                  </a:lnTo>
                                  <a:lnTo>
                                    <a:pt x="990" y="587"/>
                                  </a:lnTo>
                                  <a:lnTo>
                                    <a:pt x="994" y="576"/>
                                  </a:lnTo>
                                  <a:lnTo>
                                    <a:pt x="1000" y="567"/>
                                  </a:lnTo>
                                  <a:lnTo>
                                    <a:pt x="1008" y="580"/>
                                  </a:lnTo>
                                  <a:lnTo>
                                    <a:pt x="1016" y="594"/>
                                  </a:lnTo>
                                  <a:lnTo>
                                    <a:pt x="1024" y="607"/>
                                  </a:lnTo>
                                  <a:lnTo>
                                    <a:pt x="1033" y="621"/>
                                  </a:lnTo>
                                  <a:lnTo>
                                    <a:pt x="1037" y="628"/>
                                  </a:lnTo>
                                  <a:lnTo>
                                    <a:pt x="1045" y="632"/>
                                  </a:lnTo>
                                  <a:lnTo>
                                    <a:pt x="1060" y="632"/>
                                  </a:lnTo>
                                  <a:lnTo>
                                    <a:pt x="1068" y="628"/>
                                  </a:lnTo>
                                  <a:lnTo>
                                    <a:pt x="1073" y="620"/>
                                  </a:lnTo>
                                  <a:lnTo>
                                    <a:pt x="1081" y="607"/>
                                  </a:lnTo>
                                  <a:lnTo>
                                    <a:pt x="1089" y="594"/>
                                  </a:lnTo>
                                  <a:lnTo>
                                    <a:pt x="1097" y="580"/>
                                  </a:lnTo>
                                  <a:lnTo>
                                    <a:pt x="1104" y="567"/>
                                  </a:lnTo>
                                  <a:lnTo>
                                    <a:pt x="1111" y="576"/>
                                  </a:lnTo>
                                  <a:lnTo>
                                    <a:pt x="1115" y="587"/>
                                  </a:lnTo>
                                  <a:lnTo>
                                    <a:pt x="1118" y="598"/>
                                  </a:lnTo>
                                  <a:lnTo>
                                    <a:pt x="1119" y="609"/>
                                  </a:lnTo>
                                  <a:lnTo>
                                    <a:pt x="1119" y="437"/>
                                  </a:lnTo>
                                  <a:lnTo>
                                    <a:pt x="1100" y="479"/>
                                  </a:lnTo>
                                  <a:lnTo>
                                    <a:pt x="1073" y="529"/>
                                  </a:lnTo>
                                  <a:lnTo>
                                    <a:pt x="1052" y="565"/>
                                  </a:lnTo>
                                  <a:lnTo>
                                    <a:pt x="1032" y="529"/>
                                  </a:lnTo>
                                  <a:lnTo>
                                    <a:pt x="1005" y="479"/>
                                  </a:lnTo>
                                  <a:lnTo>
                                    <a:pt x="982" y="428"/>
                                  </a:lnTo>
                                  <a:lnTo>
                                    <a:pt x="972" y="389"/>
                                  </a:lnTo>
                                  <a:lnTo>
                                    <a:pt x="978" y="358"/>
                                  </a:lnTo>
                                  <a:lnTo>
                                    <a:pt x="995" y="332"/>
                                  </a:lnTo>
                                  <a:lnTo>
                                    <a:pt x="1021" y="315"/>
                                  </a:lnTo>
                                  <a:lnTo>
                                    <a:pt x="1052" y="308"/>
                                  </a:lnTo>
                                  <a:lnTo>
                                    <a:pt x="1084" y="315"/>
                                  </a:lnTo>
                                  <a:lnTo>
                                    <a:pt x="1109" y="332"/>
                                  </a:lnTo>
                                  <a:lnTo>
                                    <a:pt x="1127" y="358"/>
                                  </a:lnTo>
                                  <a:lnTo>
                                    <a:pt x="1133" y="389"/>
                                  </a:lnTo>
                                  <a:lnTo>
                                    <a:pt x="1133" y="294"/>
                                  </a:lnTo>
                                  <a:lnTo>
                                    <a:pt x="1102" y="272"/>
                                  </a:lnTo>
                                  <a:lnTo>
                                    <a:pt x="1052" y="262"/>
                                  </a:lnTo>
                                  <a:lnTo>
                                    <a:pt x="1003" y="272"/>
                                  </a:lnTo>
                                  <a:lnTo>
                                    <a:pt x="963" y="300"/>
                                  </a:lnTo>
                                  <a:lnTo>
                                    <a:pt x="936" y="340"/>
                                  </a:lnTo>
                                  <a:lnTo>
                                    <a:pt x="926" y="389"/>
                                  </a:lnTo>
                                  <a:lnTo>
                                    <a:pt x="928" y="406"/>
                                  </a:lnTo>
                                  <a:lnTo>
                                    <a:pt x="935" y="432"/>
                                  </a:lnTo>
                                  <a:lnTo>
                                    <a:pt x="950" y="470"/>
                                  </a:lnTo>
                                  <a:lnTo>
                                    <a:pt x="977" y="526"/>
                                  </a:lnTo>
                                  <a:lnTo>
                                    <a:pt x="962" y="543"/>
                                  </a:lnTo>
                                  <a:lnTo>
                                    <a:pt x="950" y="563"/>
                                  </a:lnTo>
                                  <a:lnTo>
                                    <a:pt x="943" y="585"/>
                                  </a:lnTo>
                                  <a:lnTo>
                                    <a:pt x="940" y="609"/>
                                  </a:lnTo>
                                  <a:lnTo>
                                    <a:pt x="949" y="653"/>
                                  </a:lnTo>
                                  <a:lnTo>
                                    <a:pt x="973" y="688"/>
                                  </a:lnTo>
                                  <a:lnTo>
                                    <a:pt x="1009" y="712"/>
                                  </a:lnTo>
                                  <a:lnTo>
                                    <a:pt x="1052" y="721"/>
                                  </a:lnTo>
                                  <a:lnTo>
                                    <a:pt x="1096" y="712"/>
                                  </a:lnTo>
                                  <a:lnTo>
                                    <a:pt x="1132" y="688"/>
                                  </a:lnTo>
                                  <a:lnTo>
                                    <a:pt x="1141" y="676"/>
                                  </a:lnTo>
                                  <a:lnTo>
                                    <a:pt x="1156" y="653"/>
                                  </a:lnTo>
                                  <a:lnTo>
                                    <a:pt x="1165" y="609"/>
                                  </a:lnTo>
                                  <a:lnTo>
                                    <a:pt x="1162" y="585"/>
                                  </a:lnTo>
                                  <a:lnTo>
                                    <a:pt x="1156" y="567"/>
                                  </a:lnTo>
                                  <a:lnTo>
                                    <a:pt x="1156" y="565"/>
                                  </a:lnTo>
                                  <a:lnTo>
                                    <a:pt x="1155" y="563"/>
                                  </a:lnTo>
                                  <a:lnTo>
                                    <a:pt x="1143" y="543"/>
                                  </a:lnTo>
                                  <a:lnTo>
                                    <a:pt x="1127" y="526"/>
                                  </a:lnTo>
                                  <a:lnTo>
                                    <a:pt x="1155" y="470"/>
                                  </a:lnTo>
                                  <a:lnTo>
                                    <a:pt x="1170" y="432"/>
                                  </a:lnTo>
                                  <a:lnTo>
                                    <a:pt x="1177" y="406"/>
                                  </a:lnTo>
                                  <a:lnTo>
                                    <a:pt x="1179" y="389"/>
                                  </a:lnTo>
                                  <a:close/>
                                  <a:moveTo>
                                    <a:pt x="1845" y="122"/>
                                  </a:moveTo>
                                  <a:lnTo>
                                    <a:pt x="1835" y="112"/>
                                  </a:lnTo>
                                  <a:lnTo>
                                    <a:pt x="1690" y="112"/>
                                  </a:lnTo>
                                  <a:lnTo>
                                    <a:pt x="1680" y="122"/>
                                  </a:lnTo>
                                  <a:lnTo>
                                    <a:pt x="1680" y="146"/>
                                  </a:lnTo>
                                  <a:lnTo>
                                    <a:pt x="1690" y="155"/>
                                  </a:lnTo>
                                  <a:lnTo>
                                    <a:pt x="1702" y="155"/>
                                  </a:lnTo>
                                  <a:lnTo>
                                    <a:pt x="1835" y="155"/>
                                  </a:lnTo>
                                  <a:lnTo>
                                    <a:pt x="1845" y="146"/>
                                  </a:lnTo>
                                  <a:lnTo>
                                    <a:pt x="1845" y="122"/>
                                  </a:lnTo>
                                  <a:close/>
                                  <a:moveTo>
                                    <a:pt x="2041" y="290"/>
                                  </a:moveTo>
                                  <a:lnTo>
                                    <a:pt x="2032" y="281"/>
                                  </a:lnTo>
                                  <a:lnTo>
                                    <a:pt x="2020" y="281"/>
                                  </a:lnTo>
                                  <a:lnTo>
                                    <a:pt x="1690" y="281"/>
                                  </a:lnTo>
                                  <a:lnTo>
                                    <a:pt x="1680" y="290"/>
                                  </a:lnTo>
                                  <a:lnTo>
                                    <a:pt x="1680" y="314"/>
                                  </a:lnTo>
                                  <a:lnTo>
                                    <a:pt x="1690" y="324"/>
                                  </a:lnTo>
                                  <a:lnTo>
                                    <a:pt x="2031" y="324"/>
                                  </a:lnTo>
                                  <a:lnTo>
                                    <a:pt x="2041" y="314"/>
                                  </a:lnTo>
                                  <a:lnTo>
                                    <a:pt x="2041" y="290"/>
                                  </a:lnTo>
                                  <a:close/>
                                  <a:moveTo>
                                    <a:pt x="2041" y="207"/>
                                  </a:moveTo>
                                  <a:lnTo>
                                    <a:pt x="2032" y="197"/>
                                  </a:lnTo>
                                  <a:lnTo>
                                    <a:pt x="2020" y="197"/>
                                  </a:lnTo>
                                  <a:lnTo>
                                    <a:pt x="1690" y="197"/>
                                  </a:lnTo>
                                  <a:lnTo>
                                    <a:pt x="1680" y="207"/>
                                  </a:lnTo>
                                  <a:lnTo>
                                    <a:pt x="1680" y="231"/>
                                  </a:lnTo>
                                  <a:lnTo>
                                    <a:pt x="1690" y="240"/>
                                  </a:lnTo>
                                  <a:lnTo>
                                    <a:pt x="2031" y="240"/>
                                  </a:lnTo>
                                  <a:lnTo>
                                    <a:pt x="2041" y="231"/>
                                  </a:lnTo>
                                  <a:lnTo>
                                    <a:pt x="2041" y="207"/>
                                  </a:lnTo>
                                  <a:close/>
                                  <a:moveTo>
                                    <a:pt x="2173" y="71"/>
                                  </a:moveTo>
                                  <a:lnTo>
                                    <a:pt x="2168" y="43"/>
                                  </a:lnTo>
                                  <a:lnTo>
                                    <a:pt x="2167" y="43"/>
                                  </a:lnTo>
                                  <a:lnTo>
                                    <a:pt x="2152" y="21"/>
                                  </a:lnTo>
                                  <a:lnTo>
                                    <a:pt x="2130" y="6"/>
                                  </a:lnTo>
                                  <a:lnTo>
                                    <a:pt x="2130" y="71"/>
                                  </a:lnTo>
                                  <a:lnTo>
                                    <a:pt x="2130" y="380"/>
                                  </a:lnTo>
                                  <a:lnTo>
                                    <a:pt x="2128" y="391"/>
                                  </a:lnTo>
                                  <a:lnTo>
                                    <a:pt x="2122" y="400"/>
                                  </a:lnTo>
                                  <a:lnTo>
                                    <a:pt x="2113" y="406"/>
                                  </a:lnTo>
                                  <a:lnTo>
                                    <a:pt x="2101" y="408"/>
                                  </a:lnTo>
                                  <a:lnTo>
                                    <a:pt x="1789" y="408"/>
                                  </a:lnTo>
                                  <a:lnTo>
                                    <a:pt x="1783" y="411"/>
                                  </a:lnTo>
                                  <a:lnTo>
                                    <a:pt x="1675" y="510"/>
                                  </a:lnTo>
                                  <a:lnTo>
                                    <a:pt x="1675" y="419"/>
                                  </a:lnTo>
                                  <a:lnTo>
                                    <a:pt x="1665" y="408"/>
                                  </a:lnTo>
                                  <a:lnTo>
                                    <a:pt x="1620" y="408"/>
                                  </a:lnTo>
                                  <a:lnTo>
                                    <a:pt x="1609" y="406"/>
                                  </a:lnTo>
                                  <a:lnTo>
                                    <a:pt x="1599" y="400"/>
                                  </a:lnTo>
                                  <a:lnTo>
                                    <a:pt x="1593" y="391"/>
                                  </a:lnTo>
                                  <a:lnTo>
                                    <a:pt x="1591" y="380"/>
                                  </a:lnTo>
                                  <a:lnTo>
                                    <a:pt x="1591" y="71"/>
                                  </a:lnTo>
                                  <a:lnTo>
                                    <a:pt x="1593" y="60"/>
                                  </a:lnTo>
                                  <a:lnTo>
                                    <a:pt x="1599" y="51"/>
                                  </a:lnTo>
                                  <a:lnTo>
                                    <a:pt x="1609" y="45"/>
                                  </a:lnTo>
                                  <a:lnTo>
                                    <a:pt x="1620" y="43"/>
                                  </a:lnTo>
                                  <a:lnTo>
                                    <a:pt x="2101" y="43"/>
                                  </a:lnTo>
                                  <a:lnTo>
                                    <a:pt x="2113" y="45"/>
                                  </a:lnTo>
                                  <a:lnTo>
                                    <a:pt x="2122" y="51"/>
                                  </a:lnTo>
                                  <a:lnTo>
                                    <a:pt x="2128" y="60"/>
                                  </a:lnTo>
                                  <a:lnTo>
                                    <a:pt x="2130" y="71"/>
                                  </a:lnTo>
                                  <a:lnTo>
                                    <a:pt x="2130" y="6"/>
                                  </a:lnTo>
                                  <a:lnTo>
                                    <a:pt x="2129" y="5"/>
                                  </a:lnTo>
                                  <a:lnTo>
                                    <a:pt x="2101" y="0"/>
                                  </a:lnTo>
                                  <a:lnTo>
                                    <a:pt x="1620" y="0"/>
                                  </a:lnTo>
                                  <a:lnTo>
                                    <a:pt x="1592" y="5"/>
                                  </a:lnTo>
                                  <a:lnTo>
                                    <a:pt x="1569" y="21"/>
                                  </a:lnTo>
                                  <a:lnTo>
                                    <a:pt x="1554" y="43"/>
                                  </a:lnTo>
                                  <a:lnTo>
                                    <a:pt x="1548" y="71"/>
                                  </a:lnTo>
                                  <a:lnTo>
                                    <a:pt x="1548" y="380"/>
                                  </a:lnTo>
                                  <a:lnTo>
                                    <a:pt x="1554" y="408"/>
                                  </a:lnTo>
                                  <a:lnTo>
                                    <a:pt x="1569" y="431"/>
                                  </a:lnTo>
                                  <a:lnTo>
                                    <a:pt x="1592" y="446"/>
                                  </a:lnTo>
                                  <a:lnTo>
                                    <a:pt x="1620" y="452"/>
                                  </a:lnTo>
                                  <a:lnTo>
                                    <a:pt x="1632" y="452"/>
                                  </a:lnTo>
                                  <a:lnTo>
                                    <a:pt x="1632" y="567"/>
                                  </a:lnTo>
                                  <a:lnTo>
                                    <a:pt x="1637" y="574"/>
                                  </a:lnTo>
                                  <a:lnTo>
                                    <a:pt x="1647" y="579"/>
                                  </a:lnTo>
                                  <a:lnTo>
                                    <a:pt x="1650" y="580"/>
                                  </a:lnTo>
                                  <a:lnTo>
                                    <a:pt x="1658" y="580"/>
                                  </a:lnTo>
                                  <a:lnTo>
                                    <a:pt x="1663" y="577"/>
                                  </a:lnTo>
                                  <a:lnTo>
                                    <a:pt x="1667" y="574"/>
                                  </a:lnTo>
                                  <a:lnTo>
                                    <a:pt x="1738" y="510"/>
                                  </a:lnTo>
                                  <a:lnTo>
                                    <a:pt x="1802" y="452"/>
                                  </a:lnTo>
                                  <a:lnTo>
                                    <a:pt x="2101" y="452"/>
                                  </a:lnTo>
                                  <a:lnTo>
                                    <a:pt x="2129" y="446"/>
                                  </a:lnTo>
                                  <a:lnTo>
                                    <a:pt x="2152" y="431"/>
                                  </a:lnTo>
                                  <a:lnTo>
                                    <a:pt x="2168" y="408"/>
                                  </a:lnTo>
                                  <a:lnTo>
                                    <a:pt x="2173" y="380"/>
                                  </a:lnTo>
                                  <a:lnTo>
                                    <a:pt x="2173" y="71"/>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98" name="Text Box 2"/>
                        <wps:cNvSpPr txBox="1">
                          <a:spLocks noChangeArrowheads="1"/>
                        </wps:cNvSpPr>
                        <wps:spPr bwMode="auto">
                          <a:xfrm>
                            <a:off x="266700" y="895349"/>
                            <a:ext cx="1419225" cy="790327"/>
                          </a:xfrm>
                          <a:prstGeom prst="rect">
                            <a:avLst/>
                          </a:prstGeom>
                          <a:noFill/>
                          <a:ln w="9525">
                            <a:noFill/>
                            <a:miter lim="800000"/>
                            <a:headEnd/>
                            <a:tailEnd/>
                          </a:ln>
                        </wps:spPr>
                        <wps:txbx>
                          <w:txbxContent>
                            <w:p w14:paraId="6A3EBDB1" w14:textId="77777777" w:rsidR="00012B91" w:rsidRPr="00AA4688" w:rsidRDefault="00012B91" w:rsidP="00012B91">
                              <w:pPr>
                                <w:rPr>
                                  <w:color w:val="003263" w:themeColor="text2"/>
                                  <w:sz w:val="20"/>
                                  <w:szCs w:val="20"/>
                                </w:rPr>
                              </w:pPr>
                              <w:r w:rsidRPr="00AA4688">
                                <w:rPr>
                                  <w:color w:val="003263" w:themeColor="text2"/>
                                  <w:w w:val="105"/>
                                  <w:sz w:val="20"/>
                                  <w:szCs w:val="20"/>
                                </w:rPr>
                                <w:t>Suggestions (comments) from the public left online</w:t>
                              </w:r>
                              <w:r w:rsidR="009A701D">
                                <w:rPr>
                                  <w:color w:val="003263" w:themeColor="text2"/>
                                  <w:w w:val="105"/>
                                  <w:sz w:val="20"/>
                                  <w:szCs w:val="20"/>
                                </w:rPr>
                                <w:t xml:space="preserve"> </w:t>
                              </w:r>
                              <w:r w:rsidRPr="00AA4688">
                                <w:rPr>
                                  <w:color w:val="003263" w:themeColor="text2"/>
                                  <w:w w:val="105"/>
                                  <w:sz w:val="20"/>
                                  <w:szCs w:val="20"/>
                                </w:rPr>
                                <w:t xml:space="preserve">via </w:t>
                              </w:r>
                              <w:r w:rsidR="002F65B8">
                                <w:rPr>
                                  <w:color w:val="003263" w:themeColor="text2"/>
                                  <w:w w:val="105"/>
                                  <w:sz w:val="20"/>
                                  <w:szCs w:val="20"/>
                                </w:rPr>
                                <w:t xml:space="preserve">the </w:t>
                              </w:r>
                              <w:r w:rsidR="00355BC5">
                                <w:rPr>
                                  <w:color w:val="003263" w:themeColor="text2"/>
                                  <w:w w:val="105"/>
                                  <w:sz w:val="20"/>
                                  <w:szCs w:val="20"/>
                                </w:rPr>
                                <w:t xml:space="preserve">online form </w:t>
                              </w:r>
                            </w:p>
                          </w:txbxContent>
                        </wps:txbx>
                        <wps:bodyPr rot="0" vert="horz" wrap="square" lIns="0" tIns="0" rIns="0" bIns="0" anchor="t" anchorCtr="0">
                          <a:noAutofit/>
                        </wps:bodyPr>
                      </wps:wsp>
                      <wps:wsp>
                        <wps:cNvPr id="399" name="Text Box 2"/>
                        <wps:cNvSpPr txBox="1">
                          <a:spLocks noChangeArrowheads="1"/>
                        </wps:cNvSpPr>
                        <wps:spPr bwMode="auto">
                          <a:xfrm>
                            <a:off x="1028700" y="409575"/>
                            <a:ext cx="590550" cy="371475"/>
                          </a:xfrm>
                          <a:prstGeom prst="rect">
                            <a:avLst/>
                          </a:prstGeom>
                          <a:noFill/>
                          <a:ln w="9525">
                            <a:noFill/>
                            <a:miter lim="800000"/>
                            <a:headEnd/>
                            <a:tailEnd/>
                          </a:ln>
                        </wps:spPr>
                        <wps:txbx>
                          <w:txbxContent>
                            <w:p w14:paraId="153F8425" w14:textId="77777777" w:rsidR="00012B91" w:rsidRPr="000816C6" w:rsidRDefault="00355BC5" w:rsidP="00012B91">
                              <w:pPr>
                                <w:rPr>
                                  <w:color w:val="003263" w:themeColor="text2"/>
                                  <w:sz w:val="56"/>
                                  <w:szCs w:val="56"/>
                                </w:rPr>
                              </w:pPr>
                              <w:r>
                                <w:rPr>
                                  <w:rFonts w:asciiTheme="majorHAnsi" w:hAnsiTheme="majorHAnsi" w:cstheme="majorHAnsi"/>
                                  <w:b/>
                                  <w:bCs/>
                                  <w:color w:val="003263" w:themeColor="text2"/>
                                  <w:sz w:val="56"/>
                                  <w:szCs w:val="56"/>
                                </w:rPr>
                                <w:t>48</w:t>
                              </w: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w14:anchorId="3ABAF16A" id="Group 393" o:spid="_x0000_s1040" style="position:absolute;margin-left:87.45pt;margin-top:6.95pt;width:132.75pt;height:132.7pt;z-index:251668480;mso-height-relative:margin" coordsize="16859,16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">
                <v:group id="Group 394" o:spid="_x0000_s1041" style="position:absolute;width:12096;height:8279" coordorigin="2548,-1696" coordsize="2174,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AutoShape 27" o:spid="_x0000_s1042" style="position:absolute;left:3131;top:-1696;width:912;height:1488;visibility:visible;mso-wrap-style:square;v-text-anchor:top" coordsize="912,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" path="m297,1169r,xm552,104l541,93r-12,l369,93r-10,11l359,129r10,10l541,139r11,-10l552,104xm625,104l614,93r-12,l589,93r-10,11l579,129r10,10l614,139r11,-10l625,104xm672,104l661,93r-12,l636,93r-10,11l626,129r10,10l661,139r11,-10l672,104xm911,115l902,70,885,46,877,34,865,26r,89l865,187r,46l865,416r,65l865,604r,64l865,1256r,46l865,1374r-5,26l845,1422r-22,15l796,1442r-319,l498,1432r16,-16l523,1400r2,-4l529,1372r-4,-24l523,1344r-9,-16l498,1312r-15,-7l483,1357r,31l471,1400r-31,l427,1388r,-31l440,1344r31,l483,1357r,-52l477,1302r388,l865,1256r-431,l434,1302r-21,10l396,1328r-11,20l381,1372r4,24l396,1416r17,16l434,1442r-320,l87,1437,66,1422,51,1400r-6,-26l45,1302r389,l434,1256r-50,l331,1203r32,-33l865,668r,-64l319,1149r,107l45,1256r,-204l80,1017r239,239l319,1149r-21,21l297,1169r-1,-1l294,1166,145,1017,45,918r,-375l118,470,356,233r261,l865,481r,-65l681,233r184,l865,187r-574,l291,233,53,470r-8,-7l45,233r246,l291,187r-246,l45,115,51,88,66,66,87,51r27,-5l796,46r27,5l845,66r15,22l865,115r,-89l841,9,796,,114,,70,9,33,34,9,70,,115,,1374r9,44l33,1455r37,24l114,1488r682,l841,1479r36,-24l885,1442r17,-24l911,1374r,-72l911,1256r,-588l911,416r,-183l911,187r,-72xe" fillcolor="#003263" stroked="f">
                    <v:path arrowok="t" o:connecttype="custom" o:connectlocs="297,-527;541,-1603;359,-1592;541,-1557;625,-1592;589,-1603;589,-1557;625,-1592;649,-1603;626,-1567;672,-1567;902,-1626;865,-1670;865,-1463;865,-1092;865,-394;845,-274;477,-254;523,-296;525,-348;498,-384;483,-308;427,-308;471,-352;477,-394;434,-440;396,-368;385,-300;434,-254;66,-274;45,-394;384,-440;865,-1028;319,-440;80,-679;298,-526;296,-528;145,-679;118,-1226;865,-1215;865,-1463;291,-1463;45,-1463;45,-1509;66,-1630;796,-1650;860,-1608;841,-1687;70,-1687;0,-1581;33,-241;796,-208;885,-254;911,-394;911,-1280;911,-1581" o:connectangles="0,0,0,0,0,0,0,0,0,0,0,0,0,0,0,0,0,0,0,0,0,0,0,0,0,0,0,0,0,0,0,0,0,0,0,0,0,0,0,0,0,0,0,0,0,0,0,0,0,0,0,0,0,0,0,0"/>
                  </v:shape>
                  <v:shape id="Picture 28" o:spid="_x0000_s1043" type="#_x0000_t75" style="position:absolute;left:3538;top:-1185;width:125;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">
                    <v:imagedata r:id="rId24" o:title=""/>
                  </v:shape>
                  <v:shape id="AutoShape 29" o:spid="_x0000_s1044" style="position:absolute;left:2547;top:-1505;width:2174;height:1128;visibility:visible;mso-wrap-style:square;v-text-anchor:top" coordsize="2174,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" path="m178,802r-3,-12l168,779r-11,-7l145,769r-13,3l121,779r-7,11l112,802r2,13l121,826r11,7l145,835r12,-2l168,826r7,-11l178,802xm313,802r-3,-12l303,779r-11,-7l279,769r-12,3l256,779r-7,11l246,802r3,13l256,826r11,7l279,835r13,-2l303,826r7,-11l313,802xm447,808r-1,-13l441,783r-9,-9l420,770r-13,l395,776r-9,9l382,797r,13l387,822r10,8l409,835r13,l434,829r8,-9l447,808xm550,802l536,742,507,703r,99l498,843r-25,36l434,910r-52,24l369,939r-1,12l368,981r5,29l381,1037r11,26l363,1045r-29,-22l308,995,288,963r-6,-12l269,951,181,938,109,906,60,859,43,802,61,744r50,-47l185,665r90,-12l365,665r74,32l489,744r18,58l507,703,497,689,445,653r-8,-5l362,620,275,610r-87,10l113,648,53,689,14,742,,802r13,59l48,912r55,41l173,981r82,13l294,1043r47,39l386,1109r36,17l432,1127r9,-1l450,1120r5,-8l458,1104r,-9l453,1088r-10,-19l440,1063r-12,-23l416,1006r-6,-36l468,939r44,-39l540,853r10,-51xm1179,389r-10,-49l1148,308r-6,-8l1133,294r,95l1123,428r-4,9l1119,609r-5,26l1100,656r-22,14l1052,676r-26,-6l1005,656,991,635r-5,-26l987,598r3,-11l994,576r6,-9l1008,580r8,14l1024,607r9,14l1037,628r8,4l1060,632r8,-4l1073,620r8,-13l1089,594r8,-14l1104,567r7,9l1115,587r3,11l1119,609r,-172l1100,479r-27,50l1052,565r-20,-36l1005,479,982,428,972,389r6,-31l995,332r26,-17l1052,308r32,7l1109,332r18,26l1133,389r,-95l1102,272r-50,-10l1003,272r-40,28l936,340r-10,49l928,406r7,26l950,470r27,56l962,543r-12,20l943,585r-3,24l949,653r24,35l1009,712r43,9l1096,712r36,-24l1141,676r15,-23l1165,609r-3,-24l1156,567r,-2l1155,563r-12,-20l1127,526r28,-56l1170,432r7,-26l1179,389xm1845,122r-10,-10l1690,112r-10,10l1680,146r10,9l1702,155r133,l1845,146r,-24xm2041,290r-9,-9l2020,281r-330,l1680,290r,24l1690,324r341,l2041,314r,-24xm2041,207r-9,-10l2020,197r-330,l1680,207r,24l1690,240r341,l2041,231r,-24xm2173,71r-5,-28l2167,43,2152,21,2130,6r,65l2130,380r-2,11l2122,400r-9,6l2101,408r-312,l1783,411r-108,99l1675,419r-10,-11l1620,408r-11,-2l1599,400r-6,-9l1591,380r,-309l1593,60r6,-9l1609,45r11,-2l2101,43r12,2l2122,51r6,9l2130,71r,-65l2129,5,2101,,1620,r-28,5l1569,21r-15,22l1548,71r,309l1554,408r15,23l1592,446r28,6l1632,452r,115l1637,574r10,5l1650,580r8,l1663,577r4,-3l1738,510r64,-58l2101,452r28,-6l2152,431r16,-23l2173,380r,-309xe" fillcolor="#003263" stroked="f">
                    <v:path arrowok="t" o:connecttype="custom" o:connectlocs="145,-735;114,-689;168,-678;303,-725;249,-714;279,-669;447,-696;407,-734;387,-682;442,-684;507,-702;369,-565;392,-441;282,-553;43,-702;365,-839;497,-815;188,-884;13,-643;294,-461;441,-378;453,-416;410,-534;1179,-1115;1133,-1115;1100,-848;991,-869;1000,-937;1037,-876;1081,-897;1115,-917;1073,-975;972,-1115;1084,-1189;1102,-1232;926,-1115;962,-961;973,-816;1141,-828;1156,-939;1170,-1072;1690,-1392;1835,-1349;2020,-1223;2031,-1180;2020,-1307;2031,-1264;2167,-1461;2130,-1124;1789,-1096;1620,-1096;1591,-1433;2101,-1461;2130,-1498;1569,-1483;1569,-1073;1637,-930;1667,-930;2152,-1073" o:connectangles="0,0,0,0,0,0,0,0,0,0,0,0,0,0,0,0,0,0,0,0,0,0,0,0,0,0,0,0,0,0,0,0,0,0,0,0,0,0,0,0,0,0,0,0,0,0,0,0,0,0,0,0,0,0,0,0,0,0,0"/>
                  </v:shape>
                </v:group>
                <v:shape id="_x0000_s1045" type="#_x0000_t202" style="position:absolute;left:2667;top:8953;width:14192;height:7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6A3EBDB1" w14:textId="77777777" w:rsidR="00012B91" w:rsidRPr="00AA4688" w:rsidRDefault="00012B91" w:rsidP="00012B91">
                        <w:pPr>
                          <w:rPr>
                            <w:color w:val="003263" w:themeColor="text2"/>
                            <w:sz w:val="20"/>
                            <w:szCs w:val="20"/>
                          </w:rPr>
                        </w:pPr>
                        <w:r w:rsidRPr="00AA4688">
                          <w:rPr>
                            <w:color w:val="003263" w:themeColor="text2"/>
                            <w:w w:val="105"/>
                            <w:sz w:val="20"/>
                            <w:szCs w:val="20"/>
                          </w:rPr>
                          <w:t>Suggestions (comments) from the public left online</w:t>
                        </w:r>
                        <w:r w:rsidR="009A701D">
                          <w:rPr>
                            <w:color w:val="003263" w:themeColor="text2"/>
                            <w:w w:val="105"/>
                            <w:sz w:val="20"/>
                            <w:szCs w:val="20"/>
                          </w:rPr>
                          <w:t xml:space="preserve"> </w:t>
                        </w:r>
                        <w:r w:rsidRPr="00AA4688">
                          <w:rPr>
                            <w:color w:val="003263" w:themeColor="text2"/>
                            <w:w w:val="105"/>
                            <w:sz w:val="20"/>
                            <w:szCs w:val="20"/>
                          </w:rPr>
                          <w:t xml:space="preserve">via </w:t>
                        </w:r>
                        <w:r w:rsidR="002F65B8">
                          <w:rPr>
                            <w:color w:val="003263" w:themeColor="text2"/>
                            <w:w w:val="105"/>
                            <w:sz w:val="20"/>
                            <w:szCs w:val="20"/>
                          </w:rPr>
                          <w:t xml:space="preserve">the </w:t>
                        </w:r>
                        <w:r w:rsidR="00355BC5">
                          <w:rPr>
                            <w:color w:val="003263" w:themeColor="text2"/>
                            <w:w w:val="105"/>
                            <w:sz w:val="20"/>
                            <w:szCs w:val="20"/>
                          </w:rPr>
                          <w:t xml:space="preserve">online form </w:t>
                        </w:r>
                      </w:p>
                    </w:txbxContent>
                  </v:textbox>
                </v:shape>
                <v:shape id="_x0000_s1046" type="#_x0000_t202" style="position:absolute;left:10287;top:4095;width:590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153F8425" w14:textId="77777777" w:rsidR="00012B91" w:rsidRPr="000816C6" w:rsidRDefault="00355BC5" w:rsidP="00012B91">
                        <w:pPr>
                          <w:rPr>
                            <w:color w:val="003263" w:themeColor="text2"/>
                            <w:sz w:val="56"/>
                            <w:szCs w:val="56"/>
                          </w:rPr>
                        </w:pPr>
                        <w:r>
                          <w:rPr>
                            <w:rFonts w:asciiTheme="majorHAnsi" w:hAnsiTheme="majorHAnsi" w:cstheme="majorHAnsi"/>
                            <w:b/>
                            <w:bCs/>
                            <w:color w:val="003263" w:themeColor="text2"/>
                            <w:sz w:val="56"/>
                            <w:szCs w:val="56"/>
                          </w:rPr>
                          <w:t>48</w:t>
                        </w:r>
                      </w:p>
                    </w:txbxContent>
                  </v:textbox>
                </v:shape>
              </v:group>
            </w:pict>
          </mc:Fallback>
        </mc:AlternateContent>
      </w:r>
      <w:r w:rsidR="00012B91" w:rsidRPr="00AA4688">
        <w:rPr>
          <w:noProof/>
          <w:sz w:val="24"/>
          <w:szCs w:val="24"/>
        </w:rPr>
        <mc:AlternateContent>
          <mc:Choice Requires="wpg">
            <w:drawing>
              <wp:anchor distT="0" distB="0" distL="114300" distR="114300" simplePos="0" relativeHeight="251666432" behindDoc="0" locked="0" layoutInCell="1" allowOverlap="1" wp14:anchorId="29C1BA83" wp14:editId="081CFF1F">
                <wp:simplePos x="0" y="0"/>
                <wp:positionH relativeFrom="column">
                  <wp:posOffset>181852</wp:posOffset>
                </wp:positionH>
                <wp:positionV relativeFrom="paragraph">
                  <wp:posOffset>82722</wp:posOffset>
                </wp:positionV>
                <wp:extent cx="594000" cy="586800"/>
                <wp:effectExtent l="0" t="0" r="15875" b="3810"/>
                <wp:wrapNone/>
                <wp:docPr id="231" name="Group 23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94000" cy="586800"/>
                          <a:chOff x="695" y="-1591"/>
                          <a:chExt cx="1405" cy="1391"/>
                        </a:xfrm>
                      </wpg:grpSpPr>
                      <wps:wsp>
                        <wps:cNvPr id="232" name="Freeform 3"/>
                        <wps:cNvSpPr>
                          <a:spLocks/>
                        </wps:cNvSpPr>
                        <wps:spPr bwMode="auto">
                          <a:xfrm>
                            <a:off x="721" y="-1521"/>
                            <a:ext cx="1351" cy="1294"/>
                          </a:xfrm>
                          <a:custGeom>
                            <a:avLst/>
                            <a:gdLst>
                              <a:gd name="T0" fmla="+- 0 1099 722"/>
                              <a:gd name="T1" fmla="*/ T0 w 1351"/>
                              <a:gd name="T2" fmla="+- 0 -1521 -1521"/>
                              <a:gd name="T3" fmla="*/ -1521 h 1294"/>
                              <a:gd name="T4" fmla="+- 0 1016 722"/>
                              <a:gd name="T5" fmla="*/ T4 w 1351"/>
                              <a:gd name="T6" fmla="+- 0 -1481 -1521"/>
                              <a:gd name="T7" fmla="*/ -1481 h 1294"/>
                              <a:gd name="T8" fmla="+- 0 728 722"/>
                              <a:gd name="T9" fmla="*/ T8 w 1351"/>
                              <a:gd name="T10" fmla="+- 0 -683 -1521"/>
                              <a:gd name="T11" fmla="*/ -683 h 1294"/>
                              <a:gd name="T12" fmla="+- 0 722 722"/>
                              <a:gd name="T13" fmla="*/ T12 w 1351"/>
                              <a:gd name="T14" fmla="+- 0 -635 -1521"/>
                              <a:gd name="T15" fmla="*/ -635 h 1294"/>
                              <a:gd name="T16" fmla="+- 0 734 722"/>
                              <a:gd name="T17" fmla="*/ T16 w 1351"/>
                              <a:gd name="T18" fmla="+- 0 -590 -1521"/>
                              <a:gd name="T19" fmla="*/ -590 h 1294"/>
                              <a:gd name="T20" fmla="+- 0 762 722"/>
                              <a:gd name="T21" fmla="*/ T20 w 1351"/>
                              <a:gd name="T22" fmla="+- 0 -553 -1521"/>
                              <a:gd name="T23" fmla="*/ -553 h 1294"/>
                              <a:gd name="T24" fmla="+- 0 803 722"/>
                              <a:gd name="T25" fmla="*/ T24 w 1351"/>
                              <a:gd name="T26" fmla="+- 0 -528 -1521"/>
                              <a:gd name="T27" fmla="*/ -528 h 1294"/>
                              <a:gd name="T28" fmla="+- 0 1648 722"/>
                              <a:gd name="T29" fmla="*/ T28 w 1351"/>
                              <a:gd name="T30" fmla="+- 0 -234 -1521"/>
                              <a:gd name="T31" fmla="*/ -234 h 1294"/>
                              <a:gd name="T32" fmla="+- 0 1696 722"/>
                              <a:gd name="T33" fmla="*/ T32 w 1351"/>
                              <a:gd name="T34" fmla="+- 0 -227 -1521"/>
                              <a:gd name="T35" fmla="*/ -227 h 1294"/>
                              <a:gd name="T36" fmla="+- 0 1741 722"/>
                              <a:gd name="T37" fmla="*/ T36 w 1351"/>
                              <a:gd name="T38" fmla="+- 0 -239 -1521"/>
                              <a:gd name="T39" fmla="*/ -239 h 1294"/>
                              <a:gd name="T40" fmla="+- 0 1778 722"/>
                              <a:gd name="T41" fmla="*/ T40 w 1351"/>
                              <a:gd name="T42" fmla="+- 0 -267 -1521"/>
                              <a:gd name="T43" fmla="*/ -267 h 1294"/>
                              <a:gd name="T44" fmla="+- 0 1803 722"/>
                              <a:gd name="T45" fmla="*/ T44 w 1351"/>
                              <a:gd name="T46" fmla="+- 0 -309 -1521"/>
                              <a:gd name="T47" fmla="*/ -309 h 1294"/>
                              <a:gd name="T48" fmla="+- 0 2066 722"/>
                              <a:gd name="T49" fmla="*/ T48 w 1351"/>
                              <a:gd name="T50" fmla="+- 0 -1065 -1521"/>
                              <a:gd name="T51" fmla="*/ -1065 h 1294"/>
                              <a:gd name="T52" fmla="+- 0 2073 722"/>
                              <a:gd name="T53" fmla="*/ T52 w 1351"/>
                              <a:gd name="T54" fmla="+- 0 -1113 -1521"/>
                              <a:gd name="T55" fmla="*/ -1113 h 1294"/>
                              <a:gd name="T56" fmla="+- 0 2061 722"/>
                              <a:gd name="T57" fmla="*/ T56 w 1351"/>
                              <a:gd name="T58" fmla="+- 0 -1158 -1521"/>
                              <a:gd name="T59" fmla="*/ -1158 h 1294"/>
                              <a:gd name="T60" fmla="+- 0 2033 722"/>
                              <a:gd name="T61" fmla="*/ T60 w 1351"/>
                              <a:gd name="T62" fmla="+- 0 -1196 -1521"/>
                              <a:gd name="T63" fmla="*/ -1196 h 1294"/>
                              <a:gd name="T64" fmla="+- 0 1991 722"/>
                              <a:gd name="T65" fmla="*/ T64 w 1351"/>
                              <a:gd name="T66" fmla="+- 0 -1220 -1521"/>
                              <a:gd name="T67" fmla="*/ -1220 h 1294"/>
                              <a:gd name="T68" fmla="+- 0 1147 722"/>
                              <a:gd name="T69" fmla="*/ T68 w 1351"/>
                              <a:gd name="T70" fmla="+- 0 -1514 -1521"/>
                              <a:gd name="T71" fmla="*/ -1514 h 1294"/>
                              <a:gd name="T72" fmla="+- 0 1099 722"/>
                              <a:gd name="T73" fmla="*/ T72 w 1351"/>
                              <a:gd name="T74" fmla="+- 0 -1521 -1521"/>
                              <a:gd name="T75"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51"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44" y="456"/>
                                </a:lnTo>
                                <a:lnTo>
                                  <a:pt x="1351" y="408"/>
                                </a:lnTo>
                                <a:lnTo>
                                  <a:pt x="1339" y="363"/>
                                </a:lnTo>
                                <a:lnTo>
                                  <a:pt x="1311" y="325"/>
                                </a:lnTo>
                                <a:lnTo>
                                  <a:pt x="1269" y="301"/>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4"/>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5"/>
                        <wps:cNvSpPr>
                          <a:spLocks/>
                        </wps:cNvSpPr>
                        <wps:spPr bwMode="auto">
                          <a:xfrm>
                            <a:off x="721" y="-1521"/>
                            <a:ext cx="1312" cy="1294"/>
                          </a:xfrm>
                          <a:custGeom>
                            <a:avLst/>
                            <a:gdLst>
                              <a:gd name="T0" fmla="+- 0 1099 722"/>
                              <a:gd name="T1" fmla="*/ T0 w 1312"/>
                              <a:gd name="T2" fmla="+- 0 -1521 -1521"/>
                              <a:gd name="T3" fmla="*/ -1521 h 1294"/>
                              <a:gd name="T4" fmla="+- 0 1016 722"/>
                              <a:gd name="T5" fmla="*/ T4 w 1312"/>
                              <a:gd name="T6" fmla="+- 0 -1481 -1521"/>
                              <a:gd name="T7" fmla="*/ -1481 h 1294"/>
                              <a:gd name="T8" fmla="+- 0 728 722"/>
                              <a:gd name="T9" fmla="*/ T8 w 1312"/>
                              <a:gd name="T10" fmla="+- 0 -683 -1521"/>
                              <a:gd name="T11" fmla="*/ -683 h 1294"/>
                              <a:gd name="T12" fmla="+- 0 722 722"/>
                              <a:gd name="T13" fmla="*/ T12 w 1312"/>
                              <a:gd name="T14" fmla="+- 0 -635 -1521"/>
                              <a:gd name="T15" fmla="*/ -635 h 1294"/>
                              <a:gd name="T16" fmla="+- 0 734 722"/>
                              <a:gd name="T17" fmla="*/ T16 w 1312"/>
                              <a:gd name="T18" fmla="+- 0 -590 -1521"/>
                              <a:gd name="T19" fmla="*/ -590 h 1294"/>
                              <a:gd name="T20" fmla="+- 0 762 722"/>
                              <a:gd name="T21" fmla="*/ T20 w 1312"/>
                              <a:gd name="T22" fmla="+- 0 -553 -1521"/>
                              <a:gd name="T23" fmla="*/ -553 h 1294"/>
                              <a:gd name="T24" fmla="+- 0 803 722"/>
                              <a:gd name="T25" fmla="*/ T24 w 1312"/>
                              <a:gd name="T26" fmla="+- 0 -528 -1521"/>
                              <a:gd name="T27" fmla="*/ -528 h 1294"/>
                              <a:gd name="T28" fmla="+- 0 1648 722"/>
                              <a:gd name="T29" fmla="*/ T28 w 1312"/>
                              <a:gd name="T30" fmla="+- 0 -234 -1521"/>
                              <a:gd name="T31" fmla="*/ -234 h 1294"/>
                              <a:gd name="T32" fmla="+- 0 1696 722"/>
                              <a:gd name="T33" fmla="*/ T32 w 1312"/>
                              <a:gd name="T34" fmla="+- 0 -227 -1521"/>
                              <a:gd name="T35" fmla="*/ -227 h 1294"/>
                              <a:gd name="T36" fmla="+- 0 1741 722"/>
                              <a:gd name="T37" fmla="*/ T36 w 1312"/>
                              <a:gd name="T38" fmla="+- 0 -239 -1521"/>
                              <a:gd name="T39" fmla="*/ -239 h 1294"/>
                              <a:gd name="T40" fmla="+- 0 1778 722"/>
                              <a:gd name="T41" fmla="*/ T40 w 1312"/>
                              <a:gd name="T42" fmla="+- 0 -267 -1521"/>
                              <a:gd name="T43" fmla="*/ -267 h 1294"/>
                              <a:gd name="T44" fmla="+- 0 1803 722"/>
                              <a:gd name="T45" fmla="*/ T44 w 1312"/>
                              <a:gd name="T46" fmla="+- 0 -309 -1521"/>
                              <a:gd name="T47" fmla="*/ -309 h 1294"/>
                              <a:gd name="T48" fmla="+- 0 2033 722"/>
                              <a:gd name="T49" fmla="*/ T48 w 1312"/>
                              <a:gd name="T50" fmla="+- 0 -971 -1521"/>
                              <a:gd name="T51" fmla="*/ -971 h 1294"/>
                              <a:gd name="T52" fmla="+- 0 959 722"/>
                              <a:gd name="T53" fmla="*/ T52 w 1312"/>
                              <a:gd name="T54" fmla="+- 0 -1345 -1521"/>
                              <a:gd name="T55" fmla="*/ -1345 h 1294"/>
                              <a:gd name="T56" fmla="+- 0 1632 722"/>
                              <a:gd name="T57" fmla="*/ T56 w 1312"/>
                              <a:gd name="T58" fmla="+- 0 -1345 -1521"/>
                              <a:gd name="T59" fmla="*/ -1345 h 1294"/>
                              <a:gd name="T60" fmla="+- 0 1147 722"/>
                              <a:gd name="T61" fmla="*/ T60 w 1312"/>
                              <a:gd name="T62" fmla="+- 0 -1514 -1521"/>
                              <a:gd name="T63" fmla="*/ -1514 h 1294"/>
                              <a:gd name="T64" fmla="+- 0 1099 722"/>
                              <a:gd name="T65" fmla="*/ T64 w 1312"/>
                              <a:gd name="T66" fmla="+- 0 -1521 -1521"/>
                              <a:gd name="T67"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12"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11" y="550"/>
                                </a:lnTo>
                                <a:lnTo>
                                  <a:pt x="237" y="176"/>
                                </a:lnTo>
                                <a:lnTo>
                                  <a:pt x="910" y="176"/>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AutoShape 6"/>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 name="T84" fmla="+- 0 959 722"/>
                              <a:gd name="T85" fmla="*/ T84 w 1351"/>
                              <a:gd name="T86" fmla="+- 0 -1345 -1521"/>
                              <a:gd name="T87" fmla="*/ -1345 h 1294"/>
                              <a:gd name="T88" fmla="+- 0 2044 722"/>
                              <a:gd name="T89" fmla="*/ T88 w 1351"/>
                              <a:gd name="T90" fmla="+- 0 -968 -1521"/>
                              <a:gd name="T91" fmla="*/ -968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moveTo>
                                  <a:pt x="237" y="176"/>
                                </a:moveTo>
                                <a:lnTo>
                                  <a:pt x="1322" y="553"/>
                                </a:lnTo>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Line 7"/>
                        <wps:cNvCnPr>
                          <a:cxnSpLocks noChangeShapeType="1"/>
                        </wps:cNvCnPr>
                        <wps:spPr bwMode="auto">
                          <a:xfrm>
                            <a:off x="1273" y="-1565"/>
                            <a:ext cx="0" cy="158"/>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237" name="Line 8"/>
                        <wps:cNvCnPr>
                          <a:cxnSpLocks noChangeShapeType="1"/>
                        </wps:cNvCnPr>
                        <wps:spPr bwMode="auto">
                          <a:xfrm>
                            <a:off x="1920" y="-1335"/>
                            <a:ext cx="0" cy="157"/>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238" name="Freeform 9"/>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10"/>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11"/>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12"/>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13"/>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14"/>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15"/>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16"/>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17"/>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18"/>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Freeform 19"/>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20"/>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61916DB" id="Group 231" o:spid="_x0000_s1026" style="position:absolute;margin-left:14.3pt;margin-top:6.5pt;width:46.75pt;height:46.2pt;z-index:251666432;mso-width-relative:margin;mso-height-relative:margin" coordorigin="695,-1591" coordsize="1405,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">
                <o:lock v:ext="edit" aspectratio="t"/>
                <v:shape id="Freeform 3" o:spid="_x0000_s1027"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" path="m377,l294,40,6,838,,886r12,45l40,968r41,25l926,1287r48,7l1019,1282r37,-28l1081,1212,1344,456r7,-48l1339,363r-28,-38l1269,301,425,7,377,xe" stroked="f">
                  <v:path arrowok="t" o:connecttype="custom" o:connectlocs="377,-1521;294,-1481;6,-683;0,-635;12,-590;40,-553;81,-528;926,-234;974,-227;1019,-239;1056,-267;1081,-309;1344,-1065;1351,-1113;1339,-1158;1311,-1196;1269,-1220;425,-1514;377,-1521" o:connectangles="0,0,0,0,0,0,0,0,0,0,0,0,0,0,0,0,0,0,0"/>
                </v:shape>
                <v:shape id="Freeform 4" o:spid="_x0000_s1028"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" path="m1081,1212r-25,42l1019,1282r-45,12l926,1287,81,993,40,968,12,931,,886,6,838,270,82,294,40,332,12,377,r48,7l1269,301r42,24l1339,363r12,45l1344,456r-263,756xe" filled="f" strokecolor="#003263" strokeweight=".94686mm">
                  <v:path arrowok="t" o:connecttype="custom" o:connectlocs="1081,-309;1056,-267;1019,-239;974,-227;926,-234;81,-528;40,-553;12,-590;0,-635;6,-683;270,-1439;294,-1481;332,-1509;377,-1521;425,-1514;1269,-1220;1311,-1196;1339,-1158;1351,-1113;1344,-1065;1081,-309" o:connectangles="0,0,0,0,0,0,0,0,0,0,0,0,0,0,0,0,0,0,0,0,0"/>
                </v:shape>
                <v:shape id="Freeform 5" o:spid="_x0000_s1029" style="position:absolute;left:721;top:-1521;width:1312;height:1294;visibility:visible;mso-wrap-style:square;v-text-anchor:top" coordsize="1312,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" path="m377,l294,40,6,838,,886r12,45l40,968r41,25l926,1287r48,7l1019,1282r37,-28l1081,1212,1311,550,237,176r673,l425,7,377,xe" stroked="f">
                  <v:path arrowok="t" o:connecttype="custom" o:connectlocs="377,-1521;294,-1481;6,-683;0,-635;12,-590;40,-553;81,-528;926,-234;974,-227;1019,-239;1056,-267;1081,-309;1311,-971;237,-1345;910,-1345;425,-1514;377,-1521" o:connectangles="0,0,0,0,0,0,0,0,0,0,0,0,0,0,0,0,0"/>
                </v:shape>
                <v:shape id="AutoShape 6" o:spid="_x0000_s1030"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" path="m1081,1212r-25,42l1019,1282r-45,12l926,1287,81,993,40,968,12,931,,886,6,838,270,82,294,40,332,12,377,r48,7l1269,301r42,24l1339,363r12,45l1344,456r-263,756xm237,176l1322,553e" filled="f" strokecolor="#003263" strokeweight=".94686mm">
                  <v:path arrowok="t" o:connecttype="custom" o:connectlocs="1081,-309;1056,-267;1019,-239;974,-227;926,-234;81,-528;40,-553;12,-590;0,-635;6,-683;270,-1439;294,-1481;332,-1509;377,-1521;425,-1514;1269,-1220;1311,-1196;1339,-1158;1351,-1113;1344,-1065;1081,-309;237,-1345;1322,-968" o:connectangles="0,0,0,0,0,0,0,0,0,0,0,0,0,0,0,0,0,0,0,0,0,0,0"/>
                </v:shape>
                <v:line id="Line 7" o:spid="_x0000_s1031" style="position:absolute;visibility:visible;mso-wrap-style:square" from="1273,-1565" to="1273,-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" strokecolor="#003263" strokeweight=".94686mm"/>
                <v:line id="Line 8" o:spid="_x0000_s1032" style="position:absolute;visibility:visible;mso-wrap-style:square" from="1920,-1335" to="1920,-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" strokecolor="#003263" strokeweight=".94686mm"/>
                <v:shape id="Freeform 9" o:spid="_x0000_s1033"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" path="m81,l,235r242,83l323,83,81,xe" stroked="f">
                  <v:path arrowok="t" o:connecttype="custom" o:connectlocs="81,-1147;0,-912;242,-829;323,-1064;81,-1147" o:connectangles="0,0,0,0,0"/>
                </v:shape>
                <v:shape id="Freeform 10" o:spid="_x0000_s1034"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" path="m81,l,235r242,83l323,83,81,xe" filled="f" strokecolor="#003263" strokeweight=".78175mm">
                  <v:path arrowok="t" o:connecttype="custom" o:connectlocs="81,-1147;0,-912;242,-829;323,-1064;81,-1147" o:connectangles="0,0,0,0,0"/>
                </v:shape>
                <v:shape id="Freeform 11" o:spid="_x0000_s1035"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" path="m81,l,235r241,84l322,84,81,xe" stroked="f">
                  <v:path arrowok="t" o:connecttype="custom" o:connectlocs="81,-1066;0,-831;241,-747;322,-982;81,-1066" o:connectangles="0,0,0,0,0"/>
                </v:shape>
                <v:shape id="Freeform 12" o:spid="_x0000_s1036"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" path="m81,l,235r241,84l322,84,81,xe" filled="f" strokecolor="#003263" strokeweight=".78175mm">
                  <v:path arrowok="t" o:connecttype="custom" o:connectlocs="81,-1066;0,-831;241,-747;322,-982;81,-1066" o:connectangles="0,0,0,0,0"/>
                </v:shape>
                <v:shape id="Freeform 13" o:spid="_x0000_s1037"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" path="m81,l,235r242,83l322,83,81,xe" stroked="f">
                  <v:path arrowok="t" o:connecttype="custom" o:connectlocs="81,-984;0,-749;242,-666;322,-901;81,-984" o:connectangles="0,0,0,0,0"/>
                </v:shape>
                <v:shape id="Freeform 14" o:spid="_x0000_s1038"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" path="m81,l,235r242,83l322,83,81,xe" filled="f" strokecolor="#003263" strokeweight=".78175mm">
                  <v:path arrowok="t" o:connecttype="custom" o:connectlocs="81,-984;0,-749;242,-666;322,-901;81,-984" o:connectangles="0,0,0,0,0"/>
                </v:shape>
                <v:shape id="Freeform 15" o:spid="_x0000_s1039"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" path="m81,l,235r242,84l323,84,81,xe" stroked="f">
                  <v:path arrowok="t" o:connecttype="custom" o:connectlocs="81,-917;0,-682;242,-598;323,-833;81,-917" o:connectangles="0,0,0,0,0"/>
                </v:shape>
                <v:shape id="Freeform 16" o:spid="_x0000_s1040"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" path="m81,l,235r242,84l323,84,81,xe" filled="f" strokecolor="#003263" strokeweight=".78175mm">
                  <v:path arrowok="t" o:connecttype="custom" o:connectlocs="81,-917;0,-682;242,-598;323,-833;81,-917" o:connectangles="0,0,0,0,0"/>
                </v:shape>
                <v:shape id="Freeform 17" o:spid="_x0000_s1041"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" path="m81,l,235r242,83l323,83,81,xe" stroked="f">
                  <v:path arrowok="t" o:connecttype="custom" o:connectlocs="81,-835;0,-600;242,-517;323,-752;81,-835" o:connectangles="0,0,0,0,0"/>
                </v:shape>
                <v:shape id="Freeform 18" o:spid="_x0000_s1042"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" path="m81,l,235r242,83l323,83,81,xe" filled="f" strokecolor="#003263" strokeweight=".78175mm">
                  <v:path arrowok="t" o:connecttype="custom" o:connectlocs="81,-835;0,-600;242,-517;323,-752;81,-835" o:connectangles="0,0,0,0,0"/>
                </v:shape>
                <v:shape id="Freeform 19" o:spid="_x0000_s1043"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" path="m81,l,235r242,83l323,83,81,xe" stroked="f">
                  <v:path arrowok="t" o:connecttype="custom" o:connectlocs="81,-753;0,-518;242,-435;323,-670;81,-753" o:connectangles="0,0,0,0,0"/>
                </v:shape>
                <v:shape id="Freeform 20" o:spid="_x0000_s1044"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" path="m81,l,235r242,83l323,83,81,xe" filled="f" strokecolor="#003263" strokeweight=".78175mm">
                  <v:path arrowok="t" o:connecttype="custom" o:connectlocs="81,-753;0,-518;242,-435;323,-670;81,-753" o:connectangles="0,0,0,0,0"/>
                </v:shape>
              </v:group>
            </w:pict>
          </mc:Fallback>
        </mc:AlternateContent>
      </w:r>
    </w:p>
    <w:p w14:paraId="2796D09D" w14:textId="77777777" w:rsidR="00012B91" w:rsidRPr="00AA4688" w:rsidRDefault="00012B91" w:rsidP="00012B91">
      <w:pPr>
        <w:pStyle w:val="BodyText"/>
        <w:tabs>
          <w:tab w:val="left" w:pos="1698"/>
        </w:tabs>
        <w:rPr>
          <w:noProof/>
          <w:sz w:val="24"/>
          <w:szCs w:val="24"/>
        </w:rPr>
      </w:pPr>
    </w:p>
    <w:p w14:paraId="5FCDED6D" w14:textId="77777777" w:rsidR="00012B91" w:rsidRPr="00AA4688" w:rsidRDefault="00012B91" w:rsidP="00012B91">
      <w:pPr>
        <w:pStyle w:val="BodyText"/>
        <w:tabs>
          <w:tab w:val="left" w:pos="1698"/>
        </w:tabs>
        <w:rPr>
          <w:noProof/>
          <w:sz w:val="24"/>
          <w:szCs w:val="24"/>
        </w:rPr>
      </w:pPr>
      <w:r w:rsidRPr="00AA4688">
        <w:rPr>
          <w:noProof/>
          <w:sz w:val="24"/>
          <w:szCs w:val="24"/>
        </w:rPr>
        <mc:AlternateContent>
          <mc:Choice Requires="wps">
            <w:drawing>
              <wp:anchor distT="0" distB="0" distL="114300" distR="114300" simplePos="0" relativeHeight="251672576" behindDoc="0" locked="0" layoutInCell="1" allowOverlap="1" wp14:anchorId="5B73FF55" wp14:editId="0C174D21">
                <wp:simplePos x="0" y="0"/>
                <wp:positionH relativeFrom="column">
                  <wp:posOffset>5653087</wp:posOffset>
                </wp:positionH>
                <wp:positionV relativeFrom="paragraph">
                  <wp:posOffset>145437</wp:posOffset>
                </wp:positionV>
                <wp:extent cx="590550" cy="371475"/>
                <wp:effectExtent l="0" t="0" r="0" b="9525"/>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71475"/>
                        </a:xfrm>
                        <a:prstGeom prst="rect">
                          <a:avLst/>
                        </a:prstGeom>
                        <a:noFill/>
                        <a:ln w="9525">
                          <a:noFill/>
                          <a:miter lim="800000"/>
                          <a:headEnd/>
                          <a:tailEnd/>
                        </a:ln>
                      </wps:spPr>
                      <wps:txbx>
                        <w:txbxContent>
                          <w:p w14:paraId="342C407E" w14:textId="77777777" w:rsidR="00012B91" w:rsidRPr="00355BC5" w:rsidRDefault="00355BC5" w:rsidP="00012B91">
                            <w:pPr>
                              <w:rPr>
                                <w:color w:val="003263" w:themeColor="text2"/>
                                <w:sz w:val="56"/>
                                <w:szCs w:val="56"/>
                              </w:rPr>
                            </w:pPr>
                            <w:r w:rsidRPr="00355BC5">
                              <w:rPr>
                                <w:rFonts w:asciiTheme="majorHAnsi" w:hAnsiTheme="majorHAnsi" w:cstheme="majorHAnsi"/>
                                <w:b/>
                                <w:bCs/>
                                <w:color w:val="003263" w:themeColor="text2"/>
                                <w:sz w:val="56"/>
                                <w:szCs w:val="56"/>
                              </w:rPr>
                              <w:t>11</w:t>
                            </w:r>
                          </w:p>
                        </w:txbxContent>
                      </wps:txbx>
                      <wps:bodyPr rot="0" vert="horz" wrap="square" lIns="0" tIns="0" rIns="0" bIns="0" anchor="t" anchorCtr="0">
                        <a:noAutofit/>
                      </wps:bodyPr>
                    </wps:wsp>
                  </a:graphicData>
                </a:graphic>
              </wp:anchor>
            </w:drawing>
          </mc:Choice>
          <mc:Fallback>
            <w:pict>
              <v:shape w14:anchorId="5B73FF55" id="Text Box 2" o:spid="_x0000_s1047" type="#_x0000_t202" style="position:absolute;margin-left:445.1pt;margin-top:11.45pt;width:46.5pt;height:29.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" filled="f" stroked="f">
                <v:textbox inset="0,0,0,0">
                  <w:txbxContent>
                    <w:p w14:paraId="342C407E" w14:textId="77777777" w:rsidR="00012B91" w:rsidRPr="00355BC5" w:rsidRDefault="00355BC5" w:rsidP="00012B91">
                      <w:pPr>
                        <w:rPr>
                          <w:color w:val="003263" w:themeColor="text2"/>
                          <w:sz w:val="56"/>
                          <w:szCs w:val="56"/>
                        </w:rPr>
                      </w:pPr>
                      <w:r w:rsidRPr="00355BC5">
                        <w:rPr>
                          <w:rFonts w:asciiTheme="majorHAnsi" w:hAnsiTheme="majorHAnsi" w:cstheme="majorHAnsi"/>
                          <w:b/>
                          <w:bCs/>
                          <w:color w:val="003263" w:themeColor="text2"/>
                          <w:sz w:val="56"/>
                          <w:szCs w:val="56"/>
                        </w:rPr>
                        <w:t>11</w:t>
                      </w:r>
                    </w:p>
                  </w:txbxContent>
                </v:textbox>
              </v:shape>
            </w:pict>
          </mc:Fallback>
        </mc:AlternateContent>
      </w:r>
      <w:r w:rsidRPr="00AA4688">
        <w:rPr>
          <w:noProof/>
          <w:sz w:val="24"/>
          <w:szCs w:val="24"/>
        </w:rPr>
        <mc:AlternateContent>
          <mc:Choice Requires="wps">
            <w:drawing>
              <wp:anchor distT="0" distB="0" distL="114300" distR="114300" simplePos="0" relativeHeight="251667456" behindDoc="0" locked="0" layoutInCell="1" allowOverlap="1" wp14:anchorId="74F69804" wp14:editId="3332D807">
                <wp:simplePos x="0" y="0"/>
                <wp:positionH relativeFrom="column">
                  <wp:posOffset>2264</wp:posOffset>
                </wp:positionH>
                <wp:positionV relativeFrom="paragraph">
                  <wp:posOffset>127743</wp:posOffset>
                </wp:positionV>
                <wp:extent cx="981075" cy="800100"/>
                <wp:effectExtent l="0" t="0" r="9525" b="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800100"/>
                        </a:xfrm>
                        <a:prstGeom prst="rect">
                          <a:avLst/>
                        </a:prstGeom>
                        <a:noFill/>
                        <a:ln w="9525">
                          <a:noFill/>
                          <a:miter lim="800000"/>
                          <a:headEnd/>
                          <a:tailEnd/>
                        </a:ln>
                      </wps:spPr>
                      <wps:txbx>
                        <w:txbxContent>
                          <w:p w14:paraId="4392AFD7" w14:textId="77777777" w:rsidR="00304180" w:rsidRDefault="00F15995" w:rsidP="00012B91">
                            <w:pPr>
                              <w:jc w:val="center"/>
                              <w:rPr>
                                <w:color w:val="003263" w:themeColor="text2"/>
                                <w:w w:val="105"/>
                                <w:sz w:val="20"/>
                                <w:szCs w:val="20"/>
                              </w:rPr>
                            </w:pPr>
                            <w:r w:rsidRPr="00355BC5">
                              <w:rPr>
                                <w:rFonts w:asciiTheme="majorHAnsi" w:hAnsiTheme="majorHAnsi" w:cstheme="majorHAnsi"/>
                                <w:b/>
                                <w:bCs/>
                                <w:color w:val="003263" w:themeColor="text2"/>
                                <w:sz w:val="56"/>
                                <w:szCs w:val="56"/>
                              </w:rPr>
                              <w:t>63</w:t>
                            </w:r>
                            <w:r w:rsidR="00012B91" w:rsidRPr="006C6D3E">
                              <w:rPr>
                                <w:rFonts w:asciiTheme="majorHAnsi" w:hAnsiTheme="majorHAnsi" w:cstheme="majorHAnsi"/>
                                <w:b/>
                                <w:bCs/>
                                <w:color w:val="003263" w:themeColor="text2"/>
                                <w:sz w:val="36"/>
                                <w:szCs w:val="36"/>
                              </w:rPr>
                              <w:t xml:space="preserve"> DAYS</w:t>
                            </w:r>
                            <w:r w:rsidR="00012B91" w:rsidRPr="006C6D3E">
                              <w:rPr>
                                <w:color w:val="003263" w:themeColor="text2"/>
                                <w:sz w:val="36"/>
                                <w:szCs w:val="36"/>
                              </w:rPr>
                              <w:t xml:space="preserve"> </w:t>
                            </w:r>
                            <w:r w:rsidR="00012B91">
                              <w:rPr>
                                <w:color w:val="003263" w:themeColor="text2"/>
                              </w:rPr>
                              <w:br/>
                            </w:r>
                            <w:r w:rsidR="00012B91" w:rsidRPr="00AA4688">
                              <w:rPr>
                                <w:color w:val="003263" w:themeColor="text2"/>
                                <w:w w:val="105"/>
                                <w:sz w:val="20"/>
                                <w:szCs w:val="20"/>
                              </w:rPr>
                              <w:t>of engagement</w:t>
                            </w:r>
                          </w:p>
                          <w:p w14:paraId="0E573D1B" w14:textId="18A5C3B0" w:rsidR="00012B91" w:rsidRPr="006C6D3E" w:rsidRDefault="00012B91" w:rsidP="00304180">
                            <w:pPr>
                              <w:rPr>
                                <w:color w:val="003263" w:themeColor="text2"/>
                              </w:rPr>
                            </w:pPr>
                            <w:r w:rsidRPr="00AA4688">
                              <w:rPr>
                                <w:color w:val="003263" w:themeColor="text2"/>
                                <w:w w:val="105"/>
                                <w:sz w:val="20"/>
                                <w:szCs w:val="20"/>
                              </w:rPr>
                              <w:t xml:space="preserve"> </w:t>
                            </w:r>
                          </w:p>
                        </w:txbxContent>
                      </wps:txbx>
                      <wps:bodyPr rot="0" vert="horz" wrap="square" lIns="0" tIns="0" rIns="0" bIns="0" anchor="t" anchorCtr="0">
                        <a:noAutofit/>
                      </wps:bodyPr>
                    </wps:wsp>
                  </a:graphicData>
                </a:graphic>
              </wp:anchor>
            </w:drawing>
          </mc:Choice>
          <mc:Fallback>
            <w:pict>
              <v:shape w14:anchorId="74F69804" id="_x0000_s1048" type="#_x0000_t202" style="position:absolute;margin-left:.2pt;margin-top:10.05pt;width:77.25pt;height:63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" filled="f" stroked="f">
                <v:textbox inset="0,0,0,0">
                  <w:txbxContent>
                    <w:p w14:paraId="4392AFD7" w14:textId="77777777" w:rsidR="00304180" w:rsidRDefault="00F15995" w:rsidP="00012B91">
                      <w:pPr>
                        <w:jc w:val="center"/>
                        <w:rPr>
                          <w:color w:val="003263" w:themeColor="text2"/>
                          <w:w w:val="105"/>
                          <w:sz w:val="20"/>
                          <w:szCs w:val="20"/>
                        </w:rPr>
                      </w:pPr>
                      <w:r w:rsidRPr="00355BC5">
                        <w:rPr>
                          <w:rFonts w:asciiTheme="majorHAnsi" w:hAnsiTheme="majorHAnsi" w:cstheme="majorHAnsi"/>
                          <w:b/>
                          <w:bCs/>
                          <w:color w:val="003263" w:themeColor="text2"/>
                          <w:sz w:val="56"/>
                          <w:szCs w:val="56"/>
                        </w:rPr>
                        <w:t>63</w:t>
                      </w:r>
                      <w:r w:rsidR="00012B91" w:rsidRPr="006C6D3E">
                        <w:rPr>
                          <w:rFonts w:asciiTheme="majorHAnsi" w:hAnsiTheme="majorHAnsi" w:cstheme="majorHAnsi"/>
                          <w:b/>
                          <w:bCs/>
                          <w:color w:val="003263" w:themeColor="text2"/>
                          <w:sz w:val="36"/>
                          <w:szCs w:val="36"/>
                        </w:rPr>
                        <w:t xml:space="preserve"> DAYS</w:t>
                      </w:r>
                      <w:r w:rsidR="00012B91" w:rsidRPr="006C6D3E">
                        <w:rPr>
                          <w:color w:val="003263" w:themeColor="text2"/>
                          <w:sz w:val="36"/>
                          <w:szCs w:val="36"/>
                        </w:rPr>
                        <w:t xml:space="preserve"> </w:t>
                      </w:r>
                      <w:r w:rsidR="00012B91">
                        <w:rPr>
                          <w:color w:val="003263" w:themeColor="text2"/>
                        </w:rPr>
                        <w:br/>
                      </w:r>
                      <w:r w:rsidR="00012B91" w:rsidRPr="00AA4688">
                        <w:rPr>
                          <w:color w:val="003263" w:themeColor="text2"/>
                          <w:w w:val="105"/>
                          <w:sz w:val="20"/>
                          <w:szCs w:val="20"/>
                        </w:rPr>
                        <w:t>of engagement</w:t>
                      </w:r>
                    </w:p>
                    <w:p w14:paraId="0E573D1B" w14:textId="18A5C3B0" w:rsidR="00012B91" w:rsidRPr="006C6D3E" w:rsidRDefault="00012B91" w:rsidP="00304180">
                      <w:pPr>
                        <w:rPr>
                          <w:color w:val="003263" w:themeColor="text2"/>
                        </w:rPr>
                      </w:pPr>
                      <w:r w:rsidRPr="00AA4688">
                        <w:rPr>
                          <w:color w:val="003263" w:themeColor="text2"/>
                          <w:w w:val="105"/>
                          <w:sz w:val="20"/>
                          <w:szCs w:val="20"/>
                        </w:rPr>
                        <w:t xml:space="preserve"> </w:t>
                      </w:r>
                    </w:p>
                  </w:txbxContent>
                </v:textbox>
              </v:shape>
            </w:pict>
          </mc:Fallback>
        </mc:AlternateContent>
      </w:r>
      <w:r w:rsidRPr="00AA4688">
        <w:rPr>
          <w:noProof/>
          <w:sz w:val="24"/>
          <w:szCs w:val="24"/>
        </w:rPr>
        <w:t xml:space="preserve"> </w:t>
      </w:r>
    </w:p>
    <w:p w14:paraId="7A1A58FE" w14:textId="77777777" w:rsidR="00012B91" w:rsidRPr="00AA4688" w:rsidRDefault="002F65B8" w:rsidP="00012B91">
      <w:pPr>
        <w:pStyle w:val="BodyText"/>
        <w:tabs>
          <w:tab w:val="left" w:pos="1698"/>
        </w:tabs>
        <w:rPr>
          <w:noProof/>
          <w:sz w:val="24"/>
          <w:szCs w:val="24"/>
        </w:rPr>
      </w:pPr>
      <w:r w:rsidRPr="00AA4688">
        <w:rPr>
          <w:noProof/>
          <w:sz w:val="24"/>
          <w:szCs w:val="24"/>
        </w:rPr>
        <mc:AlternateContent>
          <mc:Choice Requires="wps">
            <w:drawing>
              <wp:anchor distT="0" distB="0" distL="114300" distR="114300" simplePos="0" relativeHeight="251673600" behindDoc="0" locked="0" layoutInCell="1" allowOverlap="1" wp14:anchorId="409640B6" wp14:editId="5F3D5A7C">
                <wp:simplePos x="0" y="0"/>
                <wp:positionH relativeFrom="column">
                  <wp:posOffset>5659438</wp:posOffset>
                </wp:positionH>
                <wp:positionV relativeFrom="paragraph">
                  <wp:posOffset>275273</wp:posOffset>
                </wp:positionV>
                <wp:extent cx="1047750" cy="373711"/>
                <wp:effectExtent l="0" t="0" r="0" b="762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373711"/>
                        </a:xfrm>
                        <a:prstGeom prst="rect">
                          <a:avLst/>
                        </a:prstGeom>
                        <a:noFill/>
                        <a:ln w="9525">
                          <a:noFill/>
                          <a:miter lim="800000"/>
                          <a:headEnd/>
                          <a:tailEnd/>
                        </a:ln>
                      </wps:spPr>
                      <wps:txbx>
                        <w:txbxContent>
                          <w:p w14:paraId="1B177E4C" w14:textId="77777777" w:rsidR="00012B91" w:rsidRPr="00AA4688" w:rsidRDefault="00012B91" w:rsidP="00012B91">
                            <w:pPr>
                              <w:spacing w:line="240" w:lineRule="auto"/>
                              <w:rPr>
                                <w:color w:val="003263" w:themeColor="text2"/>
                                <w:sz w:val="20"/>
                                <w:szCs w:val="20"/>
                              </w:rPr>
                            </w:pPr>
                            <w:r w:rsidRPr="00AA4688">
                              <w:rPr>
                                <w:color w:val="003263" w:themeColor="text2"/>
                                <w:w w:val="105"/>
                                <w:sz w:val="20"/>
                                <w:szCs w:val="20"/>
                              </w:rPr>
                              <w:t>People following the project</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409640B6" id="_x0000_s1049" type="#_x0000_t202" style="position:absolute;margin-left:445.65pt;margin-top:21.7pt;width:82.5pt;height:29.4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" filled="f" stroked="f">
                <v:textbox inset="0,0,0,0">
                  <w:txbxContent>
                    <w:p w14:paraId="1B177E4C" w14:textId="77777777" w:rsidR="00012B91" w:rsidRPr="00AA4688" w:rsidRDefault="00012B91" w:rsidP="00012B91">
                      <w:pPr>
                        <w:spacing w:line="240" w:lineRule="auto"/>
                        <w:rPr>
                          <w:color w:val="003263" w:themeColor="text2"/>
                          <w:sz w:val="20"/>
                          <w:szCs w:val="20"/>
                        </w:rPr>
                      </w:pPr>
                      <w:r w:rsidRPr="00AA4688">
                        <w:rPr>
                          <w:color w:val="003263" w:themeColor="text2"/>
                          <w:w w:val="105"/>
                          <w:sz w:val="20"/>
                          <w:szCs w:val="20"/>
                        </w:rPr>
                        <w:t>People following the project</w:t>
                      </w:r>
                    </w:p>
                  </w:txbxContent>
                </v:textbox>
              </v:shape>
            </w:pict>
          </mc:Fallback>
        </mc:AlternateContent>
      </w:r>
    </w:p>
    <w:p w14:paraId="5FD505C7" w14:textId="77777777" w:rsidR="00012B91" w:rsidRPr="00AA4688" w:rsidRDefault="00012B91" w:rsidP="00012B91">
      <w:pPr>
        <w:pStyle w:val="BodyText"/>
        <w:ind w:firstLine="1276"/>
        <w:rPr>
          <w:sz w:val="24"/>
          <w:szCs w:val="24"/>
        </w:rPr>
      </w:pPr>
      <w:r w:rsidRPr="00AA4688">
        <w:rPr>
          <w:noProof/>
          <w:sz w:val="24"/>
          <w:szCs w:val="24"/>
        </w:rPr>
        <w:t xml:space="preserve">   </w:t>
      </w:r>
    </w:p>
    <w:p w14:paraId="0A4B86BA" w14:textId="77777777" w:rsidR="00012B91" w:rsidRPr="00AA4688" w:rsidRDefault="00012B91" w:rsidP="00012B91">
      <w:pPr>
        <w:pStyle w:val="BodyText"/>
        <w:spacing w:after="0"/>
        <w:rPr>
          <w:b/>
          <w:bCs/>
          <w:sz w:val="24"/>
          <w:szCs w:val="24"/>
        </w:rPr>
      </w:pPr>
    </w:p>
    <w:p w14:paraId="0E7C4279" w14:textId="77777777" w:rsidR="006B3123" w:rsidRDefault="006B3123" w:rsidP="00012B91">
      <w:pPr>
        <w:pStyle w:val="BodyText"/>
        <w:spacing w:after="0"/>
        <w:rPr>
          <w:b/>
          <w:bCs/>
          <w:sz w:val="24"/>
          <w:szCs w:val="24"/>
        </w:rPr>
      </w:pPr>
    </w:p>
    <w:p w14:paraId="5E82B7B5" w14:textId="77777777" w:rsidR="00B135F6" w:rsidRDefault="00B135F6" w:rsidP="00012B91">
      <w:pPr>
        <w:pStyle w:val="BodyText"/>
        <w:spacing w:after="0"/>
        <w:rPr>
          <w:b/>
          <w:bCs/>
          <w:sz w:val="24"/>
          <w:szCs w:val="24"/>
        </w:rPr>
      </w:pPr>
    </w:p>
    <w:p w14:paraId="5D10CA14" w14:textId="77777777" w:rsidR="00362E49" w:rsidRDefault="00362E49" w:rsidP="00012B91">
      <w:pPr>
        <w:pStyle w:val="BodyText"/>
        <w:spacing w:after="0"/>
        <w:rPr>
          <w:b/>
          <w:bCs/>
          <w:sz w:val="24"/>
          <w:szCs w:val="24"/>
        </w:rPr>
      </w:pPr>
    </w:p>
    <w:p w14:paraId="7836A285" w14:textId="77777777" w:rsidR="00362E49" w:rsidRDefault="00362E49" w:rsidP="00012B91">
      <w:pPr>
        <w:pStyle w:val="BodyText"/>
        <w:spacing w:after="0"/>
        <w:rPr>
          <w:b/>
          <w:bCs/>
          <w:sz w:val="24"/>
          <w:szCs w:val="24"/>
        </w:rPr>
      </w:pPr>
    </w:p>
    <w:p w14:paraId="27E7F457" w14:textId="682540DF" w:rsidR="00012B91" w:rsidRPr="00AA4688" w:rsidRDefault="00012B91" w:rsidP="00012B91">
      <w:pPr>
        <w:pStyle w:val="BodyText"/>
        <w:spacing w:after="0"/>
        <w:rPr>
          <w:b/>
          <w:bCs/>
          <w:sz w:val="24"/>
          <w:szCs w:val="24"/>
        </w:rPr>
      </w:pPr>
      <w:r w:rsidRPr="00AA4688">
        <w:rPr>
          <w:b/>
          <w:bCs/>
          <w:sz w:val="24"/>
          <w:szCs w:val="24"/>
        </w:rPr>
        <w:lastRenderedPageBreak/>
        <w:t>ENGAGEMENT TOOL AND TECHINQUES</w:t>
      </w:r>
    </w:p>
    <w:p w14:paraId="0895655B" w14:textId="77777777" w:rsidR="00012B91" w:rsidRPr="00767EAB" w:rsidRDefault="00012B91" w:rsidP="002F65B8">
      <w:pPr>
        <w:pStyle w:val="BodyText"/>
        <w:spacing w:after="0"/>
        <w:ind w:right="425"/>
        <w:jc w:val="both"/>
        <w:rPr>
          <w:sz w:val="24"/>
          <w:szCs w:val="24"/>
        </w:rPr>
      </w:pPr>
      <w:r w:rsidRPr="00767EAB">
        <w:rPr>
          <w:sz w:val="24"/>
          <w:szCs w:val="24"/>
        </w:rPr>
        <w:t xml:space="preserve">A project specific engagement page was developed to provide project information and methods of ways to engage with the </w:t>
      </w:r>
      <w:proofErr w:type="gramStart"/>
      <w:r w:rsidRPr="00767EAB">
        <w:rPr>
          <w:sz w:val="24"/>
          <w:szCs w:val="24"/>
        </w:rPr>
        <w:t>City</w:t>
      </w:r>
      <w:proofErr w:type="gramEnd"/>
      <w:r w:rsidRPr="00767EAB">
        <w:rPr>
          <w:sz w:val="24"/>
          <w:szCs w:val="24"/>
        </w:rPr>
        <w:t>.</w:t>
      </w:r>
    </w:p>
    <w:p w14:paraId="665E0CED" w14:textId="77777777" w:rsidR="00012B91" w:rsidRPr="00767EAB" w:rsidRDefault="00012B91" w:rsidP="002F65B8">
      <w:pPr>
        <w:pStyle w:val="BodyText"/>
        <w:spacing w:after="120" w:line="240" w:lineRule="auto"/>
        <w:ind w:right="425"/>
        <w:jc w:val="both"/>
        <w:rPr>
          <w:sz w:val="24"/>
          <w:szCs w:val="24"/>
        </w:rPr>
      </w:pPr>
      <w:r w:rsidRPr="00767EAB">
        <w:rPr>
          <w:sz w:val="24"/>
          <w:szCs w:val="24"/>
        </w:rPr>
        <w:t>A range of engagement tools and techniques were used to provide different types of opportunities for stakeholders and community to have their say. The main tools and techniques are explained in further detail below</w:t>
      </w:r>
      <w:r w:rsidR="002F65B8" w:rsidRPr="00767EAB">
        <w:rPr>
          <w:sz w:val="24"/>
          <w:szCs w:val="24"/>
        </w:rPr>
        <w:t>.</w:t>
      </w:r>
    </w:p>
    <w:tbl>
      <w:tblPr>
        <w:tblStyle w:val="TableGrid"/>
        <w:tblW w:w="10206" w:type="dxa"/>
        <w:tblCellMar>
          <w:top w:w="85" w:type="dxa"/>
          <w:bottom w:w="85" w:type="dxa"/>
        </w:tblCellMar>
        <w:tblLook w:val="04A0" w:firstRow="1" w:lastRow="0" w:firstColumn="1" w:lastColumn="0" w:noHBand="0" w:noVBand="1"/>
      </w:tblPr>
      <w:tblGrid>
        <w:gridCol w:w="5107"/>
        <w:gridCol w:w="5099"/>
      </w:tblGrid>
      <w:tr w:rsidR="00012B91" w:rsidRPr="00AA4688" w14:paraId="713D6491" w14:textId="77777777" w:rsidTr="00BF79BF">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206" w:type="dxa"/>
            <w:gridSpan w:val="2"/>
            <w:tcMar>
              <w:top w:w="0" w:type="dxa"/>
            </w:tcMar>
          </w:tcPr>
          <w:p w14:paraId="4122DB21" w14:textId="77777777" w:rsidR="00012B91" w:rsidRPr="00AA4688" w:rsidRDefault="00012B91" w:rsidP="00BF79BF">
            <w:pPr>
              <w:rPr>
                <w:sz w:val="24"/>
                <w:szCs w:val="24"/>
              </w:rPr>
            </w:pPr>
            <w:r w:rsidRPr="00AA4688">
              <w:rPr>
                <w:sz w:val="24"/>
                <w:szCs w:val="24"/>
              </w:rPr>
              <w:t>HOW WE ENGAGED</w:t>
            </w:r>
          </w:p>
        </w:tc>
      </w:tr>
      <w:tr w:rsidR="00012B91" w:rsidRPr="00AA4688" w14:paraId="45241FE5" w14:textId="77777777" w:rsidTr="006B3123">
        <w:tc>
          <w:tcPr>
            <w:cnfStyle w:val="001000000000" w:firstRow="0" w:lastRow="0" w:firstColumn="1" w:lastColumn="0" w:oddVBand="0" w:evenVBand="0" w:oddHBand="0" w:evenHBand="0" w:firstRowFirstColumn="0" w:firstRowLastColumn="0" w:lastRowFirstColumn="0" w:lastRowLastColumn="0"/>
            <w:tcW w:w="5107" w:type="dxa"/>
            <w:tcBorders>
              <w:top w:val="nil"/>
              <w:bottom w:val="single" w:sz="4" w:space="0" w:color="D5E8F1"/>
            </w:tcBorders>
            <w:tcMar>
              <w:bottom w:w="0" w:type="nil"/>
            </w:tcMar>
          </w:tcPr>
          <w:p w14:paraId="5B47F7E0" w14:textId="77777777" w:rsidR="00012B91" w:rsidRPr="00AA4688" w:rsidRDefault="00012B91" w:rsidP="00BF79BF">
            <w:pPr>
              <w:rPr>
                <w:sz w:val="24"/>
                <w:szCs w:val="24"/>
              </w:rPr>
            </w:pPr>
            <w:r w:rsidRPr="00AA4688">
              <w:rPr>
                <w:sz w:val="24"/>
                <w:szCs w:val="24"/>
              </w:rPr>
              <w:t>Have Your Say Online Portal</w:t>
            </w:r>
          </w:p>
          <w:p w14:paraId="72FD271C" w14:textId="77777777" w:rsidR="00012B91" w:rsidRPr="00AA4688" w:rsidRDefault="00012B91" w:rsidP="00BF79BF">
            <w:pPr>
              <w:rPr>
                <w:sz w:val="24"/>
                <w:szCs w:val="24"/>
              </w:rPr>
            </w:pPr>
            <w:r w:rsidRPr="00AA4688">
              <w:rPr>
                <w:sz w:val="24"/>
                <w:szCs w:val="24"/>
              </w:rPr>
              <w:t>Yoursay.geelongaustralia.com.au</w:t>
            </w:r>
          </w:p>
        </w:tc>
        <w:tc>
          <w:tcPr>
            <w:tcW w:w="5099" w:type="dxa"/>
            <w:tcBorders>
              <w:top w:val="nil"/>
              <w:bottom w:val="single" w:sz="4" w:space="0" w:color="D5E8F1"/>
            </w:tcBorders>
            <w:tcMar>
              <w:bottom w:w="0" w:type="nil"/>
            </w:tcMar>
          </w:tcPr>
          <w:p w14:paraId="74D25C19" w14:textId="3E485203" w:rsidR="00012B91" w:rsidRPr="00F9515A" w:rsidRDefault="00012B91" w:rsidP="00BF79BF">
            <w:pPr>
              <w:cnfStyle w:val="000000000000" w:firstRow="0" w:lastRow="0" w:firstColumn="0" w:lastColumn="0" w:oddVBand="0" w:evenVBand="0" w:oddHBand="0" w:evenHBand="0" w:firstRowFirstColumn="0" w:firstRowLastColumn="0" w:lastRowFirstColumn="0" w:lastRowLastColumn="0"/>
              <w:rPr>
                <w:color w:val="FF0000"/>
                <w:sz w:val="24"/>
                <w:szCs w:val="24"/>
              </w:rPr>
            </w:pPr>
            <w:r w:rsidRPr="00767EAB">
              <w:rPr>
                <w:sz w:val="24"/>
                <w:szCs w:val="24"/>
              </w:rPr>
              <w:t xml:space="preserve">An </w:t>
            </w:r>
            <w:r w:rsidRPr="00A721E2">
              <w:rPr>
                <w:sz w:val="24"/>
                <w:szCs w:val="24"/>
              </w:rPr>
              <w:t xml:space="preserve">online </w:t>
            </w:r>
            <w:r w:rsidR="00BB1BD3" w:rsidRPr="00A721E2">
              <w:rPr>
                <w:sz w:val="24"/>
                <w:szCs w:val="24"/>
              </w:rPr>
              <w:t>form</w:t>
            </w:r>
            <w:r w:rsidRPr="00A721E2">
              <w:rPr>
                <w:sz w:val="24"/>
                <w:szCs w:val="24"/>
              </w:rPr>
              <w:t xml:space="preserve"> </w:t>
            </w:r>
            <w:r w:rsidRPr="00767EAB">
              <w:rPr>
                <w:sz w:val="24"/>
                <w:szCs w:val="24"/>
              </w:rPr>
              <w:t xml:space="preserve">was designed to share relevant </w:t>
            </w:r>
            <w:r w:rsidR="00BB1BD3">
              <w:rPr>
                <w:sz w:val="24"/>
                <w:szCs w:val="24"/>
              </w:rPr>
              <w:t>feedback</w:t>
            </w:r>
            <w:r w:rsidRPr="00767EAB">
              <w:rPr>
                <w:sz w:val="24"/>
                <w:szCs w:val="24"/>
              </w:rPr>
              <w:t xml:space="preserve"> to encourage community feedback on </w:t>
            </w:r>
            <w:hyperlink r:id="rId25" w:history="1">
              <w:r w:rsidR="006B3123" w:rsidRPr="00767EAB">
                <w:rPr>
                  <w:rStyle w:val="Hyperlink"/>
                  <w:color w:val="auto"/>
                  <w:sz w:val="24"/>
                  <w:szCs w:val="24"/>
                </w:rPr>
                <w:t>N</w:t>
              </w:r>
              <w:r w:rsidR="00D8769F" w:rsidRPr="00767EAB">
                <w:rPr>
                  <w:rStyle w:val="Hyperlink"/>
                  <w:color w:val="auto"/>
                  <w:sz w:val="24"/>
                  <w:szCs w:val="24"/>
                </w:rPr>
                <w:t>or</w:t>
              </w:r>
              <w:r w:rsidR="006B3123" w:rsidRPr="00767EAB">
                <w:rPr>
                  <w:rStyle w:val="Hyperlink"/>
                  <w:color w:val="auto"/>
                  <w:sz w:val="24"/>
                  <w:szCs w:val="24"/>
                </w:rPr>
                <w:t xml:space="preserve">th Valley </w:t>
              </w:r>
              <w:r w:rsidR="00D8769F" w:rsidRPr="00767EAB">
                <w:rPr>
                  <w:rStyle w:val="Hyperlink"/>
                  <w:color w:val="auto"/>
                  <w:sz w:val="24"/>
                  <w:szCs w:val="24"/>
                </w:rPr>
                <w:t>Road Greening project</w:t>
              </w:r>
            </w:hyperlink>
            <w:r w:rsidR="00D8769F" w:rsidRPr="00767EAB">
              <w:rPr>
                <w:rStyle w:val="Hyperlink"/>
                <w:color w:val="auto"/>
                <w:sz w:val="24"/>
                <w:szCs w:val="24"/>
              </w:rPr>
              <w:t>.</w:t>
            </w:r>
          </w:p>
        </w:tc>
      </w:tr>
      <w:tr w:rsidR="00012B91" w:rsidRPr="00AA4688" w14:paraId="03D4E71A" w14:textId="77777777" w:rsidTr="006B3123">
        <w:tc>
          <w:tcPr>
            <w:cnfStyle w:val="001000000000" w:firstRow="0" w:lastRow="0" w:firstColumn="1" w:lastColumn="0" w:oddVBand="0" w:evenVBand="0" w:oddHBand="0" w:evenHBand="0" w:firstRowFirstColumn="0" w:firstRowLastColumn="0" w:lastRowFirstColumn="0" w:lastRowLastColumn="0"/>
            <w:tcW w:w="5107" w:type="dxa"/>
            <w:tcMar>
              <w:bottom w:w="0" w:type="nil"/>
            </w:tcMar>
          </w:tcPr>
          <w:p w14:paraId="15E874ED" w14:textId="24FF63FF" w:rsidR="00012B91" w:rsidRPr="00AA4688" w:rsidRDefault="00012B91" w:rsidP="00BF79BF">
            <w:pPr>
              <w:rPr>
                <w:sz w:val="24"/>
                <w:szCs w:val="24"/>
              </w:rPr>
            </w:pPr>
            <w:r w:rsidRPr="006C1156">
              <w:rPr>
                <w:sz w:val="24"/>
                <w:szCs w:val="24"/>
              </w:rPr>
              <w:t xml:space="preserve">Online </w:t>
            </w:r>
            <w:r w:rsidR="00BB1BD3" w:rsidRPr="006C1156">
              <w:rPr>
                <w:sz w:val="24"/>
                <w:szCs w:val="24"/>
              </w:rPr>
              <w:t>form</w:t>
            </w:r>
          </w:p>
        </w:tc>
        <w:tc>
          <w:tcPr>
            <w:tcW w:w="5099" w:type="dxa"/>
            <w:tcMar>
              <w:bottom w:w="0" w:type="nil"/>
            </w:tcMar>
          </w:tcPr>
          <w:p w14:paraId="11DA6EAF" w14:textId="7A85C7FE" w:rsidR="00012B91" w:rsidRPr="00F9515A" w:rsidRDefault="00012B91" w:rsidP="002F65B8">
            <w:pPr>
              <w:cnfStyle w:val="000000000000" w:firstRow="0" w:lastRow="0" w:firstColumn="0" w:lastColumn="0" w:oddVBand="0" w:evenVBand="0" w:oddHBand="0" w:evenHBand="0" w:firstRowFirstColumn="0" w:firstRowLastColumn="0" w:lastRowFirstColumn="0" w:lastRowLastColumn="0"/>
              <w:rPr>
                <w:color w:val="FF0000"/>
                <w:sz w:val="24"/>
                <w:szCs w:val="24"/>
              </w:rPr>
            </w:pPr>
            <w:r w:rsidRPr="006C1156">
              <w:rPr>
                <w:sz w:val="24"/>
                <w:szCs w:val="24"/>
              </w:rPr>
              <w:t xml:space="preserve">The community was invited to interact with an online </w:t>
            </w:r>
            <w:r w:rsidR="00BB1BD3" w:rsidRPr="006C1156">
              <w:rPr>
                <w:sz w:val="24"/>
                <w:szCs w:val="24"/>
              </w:rPr>
              <w:t>form</w:t>
            </w:r>
            <w:r w:rsidRPr="006C1156">
              <w:rPr>
                <w:sz w:val="24"/>
                <w:szCs w:val="24"/>
              </w:rPr>
              <w:t xml:space="preserve"> by</w:t>
            </w:r>
            <w:r w:rsidR="002F65B8" w:rsidRPr="006C1156">
              <w:rPr>
                <w:sz w:val="24"/>
                <w:szCs w:val="24"/>
              </w:rPr>
              <w:t xml:space="preserve"> </w:t>
            </w:r>
            <w:r w:rsidR="00BB1BD3" w:rsidRPr="006C1156">
              <w:rPr>
                <w:sz w:val="24"/>
                <w:szCs w:val="24"/>
              </w:rPr>
              <w:t xml:space="preserve">leaving comments </w:t>
            </w:r>
            <w:r w:rsidRPr="006C1156">
              <w:rPr>
                <w:sz w:val="24"/>
                <w:szCs w:val="24"/>
              </w:rPr>
              <w:t xml:space="preserve">on the </w:t>
            </w:r>
            <w:r w:rsidR="00BB1BD3" w:rsidRPr="006C1156">
              <w:rPr>
                <w:sz w:val="24"/>
                <w:szCs w:val="24"/>
              </w:rPr>
              <w:t>concept</w:t>
            </w:r>
            <w:r w:rsidR="006C1156" w:rsidRPr="006C1156">
              <w:rPr>
                <w:sz w:val="24"/>
                <w:szCs w:val="24"/>
              </w:rPr>
              <w:t>.</w:t>
            </w:r>
          </w:p>
        </w:tc>
      </w:tr>
      <w:tr w:rsidR="00012B91" w:rsidRPr="00AA4688" w14:paraId="2C87BDCE" w14:textId="77777777" w:rsidTr="006B3123">
        <w:tc>
          <w:tcPr>
            <w:cnfStyle w:val="001000000000" w:firstRow="0" w:lastRow="0" w:firstColumn="1" w:lastColumn="0" w:oddVBand="0" w:evenVBand="0" w:oddHBand="0" w:evenHBand="0" w:firstRowFirstColumn="0" w:firstRowLastColumn="0" w:lastRowFirstColumn="0" w:lastRowLastColumn="0"/>
            <w:tcW w:w="5107" w:type="dxa"/>
            <w:tcMar>
              <w:bottom w:w="0" w:type="nil"/>
            </w:tcMar>
          </w:tcPr>
          <w:p w14:paraId="19B2746A" w14:textId="77777777" w:rsidR="00012B91" w:rsidRPr="00AA4688" w:rsidRDefault="00012B91" w:rsidP="00BF79BF">
            <w:pPr>
              <w:rPr>
                <w:sz w:val="24"/>
                <w:szCs w:val="24"/>
              </w:rPr>
            </w:pPr>
            <w:r w:rsidRPr="00AA4688">
              <w:rPr>
                <w:sz w:val="24"/>
                <w:szCs w:val="24"/>
              </w:rPr>
              <w:t>Posters</w:t>
            </w:r>
          </w:p>
        </w:tc>
        <w:tc>
          <w:tcPr>
            <w:tcW w:w="5099" w:type="dxa"/>
            <w:tcMar>
              <w:bottom w:w="0" w:type="nil"/>
            </w:tcMar>
          </w:tcPr>
          <w:p w14:paraId="6E28C12D" w14:textId="71B86DC3" w:rsidR="00012B91" w:rsidRPr="00F9515A" w:rsidRDefault="006B3123" w:rsidP="00BF79BF">
            <w:pPr>
              <w:cnfStyle w:val="000000000000" w:firstRow="0" w:lastRow="0" w:firstColumn="0" w:lastColumn="0" w:oddVBand="0" w:evenVBand="0" w:oddHBand="0" w:evenHBand="0" w:firstRowFirstColumn="0" w:firstRowLastColumn="0" w:lastRowFirstColumn="0" w:lastRowLastColumn="0"/>
              <w:rPr>
                <w:color w:val="FF0000"/>
                <w:sz w:val="24"/>
                <w:szCs w:val="24"/>
              </w:rPr>
            </w:pPr>
            <w:r w:rsidRPr="00767EAB">
              <w:rPr>
                <w:sz w:val="24"/>
                <w:szCs w:val="24"/>
              </w:rPr>
              <w:t>Posters were p</w:t>
            </w:r>
            <w:r w:rsidR="003721DB" w:rsidRPr="00767EAB">
              <w:rPr>
                <w:sz w:val="24"/>
                <w:szCs w:val="24"/>
              </w:rPr>
              <w:t xml:space="preserve">laced </w:t>
            </w:r>
            <w:r w:rsidRPr="00767EAB">
              <w:rPr>
                <w:sz w:val="24"/>
                <w:szCs w:val="24"/>
              </w:rPr>
              <w:t xml:space="preserve">at some </w:t>
            </w:r>
            <w:r w:rsidR="003721DB" w:rsidRPr="00767EAB">
              <w:rPr>
                <w:sz w:val="24"/>
                <w:szCs w:val="24"/>
              </w:rPr>
              <w:t>t</w:t>
            </w:r>
            <w:r w:rsidRPr="00767EAB">
              <w:rPr>
                <w:sz w:val="24"/>
                <w:szCs w:val="24"/>
              </w:rPr>
              <w:t>rader premises</w:t>
            </w:r>
            <w:r w:rsidR="003721DB" w:rsidRPr="00767EAB">
              <w:rPr>
                <w:sz w:val="24"/>
                <w:szCs w:val="24"/>
              </w:rPr>
              <w:t xml:space="preserve"> situated in North Valley </w:t>
            </w:r>
            <w:r w:rsidR="00B135F6" w:rsidRPr="00767EAB">
              <w:rPr>
                <w:sz w:val="24"/>
                <w:szCs w:val="24"/>
              </w:rPr>
              <w:t>Road</w:t>
            </w:r>
            <w:r w:rsidR="00B135F6" w:rsidRPr="00767EAB">
              <w:t>.</w:t>
            </w:r>
          </w:p>
        </w:tc>
      </w:tr>
      <w:tr w:rsidR="00012B91" w:rsidRPr="00AA4688" w14:paraId="28C620CA" w14:textId="77777777" w:rsidTr="006B3123">
        <w:tc>
          <w:tcPr>
            <w:cnfStyle w:val="001000000000" w:firstRow="0" w:lastRow="0" w:firstColumn="1" w:lastColumn="0" w:oddVBand="0" w:evenVBand="0" w:oddHBand="0" w:evenHBand="0" w:firstRowFirstColumn="0" w:firstRowLastColumn="0" w:lastRowFirstColumn="0" w:lastRowLastColumn="0"/>
            <w:tcW w:w="5107" w:type="dxa"/>
            <w:tcMar>
              <w:bottom w:w="0" w:type="nil"/>
            </w:tcMar>
          </w:tcPr>
          <w:p w14:paraId="6E895562" w14:textId="77777777" w:rsidR="00012B91" w:rsidRPr="00AA4688" w:rsidRDefault="00012B91" w:rsidP="00BF79BF">
            <w:pPr>
              <w:rPr>
                <w:sz w:val="24"/>
                <w:szCs w:val="24"/>
              </w:rPr>
            </w:pPr>
            <w:r w:rsidRPr="00AA4688">
              <w:rPr>
                <w:sz w:val="24"/>
                <w:szCs w:val="24"/>
              </w:rPr>
              <w:t xml:space="preserve">Trader </w:t>
            </w:r>
            <w:r w:rsidR="006B3123">
              <w:rPr>
                <w:sz w:val="24"/>
                <w:szCs w:val="24"/>
              </w:rPr>
              <w:t>Discussion</w:t>
            </w:r>
          </w:p>
        </w:tc>
        <w:tc>
          <w:tcPr>
            <w:tcW w:w="5099" w:type="dxa"/>
            <w:tcMar>
              <w:bottom w:w="0" w:type="nil"/>
            </w:tcMar>
          </w:tcPr>
          <w:p w14:paraId="259D90BB" w14:textId="6BEEFBF0" w:rsidR="00012B91" w:rsidRPr="00F9515A" w:rsidRDefault="006B3123" w:rsidP="00BF79BF">
            <w:pPr>
              <w:cnfStyle w:val="000000000000" w:firstRow="0" w:lastRow="0" w:firstColumn="0" w:lastColumn="0" w:oddVBand="0" w:evenVBand="0" w:oddHBand="0" w:evenHBand="0" w:firstRowFirstColumn="0" w:firstRowLastColumn="0" w:lastRowFirstColumn="0" w:lastRowLastColumn="0"/>
              <w:rPr>
                <w:color w:val="FF0000"/>
                <w:sz w:val="24"/>
                <w:szCs w:val="24"/>
              </w:rPr>
            </w:pPr>
            <w:r w:rsidRPr="00767EAB">
              <w:rPr>
                <w:sz w:val="24"/>
                <w:szCs w:val="24"/>
              </w:rPr>
              <w:t xml:space="preserve">Visit </w:t>
            </w:r>
            <w:r w:rsidR="002F65B8" w:rsidRPr="00767EAB">
              <w:rPr>
                <w:sz w:val="24"/>
                <w:szCs w:val="24"/>
              </w:rPr>
              <w:t xml:space="preserve">to </w:t>
            </w:r>
            <w:r w:rsidR="003721DB" w:rsidRPr="00767EAB">
              <w:rPr>
                <w:sz w:val="24"/>
                <w:szCs w:val="24"/>
              </w:rPr>
              <w:t>t</w:t>
            </w:r>
            <w:r w:rsidRPr="00767EAB">
              <w:rPr>
                <w:sz w:val="24"/>
                <w:szCs w:val="24"/>
              </w:rPr>
              <w:t xml:space="preserve">raders to </w:t>
            </w:r>
            <w:r w:rsidR="003721DB" w:rsidRPr="00767EAB">
              <w:rPr>
                <w:sz w:val="24"/>
                <w:szCs w:val="24"/>
              </w:rPr>
              <w:t xml:space="preserve">provide information and </w:t>
            </w:r>
            <w:r w:rsidRPr="00767EAB">
              <w:rPr>
                <w:sz w:val="24"/>
                <w:szCs w:val="24"/>
              </w:rPr>
              <w:t xml:space="preserve">get </w:t>
            </w:r>
            <w:proofErr w:type="gramStart"/>
            <w:r w:rsidRPr="00F06041">
              <w:rPr>
                <w:sz w:val="24"/>
                <w:szCs w:val="24"/>
              </w:rPr>
              <w:t>feedback</w:t>
            </w:r>
            <w:r w:rsidR="00012B91" w:rsidRPr="00F06041">
              <w:rPr>
                <w:sz w:val="24"/>
                <w:szCs w:val="24"/>
              </w:rPr>
              <w:t xml:space="preserve"> </w:t>
            </w:r>
            <w:r w:rsidR="002F65B8" w:rsidRPr="00F06041">
              <w:rPr>
                <w:sz w:val="24"/>
                <w:szCs w:val="24"/>
              </w:rPr>
              <w:t>.</w:t>
            </w:r>
            <w:proofErr w:type="gramEnd"/>
          </w:p>
        </w:tc>
      </w:tr>
      <w:tr w:rsidR="00F44F50" w:rsidRPr="00AA4688" w14:paraId="0BF231EB" w14:textId="77777777" w:rsidTr="006B3123">
        <w:tc>
          <w:tcPr>
            <w:cnfStyle w:val="001000000000" w:firstRow="0" w:lastRow="0" w:firstColumn="1" w:lastColumn="0" w:oddVBand="0" w:evenVBand="0" w:oddHBand="0" w:evenHBand="0" w:firstRowFirstColumn="0" w:firstRowLastColumn="0" w:lastRowFirstColumn="0" w:lastRowLastColumn="0"/>
            <w:tcW w:w="5107" w:type="dxa"/>
            <w:tcMar>
              <w:bottom w:w="0" w:type="nil"/>
            </w:tcMar>
          </w:tcPr>
          <w:p w14:paraId="53E4AA77" w14:textId="77777777" w:rsidR="00F44F50" w:rsidRPr="00AA4688" w:rsidRDefault="00F44F50" w:rsidP="00BF79BF">
            <w:pPr>
              <w:rPr>
                <w:sz w:val="24"/>
                <w:szCs w:val="24"/>
              </w:rPr>
            </w:pPr>
            <w:r>
              <w:rPr>
                <w:sz w:val="24"/>
                <w:szCs w:val="24"/>
              </w:rPr>
              <w:t>Trader letters</w:t>
            </w:r>
          </w:p>
        </w:tc>
        <w:tc>
          <w:tcPr>
            <w:tcW w:w="5099" w:type="dxa"/>
            <w:tcMar>
              <w:bottom w:w="0" w:type="nil"/>
            </w:tcMar>
          </w:tcPr>
          <w:p w14:paraId="066C8335" w14:textId="77777777" w:rsidR="00F44F50" w:rsidRPr="00F9515A" w:rsidRDefault="00F44F50" w:rsidP="00BF79BF">
            <w:pPr>
              <w:cnfStyle w:val="000000000000" w:firstRow="0" w:lastRow="0" w:firstColumn="0" w:lastColumn="0" w:oddVBand="0" w:evenVBand="0" w:oddHBand="0" w:evenHBand="0" w:firstRowFirstColumn="0" w:firstRowLastColumn="0" w:lastRowFirstColumn="0" w:lastRowLastColumn="0"/>
              <w:rPr>
                <w:color w:val="FF0000"/>
                <w:sz w:val="24"/>
                <w:szCs w:val="24"/>
              </w:rPr>
            </w:pPr>
            <w:r w:rsidRPr="00767EAB">
              <w:rPr>
                <w:sz w:val="24"/>
                <w:szCs w:val="24"/>
              </w:rPr>
              <w:t>Letters were sent to owners and occupiers of the area in the scope of the project.</w:t>
            </w:r>
          </w:p>
        </w:tc>
      </w:tr>
    </w:tbl>
    <w:p w14:paraId="569B5205" w14:textId="2F6C50BB" w:rsidR="006C203C" w:rsidRPr="00984DCC" w:rsidRDefault="00BB1BD3" w:rsidP="00984DCC">
      <w:pPr>
        <w:spacing w:before="120" w:line="240" w:lineRule="auto"/>
        <w:rPr>
          <w:sz w:val="24"/>
          <w:szCs w:val="24"/>
        </w:rPr>
      </w:pPr>
      <w:r>
        <w:rPr>
          <w:sz w:val="24"/>
          <w:szCs w:val="24"/>
        </w:rPr>
        <w:t>Concept plan</w:t>
      </w:r>
      <w:r w:rsidR="002F65B8" w:rsidRPr="00767EAB">
        <w:rPr>
          <w:sz w:val="24"/>
          <w:szCs w:val="24"/>
        </w:rPr>
        <w:t xml:space="preserve">: </w:t>
      </w:r>
      <w:r w:rsidR="00960968">
        <w:rPr>
          <w:noProof/>
          <w:szCs w:val="24"/>
        </w:rPr>
        <w:drawing>
          <wp:inline distT="0" distB="0" distL="0" distR="0" wp14:anchorId="4FC5351E" wp14:editId="50E284B1">
            <wp:extent cx="4190741" cy="5954931"/>
            <wp:effectExtent l="0" t="5715"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6"/>
                    <a:stretch>
                      <a:fillRect/>
                    </a:stretch>
                  </pic:blipFill>
                  <pic:spPr>
                    <a:xfrm rot="16200000">
                      <a:off x="0" y="0"/>
                      <a:ext cx="4238437" cy="6022706"/>
                    </a:xfrm>
                    <a:prstGeom prst="rect">
                      <a:avLst/>
                    </a:prstGeom>
                  </pic:spPr>
                </pic:pic>
              </a:graphicData>
            </a:graphic>
          </wp:inline>
        </w:drawing>
      </w:r>
    </w:p>
    <w:p w14:paraId="3DB9D9C7" w14:textId="7BA41209" w:rsidR="00FF576F" w:rsidRPr="006C203C" w:rsidRDefault="00FF576F" w:rsidP="006C203C">
      <w:pPr>
        <w:spacing w:line="260" w:lineRule="atLeast"/>
        <w:rPr>
          <w:rFonts w:ascii="Calibri" w:hAnsi="Calibri"/>
          <w:b/>
          <w:caps/>
          <w:sz w:val="24"/>
          <w:szCs w:val="24"/>
        </w:rPr>
      </w:pPr>
    </w:p>
    <w:p w14:paraId="25D45B38" w14:textId="5EBC4D2E" w:rsidR="00937DA3" w:rsidRPr="00AA4688" w:rsidRDefault="006C203C" w:rsidP="00012B91">
      <w:pPr>
        <w:spacing w:line="260" w:lineRule="atLeast"/>
        <w:rPr>
          <w:sz w:val="24"/>
          <w:szCs w:val="24"/>
        </w:rPr>
      </w:pPr>
      <w:r>
        <w:rPr>
          <w:sz w:val="24"/>
          <w:szCs w:val="24"/>
        </w:rPr>
        <w:br w:type="page"/>
      </w: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012B91" w:rsidRPr="00AA4688" w14:paraId="4671BFBB" w14:textId="77777777" w:rsidTr="00BF79BF">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tcMar>
              <w:top w:w="0" w:type="dxa"/>
            </w:tcMar>
          </w:tcPr>
          <w:p w14:paraId="7DABE4B4" w14:textId="77777777" w:rsidR="00012B91" w:rsidRPr="00AA4688" w:rsidRDefault="00012B91" w:rsidP="00BF79BF">
            <w:pPr>
              <w:pStyle w:val="BodyText"/>
              <w:rPr>
                <w:color w:val="003263" w:themeColor="text2"/>
                <w:sz w:val="24"/>
                <w:szCs w:val="24"/>
              </w:rPr>
            </w:pPr>
            <w:r w:rsidRPr="00AA4688">
              <w:rPr>
                <w:color w:val="003263" w:themeColor="text2"/>
                <w:sz w:val="24"/>
                <w:szCs w:val="24"/>
              </w:rPr>
              <w:lastRenderedPageBreak/>
              <w:t>Who we engaged with</w:t>
            </w:r>
          </w:p>
        </w:tc>
      </w:tr>
    </w:tbl>
    <w:p w14:paraId="14D549F8" w14:textId="77777777" w:rsidR="00012B91" w:rsidRPr="00AA4688" w:rsidRDefault="00012B91" w:rsidP="00012B91">
      <w:pPr>
        <w:spacing w:line="260" w:lineRule="atLeast"/>
        <w:rPr>
          <w:rFonts w:ascii="Calibri" w:hAnsi="Calibri"/>
          <w:b/>
          <w:caps/>
          <w:sz w:val="24"/>
          <w:szCs w:val="24"/>
        </w:rPr>
      </w:pPr>
    </w:p>
    <w:p w14:paraId="55836B2F" w14:textId="77777777" w:rsidR="00012B91" w:rsidRPr="00AA4688" w:rsidRDefault="00012B91" w:rsidP="00012B91">
      <w:pPr>
        <w:spacing w:line="260" w:lineRule="atLeast"/>
        <w:rPr>
          <w:rFonts w:ascii="Calibri" w:hAnsi="Calibri"/>
          <w:b/>
          <w:caps/>
          <w:sz w:val="24"/>
          <w:szCs w:val="24"/>
        </w:rPr>
      </w:pPr>
      <w:r w:rsidRPr="00AA4688">
        <w:rPr>
          <w:rFonts w:ascii="Calibri" w:hAnsi="Calibri"/>
          <w:b/>
          <w:caps/>
          <w:sz w:val="24"/>
          <w:szCs w:val="24"/>
        </w:rPr>
        <w:t>PARTICIPATION</w:t>
      </w:r>
    </w:p>
    <w:p w14:paraId="21C5011D" w14:textId="77777777" w:rsidR="00362E49" w:rsidRDefault="00012B91" w:rsidP="002F65B8">
      <w:pPr>
        <w:pStyle w:val="BodyText"/>
        <w:spacing w:after="0" w:line="240" w:lineRule="auto"/>
        <w:ind w:right="283"/>
        <w:jc w:val="both"/>
        <w:rPr>
          <w:color w:val="231F20" w:themeColor="text1"/>
          <w:sz w:val="24"/>
          <w:szCs w:val="24"/>
        </w:rPr>
      </w:pPr>
      <w:r w:rsidRPr="00BB1BD3">
        <w:rPr>
          <w:color w:val="231F20" w:themeColor="text1"/>
          <w:sz w:val="24"/>
          <w:szCs w:val="24"/>
        </w:rPr>
        <w:t xml:space="preserve">During </w:t>
      </w:r>
      <w:r w:rsidR="003721DB" w:rsidRPr="00BB1BD3">
        <w:rPr>
          <w:color w:val="231F20" w:themeColor="text1"/>
          <w:sz w:val="24"/>
          <w:szCs w:val="24"/>
        </w:rPr>
        <w:t xml:space="preserve">the </w:t>
      </w:r>
      <w:r w:rsidR="00362E49">
        <w:rPr>
          <w:color w:val="231F20" w:themeColor="text1"/>
          <w:sz w:val="24"/>
          <w:szCs w:val="24"/>
        </w:rPr>
        <w:t xml:space="preserve">second </w:t>
      </w:r>
      <w:r w:rsidR="003721DB" w:rsidRPr="00BB1BD3">
        <w:rPr>
          <w:color w:val="231F20" w:themeColor="text1"/>
          <w:sz w:val="24"/>
          <w:szCs w:val="24"/>
        </w:rPr>
        <w:t xml:space="preserve">consultation </w:t>
      </w:r>
      <w:r w:rsidR="00767EAB" w:rsidRPr="00A568B5">
        <w:rPr>
          <w:sz w:val="24"/>
          <w:szCs w:val="24"/>
        </w:rPr>
        <w:t xml:space="preserve">period </w:t>
      </w:r>
      <w:r w:rsidR="00501080" w:rsidRPr="00A568B5">
        <w:rPr>
          <w:sz w:val="24"/>
          <w:szCs w:val="24"/>
        </w:rPr>
        <w:t>590</w:t>
      </w:r>
      <w:r w:rsidR="003721DB" w:rsidRPr="00A568B5">
        <w:rPr>
          <w:sz w:val="24"/>
          <w:szCs w:val="24"/>
        </w:rPr>
        <w:t xml:space="preserve"> </w:t>
      </w:r>
      <w:r w:rsidRPr="00A568B5">
        <w:rPr>
          <w:sz w:val="24"/>
          <w:szCs w:val="24"/>
        </w:rPr>
        <w:t xml:space="preserve">people </w:t>
      </w:r>
      <w:r w:rsidR="003721DB" w:rsidRPr="00A568B5">
        <w:rPr>
          <w:sz w:val="24"/>
          <w:szCs w:val="24"/>
        </w:rPr>
        <w:t xml:space="preserve">visited the </w:t>
      </w:r>
      <w:r w:rsidR="00960968" w:rsidRPr="00A568B5">
        <w:rPr>
          <w:sz w:val="24"/>
          <w:szCs w:val="24"/>
        </w:rPr>
        <w:t>N</w:t>
      </w:r>
      <w:r w:rsidR="003721DB" w:rsidRPr="00A568B5">
        <w:rPr>
          <w:sz w:val="24"/>
          <w:szCs w:val="24"/>
        </w:rPr>
        <w:t>or</w:t>
      </w:r>
      <w:r w:rsidR="00960968" w:rsidRPr="00A568B5">
        <w:rPr>
          <w:sz w:val="24"/>
          <w:szCs w:val="24"/>
        </w:rPr>
        <w:t xml:space="preserve">th Valley </w:t>
      </w:r>
      <w:r w:rsidR="003721DB" w:rsidRPr="00A568B5">
        <w:rPr>
          <w:sz w:val="24"/>
          <w:szCs w:val="24"/>
        </w:rPr>
        <w:t>Road G</w:t>
      </w:r>
      <w:r w:rsidR="00960968" w:rsidRPr="00A568B5">
        <w:rPr>
          <w:sz w:val="24"/>
          <w:szCs w:val="24"/>
        </w:rPr>
        <w:t>reening project</w:t>
      </w:r>
      <w:r w:rsidR="003721DB" w:rsidRPr="00A568B5">
        <w:rPr>
          <w:sz w:val="24"/>
          <w:szCs w:val="24"/>
        </w:rPr>
        <w:t xml:space="preserve"> </w:t>
      </w:r>
      <w:r w:rsidR="002F65B8" w:rsidRPr="00A568B5">
        <w:rPr>
          <w:sz w:val="24"/>
          <w:szCs w:val="24"/>
        </w:rPr>
        <w:t xml:space="preserve">Have Your Say page </w:t>
      </w:r>
      <w:r w:rsidR="003721DB" w:rsidRPr="00A568B5">
        <w:rPr>
          <w:sz w:val="24"/>
          <w:szCs w:val="24"/>
        </w:rPr>
        <w:t xml:space="preserve">with </w:t>
      </w:r>
      <w:r w:rsidR="00BB1BD3" w:rsidRPr="00A568B5">
        <w:rPr>
          <w:sz w:val="24"/>
          <w:szCs w:val="24"/>
        </w:rPr>
        <w:t>48</w:t>
      </w:r>
      <w:r w:rsidR="003721DB" w:rsidRPr="00A568B5">
        <w:rPr>
          <w:sz w:val="24"/>
          <w:szCs w:val="24"/>
        </w:rPr>
        <w:t xml:space="preserve"> pieces of feedback provided</w:t>
      </w:r>
      <w:r w:rsidR="003721DB" w:rsidRPr="00BB1BD3">
        <w:rPr>
          <w:color w:val="231F20" w:themeColor="text1"/>
          <w:sz w:val="24"/>
          <w:szCs w:val="24"/>
        </w:rPr>
        <w:t xml:space="preserve">. </w:t>
      </w:r>
    </w:p>
    <w:p w14:paraId="2DB3DDD7" w14:textId="316510BB" w:rsidR="00012B91" w:rsidRPr="00BB1BD3" w:rsidRDefault="00362E49" w:rsidP="002F65B8">
      <w:pPr>
        <w:pStyle w:val="BodyText"/>
        <w:spacing w:after="0" w:line="240" w:lineRule="auto"/>
        <w:ind w:right="283"/>
        <w:jc w:val="both"/>
        <w:rPr>
          <w:color w:val="231F20" w:themeColor="text1"/>
          <w:sz w:val="24"/>
          <w:szCs w:val="24"/>
        </w:rPr>
      </w:pPr>
      <w:r>
        <w:rPr>
          <w:color w:val="231F20" w:themeColor="text1"/>
          <w:sz w:val="24"/>
          <w:szCs w:val="24"/>
        </w:rPr>
        <w:t>Over the two stages of consultation there were 1,384 visitors to the project and 117 contributions.</w:t>
      </w:r>
    </w:p>
    <w:p w14:paraId="73E22319" w14:textId="35A578B2" w:rsidR="00AE0B6A" w:rsidRPr="00641A53" w:rsidRDefault="00F15995" w:rsidP="00641A53">
      <w:pPr>
        <w:pStyle w:val="BodyText"/>
        <w:rPr>
          <w:sz w:val="24"/>
          <w:szCs w:val="24"/>
        </w:rPr>
      </w:pPr>
      <w:r w:rsidRPr="00A568B5">
        <w:rPr>
          <w:sz w:val="24"/>
          <w:szCs w:val="24"/>
        </w:rPr>
        <w:t xml:space="preserve">The community </w:t>
      </w:r>
      <w:r w:rsidR="003B4EEA" w:rsidRPr="00F06041">
        <w:rPr>
          <w:sz w:val="24"/>
          <w:szCs w:val="24"/>
        </w:rPr>
        <w:t>was</w:t>
      </w:r>
      <w:r w:rsidRPr="00A568B5">
        <w:rPr>
          <w:sz w:val="24"/>
          <w:szCs w:val="24"/>
        </w:rPr>
        <w:t xml:space="preserve"> invited to share some demographic data with us, primarily through our HYS page. Of thes</w:t>
      </w:r>
      <w:r w:rsidRPr="00F06041">
        <w:rPr>
          <w:sz w:val="24"/>
          <w:szCs w:val="24"/>
        </w:rPr>
        <w:t>e</w:t>
      </w:r>
      <w:r w:rsidR="003B4EEA" w:rsidRPr="00F06041">
        <w:rPr>
          <w:sz w:val="24"/>
          <w:szCs w:val="24"/>
        </w:rPr>
        <w:t>,</w:t>
      </w:r>
      <w:r w:rsidRPr="00A568B5">
        <w:rPr>
          <w:sz w:val="24"/>
          <w:szCs w:val="24"/>
        </w:rPr>
        <w:t xml:space="preserve"> 88.1</w:t>
      </w:r>
      <w:r w:rsidR="003B4EEA">
        <w:rPr>
          <w:sz w:val="24"/>
          <w:szCs w:val="24"/>
        </w:rPr>
        <w:t xml:space="preserve"> </w:t>
      </w:r>
      <w:r w:rsidR="003B4EEA" w:rsidRPr="00F06041">
        <w:rPr>
          <w:sz w:val="24"/>
          <w:szCs w:val="24"/>
        </w:rPr>
        <w:t>per cent</w:t>
      </w:r>
      <w:r w:rsidRPr="00F06041">
        <w:rPr>
          <w:sz w:val="24"/>
          <w:szCs w:val="24"/>
        </w:rPr>
        <w:t xml:space="preserve"> </w:t>
      </w:r>
      <w:r w:rsidR="003B4EEA" w:rsidRPr="00F06041">
        <w:rPr>
          <w:sz w:val="24"/>
          <w:szCs w:val="24"/>
        </w:rPr>
        <w:t>were first time visitors.</w:t>
      </w:r>
      <w:r w:rsidRPr="00A568B5">
        <w:rPr>
          <w:sz w:val="24"/>
          <w:szCs w:val="24"/>
        </w:rPr>
        <w:t xml:space="preserve"> </w:t>
      </w:r>
      <w:bookmarkStart w:id="0" w:name="_Hlk51574978"/>
    </w:p>
    <w:tbl>
      <w:tblPr>
        <w:tblStyle w:val="TableGrid"/>
        <w:tblW w:w="0" w:type="auto"/>
        <w:tblLook w:val="04A0" w:firstRow="1" w:lastRow="0" w:firstColumn="1" w:lastColumn="0" w:noHBand="0" w:noVBand="1"/>
      </w:tblPr>
      <w:tblGrid>
        <w:gridCol w:w="10773"/>
      </w:tblGrid>
      <w:tr w:rsidR="00012B91" w:rsidRPr="00AA4688" w14:paraId="4C2CFF8A" w14:textId="77777777" w:rsidTr="00BF79BF">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tcPr>
          <w:p w14:paraId="1DEA9A45" w14:textId="57B21770" w:rsidR="00012B91" w:rsidRPr="00AA4688" w:rsidRDefault="00012B91" w:rsidP="002F65B8">
            <w:pPr>
              <w:pStyle w:val="BodyText"/>
              <w:ind w:right="283"/>
              <w:jc w:val="both"/>
              <w:rPr>
                <w:color w:val="003263" w:themeColor="text2"/>
                <w:sz w:val="24"/>
                <w:szCs w:val="24"/>
              </w:rPr>
            </w:pPr>
            <w:r w:rsidRPr="00AA4688">
              <w:rPr>
                <w:color w:val="003263" w:themeColor="text2"/>
                <w:sz w:val="24"/>
                <w:szCs w:val="24"/>
              </w:rPr>
              <w:t>WHAT WE HEARD</w:t>
            </w:r>
          </w:p>
        </w:tc>
      </w:tr>
    </w:tbl>
    <w:p w14:paraId="75542CFE" w14:textId="77777777" w:rsidR="00012B91" w:rsidRPr="00B135F6" w:rsidRDefault="006300E2" w:rsidP="002F65B8">
      <w:pPr>
        <w:pStyle w:val="BodyText"/>
        <w:spacing w:before="120"/>
        <w:ind w:right="284"/>
        <w:jc w:val="both"/>
        <w:rPr>
          <w:sz w:val="24"/>
          <w:szCs w:val="24"/>
        </w:rPr>
      </w:pPr>
      <w:r w:rsidRPr="00B135F6">
        <w:rPr>
          <w:sz w:val="24"/>
          <w:szCs w:val="24"/>
        </w:rPr>
        <w:t xml:space="preserve">There were </w:t>
      </w:r>
      <w:r w:rsidR="00937DA3" w:rsidRPr="00B135F6">
        <w:rPr>
          <w:sz w:val="24"/>
          <w:szCs w:val="24"/>
        </w:rPr>
        <w:t>several</w:t>
      </w:r>
      <w:r w:rsidRPr="00B135F6">
        <w:rPr>
          <w:sz w:val="24"/>
          <w:szCs w:val="24"/>
        </w:rPr>
        <w:t xml:space="preserve"> </w:t>
      </w:r>
      <w:r w:rsidR="00DF7A33" w:rsidRPr="00B135F6">
        <w:rPr>
          <w:sz w:val="24"/>
          <w:szCs w:val="24"/>
        </w:rPr>
        <w:t xml:space="preserve">key </w:t>
      </w:r>
      <w:r w:rsidRPr="00B135F6">
        <w:rPr>
          <w:sz w:val="24"/>
          <w:szCs w:val="24"/>
        </w:rPr>
        <w:t>themes that came out of the engagement</w:t>
      </w:r>
      <w:r w:rsidR="00300345" w:rsidRPr="00B135F6">
        <w:rPr>
          <w:sz w:val="24"/>
          <w:szCs w:val="24"/>
        </w:rPr>
        <w:t xml:space="preserve">. A summary of </w:t>
      </w:r>
      <w:r w:rsidR="002F65B8" w:rsidRPr="00B135F6">
        <w:rPr>
          <w:sz w:val="24"/>
          <w:szCs w:val="24"/>
        </w:rPr>
        <w:t xml:space="preserve">key themes and </w:t>
      </w:r>
      <w:r w:rsidR="00300345" w:rsidRPr="00B135F6">
        <w:rPr>
          <w:sz w:val="24"/>
          <w:szCs w:val="24"/>
        </w:rPr>
        <w:t xml:space="preserve">verbatim comments can be found below: </w:t>
      </w:r>
    </w:p>
    <w:tbl>
      <w:tblPr>
        <w:tblStyle w:val="TableGrid"/>
        <w:tblW w:w="10915" w:type="dxa"/>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6663"/>
        <w:gridCol w:w="4252"/>
      </w:tblGrid>
      <w:tr w:rsidR="000C5600" w:rsidRPr="00E3704F" w14:paraId="6029F833" w14:textId="77777777" w:rsidTr="000C56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Pr>
          <w:bookmarkEnd w:id="0"/>
          <w:p w14:paraId="394F00A3" w14:textId="77777777" w:rsidR="000C5600" w:rsidRPr="00BE7C54" w:rsidRDefault="000C5600" w:rsidP="00BE7C54">
            <w:pPr>
              <w:pStyle w:val="ListBullet"/>
              <w:numPr>
                <w:ilvl w:val="0"/>
                <w:numId w:val="0"/>
              </w:numPr>
              <w:jc w:val="center"/>
              <w:rPr>
                <w:noProof/>
                <w:color w:val="auto"/>
                <w:sz w:val="24"/>
                <w:szCs w:val="24"/>
              </w:rPr>
            </w:pPr>
            <w:r>
              <w:rPr>
                <w:noProof/>
              </w:rPr>
              <w:drawing>
                <wp:inline distT="0" distB="0" distL="0" distR="0" wp14:anchorId="4783A495" wp14:editId="204DCEC8">
                  <wp:extent cx="1014095" cy="1014095"/>
                  <wp:effectExtent l="0" t="0" r="0" b="0"/>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HYS_TreesIcon (1).png"/>
                          <pic:cNvPicPr/>
                        </pic:nvPicPr>
                        <pic:blipFill>
                          <a:blip r:embed="rId27"/>
                          <a:stretch>
                            <a:fillRect/>
                          </a:stretch>
                        </pic:blipFill>
                        <pic:spPr>
                          <a:xfrm>
                            <a:off x="0" y="0"/>
                            <a:ext cx="1016526" cy="1016526"/>
                          </a:xfrm>
                          <a:prstGeom prst="rect">
                            <a:avLst/>
                          </a:prstGeom>
                        </pic:spPr>
                      </pic:pic>
                    </a:graphicData>
                  </a:graphic>
                </wp:inline>
              </w:drawing>
            </w:r>
          </w:p>
        </w:tc>
        <w:tc>
          <w:tcPr>
            <w:tcW w:w="4252" w:type="dxa"/>
          </w:tcPr>
          <w:p w14:paraId="26D84A81" w14:textId="77777777" w:rsidR="000C5600" w:rsidRPr="00BE7C54" w:rsidRDefault="000C5600" w:rsidP="00774C78">
            <w:pPr>
              <w:pStyle w:val="ListBullet"/>
              <w:numPr>
                <w:ilvl w:val="0"/>
                <w:numId w:val="0"/>
              </w:numPr>
              <w:jc w:val="center"/>
              <w:cnfStyle w:val="100000000000" w:firstRow="1" w:lastRow="0" w:firstColumn="0" w:lastColumn="0" w:oddVBand="0" w:evenVBand="0" w:oddHBand="0" w:evenHBand="0" w:firstRowFirstColumn="0" w:firstRowLastColumn="0" w:lastRowFirstColumn="0" w:lastRowLastColumn="0"/>
              <w:rPr>
                <w:noProof/>
                <w:color w:val="auto"/>
                <w:sz w:val="24"/>
                <w:szCs w:val="24"/>
              </w:rPr>
            </w:pPr>
            <w:r>
              <w:rPr>
                <w:noProof/>
              </w:rPr>
              <w:drawing>
                <wp:inline distT="0" distB="0" distL="0" distR="0" wp14:anchorId="6402A2A6" wp14:editId="5426ABE5">
                  <wp:extent cx="1009650" cy="838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r:link="rId30">
                            <a:alphaModFix/>
                            <a:extLst>
                              <a:ext uri="{BEBA8EAE-BF5A-486C-A8C5-ECC9F3942E4B}">
                                <a14:imgProps xmlns:a14="http://schemas.microsoft.com/office/drawing/2010/main">
                                  <a14:imgLayer r:embed="rId29">
                                    <a14:imgEffect>
                                      <a14:backgroundRemoval t="10000" b="90000" l="10000" r="90000">
                                        <a14:backgroundMark x1="28436" y1="20571" x2="28436" y2="20571"/>
                                        <a14:backgroundMark x1="22749" y1="26286" x2="31280" y2="1028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009650" cy="838200"/>
                          </a:xfrm>
                          <a:prstGeom prst="rect">
                            <a:avLst/>
                          </a:prstGeom>
                          <a:noFill/>
                          <a:ln>
                            <a:noFill/>
                          </a:ln>
                        </pic:spPr>
                      </pic:pic>
                    </a:graphicData>
                  </a:graphic>
                </wp:inline>
              </w:drawing>
            </w:r>
          </w:p>
        </w:tc>
      </w:tr>
      <w:tr w:rsidR="000C5600" w:rsidRPr="00E3704F" w14:paraId="1E928EEE" w14:textId="77777777" w:rsidTr="000C5600">
        <w:tc>
          <w:tcPr>
            <w:cnfStyle w:val="001000000000" w:firstRow="0" w:lastRow="0" w:firstColumn="1" w:lastColumn="0" w:oddVBand="0" w:evenVBand="0" w:oddHBand="0" w:evenHBand="0" w:firstRowFirstColumn="0" w:firstRowLastColumn="0" w:lastRowFirstColumn="0" w:lastRowLastColumn="0"/>
            <w:tcW w:w="6663" w:type="dxa"/>
            <w:shd w:val="clear" w:color="auto" w:fill="D0EBEF" w:themeFill="accent1" w:themeFillTint="66"/>
          </w:tcPr>
          <w:p w14:paraId="4523A61A" w14:textId="77777777" w:rsidR="000C5600" w:rsidRPr="00AA4783" w:rsidRDefault="000C5600" w:rsidP="00AA4783">
            <w:pPr>
              <w:pStyle w:val="ListBullet"/>
              <w:numPr>
                <w:ilvl w:val="0"/>
                <w:numId w:val="0"/>
              </w:numPr>
              <w:rPr>
                <w:noProof/>
                <w:color w:val="003263" w:themeColor="text2"/>
                <w:sz w:val="22"/>
                <w:szCs w:val="22"/>
                <w:u w:val="single"/>
              </w:rPr>
            </w:pPr>
            <w:r>
              <w:rPr>
                <w:caps w:val="0"/>
                <w:noProof/>
                <w:color w:val="003263" w:themeColor="text2"/>
                <w:sz w:val="22"/>
                <w:szCs w:val="22"/>
                <w:u w:val="single"/>
              </w:rPr>
              <w:t>Key t</w:t>
            </w:r>
            <w:r w:rsidRPr="00AA4783">
              <w:rPr>
                <w:caps w:val="0"/>
                <w:noProof/>
                <w:color w:val="003263" w:themeColor="text2"/>
                <w:sz w:val="22"/>
                <w:szCs w:val="22"/>
                <w:u w:val="single"/>
              </w:rPr>
              <w:t>hemes</w:t>
            </w:r>
          </w:p>
        </w:tc>
        <w:tc>
          <w:tcPr>
            <w:tcW w:w="4252" w:type="dxa"/>
            <w:shd w:val="clear" w:color="auto" w:fill="D0EBEF" w:themeFill="accent1" w:themeFillTint="66"/>
          </w:tcPr>
          <w:p w14:paraId="03A80AAA" w14:textId="77777777" w:rsidR="000C5600" w:rsidRPr="00AA4783" w:rsidRDefault="000C5600" w:rsidP="00F62C4B">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
                <w:bCs/>
                <w:noProof/>
                <w:color w:val="003263" w:themeColor="text2"/>
                <w:sz w:val="22"/>
                <w:szCs w:val="22"/>
              </w:rPr>
            </w:pPr>
          </w:p>
        </w:tc>
      </w:tr>
      <w:tr w:rsidR="000C5600" w:rsidRPr="00E3704F" w14:paraId="14E4B64E" w14:textId="77777777" w:rsidTr="000C5600">
        <w:tc>
          <w:tcPr>
            <w:cnfStyle w:val="001000000000" w:firstRow="0" w:lastRow="0" w:firstColumn="1" w:lastColumn="0" w:oddVBand="0" w:evenVBand="0" w:oddHBand="0" w:evenHBand="0" w:firstRowFirstColumn="0" w:firstRowLastColumn="0" w:lastRowFirstColumn="0" w:lastRowLastColumn="0"/>
            <w:tcW w:w="6663" w:type="dxa"/>
            <w:shd w:val="clear" w:color="auto" w:fill="D0EBEF" w:themeFill="accent1" w:themeFillTint="66"/>
          </w:tcPr>
          <w:p w14:paraId="77821461" w14:textId="6737CA8D" w:rsidR="000C5600" w:rsidRPr="00AA4783" w:rsidRDefault="000C5600" w:rsidP="00EF54A3">
            <w:pPr>
              <w:pStyle w:val="ListBullet"/>
              <w:numPr>
                <w:ilvl w:val="0"/>
                <w:numId w:val="0"/>
              </w:numPr>
              <w:jc w:val="center"/>
              <w:rPr>
                <w:noProof/>
                <w:color w:val="003263" w:themeColor="text2"/>
                <w:sz w:val="22"/>
                <w:szCs w:val="22"/>
              </w:rPr>
            </w:pPr>
            <w:r>
              <w:rPr>
                <w:caps w:val="0"/>
                <w:noProof/>
                <w:color w:val="003263" w:themeColor="text2"/>
                <w:sz w:val="22"/>
                <w:szCs w:val="22"/>
              </w:rPr>
              <w:t>Centre road tree planting and traffic calming</w:t>
            </w:r>
          </w:p>
        </w:tc>
        <w:tc>
          <w:tcPr>
            <w:tcW w:w="4252" w:type="dxa"/>
            <w:shd w:val="clear" w:color="auto" w:fill="D0EBEF" w:themeFill="accent1" w:themeFillTint="66"/>
          </w:tcPr>
          <w:p w14:paraId="5454B7DC" w14:textId="111E657C" w:rsidR="000C5600" w:rsidRPr="00AA4783" w:rsidRDefault="000C5600" w:rsidP="00F62C4B">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b/>
                <w:bCs/>
                <w:caps/>
                <w:noProof/>
                <w:color w:val="003263" w:themeColor="text2"/>
                <w:sz w:val="22"/>
                <w:szCs w:val="22"/>
              </w:rPr>
            </w:pPr>
            <w:r>
              <w:rPr>
                <w:b/>
                <w:bCs/>
                <w:noProof/>
                <w:color w:val="003263" w:themeColor="text2"/>
                <w:sz w:val="22"/>
                <w:szCs w:val="22"/>
              </w:rPr>
              <w:t>Garden Beds and greening</w:t>
            </w:r>
          </w:p>
        </w:tc>
      </w:tr>
      <w:tr w:rsidR="000C5600" w:rsidRPr="00E3704F" w14:paraId="028D77A5" w14:textId="77777777" w:rsidTr="000C5600">
        <w:tc>
          <w:tcPr>
            <w:cnfStyle w:val="001000000000" w:firstRow="0" w:lastRow="0" w:firstColumn="1" w:lastColumn="0" w:oddVBand="0" w:evenVBand="0" w:oddHBand="0" w:evenHBand="0" w:firstRowFirstColumn="0" w:firstRowLastColumn="0" w:lastRowFirstColumn="0" w:lastRowLastColumn="0"/>
            <w:tcW w:w="6663" w:type="dxa"/>
            <w:shd w:val="clear" w:color="auto" w:fill="E7F5F7" w:themeFill="accent1" w:themeFillTint="33"/>
          </w:tcPr>
          <w:p w14:paraId="253284E3" w14:textId="77777777" w:rsidR="000C5600" w:rsidRPr="00AA4783" w:rsidRDefault="000C5600" w:rsidP="00AA4783">
            <w:pPr>
              <w:pStyle w:val="ListBullet"/>
              <w:numPr>
                <w:ilvl w:val="0"/>
                <w:numId w:val="0"/>
              </w:numPr>
              <w:rPr>
                <w:bCs/>
                <w:noProof/>
                <w:color w:val="00458B" w:themeColor="text2" w:themeTint="E6"/>
                <w:sz w:val="22"/>
                <w:szCs w:val="22"/>
                <w:u w:val="single"/>
              </w:rPr>
            </w:pPr>
            <w:r w:rsidRPr="00AA4783">
              <w:rPr>
                <w:caps w:val="0"/>
                <w:noProof/>
                <w:color w:val="00458B" w:themeColor="text2" w:themeTint="E6"/>
                <w:sz w:val="22"/>
                <w:szCs w:val="22"/>
                <w:u w:val="single"/>
              </w:rPr>
              <w:t xml:space="preserve">You told us: </w:t>
            </w:r>
          </w:p>
        </w:tc>
        <w:tc>
          <w:tcPr>
            <w:tcW w:w="4252" w:type="dxa"/>
            <w:shd w:val="clear" w:color="auto" w:fill="E7F5F7" w:themeFill="accent1" w:themeFillTint="33"/>
          </w:tcPr>
          <w:p w14:paraId="1E20B4EF" w14:textId="77777777" w:rsidR="000C5600" w:rsidRPr="00AA4783" w:rsidRDefault="000C5600" w:rsidP="003A53EA">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noProof/>
                <w:color w:val="00458B" w:themeColor="text2" w:themeTint="E6"/>
                <w:sz w:val="22"/>
                <w:szCs w:val="22"/>
              </w:rPr>
            </w:pPr>
          </w:p>
        </w:tc>
      </w:tr>
      <w:tr w:rsidR="000C5600" w:rsidRPr="00E3704F" w14:paraId="03A611FB" w14:textId="77777777" w:rsidTr="000C5600">
        <w:tc>
          <w:tcPr>
            <w:cnfStyle w:val="001000000000" w:firstRow="0" w:lastRow="0" w:firstColumn="1" w:lastColumn="0" w:oddVBand="0" w:evenVBand="0" w:oddHBand="0" w:evenHBand="0" w:firstRowFirstColumn="0" w:firstRowLastColumn="0" w:lastRowFirstColumn="0" w:lastRowLastColumn="0"/>
            <w:tcW w:w="6663" w:type="dxa"/>
            <w:shd w:val="clear" w:color="auto" w:fill="E7F5F7" w:themeFill="accent1" w:themeFillTint="33"/>
          </w:tcPr>
          <w:p w14:paraId="083399BC" w14:textId="40703A0F" w:rsidR="000C5600" w:rsidRPr="00AA4783" w:rsidRDefault="000C5600" w:rsidP="00501080">
            <w:pPr>
              <w:pStyle w:val="ListBullet"/>
              <w:numPr>
                <w:ilvl w:val="0"/>
                <w:numId w:val="0"/>
              </w:numPr>
              <w:spacing w:before="0" w:after="0" w:line="240" w:lineRule="auto"/>
              <w:jc w:val="center"/>
              <w:rPr>
                <w:b w:val="0"/>
                <w:bCs/>
                <w:noProof/>
                <w:color w:val="00458B" w:themeColor="text2" w:themeTint="E6"/>
                <w:sz w:val="22"/>
                <w:szCs w:val="22"/>
              </w:rPr>
            </w:pPr>
            <w:r>
              <w:rPr>
                <w:b w:val="0"/>
                <w:bCs/>
                <w:caps w:val="0"/>
                <w:noProof/>
                <w:color w:val="00458B" w:themeColor="text2" w:themeTint="E6"/>
                <w:sz w:val="22"/>
                <w:szCs w:val="22"/>
              </w:rPr>
              <w:t xml:space="preserve">Concerns on the median trees </w:t>
            </w:r>
          </w:p>
        </w:tc>
        <w:tc>
          <w:tcPr>
            <w:tcW w:w="4252" w:type="dxa"/>
            <w:shd w:val="clear" w:color="auto" w:fill="E7F5F7" w:themeFill="accent1" w:themeFillTint="33"/>
          </w:tcPr>
          <w:p w14:paraId="3E9D7BE5" w14:textId="65DC955D" w:rsidR="000C5600" w:rsidRPr="00AA4783" w:rsidRDefault="000C5600" w:rsidP="00501080">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noProof/>
                <w:color w:val="00458B" w:themeColor="text2" w:themeTint="E6"/>
                <w:sz w:val="24"/>
                <w:szCs w:val="24"/>
              </w:rPr>
            </w:pPr>
            <w:r w:rsidRPr="00AA4783">
              <w:rPr>
                <w:bCs/>
                <w:noProof/>
                <w:color w:val="00458B" w:themeColor="text2" w:themeTint="E6"/>
                <w:sz w:val="22"/>
                <w:szCs w:val="22"/>
              </w:rPr>
              <w:t>More planting and renew old plantings</w:t>
            </w:r>
            <w:r>
              <w:rPr>
                <w:bCs/>
                <w:noProof/>
                <w:color w:val="00458B" w:themeColor="text2" w:themeTint="E6"/>
                <w:sz w:val="22"/>
                <w:szCs w:val="22"/>
              </w:rPr>
              <w:t xml:space="preserve"> in the garden bed area</w:t>
            </w:r>
            <w:r w:rsidRPr="00AA4783">
              <w:rPr>
                <w:bCs/>
                <w:noProof/>
                <w:color w:val="00458B" w:themeColor="text2" w:themeTint="E6"/>
                <w:sz w:val="22"/>
                <w:szCs w:val="22"/>
              </w:rPr>
              <w:t>.</w:t>
            </w:r>
          </w:p>
        </w:tc>
      </w:tr>
      <w:tr w:rsidR="000C5600" w:rsidRPr="00E3704F" w14:paraId="369BD750" w14:textId="77777777" w:rsidTr="000C5600">
        <w:tc>
          <w:tcPr>
            <w:cnfStyle w:val="001000000000" w:firstRow="0" w:lastRow="0" w:firstColumn="1" w:lastColumn="0" w:oddVBand="0" w:evenVBand="0" w:oddHBand="0" w:evenHBand="0" w:firstRowFirstColumn="0" w:firstRowLastColumn="0" w:lastRowFirstColumn="0" w:lastRowLastColumn="0"/>
            <w:tcW w:w="6663" w:type="dxa"/>
            <w:vAlign w:val="top"/>
          </w:tcPr>
          <w:p w14:paraId="50AB37C6" w14:textId="233B1562" w:rsidR="000C5600" w:rsidRDefault="000C5600" w:rsidP="00501080">
            <w:pPr>
              <w:pStyle w:val="ListBullet"/>
              <w:numPr>
                <w:ilvl w:val="0"/>
                <w:numId w:val="0"/>
              </w:numPr>
              <w:jc w:val="center"/>
              <w:rPr>
                <w:bCs/>
                <w:i/>
                <w:caps w:val="0"/>
                <w:color w:val="0065CA" w:themeColor="text2" w:themeTint="BF"/>
                <w:sz w:val="20"/>
                <w:szCs w:val="20"/>
              </w:rPr>
            </w:pPr>
            <w:r>
              <w:rPr>
                <w:b w:val="0"/>
                <w:bCs/>
                <w:i/>
                <w:caps w:val="0"/>
                <w:color w:val="0065CA" w:themeColor="text2" w:themeTint="BF"/>
                <w:sz w:val="20"/>
                <w:szCs w:val="20"/>
              </w:rPr>
              <w:t>“</w:t>
            </w:r>
            <w:r w:rsidRPr="00410E4B">
              <w:rPr>
                <w:b w:val="0"/>
                <w:bCs/>
                <w:i/>
                <w:caps w:val="0"/>
                <w:color w:val="0065CA" w:themeColor="text2" w:themeTint="BF"/>
                <w:sz w:val="20"/>
                <w:szCs w:val="20"/>
              </w:rPr>
              <w:t>Added greenery to the middle of the road. I think it will give the shopping strip a nicer feel, like</w:t>
            </w:r>
            <w:r>
              <w:rPr>
                <w:b w:val="0"/>
                <w:bCs/>
                <w:i/>
                <w:caps w:val="0"/>
                <w:color w:val="0065CA" w:themeColor="text2" w:themeTint="BF"/>
                <w:sz w:val="20"/>
                <w:szCs w:val="20"/>
              </w:rPr>
              <w:t xml:space="preserve"> H</w:t>
            </w:r>
            <w:r w:rsidRPr="00410E4B">
              <w:rPr>
                <w:b w:val="0"/>
                <w:bCs/>
                <w:i/>
                <w:caps w:val="0"/>
                <w:color w:val="0065CA" w:themeColor="text2" w:themeTint="BF"/>
                <w:sz w:val="20"/>
                <w:szCs w:val="20"/>
              </w:rPr>
              <w:t>ighton village</w:t>
            </w:r>
            <w:r>
              <w:rPr>
                <w:b w:val="0"/>
                <w:bCs/>
                <w:i/>
                <w:caps w:val="0"/>
                <w:color w:val="0065CA" w:themeColor="text2" w:themeTint="BF"/>
                <w:sz w:val="20"/>
                <w:szCs w:val="20"/>
              </w:rPr>
              <w:t>”</w:t>
            </w:r>
            <w:r w:rsidRPr="00410E4B">
              <w:rPr>
                <w:b w:val="0"/>
                <w:bCs/>
                <w:i/>
                <w:color w:val="0065CA" w:themeColor="text2" w:themeTint="BF"/>
                <w:sz w:val="20"/>
                <w:szCs w:val="20"/>
              </w:rPr>
              <w:t>.</w:t>
            </w:r>
          </w:p>
          <w:p w14:paraId="2CB00C05" w14:textId="75AC38AD" w:rsidR="000C5600" w:rsidRDefault="000C5600" w:rsidP="00501080">
            <w:pPr>
              <w:pStyle w:val="ListBullet"/>
              <w:numPr>
                <w:ilvl w:val="0"/>
                <w:numId w:val="0"/>
              </w:numPr>
              <w:jc w:val="center"/>
              <w:rPr>
                <w:b w:val="0"/>
                <w:bCs/>
                <w:i/>
                <w:color w:val="0065CA" w:themeColor="text2" w:themeTint="BF"/>
                <w:sz w:val="20"/>
                <w:szCs w:val="20"/>
              </w:rPr>
            </w:pPr>
          </w:p>
          <w:p w14:paraId="6B9A526D" w14:textId="222846E0" w:rsidR="000C5600" w:rsidRPr="00410E4B" w:rsidRDefault="000C5600" w:rsidP="00410E4B">
            <w:pPr>
              <w:pStyle w:val="ListBullet"/>
              <w:numPr>
                <w:ilvl w:val="0"/>
                <w:numId w:val="0"/>
              </w:numPr>
              <w:jc w:val="center"/>
              <w:rPr>
                <w:b w:val="0"/>
                <w:bCs/>
                <w:i/>
                <w:caps w:val="0"/>
                <w:color w:val="0065CA" w:themeColor="text2" w:themeTint="BF"/>
                <w:sz w:val="20"/>
                <w:szCs w:val="20"/>
              </w:rPr>
            </w:pPr>
            <w:r>
              <w:rPr>
                <w:b w:val="0"/>
                <w:bCs/>
                <w:i/>
                <w:caps w:val="0"/>
                <w:color w:val="0065CA" w:themeColor="text2" w:themeTint="BF"/>
                <w:sz w:val="20"/>
                <w:szCs w:val="20"/>
              </w:rPr>
              <w:t>“</w:t>
            </w:r>
            <w:r w:rsidRPr="00410E4B">
              <w:rPr>
                <w:b w:val="0"/>
                <w:bCs/>
                <w:i/>
                <w:caps w:val="0"/>
                <w:color w:val="0065CA" w:themeColor="text2" w:themeTint="BF"/>
                <w:sz w:val="20"/>
                <w:szCs w:val="20"/>
              </w:rPr>
              <w:t>It looks like 'boxes' are proposed for middle of road planting.  How do large trees with canopy span as shown in drawing grow, safely and healthy? Trees need dripline size of their mature canopy size!</w:t>
            </w:r>
          </w:p>
          <w:p w14:paraId="6B074187" w14:textId="7AFD9F6B" w:rsidR="000C5600" w:rsidRDefault="003B4EEA" w:rsidP="00410E4B">
            <w:pPr>
              <w:pStyle w:val="ListBullet"/>
              <w:numPr>
                <w:ilvl w:val="0"/>
                <w:numId w:val="0"/>
              </w:numPr>
              <w:jc w:val="center"/>
              <w:rPr>
                <w:bCs/>
                <w:i/>
                <w:color w:val="0065CA" w:themeColor="text2" w:themeTint="BF"/>
                <w:sz w:val="20"/>
                <w:szCs w:val="20"/>
              </w:rPr>
            </w:pPr>
            <w:r w:rsidRPr="00F06041">
              <w:rPr>
                <w:b w:val="0"/>
                <w:bCs/>
                <w:i/>
                <w:caps w:val="0"/>
                <w:color w:val="0065CA" w:themeColor="text2" w:themeTint="BF"/>
                <w:sz w:val="20"/>
                <w:szCs w:val="20"/>
              </w:rPr>
              <w:t>“</w:t>
            </w:r>
            <w:r w:rsidR="000C5600" w:rsidRPr="00F06041">
              <w:rPr>
                <w:b w:val="0"/>
                <w:bCs/>
                <w:i/>
                <w:caps w:val="0"/>
                <w:color w:val="0065CA" w:themeColor="text2" w:themeTint="BF"/>
                <w:sz w:val="20"/>
                <w:szCs w:val="20"/>
              </w:rPr>
              <w:t xml:space="preserve">The </w:t>
            </w:r>
            <w:r w:rsidRPr="00F06041">
              <w:rPr>
                <w:b w:val="0"/>
                <w:bCs/>
                <w:i/>
                <w:caps w:val="0"/>
                <w:color w:val="0065CA" w:themeColor="text2" w:themeTint="BF"/>
                <w:sz w:val="20"/>
                <w:szCs w:val="20"/>
              </w:rPr>
              <w:t>bitumen</w:t>
            </w:r>
            <w:r w:rsidR="000C5600" w:rsidRPr="00410E4B">
              <w:rPr>
                <w:b w:val="0"/>
                <w:bCs/>
                <w:i/>
                <w:caps w:val="0"/>
                <w:color w:val="0065CA" w:themeColor="text2" w:themeTint="BF"/>
                <w:sz w:val="20"/>
                <w:szCs w:val="20"/>
              </w:rPr>
              <w:t xml:space="preserve"> between trees in road is an invite for U-turn. Which will cause problems as most drivers cannot calculate turning circle of their car.</w:t>
            </w:r>
            <w:r w:rsidR="000C5600">
              <w:rPr>
                <w:b w:val="0"/>
                <w:bCs/>
                <w:i/>
                <w:caps w:val="0"/>
                <w:color w:val="0065CA" w:themeColor="text2" w:themeTint="BF"/>
                <w:sz w:val="20"/>
                <w:szCs w:val="20"/>
              </w:rPr>
              <w:t>”</w:t>
            </w:r>
          </w:p>
          <w:p w14:paraId="4DE6A85A" w14:textId="5E4E2ECD" w:rsidR="000C5600" w:rsidRDefault="000C5600" w:rsidP="00410E4B">
            <w:pPr>
              <w:pStyle w:val="ListBullet"/>
              <w:numPr>
                <w:ilvl w:val="0"/>
                <w:numId w:val="0"/>
              </w:numPr>
              <w:jc w:val="center"/>
              <w:rPr>
                <w:bCs/>
                <w:i/>
                <w:color w:val="0065CA" w:themeColor="text2" w:themeTint="BF"/>
                <w:sz w:val="20"/>
                <w:szCs w:val="20"/>
              </w:rPr>
            </w:pPr>
          </w:p>
          <w:p w14:paraId="786666A8" w14:textId="7000D371" w:rsidR="000C5600" w:rsidRDefault="000C5600" w:rsidP="00410E4B">
            <w:pPr>
              <w:pStyle w:val="ListBullet"/>
              <w:numPr>
                <w:ilvl w:val="0"/>
                <w:numId w:val="0"/>
              </w:numPr>
              <w:jc w:val="center"/>
              <w:rPr>
                <w:bCs/>
                <w:i/>
                <w:color w:val="0065CA" w:themeColor="text2" w:themeTint="BF"/>
                <w:sz w:val="20"/>
                <w:szCs w:val="20"/>
              </w:rPr>
            </w:pPr>
            <w:r>
              <w:rPr>
                <w:b w:val="0"/>
                <w:bCs/>
                <w:i/>
                <w:caps w:val="0"/>
                <w:color w:val="0065CA" w:themeColor="text2" w:themeTint="BF"/>
                <w:sz w:val="20"/>
                <w:szCs w:val="20"/>
              </w:rPr>
              <w:t>“</w:t>
            </w:r>
            <w:r w:rsidRPr="00410E4B">
              <w:rPr>
                <w:b w:val="0"/>
                <w:bCs/>
                <w:i/>
                <w:caps w:val="0"/>
                <w:color w:val="0065CA" w:themeColor="text2" w:themeTint="BF"/>
                <w:sz w:val="20"/>
                <w:szCs w:val="20"/>
              </w:rPr>
              <w:t>The area is already congested, often difficult to reverse due to hills and being close to the roundabout. Adding trees will make it more dangerous as vision will be impacted.</w:t>
            </w:r>
            <w:r>
              <w:rPr>
                <w:b w:val="0"/>
                <w:bCs/>
                <w:i/>
                <w:caps w:val="0"/>
                <w:color w:val="0065CA" w:themeColor="text2" w:themeTint="BF"/>
                <w:sz w:val="20"/>
                <w:szCs w:val="20"/>
              </w:rPr>
              <w:t>”</w:t>
            </w:r>
          </w:p>
          <w:p w14:paraId="6ABC9773" w14:textId="600B0B4A" w:rsidR="000C5600" w:rsidRDefault="000C5600" w:rsidP="00410E4B">
            <w:pPr>
              <w:pStyle w:val="ListBullet"/>
              <w:numPr>
                <w:ilvl w:val="0"/>
                <w:numId w:val="0"/>
              </w:numPr>
              <w:jc w:val="center"/>
              <w:rPr>
                <w:bCs/>
                <w:i/>
                <w:color w:val="0065CA" w:themeColor="text2" w:themeTint="BF"/>
                <w:sz w:val="20"/>
                <w:szCs w:val="20"/>
              </w:rPr>
            </w:pPr>
          </w:p>
          <w:p w14:paraId="22BD0108" w14:textId="76BDBBD3" w:rsidR="000C5600" w:rsidRPr="00410E4B" w:rsidRDefault="000C5600" w:rsidP="00410E4B">
            <w:pPr>
              <w:pStyle w:val="ListBullet"/>
              <w:numPr>
                <w:ilvl w:val="0"/>
                <w:numId w:val="0"/>
              </w:numPr>
              <w:jc w:val="center"/>
              <w:rPr>
                <w:b w:val="0"/>
                <w:bCs/>
                <w:i/>
                <w:caps w:val="0"/>
                <w:color w:val="0065CA" w:themeColor="text2" w:themeTint="BF"/>
                <w:sz w:val="20"/>
                <w:szCs w:val="20"/>
              </w:rPr>
            </w:pPr>
            <w:r>
              <w:rPr>
                <w:b w:val="0"/>
                <w:bCs/>
                <w:i/>
                <w:caps w:val="0"/>
                <w:color w:val="0065CA" w:themeColor="text2" w:themeTint="BF"/>
                <w:sz w:val="20"/>
                <w:szCs w:val="20"/>
              </w:rPr>
              <w:t>“</w:t>
            </w:r>
            <w:r w:rsidRPr="00410E4B">
              <w:rPr>
                <w:b w:val="0"/>
                <w:bCs/>
                <w:i/>
                <w:caps w:val="0"/>
                <w:color w:val="0065CA" w:themeColor="text2" w:themeTint="BF"/>
                <w:sz w:val="20"/>
                <w:szCs w:val="20"/>
              </w:rPr>
              <w:t>I'm happy with the traffic calming idea - people will have to slow down.</w:t>
            </w:r>
            <w:r>
              <w:rPr>
                <w:b w:val="0"/>
                <w:bCs/>
                <w:i/>
                <w:caps w:val="0"/>
                <w:color w:val="0065CA" w:themeColor="text2" w:themeTint="BF"/>
                <w:sz w:val="20"/>
                <w:szCs w:val="20"/>
              </w:rPr>
              <w:t>”</w:t>
            </w:r>
          </w:p>
          <w:p w14:paraId="1A3AD9B5" w14:textId="67DB8935" w:rsidR="000C5600" w:rsidRPr="00F9503C" w:rsidRDefault="000C5600" w:rsidP="00501080">
            <w:pPr>
              <w:pStyle w:val="ListBullet"/>
              <w:numPr>
                <w:ilvl w:val="0"/>
                <w:numId w:val="0"/>
              </w:numPr>
              <w:jc w:val="center"/>
              <w:rPr>
                <w:bCs/>
                <w:i/>
                <w:caps w:val="0"/>
                <w:color w:val="0065CA" w:themeColor="text2" w:themeTint="BF"/>
                <w:sz w:val="20"/>
                <w:szCs w:val="20"/>
              </w:rPr>
            </w:pPr>
          </w:p>
        </w:tc>
        <w:tc>
          <w:tcPr>
            <w:tcW w:w="4252" w:type="dxa"/>
            <w:vAlign w:val="top"/>
          </w:tcPr>
          <w:p w14:paraId="5EBEC167" w14:textId="51A8B902" w:rsidR="000C5600" w:rsidRDefault="000C5600" w:rsidP="00501080">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i/>
                <w:color w:val="0065CA" w:themeColor="text2" w:themeTint="BF"/>
                <w:sz w:val="20"/>
                <w:szCs w:val="20"/>
              </w:rPr>
            </w:pPr>
            <w:r w:rsidRPr="00787EF3">
              <w:rPr>
                <w:i/>
                <w:color w:val="0065CA" w:themeColor="text2" w:themeTint="BF"/>
                <w:sz w:val="20"/>
                <w:szCs w:val="20"/>
              </w:rPr>
              <w:t>“</w:t>
            </w:r>
            <w:proofErr w:type="gramStart"/>
            <w:r w:rsidRPr="00787EF3">
              <w:rPr>
                <w:i/>
                <w:color w:val="0065CA" w:themeColor="text2" w:themeTint="BF"/>
                <w:sz w:val="20"/>
                <w:szCs w:val="20"/>
              </w:rPr>
              <w:t>creating</w:t>
            </w:r>
            <w:proofErr w:type="gramEnd"/>
            <w:r w:rsidRPr="00787EF3">
              <w:rPr>
                <w:i/>
                <w:color w:val="0065CA" w:themeColor="text2" w:themeTint="BF"/>
                <w:sz w:val="20"/>
                <w:szCs w:val="20"/>
              </w:rPr>
              <w:t xml:space="preserve"> a garden bed on opposite side of road.”</w:t>
            </w:r>
          </w:p>
          <w:p w14:paraId="50CE53EC" w14:textId="1676688B" w:rsidR="000C5600" w:rsidRDefault="000C5600" w:rsidP="00501080">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i/>
                <w:color w:val="0065CA" w:themeColor="text2" w:themeTint="BF"/>
                <w:sz w:val="20"/>
                <w:szCs w:val="20"/>
              </w:rPr>
            </w:pPr>
          </w:p>
          <w:p w14:paraId="0BFA289D" w14:textId="77777777" w:rsidR="000C5600" w:rsidRDefault="000C5600" w:rsidP="00501080">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i/>
                <w:color w:val="0065CA" w:themeColor="text2" w:themeTint="BF"/>
                <w:sz w:val="20"/>
                <w:szCs w:val="20"/>
              </w:rPr>
            </w:pPr>
            <w:r>
              <w:rPr>
                <w:i/>
                <w:color w:val="0065CA" w:themeColor="text2" w:themeTint="BF"/>
                <w:sz w:val="20"/>
                <w:szCs w:val="20"/>
              </w:rPr>
              <w:t>“</w:t>
            </w:r>
            <w:proofErr w:type="spellStart"/>
            <w:r w:rsidRPr="000C5600">
              <w:rPr>
                <w:i/>
                <w:color w:val="0065CA" w:themeColor="text2" w:themeTint="BF"/>
                <w:sz w:val="20"/>
                <w:szCs w:val="20"/>
              </w:rPr>
              <w:t>Center</w:t>
            </w:r>
            <w:proofErr w:type="spellEnd"/>
            <w:r w:rsidRPr="000C5600">
              <w:rPr>
                <w:i/>
                <w:color w:val="0065CA" w:themeColor="text2" w:themeTint="BF"/>
                <w:sz w:val="20"/>
                <w:szCs w:val="20"/>
              </w:rPr>
              <w:t xml:space="preserve"> road plantings and additional garden beds will improve public realm</w:t>
            </w:r>
            <w:r>
              <w:rPr>
                <w:i/>
                <w:color w:val="0065CA" w:themeColor="text2" w:themeTint="BF"/>
                <w:sz w:val="20"/>
                <w:szCs w:val="20"/>
              </w:rPr>
              <w:t>”</w:t>
            </w:r>
          </w:p>
          <w:p w14:paraId="47A02435" w14:textId="77777777" w:rsidR="000C5600" w:rsidRDefault="000C5600" w:rsidP="00501080">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i/>
                <w:color w:val="0065CA" w:themeColor="text2" w:themeTint="BF"/>
                <w:sz w:val="20"/>
                <w:szCs w:val="20"/>
              </w:rPr>
            </w:pPr>
          </w:p>
          <w:p w14:paraId="026AF036" w14:textId="77777777" w:rsidR="000C5600" w:rsidRDefault="001C63B2" w:rsidP="000C5600">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i/>
                <w:color w:val="0065CA" w:themeColor="text2" w:themeTint="BF"/>
                <w:sz w:val="20"/>
                <w:szCs w:val="20"/>
              </w:rPr>
            </w:pPr>
            <w:r>
              <w:rPr>
                <w:i/>
                <w:color w:val="0065CA" w:themeColor="text2" w:themeTint="BF"/>
                <w:sz w:val="20"/>
                <w:szCs w:val="20"/>
              </w:rPr>
              <w:t>“</w:t>
            </w:r>
            <w:proofErr w:type="gramStart"/>
            <w:r w:rsidRPr="001C63B2">
              <w:rPr>
                <w:i/>
                <w:color w:val="0065CA" w:themeColor="text2" w:themeTint="BF"/>
                <w:sz w:val="20"/>
                <w:szCs w:val="20"/>
              </w:rPr>
              <w:t>creating</w:t>
            </w:r>
            <w:proofErr w:type="gramEnd"/>
            <w:r w:rsidRPr="001C63B2">
              <w:rPr>
                <w:i/>
                <w:color w:val="0065CA" w:themeColor="text2" w:themeTint="BF"/>
                <w:sz w:val="20"/>
                <w:szCs w:val="20"/>
              </w:rPr>
              <w:t xml:space="preserve"> a garden bed on opposite side of road</w:t>
            </w:r>
            <w:r>
              <w:rPr>
                <w:i/>
                <w:color w:val="0065CA" w:themeColor="text2" w:themeTint="BF"/>
                <w:sz w:val="20"/>
                <w:szCs w:val="20"/>
              </w:rPr>
              <w:t>”</w:t>
            </w:r>
          </w:p>
          <w:p w14:paraId="6FFDC3DE" w14:textId="77777777" w:rsidR="001C63B2" w:rsidRDefault="001C63B2" w:rsidP="000C5600">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i/>
                <w:color w:val="0065CA" w:themeColor="text2" w:themeTint="BF"/>
                <w:sz w:val="20"/>
                <w:szCs w:val="20"/>
              </w:rPr>
            </w:pPr>
          </w:p>
          <w:p w14:paraId="6394C949" w14:textId="77777777" w:rsidR="001C63B2" w:rsidRDefault="001C63B2" w:rsidP="000C5600">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i/>
                <w:color w:val="0065CA" w:themeColor="text2" w:themeTint="BF"/>
                <w:sz w:val="20"/>
                <w:szCs w:val="20"/>
              </w:rPr>
            </w:pPr>
            <w:r>
              <w:rPr>
                <w:i/>
                <w:color w:val="0065CA" w:themeColor="text2" w:themeTint="BF"/>
                <w:sz w:val="20"/>
                <w:szCs w:val="20"/>
              </w:rPr>
              <w:t>“</w:t>
            </w:r>
            <w:r w:rsidRPr="001C63B2">
              <w:rPr>
                <w:i/>
                <w:color w:val="0065CA" w:themeColor="text2" w:themeTint="BF"/>
                <w:sz w:val="20"/>
                <w:szCs w:val="20"/>
              </w:rPr>
              <w:t>A ‘greener’ upgrade is nice</w:t>
            </w:r>
            <w:r>
              <w:rPr>
                <w:i/>
                <w:color w:val="0065CA" w:themeColor="text2" w:themeTint="BF"/>
                <w:sz w:val="20"/>
                <w:szCs w:val="20"/>
              </w:rPr>
              <w:t>”</w:t>
            </w:r>
            <w:r w:rsidRPr="001C63B2">
              <w:rPr>
                <w:i/>
                <w:color w:val="0065CA" w:themeColor="text2" w:themeTint="BF"/>
                <w:sz w:val="20"/>
                <w:szCs w:val="20"/>
              </w:rPr>
              <w:t>.</w:t>
            </w:r>
          </w:p>
          <w:p w14:paraId="7E83B974" w14:textId="77777777" w:rsidR="001C63B2" w:rsidRDefault="001C63B2" w:rsidP="000C5600">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i/>
                <w:color w:val="0065CA" w:themeColor="text2" w:themeTint="BF"/>
                <w:sz w:val="20"/>
                <w:szCs w:val="20"/>
              </w:rPr>
            </w:pPr>
          </w:p>
          <w:p w14:paraId="66D5099D" w14:textId="77777777" w:rsidR="001C63B2" w:rsidRDefault="001C63B2" w:rsidP="000C5600">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i/>
                <w:color w:val="0065CA" w:themeColor="text2" w:themeTint="BF"/>
                <w:sz w:val="20"/>
                <w:szCs w:val="20"/>
              </w:rPr>
            </w:pPr>
            <w:r>
              <w:rPr>
                <w:i/>
                <w:color w:val="0065CA" w:themeColor="text2" w:themeTint="BF"/>
                <w:sz w:val="20"/>
                <w:szCs w:val="20"/>
              </w:rPr>
              <w:t>“</w:t>
            </w:r>
            <w:r w:rsidRPr="001C63B2">
              <w:rPr>
                <w:i/>
                <w:color w:val="0065CA" w:themeColor="text2" w:themeTint="BF"/>
                <w:sz w:val="20"/>
                <w:szCs w:val="20"/>
              </w:rPr>
              <w:t>Garden beds planted with native shrubs and plants</w:t>
            </w:r>
            <w:r>
              <w:rPr>
                <w:i/>
                <w:color w:val="0065CA" w:themeColor="text2" w:themeTint="BF"/>
                <w:sz w:val="20"/>
                <w:szCs w:val="20"/>
              </w:rPr>
              <w:t>”</w:t>
            </w:r>
          </w:p>
          <w:p w14:paraId="2772C612" w14:textId="77777777" w:rsidR="00010978" w:rsidRDefault="00010978" w:rsidP="000C5600">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i/>
                <w:color w:val="0065CA" w:themeColor="text2" w:themeTint="BF"/>
                <w:sz w:val="20"/>
                <w:szCs w:val="20"/>
              </w:rPr>
            </w:pPr>
            <w:r>
              <w:rPr>
                <w:i/>
                <w:color w:val="0065CA" w:themeColor="text2" w:themeTint="BF"/>
                <w:sz w:val="20"/>
                <w:szCs w:val="20"/>
              </w:rPr>
              <w:t>“</w:t>
            </w:r>
            <w:r w:rsidRPr="00010978">
              <w:rPr>
                <w:i/>
                <w:color w:val="0065CA" w:themeColor="text2" w:themeTint="BF"/>
                <w:sz w:val="20"/>
                <w:szCs w:val="20"/>
              </w:rPr>
              <w:t>The use of locally indigenous plants, increased canopy cover and greening</w:t>
            </w:r>
            <w:r>
              <w:rPr>
                <w:i/>
                <w:color w:val="0065CA" w:themeColor="text2" w:themeTint="BF"/>
                <w:sz w:val="20"/>
                <w:szCs w:val="20"/>
              </w:rPr>
              <w:t>”</w:t>
            </w:r>
            <w:r w:rsidRPr="00010978">
              <w:rPr>
                <w:i/>
                <w:color w:val="0065CA" w:themeColor="text2" w:themeTint="BF"/>
                <w:sz w:val="20"/>
                <w:szCs w:val="20"/>
              </w:rPr>
              <w:t>.</w:t>
            </w:r>
          </w:p>
          <w:p w14:paraId="2BA14642" w14:textId="77777777" w:rsidR="00362E49" w:rsidRDefault="00362E49" w:rsidP="000C5600">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i/>
                <w:color w:val="0065CA" w:themeColor="text2" w:themeTint="BF"/>
                <w:sz w:val="20"/>
                <w:szCs w:val="20"/>
              </w:rPr>
            </w:pPr>
          </w:p>
          <w:p w14:paraId="570E85A7" w14:textId="79256BB0" w:rsidR="00362E49" w:rsidRPr="000C5600" w:rsidRDefault="00362E49" w:rsidP="000C5600">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i/>
                <w:color w:val="0065CA" w:themeColor="text2" w:themeTint="BF"/>
                <w:sz w:val="20"/>
                <w:szCs w:val="20"/>
              </w:rPr>
            </w:pPr>
          </w:p>
        </w:tc>
      </w:tr>
      <w:tr w:rsidR="000C5600" w:rsidRPr="00E3704F" w14:paraId="00D574C7" w14:textId="77777777" w:rsidTr="000C5600">
        <w:tc>
          <w:tcPr>
            <w:cnfStyle w:val="001000000000" w:firstRow="0" w:lastRow="0" w:firstColumn="1" w:lastColumn="0" w:oddVBand="0" w:evenVBand="0" w:oddHBand="0" w:evenHBand="0" w:firstRowFirstColumn="0" w:firstRowLastColumn="0" w:lastRowFirstColumn="0" w:lastRowLastColumn="0"/>
            <w:tcW w:w="6663" w:type="dxa"/>
            <w:shd w:val="clear" w:color="auto" w:fill="E7F5F7" w:themeFill="accent1" w:themeFillTint="33"/>
          </w:tcPr>
          <w:p w14:paraId="139FF6B3" w14:textId="08AC8939" w:rsidR="000C5600" w:rsidRPr="00AA4783" w:rsidRDefault="001C63B2" w:rsidP="00501080">
            <w:pPr>
              <w:pStyle w:val="ListBullet"/>
              <w:numPr>
                <w:ilvl w:val="0"/>
                <w:numId w:val="0"/>
              </w:numPr>
              <w:rPr>
                <w:bCs/>
                <w:noProof/>
                <w:color w:val="00458B" w:themeColor="text2" w:themeTint="E6"/>
                <w:sz w:val="22"/>
                <w:szCs w:val="22"/>
                <w:u w:val="single"/>
              </w:rPr>
            </w:pPr>
            <w:r>
              <w:rPr>
                <w:caps w:val="0"/>
                <w:noProof/>
                <w:color w:val="00458B" w:themeColor="text2" w:themeTint="E6"/>
                <w:sz w:val="22"/>
                <w:szCs w:val="22"/>
                <w:u w:val="single"/>
              </w:rPr>
              <w:lastRenderedPageBreak/>
              <w:t>R</w:t>
            </w:r>
            <w:r w:rsidR="000C5600">
              <w:rPr>
                <w:caps w:val="0"/>
                <w:noProof/>
                <w:color w:val="00458B" w:themeColor="text2" w:themeTint="E6"/>
                <w:sz w:val="22"/>
                <w:szCs w:val="22"/>
                <w:u w:val="single"/>
              </w:rPr>
              <w:t>esponse</w:t>
            </w:r>
            <w:r w:rsidR="000C5600" w:rsidRPr="00AA4783">
              <w:rPr>
                <w:caps w:val="0"/>
                <w:noProof/>
                <w:color w:val="00458B" w:themeColor="text2" w:themeTint="E6"/>
                <w:sz w:val="22"/>
                <w:szCs w:val="22"/>
                <w:u w:val="single"/>
              </w:rPr>
              <w:t xml:space="preserve">: </w:t>
            </w:r>
          </w:p>
        </w:tc>
        <w:tc>
          <w:tcPr>
            <w:tcW w:w="4252" w:type="dxa"/>
            <w:shd w:val="clear" w:color="auto" w:fill="E7F5F7" w:themeFill="accent1" w:themeFillTint="33"/>
          </w:tcPr>
          <w:p w14:paraId="7AC7F44F" w14:textId="77777777" w:rsidR="000C5600" w:rsidRPr="00AA4783" w:rsidRDefault="000C5600" w:rsidP="00501080">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noProof/>
                <w:color w:val="00458B" w:themeColor="text2" w:themeTint="E6"/>
                <w:sz w:val="22"/>
                <w:szCs w:val="22"/>
              </w:rPr>
            </w:pPr>
          </w:p>
        </w:tc>
      </w:tr>
      <w:tr w:rsidR="000C5600" w:rsidRPr="00E3704F" w14:paraId="0D45F745" w14:textId="77777777" w:rsidTr="000C5600">
        <w:tc>
          <w:tcPr>
            <w:cnfStyle w:val="001000000000" w:firstRow="0" w:lastRow="0" w:firstColumn="1" w:lastColumn="0" w:oddVBand="0" w:evenVBand="0" w:oddHBand="0" w:evenHBand="0" w:firstRowFirstColumn="0" w:firstRowLastColumn="0" w:lastRowFirstColumn="0" w:lastRowLastColumn="0"/>
            <w:tcW w:w="6663" w:type="dxa"/>
            <w:shd w:val="clear" w:color="auto" w:fill="E7F5F7" w:themeFill="accent1" w:themeFillTint="33"/>
          </w:tcPr>
          <w:p w14:paraId="17EDAFC4" w14:textId="47FCFCF8" w:rsidR="000C5600" w:rsidRPr="00AA4783" w:rsidRDefault="001C63B2" w:rsidP="00501080">
            <w:pPr>
              <w:pStyle w:val="ListBullet"/>
              <w:numPr>
                <w:ilvl w:val="0"/>
                <w:numId w:val="0"/>
              </w:numPr>
              <w:spacing w:before="0" w:after="0" w:line="240" w:lineRule="auto"/>
              <w:jc w:val="center"/>
              <w:rPr>
                <w:b w:val="0"/>
                <w:bCs/>
                <w:noProof/>
                <w:color w:val="00458B" w:themeColor="text2" w:themeTint="E6"/>
                <w:sz w:val="22"/>
                <w:szCs w:val="22"/>
              </w:rPr>
            </w:pPr>
            <w:r>
              <w:rPr>
                <w:b w:val="0"/>
                <w:bCs/>
                <w:caps w:val="0"/>
                <w:noProof/>
                <w:color w:val="00458B" w:themeColor="text2" w:themeTint="E6"/>
                <w:sz w:val="22"/>
                <w:szCs w:val="22"/>
              </w:rPr>
              <w:t>Centre of the road trees.</w:t>
            </w:r>
          </w:p>
        </w:tc>
        <w:tc>
          <w:tcPr>
            <w:tcW w:w="4252" w:type="dxa"/>
            <w:shd w:val="clear" w:color="auto" w:fill="E7F5F7" w:themeFill="accent1" w:themeFillTint="33"/>
          </w:tcPr>
          <w:p w14:paraId="147CB1E5" w14:textId="7D35411D" w:rsidR="000C5600" w:rsidRPr="00AA4783" w:rsidRDefault="00DC63F7" w:rsidP="00501080">
            <w:pPr>
              <w:pStyle w:val="ListBullet"/>
              <w:numPr>
                <w:ilvl w:val="0"/>
                <w:numId w:val="0"/>
              </w:numPr>
              <w:jc w:val="center"/>
              <w:cnfStyle w:val="000000000000" w:firstRow="0" w:lastRow="0" w:firstColumn="0" w:lastColumn="0" w:oddVBand="0" w:evenVBand="0" w:oddHBand="0" w:evenHBand="0" w:firstRowFirstColumn="0" w:firstRowLastColumn="0" w:lastRowFirstColumn="0" w:lastRowLastColumn="0"/>
              <w:rPr>
                <w:noProof/>
                <w:color w:val="00458B" w:themeColor="text2" w:themeTint="E6"/>
                <w:sz w:val="24"/>
                <w:szCs w:val="24"/>
              </w:rPr>
            </w:pPr>
            <w:r w:rsidRPr="00AA4783">
              <w:rPr>
                <w:bCs/>
                <w:noProof/>
                <w:color w:val="00458B" w:themeColor="text2" w:themeTint="E6"/>
                <w:sz w:val="22"/>
                <w:szCs w:val="22"/>
              </w:rPr>
              <w:t>More planting and renew old plantings</w:t>
            </w:r>
            <w:r>
              <w:rPr>
                <w:bCs/>
                <w:noProof/>
                <w:color w:val="00458B" w:themeColor="text2" w:themeTint="E6"/>
                <w:sz w:val="22"/>
                <w:szCs w:val="22"/>
              </w:rPr>
              <w:t xml:space="preserve"> in the garden bed area</w:t>
            </w:r>
            <w:r w:rsidRPr="00AA4783">
              <w:rPr>
                <w:bCs/>
                <w:noProof/>
                <w:color w:val="00458B" w:themeColor="text2" w:themeTint="E6"/>
                <w:sz w:val="22"/>
                <w:szCs w:val="22"/>
              </w:rPr>
              <w:t>.</w:t>
            </w:r>
          </w:p>
        </w:tc>
      </w:tr>
      <w:tr w:rsidR="000C5600" w14:paraId="23E77C9E" w14:textId="77777777" w:rsidTr="000C5600">
        <w:tc>
          <w:tcPr>
            <w:cnfStyle w:val="001000000000" w:firstRow="0" w:lastRow="0" w:firstColumn="1" w:lastColumn="0" w:oddVBand="0" w:evenVBand="0" w:oddHBand="0" w:evenHBand="0" w:firstRowFirstColumn="0" w:firstRowLastColumn="0" w:lastRowFirstColumn="0" w:lastRowLastColumn="0"/>
            <w:tcW w:w="6663" w:type="dxa"/>
            <w:vAlign w:val="top"/>
          </w:tcPr>
          <w:p w14:paraId="502BCC06" w14:textId="3BA5FB54" w:rsidR="005665D9" w:rsidRPr="00AC53F8" w:rsidRDefault="004532BA" w:rsidP="00AC53F8">
            <w:pPr>
              <w:pStyle w:val="ListBullet"/>
              <w:numPr>
                <w:ilvl w:val="0"/>
                <w:numId w:val="5"/>
              </w:numPr>
              <w:rPr>
                <w:b w:val="0"/>
                <w:bCs/>
                <w:iCs/>
                <w:caps w:val="0"/>
                <w:color w:val="0065CA" w:themeColor="text2" w:themeTint="BF"/>
                <w:sz w:val="20"/>
                <w:szCs w:val="20"/>
              </w:rPr>
            </w:pPr>
            <w:r w:rsidRPr="00752417">
              <w:rPr>
                <w:b w:val="0"/>
                <w:bCs/>
                <w:iCs/>
                <w:caps w:val="0"/>
                <w:color w:val="0065CA" w:themeColor="text2" w:themeTint="BF"/>
                <w:sz w:val="20"/>
                <w:szCs w:val="20"/>
              </w:rPr>
              <w:t>Due</w:t>
            </w:r>
            <w:r w:rsidR="00752417" w:rsidRPr="00752417">
              <w:rPr>
                <w:b w:val="0"/>
                <w:bCs/>
                <w:iCs/>
                <w:caps w:val="0"/>
                <w:color w:val="0065CA" w:themeColor="text2" w:themeTint="BF"/>
                <w:sz w:val="20"/>
                <w:szCs w:val="20"/>
              </w:rPr>
              <w:t xml:space="preserve"> </w:t>
            </w:r>
            <w:r w:rsidR="00752417">
              <w:rPr>
                <w:b w:val="0"/>
                <w:bCs/>
                <w:iCs/>
                <w:caps w:val="0"/>
                <w:color w:val="0065CA" w:themeColor="text2" w:themeTint="BF"/>
                <w:sz w:val="20"/>
                <w:szCs w:val="20"/>
              </w:rPr>
              <w:t xml:space="preserve">to </w:t>
            </w:r>
            <w:proofErr w:type="gramStart"/>
            <w:r w:rsidR="00752417">
              <w:rPr>
                <w:b w:val="0"/>
                <w:bCs/>
                <w:iCs/>
                <w:caps w:val="0"/>
                <w:color w:val="0065CA" w:themeColor="text2" w:themeTint="BF"/>
                <w:sz w:val="20"/>
                <w:szCs w:val="20"/>
              </w:rPr>
              <w:t>a large number of</w:t>
            </w:r>
            <w:proofErr w:type="gramEnd"/>
            <w:r w:rsidR="00752417">
              <w:rPr>
                <w:b w:val="0"/>
                <w:bCs/>
                <w:iCs/>
                <w:caps w:val="0"/>
                <w:color w:val="0065CA" w:themeColor="text2" w:themeTint="BF"/>
                <w:sz w:val="20"/>
                <w:szCs w:val="20"/>
              </w:rPr>
              <w:t xml:space="preserve"> people against the centre of the road trees and cost escalation we have removed these trees and added more planting to the </w:t>
            </w:r>
            <w:r w:rsidR="003F338E">
              <w:rPr>
                <w:b w:val="0"/>
                <w:bCs/>
                <w:iCs/>
                <w:caps w:val="0"/>
                <w:color w:val="0065CA" w:themeColor="text2" w:themeTint="BF"/>
                <w:sz w:val="20"/>
                <w:szCs w:val="20"/>
              </w:rPr>
              <w:t>garden beds. See updated plan</w:t>
            </w:r>
            <w:r w:rsidR="00362E49">
              <w:rPr>
                <w:b w:val="0"/>
                <w:bCs/>
                <w:iCs/>
                <w:caps w:val="0"/>
                <w:color w:val="0065CA" w:themeColor="text2" w:themeTint="BF"/>
                <w:sz w:val="20"/>
                <w:szCs w:val="20"/>
              </w:rPr>
              <w:t xml:space="preserve"> below</w:t>
            </w:r>
            <w:r w:rsidR="003F338E">
              <w:rPr>
                <w:b w:val="0"/>
                <w:bCs/>
                <w:iCs/>
                <w:caps w:val="0"/>
                <w:color w:val="0065CA" w:themeColor="text2" w:themeTint="BF"/>
                <w:sz w:val="20"/>
                <w:szCs w:val="20"/>
              </w:rPr>
              <w:t>.</w:t>
            </w:r>
          </w:p>
        </w:tc>
        <w:tc>
          <w:tcPr>
            <w:tcW w:w="4252" w:type="dxa"/>
            <w:vAlign w:val="top"/>
          </w:tcPr>
          <w:p w14:paraId="3B3EDBFB" w14:textId="69A79084" w:rsidR="000C5600" w:rsidRPr="00ED70F9" w:rsidRDefault="00ED70F9" w:rsidP="00ED70F9">
            <w:pPr>
              <w:pStyle w:val="ListBullet"/>
              <w:numPr>
                <w:ilvl w:val="0"/>
                <w:numId w:val="5"/>
              </w:numPr>
              <w:cnfStyle w:val="000000000000" w:firstRow="0" w:lastRow="0" w:firstColumn="0" w:lastColumn="0" w:oddVBand="0" w:evenVBand="0" w:oddHBand="0" w:evenHBand="0" w:firstRowFirstColumn="0" w:firstRowLastColumn="0" w:lastRowFirstColumn="0" w:lastRowLastColumn="0"/>
              <w:rPr>
                <w:iCs/>
                <w:sz w:val="20"/>
                <w:szCs w:val="20"/>
              </w:rPr>
            </w:pPr>
            <w:r w:rsidRPr="00ED70F9">
              <w:rPr>
                <w:iCs/>
                <w:color w:val="0065CA" w:themeColor="text2" w:themeTint="BF"/>
                <w:sz w:val="20"/>
                <w:szCs w:val="20"/>
              </w:rPr>
              <w:t>Indigenous plants have been chosen for new and old garden beds.</w:t>
            </w:r>
          </w:p>
        </w:tc>
      </w:tr>
    </w:tbl>
    <w:p w14:paraId="02A48E12" w14:textId="5005EE8E" w:rsidR="00BC2A7F" w:rsidRDefault="00BC2A7F" w:rsidP="00F15995">
      <w:pPr>
        <w:spacing w:line="260" w:lineRule="atLeast"/>
        <w:ind w:right="283"/>
        <w:jc w:val="both"/>
        <w:rPr>
          <w:sz w:val="24"/>
          <w:szCs w:val="24"/>
        </w:rPr>
      </w:pPr>
    </w:p>
    <w:p w14:paraId="1C7E3433" w14:textId="55B67DCF" w:rsidR="00BC2A7F" w:rsidRDefault="00BC2A7F"/>
    <w:tbl>
      <w:tblPr>
        <w:tblStyle w:val="TableGrid"/>
        <w:tblW w:w="0" w:type="auto"/>
        <w:tblLook w:val="04A0" w:firstRow="1" w:lastRow="0" w:firstColumn="1" w:lastColumn="0" w:noHBand="0" w:noVBand="1"/>
      </w:tblPr>
      <w:tblGrid>
        <w:gridCol w:w="10773"/>
      </w:tblGrid>
      <w:tr w:rsidR="00F15995" w:rsidRPr="00AA4688" w14:paraId="3C48A651" w14:textId="77777777" w:rsidTr="00E13FD8">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tcPr>
          <w:p w14:paraId="7DEB05C1" w14:textId="5578F5E5" w:rsidR="00F15995" w:rsidRPr="00AA4688" w:rsidRDefault="00F15995" w:rsidP="00E13FD8">
            <w:pPr>
              <w:pStyle w:val="BodyText"/>
              <w:ind w:right="283"/>
              <w:jc w:val="both"/>
              <w:rPr>
                <w:color w:val="003263" w:themeColor="text2"/>
                <w:sz w:val="24"/>
                <w:szCs w:val="24"/>
              </w:rPr>
            </w:pPr>
            <w:r w:rsidRPr="00AA4688">
              <w:rPr>
                <w:color w:val="003263" w:themeColor="text2"/>
                <w:sz w:val="24"/>
                <w:szCs w:val="24"/>
              </w:rPr>
              <w:t>WHAT WE HEARD</w:t>
            </w:r>
          </w:p>
        </w:tc>
      </w:tr>
    </w:tbl>
    <w:p w14:paraId="4A213CE1" w14:textId="77777777" w:rsidR="00F15995" w:rsidRDefault="00F15995" w:rsidP="00F15995">
      <w:pPr>
        <w:spacing w:line="260" w:lineRule="atLeast"/>
        <w:rPr>
          <w:rFonts w:ascii="Calibri" w:hAnsi="Calibri"/>
          <w:b/>
          <w:caps/>
          <w:sz w:val="24"/>
          <w:szCs w:val="21"/>
        </w:rPr>
      </w:pPr>
    </w:p>
    <w:p w14:paraId="78295A34" w14:textId="77777777" w:rsidR="00F15995" w:rsidRPr="00806A1F" w:rsidRDefault="00F15995" w:rsidP="00F15995">
      <w:pPr>
        <w:spacing w:line="260" w:lineRule="atLeast"/>
        <w:rPr>
          <w:rFonts w:ascii="Calibri" w:hAnsi="Calibri"/>
          <w:b/>
          <w:caps/>
          <w:sz w:val="24"/>
          <w:szCs w:val="21"/>
        </w:rPr>
      </w:pPr>
      <w:r w:rsidRPr="00806A1F">
        <w:rPr>
          <w:rFonts w:ascii="Calibri" w:hAnsi="Calibri"/>
          <w:b/>
          <w:caps/>
          <w:sz w:val="24"/>
          <w:szCs w:val="21"/>
        </w:rPr>
        <w:t>THE FEEDBACK</w:t>
      </w:r>
    </w:p>
    <w:p w14:paraId="35C98446" w14:textId="77777777" w:rsidR="00362E49" w:rsidRDefault="001D68E8" w:rsidP="00B507D4">
      <w:pPr>
        <w:pStyle w:val="BodyText"/>
        <w:spacing w:after="0" w:line="240" w:lineRule="auto"/>
        <w:ind w:right="283"/>
        <w:jc w:val="both"/>
        <w:rPr>
          <w:color w:val="231F20" w:themeColor="text1"/>
          <w:sz w:val="24"/>
          <w:szCs w:val="24"/>
        </w:rPr>
      </w:pPr>
      <w:r w:rsidRPr="00B507D4">
        <w:rPr>
          <w:color w:val="231F20" w:themeColor="text1"/>
          <w:sz w:val="24"/>
          <w:szCs w:val="24"/>
        </w:rPr>
        <w:t>While there were positives in trying to calm traffic and create better tree canopy cover</w:t>
      </w:r>
      <w:r w:rsidR="00DE1BA5" w:rsidRPr="00B507D4">
        <w:rPr>
          <w:color w:val="231F20" w:themeColor="text1"/>
          <w:sz w:val="24"/>
          <w:szCs w:val="24"/>
        </w:rPr>
        <w:t xml:space="preserve">, there were quite a few people worried about traffic </w:t>
      </w:r>
      <w:r w:rsidR="00086F31" w:rsidRPr="00B507D4">
        <w:rPr>
          <w:color w:val="231F20" w:themeColor="text1"/>
          <w:sz w:val="24"/>
          <w:szCs w:val="24"/>
        </w:rPr>
        <w:t xml:space="preserve">and parking </w:t>
      </w:r>
      <w:r w:rsidR="00DE1BA5" w:rsidRPr="00B507D4">
        <w:rPr>
          <w:color w:val="231F20" w:themeColor="text1"/>
          <w:sz w:val="24"/>
          <w:szCs w:val="24"/>
        </w:rPr>
        <w:t>impact</w:t>
      </w:r>
      <w:r w:rsidR="00B507D4">
        <w:rPr>
          <w:color w:val="231F20" w:themeColor="text1"/>
          <w:sz w:val="24"/>
          <w:szCs w:val="24"/>
        </w:rPr>
        <w:t>s</w:t>
      </w:r>
      <w:r w:rsidR="00DE1BA5" w:rsidRPr="00B507D4">
        <w:rPr>
          <w:color w:val="231F20" w:themeColor="text1"/>
          <w:sz w:val="24"/>
          <w:szCs w:val="24"/>
        </w:rPr>
        <w:t xml:space="preserve">. </w:t>
      </w:r>
    </w:p>
    <w:p w14:paraId="7F40CECF" w14:textId="0E64AB0C" w:rsidR="00F15995" w:rsidRPr="00B507D4" w:rsidRDefault="005E1F0E" w:rsidP="00B507D4">
      <w:pPr>
        <w:pStyle w:val="BodyText"/>
        <w:spacing w:after="0" w:line="240" w:lineRule="auto"/>
        <w:ind w:right="283"/>
        <w:jc w:val="both"/>
        <w:rPr>
          <w:color w:val="231F20" w:themeColor="text1"/>
          <w:sz w:val="24"/>
          <w:szCs w:val="24"/>
        </w:rPr>
      </w:pPr>
      <w:r w:rsidRPr="00B507D4">
        <w:rPr>
          <w:color w:val="231F20" w:themeColor="text1"/>
          <w:sz w:val="24"/>
          <w:szCs w:val="24"/>
        </w:rPr>
        <w:t xml:space="preserve">Due to </w:t>
      </w:r>
      <w:r w:rsidR="00362E49">
        <w:rPr>
          <w:color w:val="231F20" w:themeColor="text1"/>
          <w:sz w:val="24"/>
          <w:szCs w:val="24"/>
        </w:rPr>
        <w:t>the communities</w:t>
      </w:r>
      <w:r w:rsidRPr="00B507D4">
        <w:rPr>
          <w:color w:val="231F20" w:themeColor="text1"/>
          <w:sz w:val="24"/>
          <w:szCs w:val="24"/>
        </w:rPr>
        <w:t xml:space="preserve"> concerns</w:t>
      </w:r>
      <w:r w:rsidR="003B4EEA" w:rsidRPr="00F06041">
        <w:rPr>
          <w:color w:val="231F20" w:themeColor="text1"/>
          <w:sz w:val="24"/>
          <w:szCs w:val="24"/>
        </w:rPr>
        <w:t>,</w:t>
      </w:r>
      <w:r w:rsidRPr="00B507D4">
        <w:rPr>
          <w:color w:val="231F20" w:themeColor="text1"/>
          <w:sz w:val="24"/>
          <w:szCs w:val="24"/>
        </w:rPr>
        <w:t xml:space="preserve"> we have removed the</w:t>
      </w:r>
      <w:r w:rsidR="00B507D4">
        <w:rPr>
          <w:color w:val="231F20" w:themeColor="text1"/>
          <w:sz w:val="24"/>
          <w:szCs w:val="24"/>
        </w:rPr>
        <w:t xml:space="preserve"> proposed centre of the road</w:t>
      </w:r>
      <w:r w:rsidRPr="00B507D4">
        <w:rPr>
          <w:color w:val="231F20" w:themeColor="text1"/>
          <w:sz w:val="24"/>
          <w:szCs w:val="24"/>
        </w:rPr>
        <w:t xml:space="preserve"> trees and increase</w:t>
      </w:r>
      <w:r w:rsidR="00806A1F" w:rsidRPr="00B507D4">
        <w:rPr>
          <w:color w:val="231F20" w:themeColor="text1"/>
          <w:sz w:val="24"/>
          <w:szCs w:val="24"/>
        </w:rPr>
        <w:t>d planting in the existing and new</w:t>
      </w:r>
      <w:r w:rsidRPr="00B507D4">
        <w:rPr>
          <w:color w:val="231F20" w:themeColor="text1"/>
          <w:sz w:val="24"/>
          <w:szCs w:val="24"/>
        </w:rPr>
        <w:t xml:space="preserve"> garden beds</w:t>
      </w:r>
      <w:r w:rsidR="003B4EEA" w:rsidRPr="00F06041">
        <w:rPr>
          <w:color w:val="231F20" w:themeColor="text1"/>
          <w:sz w:val="24"/>
          <w:szCs w:val="24"/>
        </w:rPr>
        <w:t>.</w:t>
      </w:r>
      <w:r w:rsidRPr="00B507D4">
        <w:rPr>
          <w:color w:val="231F20" w:themeColor="text1"/>
          <w:sz w:val="24"/>
          <w:szCs w:val="24"/>
        </w:rPr>
        <w:t xml:space="preserve"> </w:t>
      </w:r>
      <w:r w:rsidR="00086F31" w:rsidRPr="00B507D4">
        <w:rPr>
          <w:color w:val="231F20" w:themeColor="text1"/>
          <w:sz w:val="24"/>
          <w:szCs w:val="24"/>
        </w:rPr>
        <w:t>See updated plan below.</w:t>
      </w:r>
    </w:p>
    <w:p w14:paraId="744AD481" w14:textId="77777777" w:rsidR="00BE7C54" w:rsidRPr="00AA4688" w:rsidRDefault="00BE7C54" w:rsidP="00012B91">
      <w:pPr>
        <w:pStyle w:val="ListBullet"/>
        <w:numPr>
          <w:ilvl w:val="0"/>
          <w:numId w:val="0"/>
        </w:numPr>
        <w:rPr>
          <w:noProof/>
          <w:sz w:val="24"/>
          <w:szCs w:val="24"/>
        </w:rPr>
      </w:pP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012B91" w:rsidRPr="00AA4688" w14:paraId="7C23ADBF" w14:textId="77777777" w:rsidTr="00BF79BF">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tcMar>
              <w:top w:w="0" w:type="dxa"/>
            </w:tcMar>
          </w:tcPr>
          <w:p w14:paraId="75C75C0F" w14:textId="77777777" w:rsidR="00012B91" w:rsidRPr="00AA4688" w:rsidRDefault="00012B91" w:rsidP="00BF79BF">
            <w:pPr>
              <w:pStyle w:val="BodyText"/>
              <w:rPr>
                <w:color w:val="003263" w:themeColor="text2"/>
                <w:sz w:val="24"/>
                <w:szCs w:val="24"/>
              </w:rPr>
            </w:pPr>
            <w:r w:rsidRPr="00AA4688">
              <w:rPr>
                <w:color w:val="003263" w:themeColor="text2"/>
                <w:sz w:val="24"/>
                <w:szCs w:val="24"/>
              </w:rPr>
              <w:t xml:space="preserve">NEXT STEPS </w:t>
            </w:r>
          </w:p>
        </w:tc>
      </w:tr>
    </w:tbl>
    <w:p w14:paraId="7FCD73CA" w14:textId="1C3EFBF0" w:rsidR="000B3F98" w:rsidRPr="00767D40" w:rsidRDefault="000623C0" w:rsidP="00AA4783">
      <w:pPr>
        <w:pStyle w:val="BodyText"/>
        <w:ind w:right="283"/>
        <w:jc w:val="both"/>
        <w:rPr>
          <w:iCs/>
          <w:sz w:val="24"/>
          <w:szCs w:val="24"/>
        </w:rPr>
      </w:pPr>
      <w:r w:rsidRPr="00767D40">
        <w:rPr>
          <w:iCs/>
          <w:sz w:val="24"/>
          <w:szCs w:val="24"/>
        </w:rPr>
        <w:t>This is the</w:t>
      </w:r>
      <w:r w:rsidR="006C203C" w:rsidRPr="00767D40">
        <w:rPr>
          <w:iCs/>
          <w:sz w:val="24"/>
          <w:szCs w:val="24"/>
        </w:rPr>
        <w:t xml:space="preserve"> </w:t>
      </w:r>
      <w:r w:rsidR="002F7E67">
        <w:rPr>
          <w:iCs/>
          <w:sz w:val="24"/>
          <w:szCs w:val="24"/>
        </w:rPr>
        <w:t xml:space="preserve">final </w:t>
      </w:r>
      <w:r w:rsidRPr="00767D40">
        <w:rPr>
          <w:iCs/>
          <w:sz w:val="24"/>
          <w:szCs w:val="24"/>
        </w:rPr>
        <w:t xml:space="preserve">stage of the engagement process. </w:t>
      </w:r>
      <w:r w:rsidR="00086F31" w:rsidRPr="00767D40">
        <w:rPr>
          <w:iCs/>
          <w:sz w:val="24"/>
          <w:szCs w:val="24"/>
        </w:rPr>
        <w:t xml:space="preserve">Comments provided have been </w:t>
      </w:r>
      <w:r w:rsidR="002F7E67">
        <w:rPr>
          <w:iCs/>
          <w:sz w:val="24"/>
          <w:szCs w:val="24"/>
        </w:rPr>
        <w:t>considered</w:t>
      </w:r>
      <w:r w:rsidR="009B5C83">
        <w:rPr>
          <w:iCs/>
          <w:sz w:val="24"/>
          <w:szCs w:val="24"/>
        </w:rPr>
        <w:t xml:space="preserve"> and captured</w:t>
      </w:r>
      <w:r w:rsidR="00086F31" w:rsidRPr="00767D40">
        <w:rPr>
          <w:iCs/>
          <w:sz w:val="24"/>
          <w:szCs w:val="24"/>
        </w:rPr>
        <w:t xml:space="preserve"> in the final plans.</w:t>
      </w:r>
    </w:p>
    <w:p w14:paraId="07E012E2" w14:textId="77777777" w:rsidR="00F15995" w:rsidRPr="00767D40" w:rsidRDefault="000B3F98" w:rsidP="00AA4783">
      <w:pPr>
        <w:pStyle w:val="BodyText"/>
        <w:ind w:right="283"/>
        <w:jc w:val="both"/>
        <w:rPr>
          <w:iCs/>
          <w:sz w:val="24"/>
          <w:szCs w:val="24"/>
        </w:rPr>
      </w:pPr>
      <w:r w:rsidRPr="00767D40">
        <w:rPr>
          <w:iCs/>
          <w:sz w:val="24"/>
          <w:szCs w:val="24"/>
        </w:rPr>
        <w:t>Comments that are outside our scope of works will be referred to other C</w:t>
      </w:r>
      <w:r w:rsidR="00300345" w:rsidRPr="00767D40">
        <w:rPr>
          <w:iCs/>
          <w:sz w:val="24"/>
          <w:szCs w:val="24"/>
        </w:rPr>
        <w:t>ity</w:t>
      </w:r>
      <w:r w:rsidRPr="00767D40">
        <w:rPr>
          <w:iCs/>
          <w:sz w:val="24"/>
          <w:szCs w:val="24"/>
        </w:rPr>
        <w:t xml:space="preserve"> departments for comment. Where there is some information/response we will present it on the HYS page.</w:t>
      </w:r>
    </w:p>
    <w:p w14:paraId="72556573" w14:textId="5682C85F" w:rsidR="00F15995" w:rsidRDefault="002D76ED" w:rsidP="00AA4783">
      <w:pPr>
        <w:pStyle w:val="BodyText"/>
        <w:ind w:right="283"/>
        <w:jc w:val="both"/>
        <w:rPr>
          <w:sz w:val="24"/>
          <w:szCs w:val="24"/>
        </w:rPr>
      </w:pPr>
      <w:r w:rsidRPr="00767D40">
        <w:rPr>
          <w:sz w:val="24"/>
          <w:szCs w:val="24"/>
        </w:rPr>
        <w:t xml:space="preserve">The plan will now be sent for quotes and a contractor will be appointed to </w:t>
      </w:r>
      <w:r w:rsidR="00767D40" w:rsidRPr="00767D40">
        <w:rPr>
          <w:sz w:val="24"/>
          <w:szCs w:val="24"/>
        </w:rPr>
        <w:t>construct as soon as possible.</w:t>
      </w:r>
    </w:p>
    <w:p w14:paraId="724DCC36" w14:textId="5625D051" w:rsidR="00362E49" w:rsidRDefault="00362E49" w:rsidP="00AA4783">
      <w:pPr>
        <w:pStyle w:val="BodyText"/>
        <w:ind w:right="283"/>
        <w:jc w:val="both"/>
        <w:rPr>
          <w:sz w:val="24"/>
          <w:szCs w:val="24"/>
        </w:rPr>
      </w:pPr>
      <w:r>
        <w:rPr>
          <w:sz w:val="24"/>
          <w:szCs w:val="24"/>
        </w:rPr>
        <w:t>Thank you.</w:t>
      </w:r>
    </w:p>
    <w:p w14:paraId="6EFC2E98" w14:textId="77777777" w:rsidR="006D307E" w:rsidRDefault="006D307E" w:rsidP="00AA4783">
      <w:pPr>
        <w:pStyle w:val="BodyText"/>
        <w:ind w:right="283"/>
        <w:jc w:val="both"/>
        <w:rPr>
          <w:sz w:val="24"/>
          <w:szCs w:val="24"/>
        </w:rPr>
      </w:pPr>
    </w:p>
    <w:p w14:paraId="6B6880DF" w14:textId="4D8D9911" w:rsidR="008F26FC" w:rsidRDefault="008F26FC" w:rsidP="00AA4783">
      <w:pPr>
        <w:pStyle w:val="BodyText"/>
        <w:ind w:right="283"/>
        <w:jc w:val="both"/>
        <w:rPr>
          <w:sz w:val="24"/>
          <w:szCs w:val="24"/>
        </w:rPr>
      </w:pPr>
      <w:r>
        <w:rPr>
          <w:sz w:val="24"/>
          <w:szCs w:val="24"/>
        </w:rPr>
        <w:br w:type="page"/>
      </w: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EE1EDA" w:rsidRPr="00AA4688" w14:paraId="7775123A" w14:textId="77777777" w:rsidTr="00DE2CF0">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tcMar>
              <w:top w:w="0" w:type="dxa"/>
            </w:tcMar>
          </w:tcPr>
          <w:p w14:paraId="31F74DEC" w14:textId="0876D51D" w:rsidR="00EE1EDA" w:rsidRPr="00AA4688" w:rsidRDefault="00EE1EDA" w:rsidP="00DE2CF0">
            <w:pPr>
              <w:pStyle w:val="BodyText"/>
              <w:rPr>
                <w:color w:val="003263" w:themeColor="text2"/>
                <w:sz w:val="24"/>
                <w:szCs w:val="24"/>
              </w:rPr>
            </w:pPr>
            <w:r>
              <w:rPr>
                <w:color w:val="003263" w:themeColor="text2"/>
                <w:sz w:val="24"/>
                <w:szCs w:val="24"/>
              </w:rPr>
              <w:lastRenderedPageBreak/>
              <w:t>Final plan</w:t>
            </w:r>
            <w:r w:rsidRPr="00AA4688">
              <w:rPr>
                <w:color w:val="003263" w:themeColor="text2"/>
                <w:sz w:val="24"/>
                <w:szCs w:val="24"/>
              </w:rPr>
              <w:t xml:space="preserve"> </w:t>
            </w:r>
          </w:p>
        </w:tc>
      </w:tr>
    </w:tbl>
    <w:p w14:paraId="58CB2109" w14:textId="51DA7673" w:rsidR="006D307E" w:rsidRPr="006B0731" w:rsidRDefault="000C4297" w:rsidP="006B0731">
      <w:pPr>
        <w:pStyle w:val="BodyText"/>
        <w:ind w:right="283"/>
        <w:jc w:val="both"/>
        <w:rPr>
          <w:iCs/>
          <w:sz w:val="48"/>
          <w:szCs w:val="48"/>
        </w:rPr>
      </w:pPr>
      <w:r>
        <w:rPr>
          <w:iCs/>
          <w:noProof/>
          <w:sz w:val="48"/>
          <w:szCs w:val="48"/>
        </w:rPr>
        <w:drawing>
          <wp:anchor distT="0" distB="0" distL="114300" distR="114300" simplePos="0" relativeHeight="251674624" behindDoc="0" locked="0" layoutInCell="1" allowOverlap="1" wp14:anchorId="44F09320" wp14:editId="4811577F">
            <wp:simplePos x="0" y="0"/>
            <wp:positionH relativeFrom="column">
              <wp:posOffset>249555</wp:posOffset>
            </wp:positionH>
            <wp:positionV relativeFrom="paragraph">
              <wp:posOffset>106045</wp:posOffset>
            </wp:positionV>
            <wp:extent cx="6166485" cy="8590280"/>
            <wp:effectExtent l="0" t="0" r="6350" b="0"/>
            <wp:wrapSquare wrapText="bothSides"/>
            <wp:docPr id="4" name="Picture 4" descr="A map of a road with traffic and parking l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map of a road with traffic and parking lots&#10;&#10;Description automatically generated"/>
                    <pic:cNvPicPr/>
                  </pic:nvPicPr>
                  <pic:blipFill rotWithShape="1">
                    <a:blip r:embed="rId31"/>
                    <a:srcRect l="1959" t="1386" r="2048" b="4040"/>
                    <a:stretch/>
                  </pic:blipFill>
                  <pic:spPr bwMode="auto">
                    <a:xfrm>
                      <a:off x="0" y="0"/>
                      <a:ext cx="6166485" cy="8590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6D307E" w:rsidRPr="006B0731" w:rsidSect="00834B70">
      <w:headerReference w:type="default" r:id="rId32"/>
      <w:type w:val="continuous"/>
      <w:pgSz w:w="11907" w:h="16840" w:code="9"/>
      <w:pgMar w:top="822" w:right="567" w:bottom="1418"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FA0C4" w14:textId="77777777" w:rsidR="00F25FA0" w:rsidRDefault="00F25FA0" w:rsidP="00CE604F">
      <w:r>
        <w:separator/>
      </w:r>
    </w:p>
    <w:p w14:paraId="57B7804E" w14:textId="77777777" w:rsidR="00F25FA0" w:rsidRDefault="00F25FA0" w:rsidP="00CE604F"/>
    <w:p w14:paraId="35C208E7" w14:textId="77777777" w:rsidR="00F25FA0" w:rsidRDefault="00F25FA0" w:rsidP="00CE604F"/>
    <w:p w14:paraId="6FDC5437" w14:textId="77777777" w:rsidR="00F25FA0" w:rsidRDefault="00F25FA0" w:rsidP="00CE604F"/>
  </w:endnote>
  <w:endnote w:type="continuationSeparator" w:id="0">
    <w:p w14:paraId="41F04308" w14:textId="77777777" w:rsidR="00F25FA0" w:rsidRDefault="00F25FA0" w:rsidP="00CE604F">
      <w:r>
        <w:continuationSeparator/>
      </w:r>
    </w:p>
    <w:p w14:paraId="39486B3D" w14:textId="77777777" w:rsidR="00F25FA0" w:rsidRDefault="00F25FA0" w:rsidP="00CE604F"/>
    <w:p w14:paraId="2A46DB21" w14:textId="77777777" w:rsidR="00F25FA0" w:rsidRDefault="00F25FA0" w:rsidP="00CE604F"/>
    <w:p w14:paraId="7B513DE7" w14:textId="77777777" w:rsidR="00F25FA0" w:rsidRDefault="00F25FA0"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D4A4D79-DB9D-4ED9-861D-676DDF221E6E}"/>
    <w:embedBold r:id="rId2" w:fontKey="{6D504F8A-0376-4AA6-9C8C-5B4740D7EE2C}"/>
    <w:embedItalic r:id="rId3" w:fontKey="{FCAE7011-6068-4B87-97BA-B075F95C8975}"/>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randon Grotesque Bold">
    <w:altName w:val="Calibri"/>
    <w:panose1 w:val="00000000000000000000"/>
    <w:charset w:val="00"/>
    <w:family w:val="swiss"/>
    <w:notTrueType/>
    <w:pitch w:val="variable"/>
    <w:sig w:usb0="A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35C42" w14:textId="77777777" w:rsidR="007D79BD" w:rsidRDefault="007D79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F6AFF" w14:textId="77777777" w:rsidR="00012B91" w:rsidRDefault="00012B91" w:rsidP="008143BB">
    <w:pPr>
      <w:pStyle w:val="Footer"/>
      <w:jc w:val="center"/>
    </w:pPr>
    <w:r>
      <w:rPr>
        <w:noProof/>
      </w:rPr>
      <w:drawing>
        <wp:anchor distT="0" distB="0" distL="114300" distR="114300" simplePos="0" relativeHeight="251659264" behindDoc="1" locked="0" layoutInCell="1" allowOverlap="1" wp14:anchorId="7B86A006" wp14:editId="76B5FCCA">
          <wp:simplePos x="361950" y="9610725"/>
          <wp:positionH relativeFrom="page">
            <wp:align>left</wp:align>
          </wp:positionH>
          <wp:positionV relativeFrom="page">
            <wp:align>bottom</wp:align>
          </wp:positionV>
          <wp:extent cx="7553960" cy="666750"/>
          <wp:effectExtent l="0" t="0" r="0" b="0"/>
          <wp:wrapNone/>
          <wp:docPr id="11"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rotWithShape="1">
                  <a:blip r:embed="rId1">
                    <a:extLst>
                      <a:ext uri="{28A0092B-C50C-407E-A947-70E740481C1C}">
                        <a14:useLocalDpi xmlns:a14="http://schemas.microsoft.com/office/drawing/2010/main" val="0"/>
                      </a:ext>
                    </a:extLst>
                  </a:blip>
                  <a:srcRect b="16134"/>
                  <a:stretch/>
                </pic:blipFill>
                <pic:spPr bwMode="auto">
                  <a:xfrm>
                    <a:off x="0" y="0"/>
                    <a:ext cx="7560000" cy="6672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FA261" w14:textId="77777777" w:rsidR="007D79BD" w:rsidRDefault="007D79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2B8409" w14:textId="77777777" w:rsidR="00F25FA0" w:rsidRDefault="00F25FA0" w:rsidP="00CE604F">
      <w:r>
        <w:separator/>
      </w:r>
    </w:p>
    <w:p w14:paraId="25752A1C" w14:textId="77777777" w:rsidR="00F25FA0" w:rsidRDefault="00F25FA0" w:rsidP="00CE604F"/>
    <w:p w14:paraId="1ADD29AC" w14:textId="77777777" w:rsidR="00F25FA0" w:rsidRDefault="00F25FA0" w:rsidP="00CE604F"/>
    <w:p w14:paraId="3194797C" w14:textId="77777777" w:rsidR="00F25FA0" w:rsidRDefault="00F25FA0" w:rsidP="00CE604F"/>
  </w:footnote>
  <w:footnote w:type="continuationSeparator" w:id="0">
    <w:p w14:paraId="72572750" w14:textId="77777777" w:rsidR="00F25FA0" w:rsidRDefault="00F25FA0" w:rsidP="00CE604F">
      <w:r>
        <w:continuationSeparator/>
      </w:r>
    </w:p>
    <w:p w14:paraId="148C2E30" w14:textId="77777777" w:rsidR="00F25FA0" w:rsidRDefault="00F25FA0" w:rsidP="00CE604F"/>
    <w:p w14:paraId="60D4A04E" w14:textId="77777777" w:rsidR="00F25FA0" w:rsidRDefault="00F25FA0" w:rsidP="00CE604F"/>
    <w:p w14:paraId="5816CB5E" w14:textId="77777777" w:rsidR="00F25FA0" w:rsidRDefault="00F25FA0"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FD107" w14:textId="77777777" w:rsidR="007D79BD" w:rsidRDefault="007D79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8070E" w14:textId="77777777" w:rsidR="00012B91" w:rsidRDefault="00012B91">
    <w:pPr>
      <w:pStyle w:val="Header"/>
    </w:pPr>
    <w:r>
      <w:rPr>
        <w:noProof/>
      </w:rPr>
      <mc:AlternateContent>
        <mc:Choice Requires="wps">
          <w:drawing>
            <wp:anchor distT="45720" distB="45720" distL="114300" distR="114300" simplePos="0" relativeHeight="251663360" behindDoc="0" locked="0" layoutInCell="1" allowOverlap="1" wp14:anchorId="76B26FED" wp14:editId="367CCB76">
              <wp:simplePos x="0" y="0"/>
              <wp:positionH relativeFrom="column">
                <wp:posOffset>203200</wp:posOffset>
              </wp:positionH>
              <wp:positionV relativeFrom="paragraph">
                <wp:posOffset>415128</wp:posOffset>
              </wp:positionV>
              <wp:extent cx="4587875" cy="1229995"/>
              <wp:effectExtent l="0" t="0" r="3175"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7875" cy="1229995"/>
                      </a:xfrm>
                      <a:prstGeom prst="rect">
                        <a:avLst/>
                      </a:prstGeom>
                      <a:noFill/>
                      <a:ln w="9525">
                        <a:noFill/>
                        <a:miter lim="800000"/>
                        <a:headEnd/>
                        <a:tailEnd/>
                      </a:ln>
                    </wps:spPr>
                    <wps:txbx>
                      <w:txbxContent>
                        <w:p w14:paraId="0AF3B73F" w14:textId="77777777" w:rsidR="00B730D2" w:rsidRDefault="00AB74D9">
                          <w:pPr>
                            <w:rPr>
                              <w:rFonts w:asciiTheme="majorHAnsi" w:hAnsiTheme="majorHAnsi" w:cstheme="majorHAnsi"/>
                              <w:b/>
                              <w:bCs/>
                              <w:color w:val="003361"/>
                              <w:sz w:val="52"/>
                              <w:szCs w:val="52"/>
                            </w:rPr>
                          </w:pPr>
                          <w:r>
                            <w:rPr>
                              <w:rFonts w:asciiTheme="majorHAnsi" w:hAnsiTheme="majorHAnsi" w:cstheme="majorHAnsi"/>
                              <w:b/>
                              <w:bCs/>
                              <w:color w:val="003361"/>
                              <w:sz w:val="52"/>
                              <w:szCs w:val="52"/>
                            </w:rPr>
                            <w:t xml:space="preserve">NORTH VALLEY </w:t>
                          </w:r>
                          <w:r w:rsidR="00004FE1">
                            <w:rPr>
                              <w:rFonts w:asciiTheme="majorHAnsi" w:hAnsiTheme="majorHAnsi" w:cstheme="majorHAnsi"/>
                              <w:b/>
                              <w:bCs/>
                              <w:color w:val="003361"/>
                              <w:sz w:val="52"/>
                              <w:szCs w:val="52"/>
                            </w:rPr>
                            <w:t xml:space="preserve">ROAD </w:t>
                          </w:r>
                        </w:p>
                        <w:p w14:paraId="42C9A7FB" w14:textId="77777777" w:rsidR="00012B91" w:rsidRPr="00004FE1" w:rsidRDefault="00AB74D9">
                          <w:pPr>
                            <w:rPr>
                              <w:rFonts w:asciiTheme="majorHAnsi" w:hAnsiTheme="majorHAnsi" w:cstheme="majorHAnsi"/>
                              <w:b/>
                              <w:bCs/>
                              <w:color w:val="003361"/>
                              <w:sz w:val="52"/>
                              <w:szCs w:val="52"/>
                            </w:rPr>
                          </w:pPr>
                          <w:r>
                            <w:rPr>
                              <w:rFonts w:asciiTheme="majorHAnsi" w:hAnsiTheme="majorHAnsi" w:cstheme="majorHAnsi"/>
                              <w:b/>
                              <w:bCs/>
                              <w:color w:val="003361"/>
                              <w:sz w:val="52"/>
                              <w:szCs w:val="52"/>
                            </w:rPr>
                            <w:t xml:space="preserve">GREENING </w:t>
                          </w:r>
                          <w:r w:rsidR="00004FE1">
                            <w:rPr>
                              <w:rFonts w:asciiTheme="majorHAnsi" w:hAnsiTheme="majorHAnsi" w:cstheme="majorHAnsi"/>
                              <w:b/>
                              <w:bCs/>
                              <w:color w:val="003361"/>
                              <w:sz w:val="52"/>
                              <w:szCs w:val="52"/>
                            </w:rPr>
                            <w:t>PROJECT</w:t>
                          </w:r>
                          <w:r w:rsidR="00137AF1">
                            <w:rPr>
                              <w:rFonts w:asciiTheme="majorHAnsi" w:hAnsiTheme="majorHAnsi" w:cstheme="majorHAnsi"/>
                              <w:b/>
                              <w:bCs/>
                              <w:color w:val="003361"/>
                              <w:sz w:val="52"/>
                              <w:szCs w:val="52"/>
                            </w:rPr>
                            <w:t xml:space="preserve"> Report 2</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76B26FED" id="_x0000_t202" coordsize="21600,21600" o:spt="202" path="m,l,21600r21600,l21600,xe">
              <v:stroke joinstyle="miter"/>
              <v:path gradientshapeok="t" o:connecttype="rect"/>
            </v:shapetype>
            <v:shape id="_x0000_s1050" type="#_x0000_t202" style="position:absolute;margin-left:16pt;margin-top:32.7pt;width:361.25pt;height:96.8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" filled="f" stroked="f">
              <v:textbox inset="0,0,0,0">
                <w:txbxContent>
                  <w:p w14:paraId="0AF3B73F" w14:textId="77777777" w:rsidR="00B730D2" w:rsidRDefault="00AB74D9">
                    <w:pPr>
                      <w:rPr>
                        <w:rFonts w:asciiTheme="majorHAnsi" w:hAnsiTheme="majorHAnsi" w:cstheme="majorHAnsi"/>
                        <w:b/>
                        <w:bCs/>
                        <w:color w:val="003361"/>
                        <w:sz w:val="52"/>
                        <w:szCs w:val="52"/>
                      </w:rPr>
                    </w:pPr>
                    <w:r>
                      <w:rPr>
                        <w:rFonts w:asciiTheme="majorHAnsi" w:hAnsiTheme="majorHAnsi" w:cstheme="majorHAnsi"/>
                        <w:b/>
                        <w:bCs/>
                        <w:color w:val="003361"/>
                        <w:sz w:val="52"/>
                        <w:szCs w:val="52"/>
                      </w:rPr>
                      <w:t xml:space="preserve">NORTH VALLEY </w:t>
                    </w:r>
                    <w:r w:rsidR="00004FE1">
                      <w:rPr>
                        <w:rFonts w:asciiTheme="majorHAnsi" w:hAnsiTheme="majorHAnsi" w:cstheme="majorHAnsi"/>
                        <w:b/>
                        <w:bCs/>
                        <w:color w:val="003361"/>
                        <w:sz w:val="52"/>
                        <w:szCs w:val="52"/>
                      </w:rPr>
                      <w:t xml:space="preserve">ROAD </w:t>
                    </w:r>
                  </w:p>
                  <w:p w14:paraId="42C9A7FB" w14:textId="77777777" w:rsidR="00012B91" w:rsidRPr="00004FE1" w:rsidRDefault="00AB74D9">
                    <w:pPr>
                      <w:rPr>
                        <w:rFonts w:asciiTheme="majorHAnsi" w:hAnsiTheme="majorHAnsi" w:cstheme="majorHAnsi"/>
                        <w:b/>
                        <w:bCs/>
                        <w:color w:val="003361"/>
                        <w:sz w:val="52"/>
                        <w:szCs w:val="52"/>
                      </w:rPr>
                    </w:pPr>
                    <w:r>
                      <w:rPr>
                        <w:rFonts w:asciiTheme="majorHAnsi" w:hAnsiTheme="majorHAnsi" w:cstheme="majorHAnsi"/>
                        <w:b/>
                        <w:bCs/>
                        <w:color w:val="003361"/>
                        <w:sz w:val="52"/>
                        <w:szCs w:val="52"/>
                      </w:rPr>
                      <w:t xml:space="preserve">GREENING </w:t>
                    </w:r>
                    <w:r w:rsidR="00004FE1">
                      <w:rPr>
                        <w:rFonts w:asciiTheme="majorHAnsi" w:hAnsiTheme="majorHAnsi" w:cstheme="majorHAnsi"/>
                        <w:b/>
                        <w:bCs/>
                        <w:color w:val="003361"/>
                        <w:sz w:val="52"/>
                        <w:szCs w:val="52"/>
                      </w:rPr>
                      <w:t>PROJECT</w:t>
                    </w:r>
                    <w:r w:rsidR="00137AF1">
                      <w:rPr>
                        <w:rFonts w:asciiTheme="majorHAnsi" w:hAnsiTheme="majorHAnsi" w:cstheme="majorHAnsi"/>
                        <w:b/>
                        <w:bCs/>
                        <w:color w:val="003361"/>
                        <w:sz w:val="52"/>
                        <w:szCs w:val="52"/>
                      </w:rPr>
                      <w:t xml:space="preserve"> Report 2</w:t>
                    </w:r>
                  </w:p>
                </w:txbxContent>
              </v:textbox>
              <w10:wrap type="square"/>
            </v:shape>
          </w:pict>
        </mc:Fallback>
      </mc:AlternateContent>
    </w:r>
    <w:r>
      <w:rPr>
        <w:noProof/>
      </w:rPr>
      <mc:AlternateContent>
        <mc:Choice Requires="wpc">
          <w:drawing>
            <wp:anchor distT="0" distB="0" distL="114300" distR="114300" simplePos="0" relativeHeight="251662336" behindDoc="0" locked="0" layoutInCell="1" allowOverlap="1" wp14:anchorId="6C964B27" wp14:editId="5CCDF67A">
              <wp:simplePos x="0" y="0"/>
              <wp:positionH relativeFrom="column">
                <wp:posOffset>635</wp:posOffset>
              </wp:positionH>
              <wp:positionV relativeFrom="paragraph">
                <wp:posOffset>170815</wp:posOffset>
              </wp:positionV>
              <wp:extent cx="6840220" cy="1638300"/>
              <wp:effectExtent l="0" t="0" r="0" b="0"/>
              <wp:wrapNone/>
              <wp:docPr id="8"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5" name="Freeform 42"/>
                      <wps:cNvSpPr>
                        <a:spLocks/>
                      </wps:cNvSpPr>
                      <wps:spPr bwMode="auto">
                        <a:xfrm>
                          <a:off x="4261485" y="3175"/>
                          <a:ext cx="2578735" cy="1635125"/>
                        </a:xfrm>
                        <a:custGeom>
                          <a:avLst/>
                          <a:gdLst>
                            <a:gd name="T0" fmla="*/ 1097 w 4061"/>
                            <a:gd name="T1" fmla="*/ 0 h 2575"/>
                            <a:gd name="T2" fmla="*/ 0 w 4061"/>
                            <a:gd name="T3" fmla="*/ 2575 h 2575"/>
                            <a:gd name="T4" fmla="*/ 4061 w 4061"/>
                            <a:gd name="T5" fmla="*/ 2575 h 2575"/>
                            <a:gd name="T6" fmla="*/ 4061 w 4061"/>
                            <a:gd name="T7" fmla="*/ 0 h 2575"/>
                            <a:gd name="T8" fmla="*/ 1097 w 4061"/>
                            <a:gd name="T9" fmla="*/ 0 h 2575"/>
                          </a:gdLst>
                          <a:ahLst/>
                          <a:cxnLst>
                            <a:cxn ang="0">
                              <a:pos x="T0" y="T1"/>
                            </a:cxn>
                            <a:cxn ang="0">
                              <a:pos x="T2" y="T3"/>
                            </a:cxn>
                            <a:cxn ang="0">
                              <a:pos x="T4" y="T5"/>
                            </a:cxn>
                            <a:cxn ang="0">
                              <a:pos x="T6" y="T7"/>
                            </a:cxn>
                            <a:cxn ang="0">
                              <a:pos x="T8" y="T9"/>
                            </a:cxn>
                          </a:cxnLst>
                          <a:rect l="0" t="0" r="r" b="b"/>
                          <a:pathLst>
                            <a:path w="4061" h="2575">
                              <a:moveTo>
                                <a:pt x="1097" y="0"/>
                              </a:moveTo>
                              <a:lnTo>
                                <a:pt x="0" y="2575"/>
                              </a:lnTo>
                              <a:lnTo>
                                <a:pt x="4061" y="2575"/>
                              </a:lnTo>
                              <a:lnTo>
                                <a:pt x="4061" y="0"/>
                              </a:lnTo>
                              <a:lnTo>
                                <a:pt x="1097" y="0"/>
                              </a:lnTo>
                              <a:close/>
                            </a:path>
                          </a:pathLst>
                        </a:custGeom>
                        <a:solidFill>
                          <a:srgbClr val="F3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43"/>
                      <wps:cNvSpPr>
                        <a:spLocks/>
                      </wps:cNvSpPr>
                      <wps:spPr bwMode="auto">
                        <a:xfrm>
                          <a:off x="-3175" y="3175"/>
                          <a:ext cx="4836795" cy="1635125"/>
                        </a:xfrm>
                        <a:custGeom>
                          <a:avLst/>
                          <a:gdLst>
                            <a:gd name="T0" fmla="*/ 0 w 7617"/>
                            <a:gd name="T1" fmla="*/ 0 h 2575"/>
                            <a:gd name="T2" fmla="*/ 0 w 7617"/>
                            <a:gd name="T3" fmla="*/ 2575 h 2575"/>
                            <a:gd name="T4" fmla="*/ 6515 w 7617"/>
                            <a:gd name="T5" fmla="*/ 2575 h 2575"/>
                            <a:gd name="T6" fmla="*/ 7617 w 7617"/>
                            <a:gd name="T7" fmla="*/ 0 h 2575"/>
                            <a:gd name="T8" fmla="*/ 0 w 7617"/>
                            <a:gd name="T9" fmla="*/ 0 h 2575"/>
                          </a:gdLst>
                          <a:ahLst/>
                          <a:cxnLst>
                            <a:cxn ang="0">
                              <a:pos x="T0" y="T1"/>
                            </a:cxn>
                            <a:cxn ang="0">
                              <a:pos x="T2" y="T3"/>
                            </a:cxn>
                            <a:cxn ang="0">
                              <a:pos x="T4" y="T5"/>
                            </a:cxn>
                            <a:cxn ang="0">
                              <a:pos x="T6" y="T7"/>
                            </a:cxn>
                            <a:cxn ang="0">
                              <a:pos x="T8" y="T9"/>
                            </a:cxn>
                          </a:cxnLst>
                          <a:rect l="0" t="0" r="r" b="b"/>
                          <a:pathLst>
                            <a:path w="7617" h="2575">
                              <a:moveTo>
                                <a:pt x="0" y="0"/>
                              </a:moveTo>
                              <a:lnTo>
                                <a:pt x="0" y="2575"/>
                              </a:lnTo>
                              <a:lnTo>
                                <a:pt x="6515" y="2575"/>
                              </a:lnTo>
                              <a:lnTo>
                                <a:pt x="7617" y="0"/>
                              </a:lnTo>
                              <a:lnTo>
                                <a:pt x="0" y="0"/>
                              </a:lnTo>
                              <a:close/>
                            </a:path>
                          </a:pathLst>
                        </a:custGeom>
                        <a:solidFill>
                          <a:srgbClr val="C9E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cNvPr id="391" name="Group 391"/>
                      <wpg:cNvGrpSpPr/>
                      <wpg:grpSpPr>
                        <a:xfrm>
                          <a:off x="4731385" y="975360"/>
                          <a:ext cx="1853565" cy="467360"/>
                          <a:chOff x="4731385" y="975360"/>
                          <a:chExt cx="1853565" cy="467360"/>
                        </a:xfrm>
                        <a:solidFill>
                          <a:srgbClr val="003361"/>
                        </a:solidFill>
                      </wpg:grpSpPr>
                      <wps:wsp>
                        <wps:cNvPr id="367" name="Freeform 44"/>
                        <wps:cNvSpPr>
                          <a:spLocks/>
                        </wps:cNvSpPr>
                        <wps:spPr bwMode="auto">
                          <a:xfrm>
                            <a:off x="5496560" y="1306830"/>
                            <a:ext cx="146050" cy="135890"/>
                          </a:xfrm>
                          <a:custGeom>
                            <a:avLst/>
                            <a:gdLst>
                              <a:gd name="T0" fmla="*/ 47 w 47"/>
                              <a:gd name="T1" fmla="*/ 2 h 43"/>
                              <a:gd name="T2" fmla="*/ 47 w 47"/>
                              <a:gd name="T3" fmla="*/ 0 h 43"/>
                              <a:gd name="T4" fmla="*/ 32 w 47"/>
                              <a:gd name="T5" fmla="*/ 0 h 43"/>
                              <a:gd name="T6" fmla="*/ 32 w 47"/>
                              <a:gd name="T7" fmla="*/ 2 h 43"/>
                              <a:gd name="T8" fmla="*/ 38 w 47"/>
                              <a:gd name="T9" fmla="*/ 12 h 43"/>
                              <a:gd name="T10" fmla="*/ 38 w 47"/>
                              <a:gd name="T11" fmla="*/ 30 h 43"/>
                              <a:gd name="T12" fmla="*/ 12 w 47"/>
                              <a:gd name="T13" fmla="*/ 0 h 43"/>
                              <a:gd name="T14" fmla="*/ 0 w 47"/>
                              <a:gd name="T15" fmla="*/ 0 h 43"/>
                              <a:gd name="T16" fmla="*/ 0 w 47"/>
                              <a:gd name="T17" fmla="*/ 2 h 43"/>
                              <a:gd name="T18" fmla="*/ 6 w 47"/>
                              <a:gd name="T19" fmla="*/ 6 h 43"/>
                              <a:gd name="T20" fmla="*/ 6 w 47"/>
                              <a:gd name="T21" fmla="*/ 6 h 43"/>
                              <a:gd name="T22" fmla="*/ 6 w 47"/>
                              <a:gd name="T23" fmla="*/ 32 h 43"/>
                              <a:gd name="T24" fmla="*/ 0 w 47"/>
                              <a:gd name="T25" fmla="*/ 40 h 43"/>
                              <a:gd name="T26" fmla="*/ 0 w 47"/>
                              <a:gd name="T27" fmla="*/ 42 h 43"/>
                              <a:gd name="T28" fmla="*/ 15 w 47"/>
                              <a:gd name="T29" fmla="*/ 42 h 43"/>
                              <a:gd name="T30" fmla="*/ 15 w 47"/>
                              <a:gd name="T31" fmla="*/ 40 h 43"/>
                              <a:gd name="T32" fmla="*/ 9 w 47"/>
                              <a:gd name="T33" fmla="*/ 30 h 43"/>
                              <a:gd name="T34" fmla="*/ 9 w 47"/>
                              <a:gd name="T35" fmla="*/ 9 h 43"/>
                              <a:gd name="T36" fmla="*/ 38 w 47"/>
                              <a:gd name="T37" fmla="*/ 43 h 43"/>
                              <a:gd name="T38" fmla="*/ 41 w 47"/>
                              <a:gd name="T39" fmla="*/ 43 h 43"/>
                              <a:gd name="T40" fmla="*/ 41 w 47"/>
                              <a:gd name="T41" fmla="*/ 12 h 43"/>
                              <a:gd name="T42" fmla="*/ 42 w 47"/>
                              <a:gd name="T43" fmla="*/ 4 h 43"/>
                              <a:gd name="T44" fmla="*/ 47 w 47"/>
                              <a:gd name="T45" fmla="*/ 2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7" h="43">
                                <a:moveTo>
                                  <a:pt x="47" y="2"/>
                                </a:moveTo>
                                <a:cubicBezTo>
                                  <a:pt x="47" y="0"/>
                                  <a:pt x="47" y="0"/>
                                  <a:pt x="47" y="0"/>
                                </a:cubicBezTo>
                                <a:cubicBezTo>
                                  <a:pt x="45" y="0"/>
                                  <a:pt x="34" y="0"/>
                                  <a:pt x="32" y="0"/>
                                </a:cubicBezTo>
                                <a:cubicBezTo>
                                  <a:pt x="32" y="2"/>
                                  <a:pt x="32" y="2"/>
                                  <a:pt x="32" y="2"/>
                                </a:cubicBezTo>
                                <a:cubicBezTo>
                                  <a:pt x="38" y="2"/>
                                  <a:pt x="38" y="7"/>
                                  <a:pt x="38" y="12"/>
                                </a:cubicBezTo>
                                <a:cubicBezTo>
                                  <a:pt x="38" y="30"/>
                                  <a:pt x="38" y="30"/>
                                  <a:pt x="38" y="30"/>
                                </a:cubicBezTo>
                                <a:cubicBezTo>
                                  <a:pt x="38" y="30"/>
                                  <a:pt x="13" y="0"/>
                                  <a:pt x="12" y="0"/>
                                </a:cubicBezTo>
                                <a:cubicBezTo>
                                  <a:pt x="0" y="0"/>
                                  <a:pt x="0" y="0"/>
                                  <a:pt x="0" y="0"/>
                                </a:cubicBezTo>
                                <a:cubicBezTo>
                                  <a:pt x="0" y="2"/>
                                  <a:pt x="0" y="2"/>
                                  <a:pt x="0" y="2"/>
                                </a:cubicBezTo>
                                <a:cubicBezTo>
                                  <a:pt x="3" y="2"/>
                                  <a:pt x="4" y="3"/>
                                  <a:pt x="6" y="6"/>
                                </a:cubicBezTo>
                                <a:cubicBezTo>
                                  <a:pt x="6" y="6"/>
                                  <a:pt x="6" y="6"/>
                                  <a:pt x="6" y="6"/>
                                </a:cubicBezTo>
                                <a:cubicBezTo>
                                  <a:pt x="6" y="32"/>
                                  <a:pt x="6" y="32"/>
                                  <a:pt x="6" y="32"/>
                                </a:cubicBezTo>
                                <a:cubicBezTo>
                                  <a:pt x="6" y="37"/>
                                  <a:pt x="6" y="39"/>
                                  <a:pt x="0" y="40"/>
                                </a:cubicBezTo>
                                <a:cubicBezTo>
                                  <a:pt x="0" y="42"/>
                                  <a:pt x="0" y="42"/>
                                  <a:pt x="0" y="42"/>
                                </a:cubicBezTo>
                                <a:cubicBezTo>
                                  <a:pt x="15" y="42"/>
                                  <a:pt x="15" y="42"/>
                                  <a:pt x="15" y="42"/>
                                </a:cubicBezTo>
                                <a:cubicBezTo>
                                  <a:pt x="15" y="40"/>
                                  <a:pt x="15" y="40"/>
                                  <a:pt x="15" y="40"/>
                                </a:cubicBezTo>
                                <a:cubicBezTo>
                                  <a:pt x="9" y="40"/>
                                  <a:pt x="9" y="34"/>
                                  <a:pt x="9" y="30"/>
                                </a:cubicBezTo>
                                <a:cubicBezTo>
                                  <a:pt x="9" y="9"/>
                                  <a:pt x="9" y="9"/>
                                  <a:pt x="9" y="9"/>
                                </a:cubicBezTo>
                                <a:cubicBezTo>
                                  <a:pt x="9" y="9"/>
                                  <a:pt x="38" y="42"/>
                                  <a:pt x="38" y="43"/>
                                </a:cubicBezTo>
                                <a:cubicBezTo>
                                  <a:pt x="41" y="43"/>
                                  <a:pt x="41" y="43"/>
                                  <a:pt x="41" y="43"/>
                                </a:cubicBezTo>
                                <a:cubicBezTo>
                                  <a:pt x="41" y="12"/>
                                  <a:pt x="41" y="12"/>
                                  <a:pt x="41" y="12"/>
                                </a:cubicBezTo>
                                <a:cubicBezTo>
                                  <a:pt x="41" y="10"/>
                                  <a:pt x="41" y="6"/>
                                  <a:pt x="42" y="4"/>
                                </a:cubicBezTo>
                                <a:cubicBezTo>
                                  <a:pt x="43" y="2"/>
                                  <a:pt x="45" y="2"/>
                                  <a:pt x="47" y="2"/>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45"/>
                        <wps:cNvSpPr>
                          <a:spLocks/>
                        </wps:cNvSpPr>
                        <wps:spPr bwMode="auto">
                          <a:xfrm>
                            <a:off x="5661660" y="1290955"/>
                            <a:ext cx="152400" cy="151765"/>
                          </a:xfrm>
                          <a:custGeom>
                            <a:avLst/>
                            <a:gdLst>
                              <a:gd name="T0" fmla="*/ 49 w 49"/>
                              <a:gd name="T1" fmla="*/ 29 h 48"/>
                              <a:gd name="T2" fmla="*/ 49 w 49"/>
                              <a:gd name="T3" fmla="*/ 28 h 48"/>
                              <a:gd name="T4" fmla="*/ 29 w 49"/>
                              <a:gd name="T5" fmla="*/ 28 h 48"/>
                              <a:gd name="T6" fmla="*/ 29 w 49"/>
                              <a:gd name="T7" fmla="*/ 29 h 48"/>
                              <a:gd name="T8" fmla="*/ 35 w 49"/>
                              <a:gd name="T9" fmla="*/ 36 h 48"/>
                              <a:gd name="T10" fmla="*/ 26 w 49"/>
                              <a:gd name="T11" fmla="*/ 45 h 48"/>
                              <a:gd name="T12" fmla="*/ 12 w 49"/>
                              <a:gd name="T13" fmla="*/ 25 h 48"/>
                              <a:gd name="T14" fmla="*/ 26 w 49"/>
                              <a:gd name="T15" fmla="*/ 3 h 48"/>
                              <a:gd name="T16" fmla="*/ 40 w 49"/>
                              <a:gd name="T17" fmla="*/ 15 h 48"/>
                              <a:gd name="T18" fmla="*/ 42 w 49"/>
                              <a:gd name="T19" fmla="*/ 15 h 48"/>
                              <a:gd name="T20" fmla="*/ 42 w 49"/>
                              <a:gd name="T21" fmla="*/ 1 h 48"/>
                              <a:gd name="T22" fmla="*/ 39 w 49"/>
                              <a:gd name="T23" fmla="*/ 1 h 48"/>
                              <a:gd name="T24" fmla="*/ 39 w 49"/>
                              <a:gd name="T25" fmla="*/ 1 h 48"/>
                              <a:gd name="T26" fmla="*/ 37 w 49"/>
                              <a:gd name="T27" fmla="*/ 3 h 48"/>
                              <a:gd name="T28" fmla="*/ 34 w 49"/>
                              <a:gd name="T29" fmla="*/ 3 h 48"/>
                              <a:gd name="T30" fmla="*/ 24 w 49"/>
                              <a:gd name="T31" fmla="*/ 0 h 48"/>
                              <a:gd name="T32" fmla="*/ 0 w 49"/>
                              <a:gd name="T33" fmla="*/ 25 h 48"/>
                              <a:gd name="T34" fmla="*/ 24 w 49"/>
                              <a:gd name="T35" fmla="*/ 48 h 48"/>
                              <a:gd name="T36" fmla="*/ 35 w 49"/>
                              <a:gd name="T37" fmla="*/ 45 h 48"/>
                              <a:gd name="T38" fmla="*/ 45 w 49"/>
                              <a:gd name="T39" fmla="*/ 43 h 48"/>
                              <a:gd name="T40" fmla="*/ 45 w 49"/>
                              <a:gd name="T41" fmla="*/ 36 h 48"/>
                              <a:gd name="T42" fmla="*/ 45 w 49"/>
                              <a:gd name="T43" fmla="*/ 35 h 48"/>
                              <a:gd name="T44" fmla="*/ 49 w 49"/>
                              <a:gd name="T45" fmla="*/ 29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9" h="48">
                                <a:moveTo>
                                  <a:pt x="49" y="29"/>
                                </a:moveTo>
                                <a:cubicBezTo>
                                  <a:pt x="49" y="28"/>
                                  <a:pt x="49" y="28"/>
                                  <a:pt x="49" y="28"/>
                                </a:cubicBezTo>
                                <a:cubicBezTo>
                                  <a:pt x="29" y="28"/>
                                  <a:pt x="29" y="28"/>
                                  <a:pt x="29" y="28"/>
                                </a:cubicBezTo>
                                <a:cubicBezTo>
                                  <a:pt x="29" y="29"/>
                                  <a:pt x="29" y="29"/>
                                  <a:pt x="29" y="29"/>
                                </a:cubicBezTo>
                                <a:cubicBezTo>
                                  <a:pt x="34" y="30"/>
                                  <a:pt x="35" y="31"/>
                                  <a:pt x="35" y="36"/>
                                </a:cubicBezTo>
                                <a:cubicBezTo>
                                  <a:pt x="35" y="42"/>
                                  <a:pt x="32" y="45"/>
                                  <a:pt x="26" y="45"/>
                                </a:cubicBezTo>
                                <a:cubicBezTo>
                                  <a:pt x="15" y="45"/>
                                  <a:pt x="12" y="34"/>
                                  <a:pt x="12" y="25"/>
                                </a:cubicBezTo>
                                <a:cubicBezTo>
                                  <a:pt x="12" y="20"/>
                                  <a:pt x="13" y="3"/>
                                  <a:pt x="26" y="3"/>
                                </a:cubicBezTo>
                                <a:cubicBezTo>
                                  <a:pt x="33" y="3"/>
                                  <a:pt x="38" y="7"/>
                                  <a:pt x="40" y="15"/>
                                </a:cubicBezTo>
                                <a:cubicBezTo>
                                  <a:pt x="42" y="15"/>
                                  <a:pt x="42" y="15"/>
                                  <a:pt x="42" y="15"/>
                                </a:cubicBezTo>
                                <a:cubicBezTo>
                                  <a:pt x="42" y="1"/>
                                  <a:pt x="42" y="1"/>
                                  <a:pt x="42" y="1"/>
                                </a:cubicBezTo>
                                <a:cubicBezTo>
                                  <a:pt x="39" y="1"/>
                                  <a:pt x="39" y="1"/>
                                  <a:pt x="39" y="1"/>
                                </a:cubicBezTo>
                                <a:cubicBezTo>
                                  <a:pt x="39" y="1"/>
                                  <a:pt x="39" y="1"/>
                                  <a:pt x="39" y="1"/>
                                </a:cubicBezTo>
                                <a:cubicBezTo>
                                  <a:pt x="39" y="2"/>
                                  <a:pt x="38" y="3"/>
                                  <a:pt x="37" y="3"/>
                                </a:cubicBezTo>
                                <a:cubicBezTo>
                                  <a:pt x="36" y="3"/>
                                  <a:pt x="35" y="3"/>
                                  <a:pt x="34" y="3"/>
                                </a:cubicBezTo>
                                <a:cubicBezTo>
                                  <a:pt x="31" y="1"/>
                                  <a:pt x="28" y="0"/>
                                  <a:pt x="24" y="0"/>
                                </a:cubicBezTo>
                                <a:cubicBezTo>
                                  <a:pt x="10" y="0"/>
                                  <a:pt x="0" y="11"/>
                                  <a:pt x="0" y="25"/>
                                </a:cubicBezTo>
                                <a:cubicBezTo>
                                  <a:pt x="0" y="39"/>
                                  <a:pt x="10" y="48"/>
                                  <a:pt x="24" y="48"/>
                                </a:cubicBezTo>
                                <a:cubicBezTo>
                                  <a:pt x="28" y="48"/>
                                  <a:pt x="31" y="47"/>
                                  <a:pt x="35" y="45"/>
                                </a:cubicBezTo>
                                <a:cubicBezTo>
                                  <a:pt x="39" y="44"/>
                                  <a:pt x="41" y="43"/>
                                  <a:pt x="45" y="43"/>
                                </a:cubicBezTo>
                                <a:cubicBezTo>
                                  <a:pt x="45" y="36"/>
                                  <a:pt x="45" y="36"/>
                                  <a:pt x="45" y="36"/>
                                </a:cubicBezTo>
                                <a:cubicBezTo>
                                  <a:pt x="45" y="36"/>
                                  <a:pt x="45" y="35"/>
                                  <a:pt x="45" y="35"/>
                                </a:cubicBezTo>
                                <a:cubicBezTo>
                                  <a:pt x="45" y="32"/>
                                  <a:pt x="45" y="30"/>
                                  <a:pt x="49" y="29"/>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46"/>
                        <wps:cNvSpPr>
                          <a:spLocks/>
                        </wps:cNvSpPr>
                        <wps:spPr bwMode="auto">
                          <a:xfrm>
                            <a:off x="4799965" y="1209040"/>
                            <a:ext cx="18415" cy="43815"/>
                          </a:xfrm>
                          <a:custGeom>
                            <a:avLst/>
                            <a:gdLst>
                              <a:gd name="T0" fmla="*/ 0 w 6"/>
                              <a:gd name="T1" fmla="*/ 0 h 14"/>
                              <a:gd name="T2" fmla="*/ 0 w 6"/>
                              <a:gd name="T3" fmla="*/ 1 h 14"/>
                              <a:gd name="T4" fmla="*/ 0 w 6"/>
                              <a:gd name="T5" fmla="*/ 1 h 14"/>
                              <a:gd name="T6" fmla="*/ 2 w 6"/>
                              <a:gd name="T7" fmla="*/ 2 h 14"/>
                              <a:gd name="T8" fmla="*/ 2 w 6"/>
                              <a:gd name="T9" fmla="*/ 4 h 14"/>
                              <a:gd name="T10" fmla="*/ 2 w 6"/>
                              <a:gd name="T11" fmla="*/ 10 h 14"/>
                              <a:gd name="T12" fmla="*/ 2 w 6"/>
                              <a:gd name="T13" fmla="*/ 12 h 14"/>
                              <a:gd name="T14" fmla="*/ 0 w 6"/>
                              <a:gd name="T15" fmla="*/ 13 h 14"/>
                              <a:gd name="T16" fmla="*/ 0 w 6"/>
                              <a:gd name="T17" fmla="*/ 13 h 14"/>
                              <a:gd name="T18" fmla="*/ 0 w 6"/>
                              <a:gd name="T19" fmla="*/ 14 h 14"/>
                              <a:gd name="T20" fmla="*/ 6 w 6"/>
                              <a:gd name="T21" fmla="*/ 14 h 14"/>
                              <a:gd name="T22" fmla="*/ 6 w 6"/>
                              <a:gd name="T23" fmla="*/ 13 h 14"/>
                              <a:gd name="T24" fmla="*/ 6 w 6"/>
                              <a:gd name="T25" fmla="*/ 13 h 14"/>
                              <a:gd name="T26" fmla="*/ 5 w 6"/>
                              <a:gd name="T27" fmla="*/ 12 h 14"/>
                              <a:gd name="T28" fmla="*/ 5 w 6"/>
                              <a:gd name="T29" fmla="*/ 10 h 14"/>
                              <a:gd name="T30" fmla="*/ 5 w 6"/>
                              <a:gd name="T31" fmla="*/ 4 h 14"/>
                              <a:gd name="T32" fmla="*/ 5 w 6"/>
                              <a:gd name="T33" fmla="*/ 2 h 14"/>
                              <a:gd name="T34" fmla="*/ 6 w 6"/>
                              <a:gd name="T35" fmla="*/ 1 h 14"/>
                              <a:gd name="T36" fmla="*/ 6 w 6"/>
                              <a:gd name="T37" fmla="*/ 1 h 14"/>
                              <a:gd name="T38" fmla="*/ 6 w 6"/>
                              <a:gd name="T39" fmla="*/ 0 h 14"/>
                              <a:gd name="T40" fmla="*/ 0 w 6"/>
                              <a:gd name="T4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 h="14">
                                <a:moveTo>
                                  <a:pt x="0" y="0"/>
                                </a:moveTo>
                                <a:cubicBezTo>
                                  <a:pt x="0" y="1"/>
                                  <a:pt x="0" y="1"/>
                                  <a:pt x="0" y="1"/>
                                </a:cubicBezTo>
                                <a:cubicBezTo>
                                  <a:pt x="0" y="1"/>
                                  <a:pt x="0" y="1"/>
                                  <a:pt x="0" y="1"/>
                                </a:cubicBezTo>
                                <a:cubicBezTo>
                                  <a:pt x="1" y="1"/>
                                  <a:pt x="2" y="1"/>
                                  <a:pt x="2" y="2"/>
                                </a:cubicBezTo>
                                <a:cubicBezTo>
                                  <a:pt x="2" y="2"/>
                                  <a:pt x="2" y="3"/>
                                  <a:pt x="2" y="4"/>
                                </a:cubicBezTo>
                                <a:cubicBezTo>
                                  <a:pt x="2" y="10"/>
                                  <a:pt x="2" y="10"/>
                                  <a:pt x="2" y="10"/>
                                </a:cubicBezTo>
                                <a:cubicBezTo>
                                  <a:pt x="2" y="10"/>
                                  <a:pt x="2" y="12"/>
                                  <a:pt x="2" y="12"/>
                                </a:cubicBezTo>
                                <a:cubicBezTo>
                                  <a:pt x="2" y="12"/>
                                  <a:pt x="1" y="13"/>
                                  <a:pt x="0" y="13"/>
                                </a:cubicBezTo>
                                <a:cubicBezTo>
                                  <a:pt x="0" y="13"/>
                                  <a:pt x="0" y="13"/>
                                  <a:pt x="0" y="13"/>
                                </a:cubicBezTo>
                                <a:cubicBezTo>
                                  <a:pt x="0" y="14"/>
                                  <a:pt x="0" y="14"/>
                                  <a:pt x="0" y="14"/>
                                </a:cubicBezTo>
                                <a:cubicBezTo>
                                  <a:pt x="6" y="14"/>
                                  <a:pt x="6" y="14"/>
                                  <a:pt x="6" y="14"/>
                                </a:cubicBezTo>
                                <a:cubicBezTo>
                                  <a:pt x="6" y="13"/>
                                  <a:pt x="6" y="13"/>
                                  <a:pt x="6" y="13"/>
                                </a:cubicBezTo>
                                <a:cubicBezTo>
                                  <a:pt x="6" y="13"/>
                                  <a:pt x="6" y="13"/>
                                  <a:pt x="6" y="13"/>
                                </a:cubicBezTo>
                                <a:cubicBezTo>
                                  <a:pt x="5" y="13"/>
                                  <a:pt x="5" y="12"/>
                                  <a:pt x="5" y="12"/>
                                </a:cubicBezTo>
                                <a:cubicBezTo>
                                  <a:pt x="5" y="12"/>
                                  <a:pt x="5" y="10"/>
                                  <a:pt x="5" y="10"/>
                                </a:cubicBezTo>
                                <a:cubicBezTo>
                                  <a:pt x="5" y="4"/>
                                  <a:pt x="5" y="4"/>
                                  <a:pt x="5" y="4"/>
                                </a:cubicBezTo>
                                <a:cubicBezTo>
                                  <a:pt x="5" y="3"/>
                                  <a:pt x="5" y="2"/>
                                  <a:pt x="5" y="2"/>
                                </a:cubicBezTo>
                                <a:cubicBezTo>
                                  <a:pt x="5" y="1"/>
                                  <a:pt x="5" y="1"/>
                                  <a:pt x="6" y="1"/>
                                </a:cubicBezTo>
                                <a:cubicBezTo>
                                  <a:pt x="6" y="1"/>
                                  <a:pt x="6" y="1"/>
                                  <a:pt x="6" y="1"/>
                                </a:cubicBezTo>
                                <a:cubicBezTo>
                                  <a:pt x="6" y="0"/>
                                  <a:pt x="6" y="0"/>
                                  <a:pt x="6" y="0"/>
                                </a:cubicBez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47"/>
                        <wps:cNvSpPr>
                          <a:spLocks/>
                        </wps:cNvSpPr>
                        <wps:spPr bwMode="auto">
                          <a:xfrm>
                            <a:off x="4877435" y="1209040"/>
                            <a:ext cx="40640" cy="43815"/>
                          </a:xfrm>
                          <a:custGeom>
                            <a:avLst/>
                            <a:gdLst>
                              <a:gd name="T0" fmla="*/ 9 w 13"/>
                              <a:gd name="T1" fmla="*/ 0 h 14"/>
                              <a:gd name="T2" fmla="*/ 9 w 13"/>
                              <a:gd name="T3" fmla="*/ 1 h 14"/>
                              <a:gd name="T4" fmla="*/ 9 w 13"/>
                              <a:gd name="T5" fmla="*/ 1 h 14"/>
                              <a:gd name="T6" fmla="*/ 10 w 13"/>
                              <a:gd name="T7" fmla="*/ 2 h 14"/>
                              <a:gd name="T8" fmla="*/ 8 w 13"/>
                              <a:gd name="T9" fmla="*/ 5 h 14"/>
                              <a:gd name="T10" fmla="*/ 7 w 13"/>
                              <a:gd name="T11" fmla="*/ 7 h 14"/>
                              <a:gd name="T12" fmla="*/ 5 w 13"/>
                              <a:gd name="T13" fmla="*/ 3 h 14"/>
                              <a:gd name="T14" fmla="*/ 4 w 13"/>
                              <a:gd name="T15" fmla="*/ 2 h 14"/>
                              <a:gd name="T16" fmla="*/ 4 w 13"/>
                              <a:gd name="T17" fmla="*/ 1 h 14"/>
                              <a:gd name="T18" fmla="*/ 4 w 13"/>
                              <a:gd name="T19" fmla="*/ 1 h 14"/>
                              <a:gd name="T20" fmla="*/ 6 w 13"/>
                              <a:gd name="T21" fmla="*/ 1 h 14"/>
                              <a:gd name="T22" fmla="*/ 6 w 13"/>
                              <a:gd name="T23" fmla="*/ 0 h 14"/>
                              <a:gd name="T24" fmla="*/ 0 w 13"/>
                              <a:gd name="T25" fmla="*/ 0 h 14"/>
                              <a:gd name="T26" fmla="*/ 0 w 13"/>
                              <a:gd name="T27" fmla="*/ 1 h 14"/>
                              <a:gd name="T28" fmla="*/ 0 w 13"/>
                              <a:gd name="T29" fmla="*/ 1 h 14"/>
                              <a:gd name="T30" fmla="*/ 1 w 13"/>
                              <a:gd name="T31" fmla="*/ 1 h 14"/>
                              <a:gd name="T32" fmla="*/ 1 w 13"/>
                              <a:gd name="T33" fmla="*/ 1 h 14"/>
                              <a:gd name="T34" fmla="*/ 5 w 13"/>
                              <a:gd name="T35" fmla="*/ 8 h 14"/>
                              <a:gd name="T36" fmla="*/ 5 w 13"/>
                              <a:gd name="T37" fmla="*/ 11 h 14"/>
                              <a:gd name="T38" fmla="*/ 3 w 13"/>
                              <a:gd name="T39" fmla="*/ 13 h 14"/>
                              <a:gd name="T40" fmla="*/ 3 w 13"/>
                              <a:gd name="T41" fmla="*/ 13 h 14"/>
                              <a:gd name="T42" fmla="*/ 3 w 13"/>
                              <a:gd name="T43" fmla="*/ 14 h 14"/>
                              <a:gd name="T44" fmla="*/ 10 w 13"/>
                              <a:gd name="T45" fmla="*/ 14 h 14"/>
                              <a:gd name="T46" fmla="*/ 10 w 13"/>
                              <a:gd name="T47" fmla="*/ 13 h 14"/>
                              <a:gd name="T48" fmla="*/ 9 w 13"/>
                              <a:gd name="T49" fmla="*/ 13 h 14"/>
                              <a:gd name="T50" fmla="*/ 8 w 13"/>
                              <a:gd name="T51" fmla="*/ 11 h 14"/>
                              <a:gd name="T52" fmla="*/ 8 w 13"/>
                              <a:gd name="T53" fmla="*/ 8 h 14"/>
                              <a:gd name="T54" fmla="*/ 11 w 13"/>
                              <a:gd name="T55" fmla="*/ 3 h 14"/>
                              <a:gd name="T56" fmla="*/ 13 w 13"/>
                              <a:gd name="T57" fmla="*/ 1 h 14"/>
                              <a:gd name="T58" fmla="*/ 13 w 13"/>
                              <a:gd name="T59" fmla="*/ 1 h 14"/>
                              <a:gd name="T60" fmla="*/ 13 w 13"/>
                              <a:gd name="T61" fmla="*/ 0 h 14"/>
                              <a:gd name="T62" fmla="*/ 9 w 13"/>
                              <a:gd name="T63"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 h="14">
                                <a:moveTo>
                                  <a:pt x="9" y="0"/>
                                </a:moveTo>
                                <a:cubicBezTo>
                                  <a:pt x="9" y="1"/>
                                  <a:pt x="9" y="1"/>
                                  <a:pt x="9" y="1"/>
                                </a:cubicBezTo>
                                <a:cubicBezTo>
                                  <a:pt x="9" y="1"/>
                                  <a:pt x="9" y="1"/>
                                  <a:pt x="9" y="1"/>
                                </a:cubicBezTo>
                                <a:cubicBezTo>
                                  <a:pt x="10" y="1"/>
                                  <a:pt x="10" y="1"/>
                                  <a:pt x="10" y="2"/>
                                </a:cubicBezTo>
                                <a:cubicBezTo>
                                  <a:pt x="10" y="2"/>
                                  <a:pt x="10" y="3"/>
                                  <a:pt x="8" y="5"/>
                                </a:cubicBezTo>
                                <a:cubicBezTo>
                                  <a:pt x="8" y="5"/>
                                  <a:pt x="7" y="6"/>
                                  <a:pt x="7" y="7"/>
                                </a:cubicBezTo>
                                <a:cubicBezTo>
                                  <a:pt x="7" y="6"/>
                                  <a:pt x="5" y="3"/>
                                  <a:pt x="5" y="3"/>
                                </a:cubicBezTo>
                                <a:cubicBezTo>
                                  <a:pt x="5" y="2"/>
                                  <a:pt x="5" y="2"/>
                                  <a:pt x="4" y="2"/>
                                </a:cubicBezTo>
                                <a:cubicBezTo>
                                  <a:pt x="4" y="1"/>
                                  <a:pt x="4" y="1"/>
                                  <a:pt x="4" y="1"/>
                                </a:cubicBezTo>
                                <a:cubicBezTo>
                                  <a:pt x="4" y="1"/>
                                  <a:pt x="4" y="1"/>
                                  <a:pt x="4" y="1"/>
                                </a:cubicBezTo>
                                <a:cubicBezTo>
                                  <a:pt x="5" y="1"/>
                                  <a:pt x="6" y="1"/>
                                  <a:pt x="6" y="1"/>
                                </a:cubicBezTo>
                                <a:cubicBezTo>
                                  <a:pt x="6" y="0"/>
                                  <a:pt x="6" y="0"/>
                                  <a:pt x="6" y="0"/>
                                </a:cubicBezTo>
                                <a:cubicBezTo>
                                  <a:pt x="0" y="0"/>
                                  <a:pt x="0" y="0"/>
                                  <a:pt x="0" y="0"/>
                                </a:cubicBezTo>
                                <a:cubicBezTo>
                                  <a:pt x="0" y="1"/>
                                  <a:pt x="0" y="1"/>
                                  <a:pt x="0" y="1"/>
                                </a:cubicBezTo>
                                <a:cubicBezTo>
                                  <a:pt x="0" y="1"/>
                                  <a:pt x="0" y="1"/>
                                  <a:pt x="0" y="1"/>
                                </a:cubicBezTo>
                                <a:cubicBezTo>
                                  <a:pt x="1" y="1"/>
                                  <a:pt x="1" y="1"/>
                                  <a:pt x="1" y="1"/>
                                </a:cubicBezTo>
                                <a:cubicBezTo>
                                  <a:pt x="1" y="1"/>
                                  <a:pt x="1" y="1"/>
                                  <a:pt x="1" y="1"/>
                                </a:cubicBezTo>
                                <a:cubicBezTo>
                                  <a:pt x="2" y="2"/>
                                  <a:pt x="5" y="8"/>
                                  <a:pt x="5" y="8"/>
                                </a:cubicBezTo>
                                <a:cubicBezTo>
                                  <a:pt x="5" y="11"/>
                                  <a:pt x="5" y="11"/>
                                  <a:pt x="5" y="11"/>
                                </a:cubicBezTo>
                                <a:cubicBezTo>
                                  <a:pt x="5" y="12"/>
                                  <a:pt x="5" y="12"/>
                                  <a:pt x="3" y="13"/>
                                </a:cubicBezTo>
                                <a:cubicBezTo>
                                  <a:pt x="3" y="13"/>
                                  <a:pt x="3" y="13"/>
                                  <a:pt x="3" y="13"/>
                                </a:cubicBezTo>
                                <a:cubicBezTo>
                                  <a:pt x="3" y="14"/>
                                  <a:pt x="3" y="14"/>
                                  <a:pt x="3" y="14"/>
                                </a:cubicBezTo>
                                <a:cubicBezTo>
                                  <a:pt x="10" y="14"/>
                                  <a:pt x="10" y="14"/>
                                  <a:pt x="10" y="14"/>
                                </a:cubicBezTo>
                                <a:cubicBezTo>
                                  <a:pt x="10" y="13"/>
                                  <a:pt x="10" y="13"/>
                                  <a:pt x="10" y="13"/>
                                </a:cubicBezTo>
                                <a:cubicBezTo>
                                  <a:pt x="9" y="13"/>
                                  <a:pt x="9" y="13"/>
                                  <a:pt x="9" y="13"/>
                                </a:cubicBezTo>
                                <a:cubicBezTo>
                                  <a:pt x="8" y="12"/>
                                  <a:pt x="8" y="12"/>
                                  <a:pt x="8" y="11"/>
                                </a:cubicBezTo>
                                <a:cubicBezTo>
                                  <a:pt x="8" y="8"/>
                                  <a:pt x="8" y="8"/>
                                  <a:pt x="8" y="8"/>
                                </a:cubicBezTo>
                                <a:cubicBezTo>
                                  <a:pt x="8" y="8"/>
                                  <a:pt x="11" y="3"/>
                                  <a:pt x="11" y="3"/>
                                </a:cubicBezTo>
                                <a:cubicBezTo>
                                  <a:pt x="12" y="2"/>
                                  <a:pt x="12" y="1"/>
                                  <a:pt x="13" y="1"/>
                                </a:cubicBezTo>
                                <a:cubicBezTo>
                                  <a:pt x="13" y="1"/>
                                  <a:pt x="13" y="1"/>
                                  <a:pt x="13" y="1"/>
                                </a:cubicBezTo>
                                <a:cubicBezTo>
                                  <a:pt x="13" y="0"/>
                                  <a:pt x="13" y="0"/>
                                  <a:pt x="13" y="0"/>
                                </a:cubicBezTo>
                                <a:lnTo>
                                  <a:pt x="9"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48"/>
                        <wps:cNvSpPr>
                          <a:spLocks noEditPoints="1"/>
                        </wps:cNvSpPr>
                        <wps:spPr bwMode="auto">
                          <a:xfrm>
                            <a:off x="5088890" y="1209040"/>
                            <a:ext cx="43815" cy="43815"/>
                          </a:xfrm>
                          <a:custGeom>
                            <a:avLst/>
                            <a:gdLst>
                              <a:gd name="T0" fmla="*/ 12 w 14"/>
                              <a:gd name="T1" fmla="*/ 11 h 14"/>
                              <a:gd name="T2" fmla="*/ 8 w 14"/>
                              <a:gd name="T3" fmla="*/ 7 h 14"/>
                              <a:gd name="T4" fmla="*/ 11 w 14"/>
                              <a:gd name="T5" fmla="*/ 4 h 14"/>
                              <a:gd name="T6" fmla="*/ 7 w 14"/>
                              <a:gd name="T7" fmla="*/ 0 h 14"/>
                              <a:gd name="T8" fmla="*/ 0 w 14"/>
                              <a:gd name="T9" fmla="*/ 0 h 14"/>
                              <a:gd name="T10" fmla="*/ 0 w 14"/>
                              <a:gd name="T11" fmla="*/ 1 h 14"/>
                              <a:gd name="T12" fmla="*/ 1 w 14"/>
                              <a:gd name="T13" fmla="*/ 1 h 14"/>
                              <a:gd name="T14" fmla="*/ 2 w 14"/>
                              <a:gd name="T15" fmla="*/ 2 h 14"/>
                              <a:gd name="T16" fmla="*/ 2 w 14"/>
                              <a:gd name="T17" fmla="*/ 4 h 14"/>
                              <a:gd name="T18" fmla="*/ 2 w 14"/>
                              <a:gd name="T19" fmla="*/ 10 h 14"/>
                              <a:gd name="T20" fmla="*/ 2 w 14"/>
                              <a:gd name="T21" fmla="*/ 12 h 14"/>
                              <a:gd name="T22" fmla="*/ 1 w 14"/>
                              <a:gd name="T23" fmla="*/ 13 h 14"/>
                              <a:gd name="T24" fmla="*/ 0 w 14"/>
                              <a:gd name="T25" fmla="*/ 13 h 14"/>
                              <a:gd name="T26" fmla="*/ 0 w 14"/>
                              <a:gd name="T27" fmla="*/ 14 h 14"/>
                              <a:gd name="T28" fmla="*/ 7 w 14"/>
                              <a:gd name="T29" fmla="*/ 14 h 14"/>
                              <a:gd name="T30" fmla="*/ 7 w 14"/>
                              <a:gd name="T31" fmla="*/ 13 h 14"/>
                              <a:gd name="T32" fmla="*/ 6 w 14"/>
                              <a:gd name="T33" fmla="*/ 13 h 14"/>
                              <a:gd name="T34" fmla="*/ 5 w 14"/>
                              <a:gd name="T35" fmla="*/ 12 h 14"/>
                              <a:gd name="T36" fmla="*/ 5 w 14"/>
                              <a:gd name="T37" fmla="*/ 10 h 14"/>
                              <a:gd name="T38" fmla="*/ 5 w 14"/>
                              <a:gd name="T39" fmla="*/ 8 h 14"/>
                              <a:gd name="T40" fmla="*/ 6 w 14"/>
                              <a:gd name="T41" fmla="*/ 8 h 14"/>
                              <a:gd name="T42" fmla="*/ 6 w 14"/>
                              <a:gd name="T43" fmla="*/ 8 h 14"/>
                              <a:gd name="T44" fmla="*/ 9 w 14"/>
                              <a:gd name="T45" fmla="*/ 12 h 14"/>
                              <a:gd name="T46" fmla="*/ 10 w 14"/>
                              <a:gd name="T47" fmla="*/ 14 h 14"/>
                              <a:gd name="T48" fmla="*/ 14 w 14"/>
                              <a:gd name="T49" fmla="*/ 14 h 14"/>
                              <a:gd name="T50" fmla="*/ 14 w 14"/>
                              <a:gd name="T51" fmla="*/ 13 h 14"/>
                              <a:gd name="T52" fmla="*/ 14 w 14"/>
                              <a:gd name="T53" fmla="*/ 13 h 14"/>
                              <a:gd name="T54" fmla="*/ 12 w 14"/>
                              <a:gd name="T55" fmla="*/ 11 h 14"/>
                              <a:gd name="T56" fmla="*/ 5 w 14"/>
                              <a:gd name="T57" fmla="*/ 1 h 14"/>
                              <a:gd name="T58" fmla="*/ 6 w 14"/>
                              <a:gd name="T59" fmla="*/ 1 h 14"/>
                              <a:gd name="T60" fmla="*/ 6 w 14"/>
                              <a:gd name="T61" fmla="*/ 1 h 14"/>
                              <a:gd name="T62" fmla="*/ 8 w 14"/>
                              <a:gd name="T63" fmla="*/ 4 h 14"/>
                              <a:gd name="T64" fmla="*/ 5 w 14"/>
                              <a:gd name="T65" fmla="*/ 6 h 14"/>
                              <a:gd name="T66" fmla="*/ 5 w 14"/>
                              <a:gd name="T67" fmla="*/ 1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4" h="14">
                                <a:moveTo>
                                  <a:pt x="12" y="11"/>
                                </a:moveTo>
                                <a:cubicBezTo>
                                  <a:pt x="12" y="11"/>
                                  <a:pt x="9" y="8"/>
                                  <a:pt x="8" y="7"/>
                                </a:cubicBezTo>
                                <a:cubicBezTo>
                                  <a:pt x="10" y="7"/>
                                  <a:pt x="11" y="5"/>
                                  <a:pt x="11" y="4"/>
                                </a:cubicBezTo>
                                <a:cubicBezTo>
                                  <a:pt x="11" y="0"/>
                                  <a:pt x="8" y="0"/>
                                  <a:pt x="7" y="0"/>
                                </a:cubicBezTo>
                                <a:cubicBezTo>
                                  <a:pt x="0" y="0"/>
                                  <a:pt x="0" y="0"/>
                                  <a:pt x="0" y="0"/>
                                </a:cubicBezTo>
                                <a:cubicBezTo>
                                  <a:pt x="0" y="1"/>
                                  <a:pt x="0" y="1"/>
                                  <a:pt x="0" y="1"/>
                                </a:cubicBezTo>
                                <a:cubicBezTo>
                                  <a:pt x="1" y="1"/>
                                  <a:pt x="1" y="1"/>
                                  <a:pt x="1" y="1"/>
                                </a:cubicBezTo>
                                <a:cubicBezTo>
                                  <a:pt x="1" y="1"/>
                                  <a:pt x="2" y="1"/>
                                  <a:pt x="2" y="2"/>
                                </a:cubicBezTo>
                                <a:cubicBezTo>
                                  <a:pt x="2" y="2"/>
                                  <a:pt x="2" y="3"/>
                                  <a:pt x="2" y="4"/>
                                </a:cubicBezTo>
                                <a:cubicBezTo>
                                  <a:pt x="2" y="10"/>
                                  <a:pt x="2" y="10"/>
                                  <a:pt x="2" y="10"/>
                                </a:cubicBezTo>
                                <a:cubicBezTo>
                                  <a:pt x="2" y="10"/>
                                  <a:pt x="2" y="12"/>
                                  <a:pt x="2" y="12"/>
                                </a:cubicBezTo>
                                <a:cubicBezTo>
                                  <a:pt x="2" y="12"/>
                                  <a:pt x="1" y="13"/>
                                  <a:pt x="1" y="13"/>
                                </a:cubicBezTo>
                                <a:cubicBezTo>
                                  <a:pt x="0" y="13"/>
                                  <a:pt x="0" y="13"/>
                                  <a:pt x="0" y="13"/>
                                </a:cubicBezTo>
                                <a:cubicBezTo>
                                  <a:pt x="0" y="14"/>
                                  <a:pt x="0" y="14"/>
                                  <a:pt x="0" y="14"/>
                                </a:cubicBezTo>
                                <a:cubicBezTo>
                                  <a:pt x="7" y="14"/>
                                  <a:pt x="7" y="14"/>
                                  <a:pt x="7" y="14"/>
                                </a:cubicBezTo>
                                <a:cubicBezTo>
                                  <a:pt x="7" y="13"/>
                                  <a:pt x="7" y="13"/>
                                  <a:pt x="7" y="13"/>
                                </a:cubicBezTo>
                                <a:cubicBezTo>
                                  <a:pt x="6" y="13"/>
                                  <a:pt x="6" y="13"/>
                                  <a:pt x="6" y="13"/>
                                </a:cubicBezTo>
                                <a:cubicBezTo>
                                  <a:pt x="6" y="13"/>
                                  <a:pt x="5" y="12"/>
                                  <a:pt x="5" y="12"/>
                                </a:cubicBezTo>
                                <a:cubicBezTo>
                                  <a:pt x="5" y="12"/>
                                  <a:pt x="5" y="10"/>
                                  <a:pt x="5" y="10"/>
                                </a:cubicBezTo>
                                <a:cubicBezTo>
                                  <a:pt x="5" y="8"/>
                                  <a:pt x="5" y="8"/>
                                  <a:pt x="5" y="8"/>
                                </a:cubicBezTo>
                                <a:cubicBezTo>
                                  <a:pt x="5" y="8"/>
                                  <a:pt x="5" y="8"/>
                                  <a:pt x="6" y="8"/>
                                </a:cubicBezTo>
                                <a:cubicBezTo>
                                  <a:pt x="6" y="8"/>
                                  <a:pt x="6" y="8"/>
                                  <a:pt x="6" y="8"/>
                                </a:cubicBezTo>
                                <a:cubicBezTo>
                                  <a:pt x="9" y="12"/>
                                  <a:pt x="9" y="12"/>
                                  <a:pt x="9" y="12"/>
                                </a:cubicBezTo>
                                <a:cubicBezTo>
                                  <a:pt x="10" y="14"/>
                                  <a:pt x="10" y="14"/>
                                  <a:pt x="10" y="14"/>
                                </a:cubicBezTo>
                                <a:cubicBezTo>
                                  <a:pt x="14" y="14"/>
                                  <a:pt x="14" y="14"/>
                                  <a:pt x="14" y="14"/>
                                </a:cubicBezTo>
                                <a:cubicBezTo>
                                  <a:pt x="14" y="13"/>
                                  <a:pt x="14" y="13"/>
                                  <a:pt x="14" y="13"/>
                                </a:cubicBezTo>
                                <a:cubicBezTo>
                                  <a:pt x="14" y="13"/>
                                  <a:pt x="14" y="13"/>
                                  <a:pt x="14" y="13"/>
                                </a:cubicBezTo>
                                <a:cubicBezTo>
                                  <a:pt x="13" y="12"/>
                                  <a:pt x="13" y="12"/>
                                  <a:pt x="12" y="11"/>
                                </a:cubicBezTo>
                                <a:moveTo>
                                  <a:pt x="5" y="1"/>
                                </a:moveTo>
                                <a:cubicBezTo>
                                  <a:pt x="6" y="1"/>
                                  <a:pt x="6" y="1"/>
                                  <a:pt x="6" y="1"/>
                                </a:cubicBezTo>
                                <a:cubicBezTo>
                                  <a:pt x="6" y="1"/>
                                  <a:pt x="6" y="1"/>
                                  <a:pt x="6" y="1"/>
                                </a:cubicBezTo>
                                <a:cubicBezTo>
                                  <a:pt x="8" y="1"/>
                                  <a:pt x="8" y="2"/>
                                  <a:pt x="8" y="4"/>
                                </a:cubicBezTo>
                                <a:cubicBezTo>
                                  <a:pt x="8" y="6"/>
                                  <a:pt x="7" y="6"/>
                                  <a:pt x="5" y="6"/>
                                </a:cubicBezTo>
                                <a:cubicBezTo>
                                  <a:pt x="5" y="1"/>
                                  <a:pt x="5" y="1"/>
                                  <a:pt x="5" y="1"/>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49"/>
                        <wps:cNvSpPr>
                          <a:spLocks noEditPoints="1"/>
                        </wps:cNvSpPr>
                        <wps:spPr bwMode="auto">
                          <a:xfrm>
                            <a:off x="5322570" y="1209040"/>
                            <a:ext cx="40005" cy="43815"/>
                          </a:xfrm>
                          <a:custGeom>
                            <a:avLst/>
                            <a:gdLst>
                              <a:gd name="T0" fmla="*/ 13 w 13"/>
                              <a:gd name="T1" fmla="*/ 13 h 14"/>
                              <a:gd name="T2" fmla="*/ 11 w 13"/>
                              <a:gd name="T3" fmla="*/ 11 h 14"/>
                              <a:gd name="T4" fmla="*/ 7 w 13"/>
                              <a:gd name="T5" fmla="*/ 7 h 14"/>
                              <a:gd name="T6" fmla="*/ 11 w 13"/>
                              <a:gd name="T7" fmla="*/ 4 h 14"/>
                              <a:gd name="T8" fmla="*/ 6 w 13"/>
                              <a:gd name="T9" fmla="*/ 0 h 14"/>
                              <a:gd name="T10" fmla="*/ 0 w 13"/>
                              <a:gd name="T11" fmla="*/ 0 h 14"/>
                              <a:gd name="T12" fmla="*/ 0 w 13"/>
                              <a:gd name="T13" fmla="*/ 1 h 14"/>
                              <a:gd name="T14" fmla="*/ 0 w 13"/>
                              <a:gd name="T15" fmla="*/ 1 h 14"/>
                              <a:gd name="T16" fmla="*/ 1 w 13"/>
                              <a:gd name="T17" fmla="*/ 2 h 14"/>
                              <a:gd name="T18" fmla="*/ 2 w 13"/>
                              <a:gd name="T19" fmla="*/ 4 h 14"/>
                              <a:gd name="T20" fmla="*/ 2 w 13"/>
                              <a:gd name="T21" fmla="*/ 10 h 14"/>
                              <a:gd name="T22" fmla="*/ 1 w 13"/>
                              <a:gd name="T23" fmla="*/ 12 h 14"/>
                              <a:gd name="T24" fmla="*/ 0 w 13"/>
                              <a:gd name="T25" fmla="*/ 13 h 14"/>
                              <a:gd name="T26" fmla="*/ 0 w 13"/>
                              <a:gd name="T27" fmla="*/ 13 h 14"/>
                              <a:gd name="T28" fmla="*/ 0 w 13"/>
                              <a:gd name="T29" fmla="*/ 14 h 14"/>
                              <a:gd name="T30" fmla="*/ 6 w 13"/>
                              <a:gd name="T31" fmla="*/ 14 h 14"/>
                              <a:gd name="T32" fmla="*/ 6 w 13"/>
                              <a:gd name="T33" fmla="*/ 13 h 14"/>
                              <a:gd name="T34" fmla="*/ 6 w 13"/>
                              <a:gd name="T35" fmla="*/ 13 h 14"/>
                              <a:gd name="T36" fmla="*/ 4 w 13"/>
                              <a:gd name="T37" fmla="*/ 12 h 14"/>
                              <a:gd name="T38" fmla="*/ 4 w 13"/>
                              <a:gd name="T39" fmla="*/ 10 h 14"/>
                              <a:gd name="T40" fmla="*/ 4 w 13"/>
                              <a:gd name="T41" fmla="*/ 8 h 14"/>
                              <a:gd name="T42" fmla="*/ 5 w 13"/>
                              <a:gd name="T43" fmla="*/ 8 h 14"/>
                              <a:gd name="T44" fmla="*/ 5 w 13"/>
                              <a:gd name="T45" fmla="*/ 8 h 14"/>
                              <a:gd name="T46" fmla="*/ 9 w 13"/>
                              <a:gd name="T47" fmla="*/ 12 h 14"/>
                              <a:gd name="T48" fmla="*/ 10 w 13"/>
                              <a:gd name="T49" fmla="*/ 14 h 14"/>
                              <a:gd name="T50" fmla="*/ 13 w 13"/>
                              <a:gd name="T51" fmla="*/ 14 h 14"/>
                              <a:gd name="T52" fmla="*/ 13 w 13"/>
                              <a:gd name="T53" fmla="*/ 13 h 14"/>
                              <a:gd name="T54" fmla="*/ 4 w 13"/>
                              <a:gd name="T55" fmla="*/ 1 h 14"/>
                              <a:gd name="T56" fmla="*/ 5 w 13"/>
                              <a:gd name="T57" fmla="*/ 1 h 14"/>
                              <a:gd name="T58" fmla="*/ 5 w 13"/>
                              <a:gd name="T59" fmla="*/ 1 h 14"/>
                              <a:gd name="T60" fmla="*/ 8 w 13"/>
                              <a:gd name="T61" fmla="*/ 4 h 14"/>
                              <a:gd name="T62" fmla="*/ 4 w 13"/>
                              <a:gd name="T63" fmla="*/ 6 h 14"/>
                              <a:gd name="T64" fmla="*/ 4 w 13"/>
                              <a:gd name="T65" fmla="*/ 1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 h="14">
                                <a:moveTo>
                                  <a:pt x="13" y="13"/>
                                </a:moveTo>
                                <a:cubicBezTo>
                                  <a:pt x="12" y="12"/>
                                  <a:pt x="12" y="12"/>
                                  <a:pt x="11" y="11"/>
                                </a:cubicBezTo>
                                <a:cubicBezTo>
                                  <a:pt x="11" y="11"/>
                                  <a:pt x="8" y="8"/>
                                  <a:pt x="7" y="7"/>
                                </a:cubicBezTo>
                                <a:cubicBezTo>
                                  <a:pt x="10" y="7"/>
                                  <a:pt x="11" y="5"/>
                                  <a:pt x="11" y="4"/>
                                </a:cubicBezTo>
                                <a:cubicBezTo>
                                  <a:pt x="11" y="0"/>
                                  <a:pt x="7" y="0"/>
                                  <a:pt x="6" y="0"/>
                                </a:cubicBezTo>
                                <a:cubicBezTo>
                                  <a:pt x="0" y="0"/>
                                  <a:pt x="0" y="0"/>
                                  <a:pt x="0" y="0"/>
                                </a:cubicBezTo>
                                <a:cubicBezTo>
                                  <a:pt x="0" y="1"/>
                                  <a:pt x="0" y="1"/>
                                  <a:pt x="0" y="1"/>
                                </a:cubicBezTo>
                                <a:cubicBezTo>
                                  <a:pt x="0" y="1"/>
                                  <a:pt x="0" y="1"/>
                                  <a:pt x="0" y="1"/>
                                </a:cubicBezTo>
                                <a:cubicBezTo>
                                  <a:pt x="1" y="1"/>
                                  <a:pt x="1" y="1"/>
                                  <a:pt x="1" y="2"/>
                                </a:cubicBezTo>
                                <a:cubicBezTo>
                                  <a:pt x="2" y="2"/>
                                  <a:pt x="2" y="3"/>
                                  <a:pt x="2" y="4"/>
                                </a:cubicBezTo>
                                <a:cubicBezTo>
                                  <a:pt x="2" y="10"/>
                                  <a:pt x="2" y="10"/>
                                  <a:pt x="2" y="10"/>
                                </a:cubicBezTo>
                                <a:cubicBezTo>
                                  <a:pt x="2" y="10"/>
                                  <a:pt x="2" y="12"/>
                                  <a:pt x="1" y="12"/>
                                </a:cubicBezTo>
                                <a:cubicBezTo>
                                  <a:pt x="1" y="12"/>
                                  <a:pt x="1" y="13"/>
                                  <a:pt x="0" y="13"/>
                                </a:cubicBezTo>
                                <a:cubicBezTo>
                                  <a:pt x="0" y="13"/>
                                  <a:pt x="0" y="13"/>
                                  <a:pt x="0" y="13"/>
                                </a:cubicBezTo>
                                <a:cubicBezTo>
                                  <a:pt x="0" y="14"/>
                                  <a:pt x="0" y="14"/>
                                  <a:pt x="0" y="14"/>
                                </a:cubicBezTo>
                                <a:cubicBezTo>
                                  <a:pt x="6" y="14"/>
                                  <a:pt x="6" y="14"/>
                                  <a:pt x="6" y="14"/>
                                </a:cubicBezTo>
                                <a:cubicBezTo>
                                  <a:pt x="6" y="13"/>
                                  <a:pt x="6" y="13"/>
                                  <a:pt x="6" y="13"/>
                                </a:cubicBezTo>
                                <a:cubicBezTo>
                                  <a:pt x="6" y="13"/>
                                  <a:pt x="6" y="13"/>
                                  <a:pt x="6" y="13"/>
                                </a:cubicBezTo>
                                <a:cubicBezTo>
                                  <a:pt x="5" y="13"/>
                                  <a:pt x="5" y="12"/>
                                  <a:pt x="4" y="12"/>
                                </a:cubicBezTo>
                                <a:cubicBezTo>
                                  <a:pt x="4" y="12"/>
                                  <a:pt x="4" y="10"/>
                                  <a:pt x="4" y="10"/>
                                </a:cubicBezTo>
                                <a:cubicBezTo>
                                  <a:pt x="4" y="8"/>
                                  <a:pt x="4" y="8"/>
                                  <a:pt x="4" y="8"/>
                                </a:cubicBezTo>
                                <a:cubicBezTo>
                                  <a:pt x="5" y="8"/>
                                  <a:pt x="5" y="8"/>
                                  <a:pt x="5" y="8"/>
                                </a:cubicBezTo>
                                <a:cubicBezTo>
                                  <a:pt x="5" y="8"/>
                                  <a:pt x="5" y="8"/>
                                  <a:pt x="5" y="8"/>
                                </a:cubicBezTo>
                                <a:cubicBezTo>
                                  <a:pt x="9" y="12"/>
                                  <a:pt x="9" y="12"/>
                                  <a:pt x="9" y="12"/>
                                </a:cubicBezTo>
                                <a:cubicBezTo>
                                  <a:pt x="10" y="14"/>
                                  <a:pt x="10" y="14"/>
                                  <a:pt x="10" y="14"/>
                                </a:cubicBezTo>
                                <a:cubicBezTo>
                                  <a:pt x="13" y="14"/>
                                  <a:pt x="13" y="14"/>
                                  <a:pt x="13" y="14"/>
                                </a:cubicBezTo>
                                <a:cubicBezTo>
                                  <a:pt x="13" y="13"/>
                                  <a:pt x="13" y="13"/>
                                  <a:pt x="13" y="13"/>
                                </a:cubicBezTo>
                                <a:close/>
                                <a:moveTo>
                                  <a:pt x="4" y="1"/>
                                </a:moveTo>
                                <a:cubicBezTo>
                                  <a:pt x="4" y="1"/>
                                  <a:pt x="5" y="1"/>
                                  <a:pt x="5" y="1"/>
                                </a:cubicBezTo>
                                <a:cubicBezTo>
                                  <a:pt x="5" y="1"/>
                                  <a:pt x="5" y="1"/>
                                  <a:pt x="5" y="1"/>
                                </a:cubicBezTo>
                                <a:cubicBezTo>
                                  <a:pt x="7" y="1"/>
                                  <a:pt x="8" y="2"/>
                                  <a:pt x="8" y="4"/>
                                </a:cubicBezTo>
                                <a:cubicBezTo>
                                  <a:pt x="8" y="6"/>
                                  <a:pt x="7" y="6"/>
                                  <a:pt x="4" y="6"/>
                                </a:cubicBezTo>
                                <a:cubicBezTo>
                                  <a:pt x="4" y="1"/>
                                  <a:pt x="4" y="1"/>
                                  <a:pt x="4" y="1"/>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50"/>
                        <wps:cNvSpPr>
                          <a:spLocks/>
                        </wps:cNvSpPr>
                        <wps:spPr bwMode="auto">
                          <a:xfrm>
                            <a:off x="5139055" y="1209040"/>
                            <a:ext cx="36830" cy="43815"/>
                          </a:xfrm>
                          <a:custGeom>
                            <a:avLst/>
                            <a:gdLst>
                              <a:gd name="T0" fmla="*/ 10 w 12"/>
                              <a:gd name="T1" fmla="*/ 10 h 14"/>
                              <a:gd name="T2" fmla="*/ 10 w 12"/>
                              <a:gd name="T3" fmla="*/ 10 h 14"/>
                              <a:gd name="T4" fmla="*/ 7 w 12"/>
                              <a:gd name="T5" fmla="*/ 12 h 14"/>
                              <a:gd name="T6" fmla="*/ 5 w 12"/>
                              <a:gd name="T7" fmla="*/ 12 h 14"/>
                              <a:gd name="T8" fmla="*/ 5 w 12"/>
                              <a:gd name="T9" fmla="*/ 10 h 14"/>
                              <a:gd name="T10" fmla="*/ 5 w 12"/>
                              <a:gd name="T11" fmla="*/ 7 h 14"/>
                              <a:gd name="T12" fmla="*/ 7 w 12"/>
                              <a:gd name="T13" fmla="*/ 9 h 14"/>
                              <a:gd name="T14" fmla="*/ 7 w 12"/>
                              <a:gd name="T15" fmla="*/ 9 h 14"/>
                              <a:gd name="T16" fmla="*/ 8 w 12"/>
                              <a:gd name="T17" fmla="*/ 9 h 14"/>
                              <a:gd name="T18" fmla="*/ 8 w 12"/>
                              <a:gd name="T19" fmla="*/ 4 h 14"/>
                              <a:gd name="T20" fmla="*/ 7 w 12"/>
                              <a:gd name="T21" fmla="*/ 4 h 14"/>
                              <a:gd name="T22" fmla="*/ 7 w 12"/>
                              <a:gd name="T23" fmla="*/ 4 h 14"/>
                              <a:gd name="T24" fmla="*/ 5 w 12"/>
                              <a:gd name="T25" fmla="*/ 6 h 14"/>
                              <a:gd name="T26" fmla="*/ 5 w 12"/>
                              <a:gd name="T27" fmla="*/ 1 h 14"/>
                              <a:gd name="T28" fmla="*/ 6 w 12"/>
                              <a:gd name="T29" fmla="*/ 1 h 14"/>
                              <a:gd name="T30" fmla="*/ 9 w 12"/>
                              <a:gd name="T31" fmla="*/ 3 h 14"/>
                              <a:gd name="T32" fmla="*/ 9 w 12"/>
                              <a:gd name="T33" fmla="*/ 4 h 14"/>
                              <a:gd name="T34" fmla="*/ 10 w 12"/>
                              <a:gd name="T35" fmla="*/ 4 h 14"/>
                              <a:gd name="T36" fmla="*/ 10 w 12"/>
                              <a:gd name="T37" fmla="*/ 0 h 14"/>
                              <a:gd name="T38" fmla="*/ 0 w 12"/>
                              <a:gd name="T39" fmla="*/ 0 h 14"/>
                              <a:gd name="T40" fmla="*/ 0 w 12"/>
                              <a:gd name="T41" fmla="*/ 1 h 14"/>
                              <a:gd name="T42" fmla="*/ 0 w 12"/>
                              <a:gd name="T43" fmla="*/ 1 h 14"/>
                              <a:gd name="T44" fmla="*/ 2 w 12"/>
                              <a:gd name="T45" fmla="*/ 2 h 14"/>
                              <a:gd name="T46" fmla="*/ 2 w 12"/>
                              <a:gd name="T47" fmla="*/ 4 h 14"/>
                              <a:gd name="T48" fmla="*/ 2 w 12"/>
                              <a:gd name="T49" fmla="*/ 10 h 14"/>
                              <a:gd name="T50" fmla="*/ 2 w 12"/>
                              <a:gd name="T51" fmla="*/ 12 h 14"/>
                              <a:gd name="T52" fmla="*/ 0 w 12"/>
                              <a:gd name="T53" fmla="*/ 13 h 14"/>
                              <a:gd name="T54" fmla="*/ 0 w 12"/>
                              <a:gd name="T55" fmla="*/ 13 h 14"/>
                              <a:gd name="T56" fmla="*/ 0 w 12"/>
                              <a:gd name="T57" fmla="*/ 14 h 14"/>
                              <a:gd name="T58" fmla="*/ 12 w 12"/>
                              <a:gd name="T59" fmla="*/ 14 h 14"/>
                              <a:gd name="T60" fmla="*/ 12 w 12"/>
                              <a:gd name="T61" fmla="*/ 10 h 14"/>
                              <a:gd name="T62" fmla="*/ 10 w 12"/>
                              <a:gd name="T63" fmla="*/ 1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 h="14">
                                <a:moveTo>
                                  <a:pt x="10" y="10"/>
                                </a:moveTo>
                                <a:cubicBezTo>
                                  <a:pt x="10" y="10"/>
                                  <a:pt x="10" y="10"/>
                                  <a:pt x="10" y="10"/>
                                </a:cubicBezTo>
                                <a:cubicBezTo>
                                  <a:pt x="10" y="12"/>
                                  <a:pt x="9" y="12"/>
                                  <a:pt x="7" y="12"/>
                                </a:cubicBezTo>
                                <a:cubicBezTo>
                                  <a:pt x="6" y="12"/>
                                  <a:pt x="5" y="12"/>
                                  <a:pt x="5" y="12"/>
                                </a:cubicBezTo>
                                <a:cubicBezTo>
                                  <a:pt x="5" y="12"/>
                                  <a:pt x="5" y="11"/>
                                  <a:pt x="5" y="10"/>
                                </a:cubicBezTo>
                                <a:cubicBezTo>
                                  <a:pt x="5" y="7"/>
                                  <a:pt x="5" y="7"/>
                                  <a:pt x="5" y="7"/>
                                </a:cubicBezTo>
                                <a:cubicBezTo>
                                  <a:pt x="6" y="7"/>
                                  <a:pt x="7" y="7"/>
                                  <a:pt x="7" y="9"/>
                                </a:cubicBezTo>
                                <a:cubicBezTo>
                                  <a:pt x="7" y="9"/>
                                  <a:pt x="7" y="9"/>
                                  <a:pt x="7" y="9"/>
                                </a:cubicBezTo>
                                <a:cubicBezTo>
                                  <a:pt x="8" y="9"/>
                                  <a:pt x="8" y="9"/>
                                  <a:pt x="8" y="9"/>
                                </a:cubicBezTo>
                                <a:cubicBezTo>
                                  <a:pt x="8" y="4"/>
                                  <a:pt x="8" y="4"/>
                                  <a:pt x="8" y="4"/>
                                </a:cubicBezTo>
                                <a:cubicBezTo>
                                  <a:pt x="7" y="4"/>
                                  <a:pt x="7" y="4"/>
                                  <a:pt x="7" y="4"/>
                                </a:cubicBezTo>
                                <a:cubicBezTo>
                                  <a:pt x="7" y="4"/>
                                  <a:pt x="7" y="4"/>
                                  <a:pt x="7" y="4"/>
                                </a:cubicBezTo>
                                <a:cubicBezTo>
                                  <a:pt x="7" y="5"/>
                                  <a:pt x="7" y="6"/>
                                  <a:pt x="5" y="6"/>
                                </a:cubicBezTo>
                                <a:cubicBezTo>
                                  <a:pt x="5" y="1"/>
                                  <a:pt x="5" y="1"/>
                                  <a:pt x="5" y="1"/>
                                </a:cubicBezTo>
                                <a:cubicBezTo>
                                  <a:pt x="6" y="1"/>
                                  <a:pt x="6" y="1"/>
                                  <a:pt x="6" y="1"/>
                                </a:cubicBezTo>
                                <a:cubicBezTo>
                                  <a:pt x="8" y="1"/>
                                  <a:pt x="9" y="1"/>
                                  <a:pt x="9" y="3"/>
                                </a:cubicBezTo>
                                <a:cubicBezTo>
                                  <a:pt x="9" y="4"/>
                                  <a:pt x="9" y="4"/>
                                  <a:pt x="9" y="4"/>
                                </a:cubicBezTo>
                                <a:cubicBezTo>
                                  <a:pt x="10" y="4"/>
                                  <a:pt x="10" y="4"/>
                                  <a:pt x="10" y="4"/>
                                </a:cubicBezTo>
                                <a:cubicBezTo>
                                  <a:pt x="10" y="0"/>
                                  <a:pt x="10" y="0"/>
                                  <a:pt x="10" y="0"/>
                                </a:cubicBezTo>
                                <a:cubicBezTo>
                                  <a:pt x="0" y="0"/>
                                  <a:pt x="0" y="0"/>
                                  <a:pt x="0" y="0"/>
                                </a:cubicBezTo>
                                <a:cubicBezTo>
                                  <a:pt x="0" y="1"/>
                                  <a:pt x="0" y="1"/>
                                  <a:pt x="0" y="1"/>
                                </a:cubicBezTo>
                                <a:cubicBezTo>
                                  <a:pt x="0" y="1"/>
                                  <a:pt x="0" y="1"/>
                                  <a:pt x="0" y="1"/>
                                </a:cubicBezTo>
                                <a:cubicBezTo>
                                  <a:pt x="1" y="1"/>
                                  <a:pt x="2" y="1"/>
                                  <a:pt x="2" y="2"/>
                                </a:cubicBezTo>
                                <a:cubicBezTo>
                                  <a:pt x="2" y="2"/>
                                  <a:pt x="2" y="4"/>
                                  <a:pt x="2" y="4"/>
                                </a:cubicBezTo>
                                <a:cubicBezTo>
                                  <a:pt x="2" y="10"/>
                                  <a:pt x="2" y="10"/>
                                  <a:pt x="2" y="10"/>
                                </a:cubicBezTo>
                                <a:cubicBezTo>
                                  <a:pt x="2" y="10"/>
                                  <a:pt x="2" y="12"/>
                                  <a:pt x="2" y="12"/>
                                </a:cubicBezTo>
                                <a:cubicBezTo>
                                  <a:pt x="2" y="13"/>
                                  <a:pt x="1" y="13"/>
                                  <a:pt x="0" y="13"/>
                                </a:cubicBezTo>
                                <a:cubicBezTo>
                                  <a:pt x="0" y="13"/>
                                  <a:pt x="0" y="13"/>
                                  <a:pt x="0" y="13"/>
                                </a:cubicBezTo>
                                <a:cubicBezTo>
                                  <a:pt x="0" y="14"/>
                                  <a:pt x="0" y="14"/>
                                  <a:pt x="0" y="14"/>
                                </a:cubicBezTo>
                                <a:cubicBezTo>
                                  <a:pt x="12" y="14"/>
                                  <a:pt x="12" y="14"/>
                                  <a:pt x="12" y="14"/>
                                </a:cubicBezTo>
                                <a:cubicBezTo>
                                  <a:pt x="12" y="10"/>
                                  <a:pt x="12" y="10"/>
                                  <a:pt x="12" y="10"/>
                                </a:cubicBezTo>
                                <a:lnTo>
                                  <a:pt x="10" y="1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51"/>
                        <wps:cNvSpPr>
                          <a:spLocks/>
                        </wps:cNvSpPr>
                        <wps:spPr bwMode="auto">
                          <a:xfrm>
                            <a:off x="5278755" y="1209040"/>
                            <a:ext cx="34290" cy="43815"/>
                          </a:xfrm>
                          <a:custGeom>
                            <a:avLst/>
                            <a:gdLst>
                              <a:gd name="T0" fmla="*/ 10 w 11"/>
                              <a:gd name="T1" fmla="*/ 10 h 14"/>
                              <a:gd name="T2" fmla="*/ 10 w 11"/>
                              <a:gd name="T3" fmla="*/ 10 h 14"/>
                              <a:gd name="T4" fmla="*/ 7 w 11"/>
                              <a:gd name="T5" fmla="*/ 12 h 14"/>
                              <a:gd name="T6" fmla="*/ 4 w 11"/>
                              <a:gd name="T7" fmla="*/ 12 h 14"/>
                              <a:gd name="T8" fmla="*/ 4 w 11"/>
                              <a:gd name="T9" fmla="*/ 10 h 14"/>
                              <a:gd name="T10" fmla="*/ 4 w 11"/>
                              <a:gd name="T11" fmla="*/ 7 h 14"/>
                              <a:gd name="T12" fmla="*/ 7 w 11"/>
                              <a:gd name="T13" fmla="*/ 9 h 14"/>
                              <a:gd name="T14" fmla="*/ 7 w 11"/>
                              <a:gd name="T15" fmla="*/ 9 h 14"/>
                              <a:gd name="T16" fmla="*/ 7 w 11"/>
                              <a:gd name="T17" fmla="*/ 9 h 14"/>
                              <a:gd name="T18" fmla="*/ 8 w 11"/>
                              <a:gd name="T19" fmla="*/ 9 h 14"/>
                              <a:gd name="T20" fmla="*/ 8 w 11"/>
                              <a:gd name="T21" fmla="*/ 4 h 14"/>
                              <a:gd name="T22" fmla="*/ 7 w 11"/>
                              <a:gd name="T23" fmla="*/ 4 h 14"/>
                              <a:gd name="T24" fmla="*/ 7 w 11"/>
                              <a:gd name="T25" fmla="*/ 4 h 14"/>
                              <a:gd name="T26" fmla="*/ 4 w 11"/>
                              <a:gd name="T27" fmla="*/ 6 h 14"/>
                              <a:gd name="T28" fmla="*/ 4 w 11"/>
                              <a:gd name="T29" fmla="*/ 1 h 14"/>
                              <a:gd name="T30" fmla="*/ 6 w 11"/>
                              <a:gd name="T31" fmla="*/ 1 h 14"/>
                              <a:gd name="T32" fmla="*/ 9 w 11"/>
                              <a:gd name="T33" fmla="*/ 3 h 14"/>
                              <a:gd name="T34" fmla="*/ 9 w 11"/>
                              <a:gd name="T35" fmla="*/ 4 h 14"/>
                              <a:gd name="T36" fmla="*/ 10 w 11"/>
                              <a:gd name="T37" fmla="*/ 4 h 14"/>
                              <a:gd name="T38" fmla="*/ 10 w 11"/>
                              <a:gd name="T39" fmla="*/ 0 h 14"/>
                              <a:gd name="T40" fmla="*/ 0 w 11"/>
                              <a:gd name="T41" fmla="*/ 0 h 14"/>
                              <a:gd name="T42" fmla="*/ 0 w 11"/>
                              <a:gd name="T43" fmla="*/ 1 h 14"/>
                              <a:gd name="T44" fmla="*/ 0 w 11"/>
                              <a:gd name="T45" fmla="*/ 1 h 14"/>
                              <a:gd name="T46" fmla="*/ 1 w 11"/>
                              <a:gd name="T47" fmla="*/ 2 h 14"/>
                              <a:gd name="T48" fmla="*/ 1 w 11"/>
                              <a:gd name="T49" fmla="*/ 4 h 14"/>
                              <a:gd name="T50" fmla="*/ 1 w 11"/>
                              <a:gd name="T51" fmla="*/ 10 h 14"/>
                              <a:gd name="T52" fmla="*/ 1 w 11"/>
                              <a:gd name="T53" fmla="*/ 12 h 14"/>
                              <a:gd name="T54" fmla="*/ 0 w 11"/>
                              <a:gd name="T55" fmla="*/ 12 h 14"/>
                              <a:gd name="T56" fmla="*/ 0 w 11"/>
                              <a:gd name="T57" fmla="*/ 12 h 14"/>
                              <a:gd name="T58" fmla="*/ 0 w 11"/>
                              <a:gd name="T59" fmla="*/ 14 h 14"/>
                              <a:gd name="T60" fmla="*/ 11 w 11"/>
                              <a:gd name="T61" fmla="*/ 14 h 14"/>
                              <a:gd name="T62" fmla="*/ 11 w 11"/>
                              <a:gd name="T63" fmla="*/ 10 h 14"/>
                              <a:gd name="T64" fmla="*/ 10 w 11"/>
                              <a:gd name="T65" fmla="*/ 1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 h="14">
                                <a:moveTo>
                                  <a:pt x="10" y="10"/>
                                </a:moveTo>
                                <a:cubicBezTo>
                                  <a:pt x="10" y="10"/>
                                  <a:pt x="10" y="10"/>
                                  <a:pt x="10" y="10"/>
                                </a:cubicBezTo>
                                <a:cubicBezTo>
                                  <a:pt x="10" y="12"/>
                                  <a:pt x="9" y="12"/>
                                  <a:pt x="7" y="12"/>
                                </a:cubicBezTo>
                                <a:cubicBezTo>
                                  <a:pt x="6" y="12"/>
                                  <a:pt x="5" y="12"/>
                                  <a:pt x="4" y="12"/>
                                </a:cubicBezTo>
                                <a:cubicBezTo>
                                  <a:pt x="4" y="11"/>
                                  <a:pt x="4" y="11"/>
                                  <a:pt x="4" y="10"/>
                                </a:cubicBezTo>
                                <a:cubicBezTo>
                                  <a:pt x="4" y="7"/>
                                  <a:pt x="4" y="7"/>
                                  <a:pt x="4" y="7"/>
                                </a:cubicBezTo>
                                <a:cubicBezTo>
                                  <a:pt x="6" y="7"/>
                                  <a:pt x="7" y="7"/>
                                  <a:pt x="7" y="9"/>
                                </a:cubicBezTo>
                                <a:cubicBezTo>
                                  <a:pt x="7" y="9"/>
                                  <a:pt x="7" y="9"/>
                                  <a:pt x="7" y="9"/>
                                </a:cubicBezTo>
                                <a:cubicBezTo>
                                  <a:pt x="7" y="9"/>
                                  <a:pt x="7" y="9"/>
                                  <a:pt x="7" y="9"/>
                                </a:cubicBezTo>
                                <a:cubicBezTo>
                                  <a:pt x="8" y="9"/>
                                  <a:pt x="8" y="9"/>
                                  <a:pt x="8" y="9"/>
                                </a:cubicBezTo>
                                <a:cubicBezTo>
                                  <a:pt x="8" y="4"/>
                                  <a:pt x="8" y="4"/>
                                  <a:pt x="8" y="4"/>
                                </a:cubicBezTo>
                                <a:cubicBezTo>
                                  <a:pt x="7" y="4"/>
                                  <a:pt x="7" y="4"/>
                                  <a:pt x="7" y="4"/>
                                </a:cubicBezTo>
                                <a:cubicBezTo>
                                  <a:pt x="7" y="4"/>
                                  <a:pt x="7" y="4"/>
                                  <a:pt x="7" y="4"/>
                                </a:cubicBezTo>
                                <a:cubicBezTo>
                                  <a:pt x="7" y="5"/>
                                  <a:pt x="6" y="6"/>
                                  <a:pt x="4" y="6"/>
                                </a:cubicBezTo>
                                <a:cubicBezTo>
                                  <a:pt x="4" y="1"/>
                                  <a:pt x="4" y="1"/>
                                  <a:pt x="4" y="1"/>
                                </a:cubicBezTo>
                                <a:cubicBezTo>
                                  <a:pt x="6" y="1"/>
                                  <a:pt x="6" y="1"/>
                                  <a:pt x="6" y="1"/>
                                </a:cubicBezTo>
                                <a:cubicBezTo>
                                  <a:pt x="8" y="1"/>
                                  <a:pt x="9" y="1"/>
                                  <a:pt x="9" y="3"/>
                                </a:cubicBezTo>
                                <a:cubicBezTo>
                                  <a:pt x="9" y="4"/>
                                  <a:pt x="9" y="4"/>
                                  <a:pt x="9" y="4"/>
                                </a:cubicBezTo>
                                <a:cubicBezTo>
                                  <a:pt x="10" y="4"/>
                                  <a:pt x="10" y="4"/>
                                  <a:pt x="10" y="4"/>
                                </a:cubicBezTo>
                                <a:cubicBezTo>
                                  <a:pt x="10" y="0"/>
                                  <a:pt x="10" y="0"/>
                                  <a:pt x="10" y="0"/>
                                </a:cubicBezTo>
                                <a:cubicBezTo>
                                  <a:pt x="0" y="0"/>
                                  <a:pt x="0" y="0"/>
                                  <a:pt x="0" y="0"/>
                                </a:cubicBezTo>
                                <a:cubicBezTo>
                                  <a:pt x="0" y="1"/>
                                  <a:pt x="0" y="1"/>
                                  <a:pt x="0" y="1"/>
                                </a:cubicBezTo>
                                <a:cubicBezTo>
                                  <a:pt x="0" y="1"/>
                                  <a:pt x="0" y="1"/>
                                  <a:pt x="0" y="1"/>
                                </a:cubicBezTo>
                                <a:cubicBezTo>
                                  <a:pt x="1" y="1"/>
                                  <a:pt x="1" y="1"/>
                                  <a:pt x="1" y="2"/>
                                </a:cubicBezTo>
                                <a:cubicBezTo>
                                  <a:pt x="1" y="2"/>
                                  <a:pt x="1" y="4"/>
                                  <a:pt x="1" y="4"/>
                                </a:cubicBezTo>
                                <a:cubicBezTo>
                                  <a:pt x="1" y="10"/>
                                  <a:pt x="1" y="10"/>
                                  <a:pt x="1" y="10"/>
                                </a:cubicBezTo>
                                <a:cubicBezTo>
                                  <a:pt x="1" y="10"/>
                                  <a:pt x="1" y="12"/>
                                  <a:pt x="1" y="12"/>
                                </a:cubicBezTo>
                                <a:cubicBezTo>
                                  <a:pt x="1" y="12"/>
                                  <a:pt x="1" y="12"/>
                                  <a:pt x="0" y="12"/>
                                </a:cubicBezTo>
                                <a:cubicBezTo>
                                  <a:pt x="0" y="12"/>
                                  <a:pt x="0" y="12"/>
                                  <a:pt x="0" y="12"/>
                                </a:cubicBezTo>
                                <a:cubicBezTo>
                                  <a:pt x="0" y="14"/>
                                  <a:pt x="0" y="14"/>
                                  <a:pt x="0" y="14"/>
                                </a:cubicBezTo>
                                <a:cubicBezTo>
                                  <a:pt x="11" y="14"/>
                                  <a:pt x="11" y="14"/>
                                  <a:pt x="11" y="14"/>
                                </a:cubicBezTo>
                                <a:cubicBezTo>
                                  <a:pt x="11" y="10"/>
                                  <a:pt x="11" y="10"/>
                                  <a:pt x="11" y="10"/>
                                </a:cubicBezTo>
                                <a:lnTo>
                                  <a:pt x="10" y="1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52"/>
                        <wps:cNvSpPr>
                          <a:spLocks noEditPoints="1"/>
                        </wps:cNvSpPr>
                        <wps:spPr bwMode="auto">
                          <a:xfrm>
                            <a:off x="5179060" y="1209040"/>
                            <a:ext cx="46990" cy="43815"/>
                          </a:xfrm>
                          <a:custGeom>
                            <a:avLst/>
                            <a:gdLst>
                              <a:gd name="T0" fmla="*/ 13 w 15"/>
                              <a:gd name="T1" fmla="*/ 12 h 14"/>
                              <a:gd name="T2" fmla="*/ 13 w 15"/>
                              <a:gd name="T3" fmla="*/ 11 h 14"/>
                              <a:gd name="T4" fmla="*/ 8 w 15"/>
                              <a:gd name="T5" fmla="*/ 0 h 14"/>
                              <a:gd name="T6" fmla="*/ 7 w 15"/>
                              <a:gd name="T7" fmla="*/ 0 h 14"/>
                              <a:gd name="T8" fmla="*/ 4 w 15"/>
                              <a:gd name="T9" fmla="*/ 8 h 14"/>
                              <a:gd name="T10" fmla="*/ 3 w 15"/>
                              <a:gd name="T11" fmla="*/ 9 h 14"/>
                              <a:gd name="T12" fmla="*/ 2 w 15"/>
                              <a:gd name="T13" fmla="*/ 11 h 14"/>
                              <a:gd name="T14" fmla="*/ 1 w 15"/>
                              <a:gd name="T15" fmla="*/ 13 h 14"/>
                              <a:gd name="T16" fmla="*/ 1 w 15"/>
                              <a:gd name="T17" fmla="*/ 13 h 14"/>
                              <a:gd name="T18" fmla="*/ 0 w 15"/>
                              <a:gd name="T19" fmla="*/ 13 h 14"/>
                              <a:gd name="T20" fmla="*/ 0 w 15"/>
                              <a:gd name="T21" fmla="*/ 14 h 14"/>
                              <a:gd name="T22" fmla="*/ 5 w 15"/>
                              <a:gd name="T23" fmla="*/ 14 h 14"/>
                              <a:gd name="T24" fmla="*/ 5 w 15"/>
                              <a:gd name="T25" fmla="*/ 13 h 14"/>
                              <a:gd name="T26" fmla="*/ 5 w 15"/>
                              <a:gd name="T27" fmla="*/ 13 h 14"/>
                              <a:gd name="T28" fmla="*/ 4 w 15"/>
                              <a:gd name="T29" fmla="*/ 12 h 14"/>
                              <a:gd name="T30" fmla="*/ 5 w 15"/>
                              <a:gd name="T31" fmla="*/ 10 h 14"/>
                              <a:gd name="T32" fmla="*/ 5 w 15"/>
                              <a:gd name="T33" fmla="*/ 9 h 14"/>
                              <a:gd name="T34" fmla="*/ 5 w 15"/>
                              <a:gd name="T35" fmla="*/ 9 h 14"/>
                              <a:gd name="T36" fmla="*/ 9 w 15"/>
                              <a:gd name="T37" fmla="*/ 9 h 14"/>
                              <a:gd name="T38" fmla="*/ 10 w 15"/>
                              <a:gd name="T39" fmla="*/ 12 h 14"/>
                              <a:gd name="T40" fmla="*/ 9 w 15"/>
                              <a:gd name="T41" fmla="*/ 13 h 14"/>
                              <a:gd name="T42" fmla="*/ 9 w 15"/>
                              <a:gd name="T43" fmla="*/ 13 h 14"/>
                              <a:gd name="T44" fmla="*/ 9 w 15"/>
                              <a:gd name="T45" fmla="*/ 13 h 14"/>
                              <a:gd name="T46" fmla="*/ 9 w 15"/>
                              <a:gd name="T47" fmla="*/ 14 h 14"/>
                              <a:gd name="T48" fmla="*/ 15 w 15"/>
                              <a:gd name="T49" fmla="*/ 14 h 14"/>
                              <a:gd name="T50" fmla="*/ 15 w 15"/>
                              <a:gd name="T51" fmla="*/ 13 h 14"/>
                              <a:gd name="T52" fmla="*/ 15 w 15"/>
                              <a:gd name="T53" fmla="*/ 13 h 14"/>
                              <a:gd name="T54" fmla="*/ 13 w 15"/>
                              <a:gd name="T55" fmla="*/ 12 h 14"/>
                              <a:gd name="T56" fmla="*/ 9 w 15"/>
                              <a:gd name="T57" fmla="*/ 8 h 14"/>
                              <a:gd name="T58" fmla="*/ 5 w 15"/>
                              <a:gd name="T59" fmla="*/ 8 h 14"/>
                              <a:gd name="T60" fmla="*/ 7 w 15"/>
                              <a:gd name="T61" fmla="*/ 3 h 14"/>
                              <a:gd name="T62" fmla="*/ 9 w 15"/>
                              <a:gd name="T63" fmla="*/ 8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 h="14">
                                <a:moveTo>
                                  <a:pt x="13" y="12"/>
                                </a:moveTo>
                                <a:cubicBezTo>
                                  <a:pt x="13" y="12"/>
                                  <a:pt x="13" y="11"/>
                                  <a:pt x="13" y="11"/>
                                </a:cubicBezTo>
                                <a:cubicBezTo>
                                  <a:pt x="8" y="0"/>
                                  <a:pt x="8" y="0"/>
                                  <a:pt x="8" y="0"/>
                                </a:cubicBezTo>
                                <a:cubicBezTo>
                                  <a:pt x="7" y="0"/>
                                  <a:pt x="7" y="0"/>
                                  <a:pt x="7" y="0"/>
                                </a:cubicBezTo>
                                <a:cubicBezTo>
                                  <a:pt x="4" y="8"/>
                                  <a:pt x="4" y="8"/>
                                  <a:pt x="4" y="8"/>
                                </a:cubicBezTo>
                                <a:cubicBezTo>
                                  <a:pt x="4" y="8"/>
                                  <a:pt x="3" y="9"/>
                                  <a:pt x="3" y="9"/>
                                </a:cubicBezTo>
                                <a:cubicBezTo>
                                  <a:pt x="2" y="11"/>
                                  <a:pt x="2" y="11"/>
                                  <a:pt x="2" y="11"/>
                                </a:cubicBezTo>
                                <a:cubicBezTo>
                                  <a:pt x="2" y="12"/>
                                  <a:pt x="2" y="12"/>
                                  <a:pt x="1" y="13"/>
                                </a:cubicBezTo>
                                <a:cubicBezTo>
                                  <a:pt x="1" y="13"/>
                                  <a:pt x="1" y="13"/>
                                  <a:pt x="1" y="13"/>
                                </a:cubicBezTo>
                                <a:cubicBezTo>
                                  <a:pt x="0" y="13"/>
                                  <a:pt x="0" y="13"/>
                                  <a:pt x="0" y="13"/>
                                </a:cubicBezTo>
                                <a:cubicBezTo>
                                  <a:pt x="0" y="14"/>
                                  <a:pt x="0" y="14"/>
                                  <a:pt x="0" y="14"/>
                                </a:cubicBezTo>
                                <a:cubicBezTo>
                                  <a:pt x="5" y="14"/>
                                  <a:pt x="5" y="14"/>
                                  <a:pt x="5" y="14"/>
                                </a:cubicBezTo>
                                <a:cubicBezTo>
                                  <a:pt x="5" y="13"/>
                                  <a:pt x="5" y="13"/>
                                  <a:pt x="5" y="13"/>
                                </a:cubicBezTo>
                                <a:cubicBezTo>
                                  <a:pt x="5" y="13"/>
                                  <a:pt x="5" y="13"/>
                                  <a:pt x="5" y="13"/>
                                </a:cubicBezTo>
                                <a:cubicBezTo>
                                  <a:pt x="4" y="13"/>
                                  <a:pt x="4" y="12"/>
                                  <a:pt x="4" y="12"/>
                                </a:cubicBezTo>
                                <a:cubicBezTo>
                                  <a:pt x="4" y="11"/>
                                  <a:pt x="4" y="10"/>
                                  <a:pt x="5" y="10"/>
                                </a:cubicBezTo>
                                <a:cubicBezTo>
                                  <a:pt x="5" y="9"/>
                                  <a:pt x="5" y="9"/>
                                  <a:pt x="5" y="9"/>
                                </a:cubicBezTo>
                                <a:cubicBezTo>
                                  <a:pt x="5" y="9"/>
                                  <a:pt x="5" y="9"/>
                                  <a:pt x="5" y="9"/>
                                </a:cubicBezTo>
                                <a:cubicBezTo>
                                  <a:pt x="9" y="9"/>
                                  <a:pt x="9" y="9"/>
                                  <a:pt x="9" y="9"/>
                                </a:cubicBezTo>
                                <a:cubicBezTo>
                                  <a:pt x="9" y="9"/>
                                  <a:pt x="10" y="12"/>
                                  <a:pt x="10" y="12"/>
                                </a:cubicBezTo>
                                <a:cubicBezTo>
                                  <a:pt x="10" y="12"/>
                                  <a:pt x="10" y="13"/>
                                  <a:pt x="9" y="13"/>
                                </a:cubicBezTo>
                                <a:cubicBezTo>
                                  <a:pt x="9" y="13"/>
                                  <a:pt x="9" y="13"/>
                                  <a:pt x="9" y="13"/>
                                </a:cubicBezTo>
                                <a:cubicBezTo>
                                  <a:pt x="9" y="13"/>
                                  <a:pt x="9" y="13"/>
                                  <a:pt x="9" y="13"/>
                                </a:cubicBezTo>
                                <a:cubicBezTo>
                                  <a:pt x="9" y="14"/>
                                  <a:pt x="9" y="14"/>
                                  <a:pt x="9" y="14"/>
                                </a:cubicBezTo>
                                <a:cubicBezTo>
                                  <a:pt x="15" y="14"/>
                                  <a:pt x="15" y="14"/>
                                  <a:pt x="15" y="14"/>
                                </a:cubicBezTo>
                                <a:cubicBezTo>
                                  <a:pt x="15" y="13"/>
                                  <a:pt x="15" y="13"/>
                                  <a:pt x="15" y="13"/>
                                </a:cubicBezTo>
                                <a:cubicBezTo>
                                  <a:pt x="15" y="13"/>
                                  <a:pt x="15" y="13"/>
                                  <a:pt x="15" y="13"/>
                                </a:cubicBezTo>
                                <a:cubicBezTo>
                                  <a:pt x="14" y="13"/>
                                  <a:pt x="14" y="12"/>
                                  <a:pt x="13" y="12"/>
                                </a:cubicBezTo>
                                <a:moveTo>
                                  <a:pt x="9" y="8"/>
                                </a:moveTo>
                                <a:cubicBezTo>
                                  <a:pt x="5" y="8"/>
                                  <a:pt x="5" y="8"/>
                                  <a:pt x="5" y="8"/>
                                </a:cubicBezTo>
                                <a:cubicBezTo>
                                  <a:pt x="5" y="7"/>
                                  <a:pt x="7" y="4"/>
                                  <a:pt x="7" y="3"/>
                                </a:cubicBezTo>
                                <a:cubicBezTo>
                                  <a:pt x="7" y="4"/>
                                  <a:pt x="8" y="7"/>
                                  <a:pt x="9" y="8"/>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53"/>
                        <wps:cNvSpPr>
                          <a:spLocks/>
                        </wps:cNvSpPr>
                        <wps:spPr bwMode="auto">
                          <a:xfrm>
                            <a:off x="5039360" y="1209040"/>
                            <a:ext cx="43180" cy="43815"/>
                          </a:xfrm>
                          <a:custGeom>
                            <a:avLst/>
                            <a:gdLst>
                              <a:gd name="T0" fmla="*/ 8 w 14"/>
                              <a:gd name="T1" fmla="*/ 9 h 14"/>
                              <a:gd name="T2" fmla="*/ 9 w 14"/>
                              <a:gd name="T3" fmla="*/ 9 h 14"/>
                              <a:gd name="T4" fmla="*/ 10 w 14"/>
                              <a:gd name="T5" fmla="*/ 10 h 14"/>
                              <a:gd name="T6" fmla="*/ 7 w 14"/>
                              <a:gd name="T7" fmla="*/ 13 h 14"/>
                              <a:gd name="T8" fmla="*/ 3 w 14"/>
                              <a:gd name="T9" fmla="*/ 7 h 14"/>
                              <a:gd name="T10" fmla="*/ 7 w 14"/>
                              <a:gd name="T11" fmla="*/ 1 h 14"/>
                              <a:gd name="T12" fmla="*/ 11 w 14"/>
                              <a:gd name="T13" fmla="*/ 4 h 14"/>
                              <a:gd name="T14" fmla="*/ 11 w 14"/>
                              <a:gd name="T15" fmla="*/ 5 h 14"/>
                              <a:gd name="T16" fmla="*/ 12 w 14"/>
                              <a:gd name="T17" fmla="*/ 5 h 14"/>
                              <a:gd name="T18" fmla="*/ 12 w 14"/>
                              <a:gd name="T19" fmla="*/ 0 h 14"/>
                              <a:gd name="T20" fmla="*/ 11 w 14"/>
                              <a:gd name="T21" fmla="*/ 0 h 14"/>
                              <a:gd name="T22" fmla="*/ 11 w 14"/>
                              <a:gd name="T23" fmla="*/ 0 h 14"/>
                              <a:gd name="T24" fmla="*/ 10 w 14"/>
                              <a:gd name="T25" fmla="*/ 0 h 14"/>
                              <a:gd name="T26" fmla="*/ 7 w 14"/>
                              <a:gd name="T27" fmla="*/ 0 h 14"/>
                              <a:gd name="T28" fmla="*/ 0 w 14"/>
                              <a:gd name="T29" fmla="*/ 7 h 14"/>
                              <a:gd name="T30" fmla="*/ 7 w 14"/>
                              <a:gd name="T31" fmla="*/ 14 h 14"/>
                              <a:gd name="T32" fmla="*/ 10 w 14"/>
                              <a:gd name="T33" fmla="*/ 13 h 14"/>
                              <a:gd name="T34" fmla="*/ 10 w 14"/>
                              <a:gd name="T35" fmla="*/ 13 h 14"/>
                              <a:gd name="T36" fmla="*/ 10 w 14"/>
                              <a:gd name="T37" fmla="*/ 13 h 14"/>
                              <a:gd name="T38" fmla="*/ 12 w 14"/>
                              <a:gd name="T39" fmla="*/ 12 h 14"/>
                              <a:gd name="T40" fmla="*/ 13 w 14"/>
                              <a:gd name="T41" fmla="*/ 12 h 14"/>
                              <a:gd name="T42" fmla="*/ 13 w 14"/>
                              <a:gd name="T43" fmla="*/ 10 h 14"/>
                              <a:gd name="T44" fmla="*/ 13 w 14"/>
                              <a:gd name="T45" fmla="*/ 9 h 14"/>
                              <a:gd name="T46" fmla="*/ 14 w 14"/>
                              <a:gd name="T47" fmla="*/ 9 h 14"/>
                              <a:gd name="T48" fmla="*/ 14 w 14"/>
                              <a:gd name="T49" fmla="*/ 8 h 14"/>
                              <a:gd name="T50" fmla="*/ 8 w 14"/>
                              <a:gd name="T51" fmla="*/ 8 h 14"/>
                              <a:gd name="T52" fmla="*/ 8 w 14"/>
                              <a:gd name="T53" fmla="*/ 9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 h="14">
                                <a:moveTo>
                                  <a:pt x="8" y="9"/>
                                </a:moveTo>
                                <a:cubicBezTo>
                                  <a:pt x="9" y="9"/>
                                  <a:pt x="9" y="9"/>
                                  <a:pt x="9" y="9"/>
                                </a:cubicBezTo>
                                <a:cubicBezTo>
                                  <a:pt x="10" y="9"/>
                                  <a:pt x="10" y="9"/>
                                  <a:pt x="10" y="10"/>
                                </a:cubicBezTo>
                                <a:cubicBezTo>
                                  <a:pt x="10" y="12"/>
                                  <a:pt x="8" y="13"/>
                                  <a:pt x="7" y="13"/>
                                </a:cubicBezTo>
                                <a:cubicBezTo>
                                  <a:pt x="3" y="13"/>
                                  <a:pt x="3" y="9"/>
                                  <a:pt x="3" y="7"/>
                                </a:cubicBezTo>
                                <a:cubicBezTo>
                                  <a:pt x="3" y="4"/>
                                  <a:pt x="4" y="1"/>
                                  <a:pt x="7" y="1"/>
                                </a:cubicBezTo>
                                <a:cubicBezTo>
                                  <a:pt x="9" y="1"/>
                                  <a:pt x="11" y="2"/>
                                  <a:pt x="11" y="4"/>
                                </a:cubicBezTo>
                                <a:cubicBezTo>
                                  <a:pt x="11" y="5"/>
                                  <a:pt x="11" y="5"/>
                                  <a:pt x="11" y="5"/>
                                </a:cubicBezTo>
                                <a:cubicBezTo>
                                  <a:pt x="12" y="5"/>
                                  <a:pt x="12" y="5"/>
                                  <a:pt x="12" y="5"/>
                                </a:cubicBezTo>
                                <a:cubicBezTo>
                                  <a:pt x="12" y="0"/>
                                  <a:pt x="12" y="0"/>
                                  <a:pt x="12" y="0"/>
                                </a:cubicBezTo>
                                <a:cubicBezTo>
                                  <a:pt x="11" y="0"/>
                                  <a:pt x="11" y="0"/>
                                  <a:pt x="11" y="0"/>
                                </a:cubicBezTo>
                                <a:cubicBezTo>
                                  <a:pt x="11" y="0"/>
                                  <a:pt x="11" y="0"/>
                                  <a:pt x="11" y="0"/>
                                </a:cubicBezTo>
                                <a:cubicBezTo>
                                  <a:pt x="11" y="1"/>
                                  <a:pt x="11" y="1"/>
                                  <a:pt x="10" y="0"/>
                                </a:cubicBezTo>
                                <a:cubicBezTo>
                                  <a:pt x="9" y="0"/>
                                  <a:pt x="8" y="0"/>
                                  <a:pt x="7" y="0"/>
                                </a:cubicBezTo>
                                <a:cubicBezTo>
                                  <a:pt x="3" y="0"/>
                                  <a:pt x="0" y="3"/>
                                  <a:pt x="0" y="7"/>
                                </a:cubicBezTo>
                                <a:cubicBezTo>
                                  <a:pt x="0" y="11"/>
                                  <a:pt x="2" y="14"/>
                                  <a:pt x="7" y="14"/>
                                </a:cubicBezTo>
                                <a:cubicBezTo>
                                  <a:pt x="8" y="14"/>
                                  <a:pt x="9" y="14"/>
                                  <a:pt x="10" y="13"/>
                                </a:cubicBezTo>
                                <a:cubicBezTo>
                                  <a:pt x="10" y="13"/>
                                  <a:pt x="10" y="13"/>
                                  <a:pt x="10" y="13"/>
                                </a:cubicBezTo>
                                <a:cubicBezTo>
                                  <a:pt x="10" y="13"/>
                                  <a:pt x="10" y="13"/>
                                  <a:pt x="10" y="13"/>
                                </a:cubicBezTo>
                                <a:cubicBezTo>
                                  <a:pt x="11" y="12"/>
                                  <a:pt x="11" y="12"/>
                                  <a:pt x="12" y="12"/>
                                </a:cubicBezTo>
                                <a:cubicBezTo>
                                  <a:pt x="13" y="12"/>
                                  <a:pt x="13" y="12"/>
                                  <a:pt x="13" y="12"/>
                                </a:cubicBezTo>
                                <a:cubicBezTo>
                                  <a:pt x="13" y="10"/>
                                  <a:pt x="13" y="10"/>
                                  <a:pt x="13" y="10"/>
                                </a:cubicBezTo>
                                <a:cubicBezTo>
                                  <a:pt x="13" y="9"/>
                                  <a:pt x="13" y="9"/>
                                  <a:pt x="13" y="9"/>
                                </a:cubicBezTo>
                                <a:cubicBezTo>
                                  <a:pt x="13" y="9"/>
                                  <a:pt x="14" y="9"/>
                                  <a:pt x="14" y="9"/>
                                </a:cubicBezTo>
                                <a:cubicBezTo>
                                  <a:pt x="14" y="8"/>
                                  <a:pt x="14" y="8"/>
                                  <a:pt x="14" y="8"/>
                                </a:cubicBezTo>
                                <a:cubicBezTo>
                                  <a:pt x="8" y="8"/>
                                  <a:pt x="8" y="8"/>
                                  <a:pt x="8" y="8"/>
                                </a:cubicBezTo>
                                <a:lnTo>
                                  <a:pt x="8" y="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54"/>
                        <wps:cNvSpPr>
                          <a:spLocks/>
                        </wps:cNvSpPr>
                        <wps:spPr bwMode="auto">
                          <a:xfrm>
                            <a:off x="5229225" y="1209040"/>
                            <a:ext cx="36830" cy="43815"/>
                          </a:xfrm>
                          <a:custGeom>
                            <a:avLst/>
                            <a:gdLst>
                              <a:gd name="T0" fmla="*/ 0 w 12"/>
                              <a:gd name="T1" fmla="*/ 0 h 14"/>
                              <a:gd name="T2" fmla="*/ 0 w 12"/>
                              <a:gd name="T3" fmla="*/ 4 h 14"/>
                              <a:gd name="T4" fmla="*/ 1 w 12"/>
                              <a:gd name="T5" fmla="*/ 4 h 14"/>
                              <a:gd name="T6" fmla="*/ 1 w 12"/>
                              <a:gd name="T7" fmla="*/ 3 h 14"/>
                              <a:gd name="T8" fmla="*/ 3 w 12"/>
                              <a:gd name="T9" fmla="*/ 1 h 14"/>
                              <a:gd name="T10" fmla="*/ 4 w 12"/>
                              <a:gd name="T11" fmla="*/ 1 h 14"/>
                              <a:gd name="T12" fmla="*/ 5 w 12"/>
                              <a:gd name="T13" fmla="*/ 1 h 14"/>
                              <a:gd name="T14" fmla="*/ 5 w 12"/>
                              <a:gd name="T15" fmla="*/ 1 h 14"/>
                              <a:gd name="T16" fmla="*/ 5 w 12"/>
                              <a:gd name="T17" fmla="*/ 11 h 14"/>
                              <a:gd name="T18" fmla="*/ 3 w 12"/>
                              <a:gd name="T19" fmla="*/ 13 h 14"/>
                              <a:gd name="T20" fmla="*/ 3 w 12"/>
                              <a:gd name="T21" fmla="*/ 13 h 14"/>
                              <a:gd name="T22" fmla="*/ 3 w 12"/>
                              <a:gd name="T23" fmla="*/ 14 h 14"/>
                              <a:gd name="T24" fmla="*/ 10 w 12"/>
                              <a:gd name="T25" fmla="*/ 14 h 14"/>
                              <a:gd name="T26" fmla="*/ 10 w 12"/>
                              <a:gd name="T27" fmla="*/ 13 h 14"/>
                              <a:gd name="T28" fmla="*/ 9 w 12"/>
                              <a:gd name="T29" fmla="*/ 13 h 14"/>
                              <a:gd name="T30" fmla="*/ 7 w 12"/>
                              <a:gd name="T31" fmla="*/ 11 h 14"/>
                              <a:gd name="T32" fmla="*/ 7 w 12"/>
                              <a:gd name="T33" fmla="*/ 1 h 14"/>
                              <a:gd name="T34" fmla="*/ 7 w 12"/>
                              <a:gd name="T35" fmla="*/ 1 h 14"/>
                              <a:gd name="T36" fmla="*/ 9 w 12"/>
                              <a:gd name="T37" fmla="*/ 1 h 14"/>
                              <a:gd name="T38" fmla="*/ 11 w 12"/>
                              <a:gd name="T39" fmla="*/ 3 h 14"/>
                              <a:gd name="T40" fmla="*/ 11 w 12"/>
                              <a:gd name="T41" fmla="*/ 4 h 14"/>
                              <a:gd name="T42" fmla="*/ 12 w 12"/>
                              <a:gd name="T43" fmla="*/ 4 h 14"/>
                              <a:gd name="T44" fmla="*/ 12 w 12"/>
                              <a:gd name="T45" fmla="*/ 0 h 14"/>
                              <a:gd name="T46" fmla="*/ 0 w 12"/>
                              <a:gd name="T47"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 h="14">
                                <a:moveTo>
                                  <a:pt x="0" y="0"/>
                                </a:moveTo>
                                <a:cubicBezTo>
                                  <a:pt x="0" y="4"/>
                                  <a:pt x="0" y="4"/>
                                  <a:pt x="0" y="4"/>
                                </a:cubicBezTo>
                                <a:cubicBezTo>
                                  <a:pt x="1" y="4"/>
                                  <a:pt x="1" y="4"/>
                                  <a:pt x="1" y="4"/>
                                </a:cubicBezTo>
                                <a:cubicBezTo>
                                  <a:pt x="1" y="3"/>
                                  <a:pt x="1" y="3"/>
                                  <a:pt x="1" y="3"/>
                                </a:cubicBezTo>
                                <a:cubicBezTo>
                                  <a:pt x="1" y="1"/>
                                  <a:pt x="1" y="1"/>
                                  <a:pt x="3" y="1"/>
                                </a:cubicBezTo>
                                <a:cubicBezTo>
                                  <a:pt x="4" y="1"/>
                                  <a:pt x="4" y="1"/>
                                  <a:pt x="4" y="1"/>
                                </a:cubicBezTo>
                                <a:cubicBezTo>
                                  <a:pt x="4" y="1"/>
                                  <a:pt x="5" y="1"/>
                                  <a:pt x="5" y="1"/>
                                </a:cubicBezTo>
                                <a:cubicBezTo>
                                  <a:pt x="5" y="1"/>
                                  <a:pt x="5" y="1"/>
                                  <a:pt x="5" y="1"/>
                                </a:cubicBezTo>
                                <a:cubicBezTo>
                                  <a:pt x="5" y="11"/>
                                  <a:pt x="5" y="11"/>
                                  <a:pt x="5" y="11"/>
                                </a:cubicBezTo>
                                <a:cubicBezTo>
                                  <a:pt x="5" y="12"/>
                                  <a:pt x="5" y="12"/>
                                  <a:pt x="3" y="13"/>
                                </a:cubicBezTo>
                                <a:cubicBezTo>
                                  <a:pt x="3" y="13"/>
                                  <a:pt x="3" y="13"/>
                                  <a:pt x="3" y="13"/>
                                </a:cubicBezTo>
                                <a:cubicBezTo>
                                  <a:pt x="3" y="14"/>
                                  <a:pt x="3" y="14"/>
                                  <a:pt x="3" y="14"/>
                                </a:cubicBezTo>
                                <a:cubicBezTo>
                                  <a:pt x="10" y="14"/>
                                  <a:pt x="10" y="14"/>
                                  <a:pt x="10" y="14"/>
                                </a:cubicBezTo>
                                <a:cubicBezTo>
                                  <a:pt x="10" y="13"/>
                                  <a:pt x="10" y="13"/>
                                  <a:pt x="10" y="13"/>
                                </a:cubicBezTo>
                                <a:cubicBezTo>
                                  <a:pt x="9" y="13"/>
                                  <a:pt x="9" y="13"/>
                                  <a:pt x="9" y="13"/>
                                </a:cubicBezTo>
                                <a:cubicBezTo>
                                  <a:pt x="8" y="12"/>
                                  <a:pt x="7" y="12"/>
                                  <a:pt x="7" y="11"/>
                                </a:cubicBezTo>
                                <a:cubicBezTo>
                                  <a:pt x="7" y="1"/>
                                  <a:pt x="7" y="1"/>
                                  <a:pt x="7" y="1"/>
                                </a:cubicBezTo>
                                <a:cubicBezTo>
                                  <a:pt x="7" y="1"/>
                                  <a:pt x="7" y="1"/>
                                  <a:pt x="7" y="1"/>
                                </a:cubicBezTo>
                                <a:cubicBezTo>
                                  <a:pt x="8" y="1"/>
                                  <a:pt x="8" y="1"/>
                                  <a:pt x="9" y="1"/>
                                </a:cubicBezTo>
                                <a:cubicBezTo>
                                  <a:pt x="11" y="1"/>
                                  <a:pt x="11" y="1"/>
                                  <a:pt x="11" y="3"/>
                                </a:cubicBezTo>
                                <a:cubicBezTo>
                                  <a:pt x="11" y="4"/>
                                  <a:pt x="11" y="4"/>
                                  <a:pt x="11" y="4"/>
                                </a:cubicBezTo>
                                <a:cubicBezTo>
                                  <a:pt x="12" y="4"/>
                                  <a:pt x="12" y="4"/>
                                  <a:pt x="12" y="4"/>
                                </a:cubicBezTo>
                                <a:cubicBezTo>
                                  <a:pt x="12" y="0"/>
                                  <a:pt x="12" y="0"/>
                                  <a:pt x="12" y="0"/>
                                </a:cubicBez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55"/>
                        <wps:cNvSpPr>
                          <a:spLocks/>
                        </wps:cNvSpPr>
                        <wps:spPr bwMode="auto">
                          <a:xfrm>
                            <a:off x="4827905" y="1209040"/>
                            <a:ext cx="40005" cy="43815"/>
                          </a:xfrm>
                          <a:custGeom>
                            <a:avLst/>
                            <a:gdLst>
                              <a:gd name="T0" fmla="*/ 0 w 13"/>
                              <a:gd name="T1" fmla="*/ 0 h 14"/>
                              <a:gd name="T2" fmla="*/ 0 w 13"/>
                              <a:gd name="T3" fmla="*/ 4 h 14"/>
                              <a:gd name="T4" fmla="*/ 1 w 13"/>
                              <a:gd name="T5" fmla="*/ 4 h 14"/>
                              <a:gd name="T6" fmla="*/ 1 w 13"/>
                              <a:gd name="T7" fmla="*/ 3 h 14"/>
                              <a:gd name="T8" fmla="*/ 4 w 13"/>
                              <a:gd name="T9" fmla="*/ 1 h 14"/>
                              <a:gd name="T10" fmla="*/ 4 w 13"/>
                              <a:gd name="T11" fmla="*/ 1 h 14"/>
                              <a:gd name="T12" fmla="*/ 5 w 13"/>
                              <a:gd name="T13" fmla="*/ 1 h 14"/>
                              <a:gd name="T14" fmla="*/ 5 w 13"/>
                              <a:gd name="T15" fmla="*/ 1 h 14"/>
                              <a:gd name="T16" fmla="*/ 5 w 13"/>
                              <a:gd name="T17" fmla="*/ 1 h 14"/>
                              <a:gd name="T18" fmla="*/ 5 w 13"/>
                              <a:gd name="T19" fmla="*/ 11 h 14"/>
                              <a:gd name="T20" fmla="*/ 4 w 13"/>
                              <a:gd name="T21" fmla="*/ 13 h 14"/>
                              <a:gd name="T22" fmla="*/ 3 w 13"/>
                              <a:gd name="T23" fmla="*/ 13 h 14"/>
                              <a:gd name="T24" fmla="*/ 3 w 13"/>
                              <a:gd name="T25" fmla="*/ 13 h 14"/>
                              <a:gd name="T26" fmla="*/ 3 w 13"/>
                              <a:gd name="T27" fmla="*/ 14 h 14"/>
                              <a:gd name="T28" fmla="*/ 10 w 13"/>
                              <a:gd name="T29" fmla="*/ 14 h 14"/>
                              <a:gd name="T30" fmla="*/ 10 w 13"/>
                              <a:gd name="T31" fmla="*/ 13 h 14"/>
                              <a:gd name="T32" fmla="*/ 10 w 13"/>
                              <a:gd name="T33" fmla="*/ 13 h 14"/>
                              <a:gd name="T34" fmla="*/ 8 w 13"/>
                              <a:gd name="T35" fmla="*/ 11 h 14"/>
                              <a:gd name="T36" fmla="*/ 8 w 13"/>
                              <a:gd name="T37" fmla="*/ 1 h 14"/>
                              <a:gd name="T38" fmla="*/ 8 w 13"/>
                              <a:gd name="T39" fmla="*/ 1 h 14"/>
                              <a:gd name="T40" fmla="*/ 9 w 13"/>
                              <a:gd name="T41" fmla="*/ 1 h 14"/>
                              <a:gd name="T42" fmla="*/ 12 w 13"/>
                              <a:gd name="T43" fmla="*/ 3 h 14"/>
                              <a:gd name="T44" fmla="*/ 12 w 13"/>
                              <a:gd name="T45" fmla="*/ 4 h 14"/>
                              <a:gd name="T46" fmla="*/ 13 w 13"/>
                              <a:gd name="T47" fmla="*/ 4 h 14"/>
                              <a:gd name="T48" fmla="*/ 13 w 13"/>
                              <a:gd name="T49" fmla="*/ 0 h 14"/>
                              <a:gd name="T50" fmla="*/ 0 w 13"/>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14">
                                <a:moveTo>
                                  <a:pt x="0" y="0"/>
                                </a:moveTo>
                                <a:cubicBezTo>
                                  <a:pt x="0" y="4"/>
                                  <a:pt x="0" y="4"/>
                                  <a:pt x="0" y="4"/>
                                </a:cubicBezTo>
                                <a:cubicBezTo>
                                  <a:pt x="1" y="4"/>
                                  <a:pt x="1" y="4"/>
                                  <a:pt x="1" y="4"/>
                                </a:cubicBezTo>
                                <a:cubicBezTo>
                                  <a:pt x="1" y="3"/>
                                  <a:pt x="1" y="3"/>
                                  <a:pt x="1" y="3"/>
                                </a:cubicBezTo>
                                <a:cubicBezTo>
                                  <a:pt x="1" y="1"/>
                                  <a:pt x="2" y="1"/>
                                  <a:pt x="4" y="1"/>
                                </a:cubicBezTo>
                                <a:cubicBezTo>
                                  <a:pt x="4" y="1"/>
                                  <a:pt x="4" y="1"/>
                                  <a:pt x="4" y="1"/>
                                </a:cubicBezTo>
                                <a:cubicBezTo>
                                  <a:pt x="5" y="1"/>
                                  <a:pt x="5" y="1"/>
                                  <a:pt x="5" y="1"/>
                                </a:cubicBezTo>
                                <a:cubicBezTo>
                                  <a:pt x="5" y="1"/>
                                  <a:pt x="5" y="1"/>
                                  <a:pt x="5" y="1"/>
                                </a:cubicBezTo>
                                <a:cubicBezTo>
                                  <a:pt x="5" y="1"/>
                                  <a:pt x="5" y="1"/>
                                  <a:pt x="5" y="1"/>
                                </a:cubicBezTo>
                                <a:cubicBezTo>
                                  <a:pt x="5" y="11"/>
                                  <a:pt x="5" y="11"/>
                                  <a:pt x="5" y="11"/>
                                </a:cubicBezTo>
                                <a:cubicBezTo>
                                  <a:pt x="5" y="12"/>
                                  <a:pt x="5" y="12"/>
                                  <a:pt x="4" y="13"/>
                                </a:cubicBezTo>
                                <a:cubicBezTo>
                                  <a:pt x="3" y="13"/>
                                  <a:pt x="3" y="13"/>
                                  <a:pt x="3" y="13"/>
                                </a:cubicBezTo>
                                <a:cubicBezTo>
                                  <a:pt x="3" y="13"/>
                                  <a:pt x="3" y="13"/>
                                  <a:pt x="3" y="13"/>
                                </a:cubicBezTo>
                                <a:cubicBezTo>
                                  <a:pt x="3" y="14"/>
                                  <a:pt x="3" y="14"/>
                                  <a:pt x="3" y="14"/>
                                </a:cubicBezTo>
                                <a:cubicBezTo>
                                  <a:pt x="10" y="14"/>
                                  <a:pt x="10" y="14"/>
                                  <a:pt x="10" y="14"/>
                                </a:cubicBezTo>
                                <a:cubicBezTo>
                                  <a:pt x="10" y="13"/>
                                  <a:pt x="10" y="13"/>
                                  <a:pt x="10" y="13"/>
                                </a:cubicBezTo>
                                <a:cubicBezTo>
                                  <a:pt x="10" y="13"/>
                                  <a:pt x="10" y="13"/>
                                  <a:pt x="10" y="13"/>
                                </a:cubicBezTo>
                                <a:cubicBezTo>
                                  <a:pt x="8" y="12"/>
                                  <a:pt x="8" y="12"/>
                                  <a:pt x="8" y="11"/>
                                </a:cubicBezTo>
                                <a:cubicBezTo>
                                  <a:pt x="8" y="1"/>
                                  <a:pt x="8" y="1"/>
                                  <a:pt x="8" y="1"/>
                                </a:cubicBezTo>
                                <a:cubicBezTo>
                                  <a:pt x="8" y="1"/>
                                  <a:pt x="8" y="1"/>
                                  <a:pt x="8" y="1"/>
                                </a:cubicBezTo>
                                <a:cubicBezTo>
                                  <a:pt x="8" y="1"/>
                                  <a:pt x="9" y="1"/>
                                  <a:pt x="9" y="1"/>
                                </a:cubicBezTo>
                                <a:cubicBezTo>
                                  <a:pt x="11" y="1"/>
                                  <a:pt x="12" y="1"/>
                                  <a:pt x="12" y="3"/>
                                </a:cubicBezTo>
                                <a:cubicBezTo>
                                  <a:pt x="12" y="4"/>
                                  <a:pt x="12" y="4"/>
                                  <a:pt x="12" y="4"/>
                                </a:cubicBezTo>
                                <a:cubicBezTo>
                                  <a:pt x="13" y="4"/>
                                  <a:pt x="13" y="4"/>
                                  <a:pt x="13" y="4"/>
                                </a:cubicBezTo>
                                <a:cubicBezTo>
                                  <a:pt x="13" y="0"/>
                                  <a:pt x="13" y="0"/>
                                  <a:pt x="13" y="0"/>
                                </a:cubicBez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56"/>
                        <wps:cNvSpPr>
                          <a:spLocks/>
                        </wps:cNvSpPr>
                        <wps:spPr bwMode="auto">
                          <a:xfrm>
                            <a:off x="4752975" y="1209040"/>
                            <a:ext cx="37465" cy="43815"/>
                          </a:xfrm>
                          <a:custGeom>
                            <a:avLst/>
                            <a:gdLst>
                              <a:gd name="T0" fmla="*/ 11 w 12"/>
                              <a:gd name="T1" fmla="*/ 9 h 14"/>
                              <a:gd name="T2" fmla="*/ 7 w 12"/>
                              <a:gd name="T3" fmla="*/ 13 h 14"/>
                              <a:gd name="T4" fmla="*/ 3 w 12"/>
                              <a:gd name="T5" fmla="*/ 7 h 14"/>
                              <a:gd name="T6" fmla="*/ 7 w 12"/>
                              <a:gd name="T7" fmla="*/ 1 h 14"/>
                              <a:gd name="T8" fmla="*/ 11 w 12"/>
                              <a:gd name="T9" fmla="*/ 4 h 14"/>
                              <a:gd name="T10" fmla="*/ 11 w 12"/>
                              <a:gd name="T11" fmla="*/ 5 h 14"/>
                              <a:gd name="T12" fmla="*/ 12 w 12"/>
                              <a:gd name="T13" fmla="*/ 5 h 14"/>
                              <a:gd name="T14" fmla="*/ 12 w 12"/>
                              <a:gd name="T15" fmla="*/ 0 h 14"/>
                              <a:gd name="T16" fmla="*/ 11 w 12"/>
                              <a:gd name="T17" fmla="*/ 0 h 14"/>
                              <a:gd name="T18" fmla="*/ 11 w 12"/>
                              <a:gd name="T19" fmla="*/ 1 h 14"/>
                              <a:gd name="T20" fmla="*/ 10 w 12"/>
                              <a:gd name="T21" fmla="*/ 1 h 14"/>
                              <a:gd name="T22" fmla="*/ 7 w 12"/>
                              <a:gd name="T23" fmla="*/ 0 h 14"/>
                              <a:gd name="T24" fmla="*/ 0 w 12"/>
                              <a:gd name="T25" fmla="*/ 7 h 14"/>
                              <a:gd name="T26" fmla="*/ 7 w 12"/>
                              <a:gd name="T27" fmla="*/ 14 h 14"/>
                              <a:gd name="T28" fmla="*/ 11 w 12"/>
                              <a:gd name="T29" fmla="*/ 13 h 14"/>
                              <a:gd name="T30" fmla="*/ 11 w 12"/>
                              <a:gd name="T31" fmla="*/ 13 h 14"/>
                              <a:gd name="T32" fmla="*/ 11 w 12"/>
                              <a:gd name="T33" fmla="*/ 14 h 14"/>
                              <a:gd name="T34" fmla="*/ 12 w 12"/>
                              <a:gd name="T35" fmla="*/ 14 h 14"/>
                              <a:gd name="T36" fmla="*/ 12 w 12"/>
                              <a:gd name="T37" fmla="*/ 9 h 14"/>
                              <a:gd name="T38" fmla="*/ 11 w 12"/>
                              <a:gd name="T39" fmla="*/ 9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 h="14">
                                <a:moveTo>
                                  <a:pt x="11" y="9"/>
                                </a:moveTo>
                                <a:cubicBezTo>
                                  <a:pt x="11" y="11"/>
                                  <a:pt x="10" y="13"/>
                                  <a:pt x="7" y="13"/>
                                </a:cubicBezTo>
                                <a:cubicBezTo>
                                  <a:pt x="3" y="13"/>
                                  <a:pt x="3" y="8"/>
                                  <a:pt x="3" y="7"/>
                                </a:cubicBezTo>
                                <a:cubicBezTo>
                                  <a:pt x="3" y="6"/>
                                  <a:pt x="3" y="1"/>
                                  <a:pt x="7" y="1"/>
                                </a:cubicBezTo>
                                <a:cubicBezTo>
                                  <a:pt x="9" y="1"/>
                                  <a:pt x="11" y="2"/>
                                  <a:pt x="11" y="4"/>
                                </a:cubicBezTo>
                                <a:cubicBezTo>
                                  <a:pt x="11" y="5"/>
                                  <a:pt x="11" y="5"/>
                                  <a:pt x="11" y="5"/>
                                </a:cubicBezTo>
                                <a:cubicBezTo>
                                  <a:pt x="12" y="5"/>
                                  <a:pt x="12" y="5"/>
                                  <a:pt x="12" y="5"/>
                                </a:cubicBezTo>
                                <a:cubicBezTo>
                                  <a:pt x="12" y="0"/>
                                  <a:pt x="12" y="0"/>
                                  <a:pt x="12" y="0"/>
                                </a:cubicBezTo>
                                <a:cubicBezTo>
                                  <a:pt x="11" y="0"/>
                                  <a:pt x="11" y="0"/>
                                  <a:pt x="11" y="0"/>
                                </a:cubicBezTo>
                                <a:cubicBezTo>
                                  <a:pt x="11" y="1"/>
                                  <a:pt x="11" y="1"/>
                                  <a:pt x="11" y="1"/>
                                </a:cubicBezTo>
                                <a:cubicBezTo>
                                  <a:pt x="11" y="1"/>
                                  <a:pt x="11" y="1"/>
                                  <a:pt x="10" y="1"/>
                                </a:cubicBezTo>
                                <a:cubicBezTo>
                                  <a:pt x="9" y="0"/>
                                  <a:pt x="8" y="0"/>
                                  <a:pt x="7" y="0"/>
                                </a:cubicBezTo>
                                <a:cubicBezTo>
                                  <a:pt x="3" y="0"/>
                                  <a:pt x="0" y="3"/>
                                  <a:pt x="0" y="7"/>
                                </a:cubicBezTo>
                                <a:cubicBezTo>
                                  <a:pt x="0" y="11"/>
                                  <a:pt x="3" y="14"/>
                                  <a:pt x="7" y="14"/>
                                </a:cubicBezTo>
                                <a:cubicBezTo>
                                  <a:pt x="8" y="14"/>
                                  <a:pt x="9" y="14"/>
                                  <a:pt x="11" y="13"/>
                                </a:cubicBezTo>
                                <a:cubicBezTo>
                                  <a:pt x="11" y="13"/>
                                  <a:pt x="11" y="13"/>
                                  <a:pt x="11" y="13"/>
                                </a:cubicBezTo>
                                <a:cubicBezTo>
                                  <a:pt x="11" y="13"/>
                                  <a:pt x="11" y="14"/>
                                  <a:pt x="11" y="14"/>
                                </a:cubicBezTo>
                                <a:cubicBezTo>
                                  <a:pt x="12" y="14"/>
                                  <a:pt x="12" y="14"/>
                                  <a:pt x="12" y="14"/>
                                </a:cubicBezTo>
                                <a:cubicBezTo>
                                  <a:pt x="12" y="9"/>
                                  <a:pt x="12" y="9"/>
                                  <a:pt x="12" y="9"/>
                                </a:cubicBezTo>
                                <a:cubicBezTo>
                                  <a:pt x="11" y="9"/>
                                  <a:pt x="11" y="9"/>
                                  <a:pt x="11" y="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57"/>
                        <wps:cNvSpPr>
                          <a:spLocks noEditPoints="1"/>
                        </wps:cNvSpPr>
                        <wps:spPr bwMode="auto">
                          <a:xfrm>
                            <a:off x="4936490" y="1209040"/>
                            <a:ext cx="46990" cy="43815"/>
                          </a:xfrm>
                          <a:custGeom>
                            <a:avLst/>
                            <a:gdLst>
                              <a:gd name="T0" fmla="*/ 7 w 15"/>
                              <a:gd name="T1" fmla="*/ 0 h 14"/>
                              <a:gd name="T2" fmla="*/ 0 w 15"/>
                              <a:gd name="T3" fmla="*/ 7 h 14"/>
                              <a:gd name="T4" fmla="*/ 7 w 15"/>
                              <a:gd name="T5" fmla="*/ 14 h 14"/>
                              <a:gd name="T6" fmla="*/ 15 w 15"/>
                              <a:gd name="T7" fmla="*/ 7 h 14"/>
                              <a:gd name="T8" fmla="*/ 7 w 15"/>
                              <a:gd name="T9" fmla="*/ 0 h 14"/>
                              <a:gd name="T10" fmla="*/ 7 w 15"/>
                              <a:gd name="T11" fmla="*/ 1 h 14"/>
                              <a:gd name="T12" fmla="*/ 11 w 15"/>
                              <a:gd name="T13" fmla="*/ 7 h 14"/>
                              <a:gd name="T14" fmla="*/ 7 w 15"/>
                              <a:gd name="T15" fmla="*/ 13 h 14"/>
                              <a:gd name="T16" fmla="*/ 3 w 15"/>
                              <a:gd name="T17" fmla="*/ 7 h 14"/>
                              <a:gd name="T18" fmla="*/ 7 w 15"/>
                              <a:gd name="T19" fmla="*/ 1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14">
                                <a:moveTo>
                                  <a:pt x="7" y="0"/>
                                </a:moveTo>
                                <a:cubicBezTo>
                                  <a:pt x="3" y="0"/>
                                  <a:pt x="0" y="3"/>
                                  <a:pt x="0" y="7"/>
                                </a:cubicBezTo>
                                <a:cubicBezTo>
                                  <a:pt x="0" y="11"/>
                                  <a:pt x="3" y="14"/>
                                  <a:pt x="7" y="14"/>
                                </a:cubicBezTo>
                                <a:cubicBezTo>
                                  <a:pt x="11" y="14"/>
                                  <a:pt x="15" y="11"/>
                                  <a:pt x="15" y="7"/>
                                </a:cubicBezTo>
                                <a:cubicBezTo>
                                  <a:pt x="15" y="3"/>
                                  <a:pt x="11" y="0"/>
                                  <a:pt x="7" y="0"/>
                                </a:cubicBezTo>
                                <a:moveTo>
                                  <a:pt x="7" y="1"/>
                                </a:moveTo>
                                <a:cubicBezTo>
                                  <a:pt x="10" y="1"/>
                                  <a:pt x="11" y="4"/>
                                  <a:pt x="11" y="7"/>
                                </a:cubicBezTo>
                                <a:cubicBezTo>
                                  <a:pt x="11" y="8"/>
                                  <a:pt x="11" y="13"/>
                                  <a:pt x="7" y="13"/>
                                </a:cubicBezTo>
                                <a:cubicBezTo>
                                  <a:pt x="3" y="13"/>
                                  <a:pt x="3" y="8"/>
                                  <a:pt x="3" y="7"/>
                                </a:cubicBezTo>
                                <a:cubicBezTo>
                                  <a:pt x="3" y="4"/>
                                  <a:pt x="4" y="1"/>
                                  <a:pt x="7" y="1"/>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58"/>
                        <wps:cNvSpPr>
                          <a:spLocks/>
                        </wps:cNvSpPr>
                        <wps:spPr bwMode="auto">
                          <a:xfrm>
                            <a:off x="4986020" y="1209040"/>
                            <a:ext cx="34290" cy="43815"/>
                          </a:xfrm>
                          <a:custGeom>
                            <a:avLst/>
                            <a:gdLst>
                              <a:gd name="T0" fmla="*/ 0 w 11"/>
                              <a:gd name="T1" fmla="*/ 0 h 14"/>
                              <a:gd name="T2" fmla="*/ 0 w 11"/>
                              <a:gd name="T3" fmla="*/ 1 h 14"/>
                              <a:gd name="T4" fmla="*/ 0 w 11"/>
                              <a:gd name="T5" fmla="*/ 1 h 14"/>
                              <a:gd name="T6" fmla="*/ 2 w 11"/>
                              <a:gd name="T7" fmla="*/ 1 h 14"/>
                              <a:gd name="T8" fmla="*/ 2 w 11"/>
                              <a:gd name="T9" fmla="*/ 4 h 14"/>
                              <a:gd name="T10" fmla="*/ 2 w 11"/>
                              <a:gd name="T11" fmla="*/ 10 h 14"/>
                              <a:gd name="T12" fmla="*/ 2 w 11"/>
                              <a:gd name="T13" fmla="*/ 12 h 14"/>
                              <a:gd name="T14" fmla="*/ 0 w 11"/>
                              <a:gd name="T15" fmla="*/ 13 h 14"/>
                              <a:gd name="T16" fmla="*/ 0 w 11"/>
                              <a:gd name="T17" fmla="*/ 13 h 14"/>
                              <a:gd name="T18" fmla="*/ 0 w 11"/>
                              <a:gd name="T19" fmla="*/ 14 h 14"/>
                              <a:gd name="T20" fmla="*/ 7 w 11"/>
                              <a:gd name="T21" fmla="*/ 14 h 14"/>
                              <a:gd name="T22" fmla="*/ 7 w 11"/>
                              <a:gd name="T23" fmla="*/ 13 h 14"/>
                              <a:gd name="T24" fmla="*/ 6 w 11"/>
                              <a:gd name="T25" fmla="*/ 13 h 14"/>
                              <a:gd name="T26" fmla="*/ 5 w 11"/>
                              <a:gd name="T27" fmla="*/ 12 h 14"/>
                              <a:gd name="T28" fmla="*/ 4 w 11"/>
                              <a:gd name="T29" fmla="*/ 10 h 14"/>
                              <a:gd name="T30" fmla="*/ 4 w 11"/>
                              <a:gd name="T31" fmla="*/ 7 h 14"/>
                              <a:gd name="T32" fmla="*/ 7 w 11"/>
                              <a:gd name="T33" fmla="*/ 9 h 14"/>
                              <a:gd name="T34" fmla="*/ 7 w 11"/>
                              <a:gd name="T35" fmla="*/ 10 h 14"/>
                              <a:gd name="T36" fmla="*/ 8 w 11"/>
                              <a:gd name="T37" fmla="*/ 10 h 14"/>
                              <a:gd name="T38" fmla="*/ 8 w 11"/>
                              <a:gd name="T39" fmla="*/ 4 h 14"/>
                              <a:gd name="T40" fmla="*/ 7 w 11"/>
                              <a:gd name="T41" fmla="*/ 4 h 14"/>
                              <a:gd name="T42" fmla="*/ 7 w 11"/>
                              <a:gd name="T43" fmla="*/ 4 h 14"/>
                              <a:gd name="T44" fmla="*/ 4 w 11"/>
                              <a:gd name="T45" fmla="*/ 6 h 14"/>
                              <a:gd name="T46" fmla="*/ 4 w 11"/>
                              <a:gd name="T47" fmla="*/ 2 h 14"/>
                              <a:gd name="T48" fmla="*/ 4 w 11"/>
                              <a:gd name="T49" fmla="*/ 1 h 14"/>
                              <a:gd name="T50" fmla="*/ 6 w 11"/>
                              <a:gd name="T51" fmla="*/ 1 h 14"/>
                              <a:gd name="T52" fmla="*/ 9 w 11"/>
                              <a:gd name="T53" fmla="*/ 2 h 14"/>
                              <a:gd name="T54" fmla="*/ 10 w 11"/>
                              <a:gd name="T55" fmla="*/ 3 h 14"/>
                              <a:gd name="T56" fmla="*/ 10 w 11"/>
                              <a:gd name="T57" fmla="*/ 4 h 14"/>
                              <a:gd name="T58" fmla="*/ 11 w 11"/>
                              <a:gd name="T59" fmla="*/ 4 h 14"/>
                              <a:gd name="T60" fmla="*/ 11 w 11"/>
                              <a:gd name="T61" fmla="*/ 0 h 14"/>
                              <a:gd name="T62" fmla="*/ 0 w 11"/>
                              <a:gd name="T63"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 h="14">
                                <a:moveTo>
                                  <a:pt x="0" y="0"/>
                                </a:moveTo>
                                <a:cubicBezTo>
                                  <a:pt x="0" y="1"/>
                                  <a:pt x="0" y="1"/>
                                  <a:pt x="0" y="1"/>
                                </a:cubicBezTo>
                                <a:cubicBezTo>
                                  <a:pt x="0" y="1"/>
                                  <a:pt x="0" y="1"/>
                                  <a:pt x="0" y="1"/>
                                </a:cubicBezTo>
                                <a:cubicBezTo>
                                  <a:pt x="1" y="1"/>
                                  <a:pt x="1" y="1"/>
                                  <a:pt x="2" y="1"/>
                                </a:cubicBezTo>
                                <a:cubicBezTo>
                                  <a:pt x="2" y="2"/>
                                  <a:pt x="2" y="3"/>
                                  <a:pt x="2" y="4"/>
                                </a:cubicBezTo>
                                <a:cubicBezTo>
                                  <a:pt x="2" y="10"/>
                                  <a:pt x="2" y="10"/>
                                  <a:pt x="2" y="10"/>
                                </a:cubicBezTo>
                                <a:cubicBezTo>
                                  <a:pt x="2" y="10"/>
                                  <a:pt x="2" y="12"/>
                                  <a:pt x="2" y="12"/>
                                </a:cubicBezTo>
                                <a:cubicBezTo>
                                  <a:pt x="1" y="13"/>
                                  <a:pt x="1" y="13"/>
                                  <a:pt x="0" y="13"/>
                                </a:cubicBezTo>
                                <a:cubicBezTo>
                                  <a:pt x="0" y="13"/>
                                  <a:pt x="0" y="13"/>
                                  <a:pt x="0" y="13"/>
                                </a:cubicBezTo>
                                <a:cubicBezTo>
                                  <a:pt x="0" y="14"/>
                                  <a:pt x="0" y="14"/>
                                  <a:pt x="0" y="14"/>
                                </a:cubicBezTo>
                                <a:cubicBezTo>
                                  <a:pt x="7" y="14"/>
                                  <a:pt x="7" y="14"/>
                                  <a:pt x="7" y="14"/>
                                </a:cubicBezTo>
                                <a:cubicBezTo>
                                  <a:pt x="7" y="13"/>
                                  <a:pt x="7" y="13"/>
                                  <a:pt x="7" y="13"/>
                                </a:cubicBezTo>
                                <a:cubicBezTo>
                                  <a:pt x="6" y="13"/>
                                  <a:pt x="6" y="13"/>
                                  <a:pt x="6" y="13"/>
                                </a:cubicBezTo>
                                <a:cubicBezTo>
                                  <a:pt x="5" y="13"/>
                                  <a:pt x="5" y="13"/>
                                  <a:pt x="5" y="12"/>
                                </a:cubicBezTo>
                                <a:cubicBezTo>
                                  <a:pt x="4" y="12"/>
                                  <a:pt x="4" y="10"/>
                                  <a:pt x="4" y="10"/>
                                </a:cubicBezTo>
                                <a:cubicBezTo>
                                  <a:pt x="4" y="7"/>
                                  <a:pt x="4" y="7"/>
                                  <a:pt x="4" y="7"/>
                                </a:cubicBezTo>
                                <a:cubicBezTo>
                                  <a:pt x="6" y="7"/>
                                  <a:pt x="7" y="8"/>
                                  <a:pt x="7" y="9"/>
                                </a:cubicBezTo>
                                <a:cubicBezTo>
                                  <a:pt x="7" y="10"/>
                                  <a:pt x="7" y="10"/>
                                  <a:pt x="7" y="10"/>
                                </a:cubicBezTo>
                                <a:cubicBezTo>
                                  <a:pt x="8" y="10"/>
                                  <a:pt x="8" y="10"/>
                                  <a:pt x="8" y="10"/>
                                </a:cubicBezTo>
                                <a:cubicBezTo>
                                  <a:pt x="8" y="4"/>
                                  <a:pt x="8" y="4"/>
                                  <a:pt x="8" y="4"/>
                                </a:cubicBezTo>
                                <a:cubicBezTo>
                                  <a:pt x="7" y="4"/>
                                  <a:pt x="7" y="4"/>
                                  <a:pt x="7" y="4"/>
                                </a:cubicBezTo>
                                <a:cubicBezTo>
                                  <a:pt x="7" y="4"/>
                                  <a:pt x="7" y="4"/>
                                  <a:pt x="7" y="4"/>
                                </a:cubicBezTo>
                                <a:cubicBezTo>
                                  <a:pt x="7" y="5"/>
                                  <a:pt x="7" y="6"/>
                                  <a:pt x="4" y="6"/>
                                </a:cubicBezTo>
                                <a:cubicBezTo>
                                  <a:pt x="4" y="2"/>
                                  <a:pt x="4" y="2"/>
                                  <a:pt x="4" y="2"/>
                                </a:cubicBezTo>
                                <a:cubicBezTo>
                                  <a:pt x="4" y="1"/>
                                  <a:pt x="4" y="1"/>
                                  <a:pt x="4" y="1"/>
                                </a:cubicBezTo>
                                <a:cubicBezTo>
                                  <a:pt x="6" y="1"/>
                                  <a:pt x="6" y="1"/>
                                  <a:pt x="6" y="1"/>
                                </a:cubicBezTo>
                                <a:cubicBezTo>
                                  <a:pt x="7" y="1"/>
                                  <a:pt x="8" y="1"/>
                                  <a:pt x="9" y="2"/>
                                </a:cubicBezTo>
                                <a:cubicBezTo>
                                  <a:pt x="9" y="2"/>
                                  <a:pt x="10" y="3"/>
                                  <a:pt x="10" y="3"/>
                                </a:cubicBezTo>
                                <a:cubicBezTo>
                                  <a:pt x="10" y="4"/>
                                  <a:pt x="10" y="4"/>
                                  <a:pt x="10" y="4"/>
                                </a:cubicBezTo>
                                <a:cubicBezTo>
                                  <a:pt x="11" y="4"/>
                                  <a:pt x="11" y="4"/>
                                  <a:pt x="11" y="4"/>
                                </a:cubicBezTo>
                                <a:cubicBezTo>
                                  <a:pt x="11" y="0"/>
                                  <a:pt x="11" y="0"/>
                                  <a:pt x="11" y="0"/>
                                </a:cubicBez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59"/>
                        <wps:cNvSpPr>
                          <a:spLocks noEditPoints="1"/>
                        </wps:cNvSpPr>
                        <wps:spPr bwMode="auto">
                          <a:xfrm>
                            <a:off x="5331460" y="1303655"/>
                            <a:ext cx="146050" cy="135890"/>
                          </a:xfrm>
                          <a:custGeom>
                            <a:avLst/>
                            <a:gdLst>
                              <a:gd name="T0" fmla="*/ 24 w 47"/>
                              <a:gd name="T1" fmla="*/ 0 h 43"/>
                              <a:gd name="T2" fmla="*/ 0 w 47"/>
                              <a:gd name="T3" fmla="*/ 22 h 43"/>
                              <a:gd name="T4" fmla="*/ 24 w 47"/>
                              <a:gd name="T5" fmla="*/ 43 h 43"/>
                              <a:gd name="T6" fmla="*/ 47 w 47"/>
                              <a:gd name="T7" fmla="*/ 22 h 43"/>
                              <a:gd name="T8" fmla="*/ 24 w 47"/>
                              <a:gd name="T9" fmla="*/ 0 h 43"/>
                              <a:gd name="T10" fmla="*/ 24 w 47"/>
                              <a:gd name="T11" fmla="*/ 41 h 43"/>
                              <a:gd name="T12" fmla="*/ 11 w 47"/>
                              <a:gd name="T13" fmla="*/ 22 h 43"/>
                              <a:gd name="T14" fmla="*/ 24 w 47"/>
                              <a:gd name="T15" fmla="*/ 3 h 43"/>
                              <a:gd name="T16" fmla="*/ 37 w 47"/>
                              <a:gd name="T17" fmla="*/ 22 h 43"/>
                              <a:gd name="T18" fmla="*/ 24 w 47"/>
                              <a:gd name="T19" fmla="*/ 41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7" h="43">
                                <a:moveTo>
                                  <a:pt x="24" y="0"/>
                                </a:moveTo>
                                <a:cubicBezTo>
                                  <a:pt x="10" y="0"/>
                                  <a:pt x="0" y="9"/>
                                  <a:pt x="0" y="22"/>
                                </a:cubicBezTo>
                                <a:cubicBezTo>
                                  <a:pt x="0" y="34"/>
                                  <a:pt x="10" y="43"/>
                                  <a:pt x="24" y="43"/>
                                </a:cubicBezTo>
                                <a:cubicBezTo>
                                  <a:pt x="36" y="43"/>
                                  <a:pt x="47" y="36"/>
                                  <a:pt x="47" y="22"/>
                                </a:cubicBezTo>
                                <a:cubicBezTo>
                                  <a:pt x="47" y="9"/>
                                  <a:pt x="38" y="0"/>
                                  <a:pt x="24" y="0"/>
                                </a:cubicBezTo>
                                <a:moveTo>
                                  <a:pt x="24" y="41"/>
                                </a:moveTo>
                                <a:cubicBezTo>
                                  <a:pt x="12" y="41"/>
                                  <a:pt x="11" y="27"/>
                                  <a:pt x="11" y="22"/>
                                </a:cubicBezTo>
                                <a:cubicBezTo>
                                  <a:pt x="11" y="14"/>
                                  <a:pt x="12" y="3"/>
                                  <a:pt x="24" y="3"/>
                                </a:cubicBezTo>
                                <a:cubicBezTo>
                                  <a:pt x="32" y="3"/>
                                  <a:pt x="37" y="10"/>
                                  <a:pt x="37" y="22"/>
                                </a:cubicBezTo>
                                <a:cubicBezTo>
                                  <a:pt x="37" y="35"/>
                                  <a:pt x="32" y="41"/>
                                  <a:pt x="24" y="41"/>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60"/>
                        <wps:cNvSpPr>
                          <a:spLocks/>
                        </wps:cNvSpPr>
                        <wps:spPr bwMode="auto">
                          <a:xfrm>
                            <a:off x="5198110" y="1306830"/>
                            <a:ext cx="118110" cy="132715"/>
                          </a:xfrm>
                          <a:custGeom>
                            <a:avLst/>
                            <a:gdLst>
                              <a:gd name="T0" fmla="*/ 0 w 38"/>
                              <a:gd name="T1" fmla="*/ 0 h 42"/>
                              <a:gd name="T2" fmla="*/ 0 w 38"/>
                              <a:gd name="T3" fmla="*/ 2 h 42"/>
                              <a:gd name="T4" fmla="*/ 5 w 38"/>
                              <a:gd name="T5" fmla="*/ 3 h 42"/>
                              <a:gd name="T6" fmla="*/ 6 w 38"/>
                              <a:gd name="T7" fmla="*/ 10 h 42"/>
                              <a:gd name="T8" fmla="*/ 6 w 38"/>
                              <a:gd name="T9" fmla="*/ 32 h 42"/>
                              <a:gd name="T10" fmla="*/ 5 w 38"/>
                              <a:gd name="T11" fmla="*/ 39 h 42"/>
                              <a:gd name="T12" fmla="*/ 0 w 38"/>
                              <a:gd name="T13" fmla="*/ 40 h 42"/>
                              <a:gd name="T14" fmla="*/ 0 w 38"/>
                              <a:gd name="T15" fmla="*/ 42 h 42"/>
                              <a:gd name="T16" fmla="*/ 38 w 38"/>
                              <a:gd name="T17" fmla="*/ 42 h 42"/>
                              <a:gd name="T18" fmla="*/ 38 w 38"/>
                              <a:gd name="T19" fmla="*/ 30 h 42"/>
                              <a:gd name="T20" fmla="*/ 36 w 38"/>
                              <a:gd name="T21" fmla="*/ 30 h 42"/>
                              <a:gd name="T22" fmla="*/ 24 w 38"/>
                              <a:gd name="T23" fmla="*/ 40 h 42"/>
                              <a:gd name="T24" fmla="*/ 17 w 38"/>
                              <a:gd name="T25" fmla="*/ 38 h 42"/>
                              <a:gd name="T26" fmla="*/ 15 w 38"/>
                              <a:gd name="T27" fmla="*/ 29 h 42"/>
                              <a:gd name="T28" fmla="*/ 15 w 38"/>
                              <a:gd name="T29" fmla="*/ 10 h 42"/>
                              <a:gd name="T30" fmla="*/ 17 w 38"/>
                              <a:gd name="T31" fmla="*/ 3 h 42"/>
                              <a:gd name="T32" fmla="*/ 22 w 38"/>
                              <a:gd name="T33" fmla="*/ 2 h 42"/>
                              <a:gd name="T34" fmla="*/ 22 w 38"/>
                              <a:gd name="T35" fmla="*/ 0 h 42"/>
                              <a:gd name="T36" fmla="*/ 1 w 38"/>
                              <a:gd name="T37" fmla="*/ 0 h 42"/>
                              <a:gd name="T38" fmla="*/ 0 w 38"/>
                              <a:gd name="T39"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42">
                                <a:moveTo>
                                  <a:pt x="0" y="0"/>
                                </a:moveTo>
                                <a:cubicBezTo>
                                  <a:pt x="0" y="2"/>
                                  <a:pt x="0" y="2"/>
                                  <a:pt x="0" y="2"/>
                                </a:cubicBezTo>
                                <a:cubicBezTo>
                                  <a:pt x="3" y="2"/>
                                  <a:pt x="4" y="2"/>
                                  <a:pt x="5" y="3"/>
                                </a:cubicBezTo>
                                <a:cubicBezTo>
                                  <a:pt x="6" y="4"/>
                                  <a:pt x="6" y="7"/>
                                  <a:pt x="6" y="10"/>
                                </a:cubicBezTo>
                                <a:cubicBezTo>
                                  <a:pt x="6" y="32"/>
                                  <a:pt x="6" y="32"/>
                                  <a:pt x="6" y="32"/>
                                </a:cubicBezTo>
                                <a:cubicBezTo>
                                  <a:pt x="6" y="35"/>
                                  <a:pt x="6" y="38"/>
                                  <a:pt x="5" y="39"/>
                                </a:cubicBezTo>
                                <a:cubicBezTo>
                                  <a:pt x="4" y="40"/>
                                  <a:pt x="3" y="40"/>
                                  <a:pt x="0" y="40"/>
                                </a:cubicBezTo>
                                <a:cubicBezTo>
                                  <a:pt x="0" y="42"/>
                                  <a:pt x="0" y="42"/>
                                  <a:pt x="0" y="42"/>
                                </a:cubicBezTo>
                                <a:cubicBezTo>
                                  <a:pt x="38" y="42"/>
                                  <a:pt x="38" y="42"/>
                                  <a:pt x="38" y="42"/>
                                </a:cubicBezTo>
                                <a:cubicBezTo>
                                  <a:pt x="38" y="41"/>
                                  <a:pt x="38" y="31"/>
                                  <a:pt x="38" y="30"/>
                                </a:cubicBezTo>
                                <a:cubicBezTo>
                                  <a:pt x="36" y="30"/>
                                  <a:pt x="36" y="30"/>
                                  <a:pt x="36" y="30"/>
                                </a:cubicBezTo>
                                <a:cubicBezTo>
                                  <a:pt x="34" y="37"/>
                                  <a:pt x="31" y="40"/>
                                  <a:pt x="24" y="40"/>
                                </a:cubicBezTo>
                                <a:cubicBezTo>
                                  <a:pt x="21" y="40"/>
                                  <a:pt x="19" y="39"/>
                                  <a:pt x="17" y="38"/>
                                </a:cubicBezTo>
                                <a:cubicBezTo>
                                  <a:pt x="15" y="36"/>
                                  <a:pt x="15" y="33"/>
                                  <a:pt x="15" y="29"/>
                                </a:cubicBezTo>
                                <a:cubicBezTo>
                                  <a:pt x="15" y="10"/>
                                  <a:pt x="15" y="10"/>
                                  <a:pt x="15" y="10"/>
                                </a:cubicBezTo>
                                <a:cubicBezTo>
                                  <a:pt x="15" y="7"/>
                                  <a:pt x="15" y="4"/>
                                  <a:pt x="17" y="3"/>
                                </a:cubicBezTo>
                                <a:cubicBezTo>
                                  <a:pt x="18" y="2"/>
                                  <a:pt x="19" y="2"/>
                                  <a:pt x="22" y="2"/>
                                </a:cubicBezTo>
                                <a:cubicBezTo>
                                  <a:pt x="22" y="0"/>
                                  <a:pt x="22" y="0"/>
                                  <a:pt x="22" y="0"/>
                                </a:cubicBezTo>
                                <a:cubicBezTo>
                                  <a:pt x="1" y="0"/>
                                  <a:pt x="1" y="0"/>
                                  <a:pt x="1" y="0"/>
                                </a:cubicBezTo>
                                <a:cubicBezTo>
                                  <a:pt x="1" y="0"/>
                                  <a:pt x="1" y="0"/>
                                  <a:pt x="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61"/>
                        <wps:cNvSpPr>
                          <a:spLocks/>
                        </wps:cNvSpPr>
                        <wps:spPr bwMode="auto">
                          <a:xfrm>
                            <a:off x="4905375" y="1306830"/>
                            <a:ext cx="114935" cy="132715"/>
                          </a:xfrm>
                          <a:custGeom>
                            <a:avLst/>
                            <a:gdLst>
                              <a:gd name="T0" fmla="*/ 0 w 37"/>
                              <a:gd name="T1" fmla="*/ 0 h 42"/>
                              <a:gd name="T2" fmla="*/ 0 w 37"/>
                              <a:gd name="T3" fmla="*/ 2 h 42"/>
                              <a:gd name="T4" fmla="*/ 5 w 37"/>
                              <a:gd name="T5" fmla="*/ 3 h 42"/>
                              <a:gd name="T6" fmla="*/ 6 w 37"/>
                              <a:gd name="T7" fmla="*/ 10 h 42"/>
                              <a:gd name="T8" fmla="*/ 6 w 37"/>
                              <a:gd name="T9" fmla="*/ 32 h 42"/>
                              <a:gd name="T10" fmla="*/ 5 w 37"/>
                              <a:gd name="T11" fmla="*/ 39 h 42"/>
                              <a:gd name="T12" fmla="*/ 0 w 37"/>
                              <a:gd name="T13" fmla="*/ 40 h 42"/>
                              <a:gd name="T14" fmla="*/ 0 w 37"/>
                              <a:gd name="T15" fmla="*/ 42 h 42"/>
                              <a:gd name="T16" fmla="*/ 37 w 37"/>
                              <a:gd name="T17" fmla="*/ 42 h 42"/>
                              <a:gd name="T18" fmla="*/ 37 w 37"/>
                              <a:gd name="T19" fmla="*/ 30 h 42"/>
                              <a:gd name="T20" fmla="*/ 35 w 37"/>
                              <a:gd name="T21" fmla="*/ 30 h 42"/>
                              <a:gd name="T22" fmla="*/ 23 w 37"/>
                              <a:gd name="T23" fmla="*/ 40 h 42"/>
                              <a:gd name="T24" fmla="*/ 17 w 37"/>
                              <a:gd name="T25" fmla="*/ 38 h 42"/>
                              <a:gd name="T26" fmla="*/ 15 w 37"/>
                              <a:gd name="T27" fmla="*/ 30 h 42"/>
                              <a:gd name="T28" fmla="*/ 15 w 37"/>
                              <a:gd name="T29" fmla="*/ 21 h 42"/>
                              <a:gd name="T30" fmla="*/ 16 w 37"/>
                              <a:gd name="T31" fmla="*/ 21 h 42"/>
                              <a:gd name="T32" fmla="*/ 25 w 37"/>
                              <a:gd name="T33" fmla="*/ 28 h 42"/>
                              <a:gd name="T34" fmla="*/ 27 w 37"/>
                              <a:gd name="T35" fmla="*/ 28 h 42"/>
                              <a:gd name="T36" fmla="*/ 27 w 37"/>
                              <a:gd name="T37" fmla="*/ 12 h 42"/>
                              <a:gd name="T38" fmla="*/ 25 w 37"/>
                              <a:gd name="T39" fmla="*/ 12 h 42"/>
                              <a:gd name="T40" fmla="*/ 16 w 37"/>
                              <a:gd name="T41" fmla="*/ 19 h 42"/>
                              <a:gd name="T42" fmla="*/ 15 w 37"/>
                              <a:gd name="T43" fmla="*/ 19 h 42"/>
                              <a:gd name="T44" fmla="*/ 15 w 37"/>
                              <a:gd name="T45" fmla="*/ 7 h 42"/>
                              <a:gd name="T46" fmla="*/ 15 w 37"/>
                              <a:gd name="T47" fmla="*/ 3 h 42"/>
                              <a:gd name="T48" fmla="*/ 21 w 37"/>
                              <a:gd name="T49" fmla="*/ 2 h 42"/>
                              <a:gd name="T50" fmla="*/ 32 w 37"/>
                              <a:gd name="T51" fmla="*/ 11 h 42"/>
                              <a:gd name="T52" fmla="*/ 34 w 37"/>
                              <a:gd name="T53" fmla="*/ 11 h 42"/>
                              <a:gd name="T54" fmla="*/ 34 w 37"/>
                              <a:gd name="T55" fmla="*/ 0 h 42"/>
                              <a:gd name="T56" fmla="*/ 0 w 37"/>
                              <a:gd name="T57"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7" h="42">
                                <a:moveTo>
                                  <a:pt x="0" y="0"/>
                                </a:moveTo>
                                <a:cubicBezTo>
                                  <a:pt x="0" y="2"/>
                                  <a:pt x="0" y="2"/>
                                  <a:pt x="0" y="2"/>
                                </a:cubicBezTo>
                                <a:cubicBezTo>
                                  <a:pt x="2" y="2"/>
                                  <a:pt x="4" y="2"/>
                                  <a:pt x="5" y="3"/>
                                </a:cubicBezTo>
                                <a:cubicBezTo>
                                  <a:pt x="6" y="4"/>
                                  <a:pt x="6" y="7"/>
                                  <a:pt x="6" y="10"/>
                                </a:cubicBezTo>
                                <a:cubicBezTo>
                                  <a:pt x="6" y="32"/>
                                  <a:pt x="6" y="32"/>
                                  <a:pt x="6" y="32"/>
                                </a:cubicBezTo>
                                <a:cubicBezTo>
                                  <a:pt x="6" y="35"/>
                                  <a:pt x="6" y="38"/>
                                  <a:pt x="5" y="39"/>
                                </a:cubicBezTo>
                                <a:cubicBezTo>
                                  <a:pt x="4" y="40"/>
                                  <a:pt x="2" y="40"/>
                                  <a:pt x="0" y="40"/>
                                </a:cubicBezTo>
                                <a:cubicBezTo>
                                  <a:pt x="0" y="42"/>
                                  <a:pt x="0" y="42"/>
                                  <a:pt x="0" y="42"/>
                                </a:cubicBezTo>
                                <a:cubicBezTo>
                                  <a:pt x="37" y="42"/>
                                  <a:pt x="37" y="42"/>
                                  <a:pt x="37" y="42"/>
                                </a:cubicBezTo>
                                <a:cubicBezTo>
                                  <a:pt x="37" y="30"/>
                                  <a:pt x="37" y="30"/>
                                  <a:pt x="37" y="30"/>
                                </a:cubicBezTo>
                                <a:cubicBezTo>
                                  <a:pt x="35" y="30"/>
                                  <a:pt x="35" y="30"/>
                                  <a:pt x="35" y="30"/>
                                </a:cubicBezTo>
                                <a:cubicBezTo>
                                  <a:pt x="33" y="37"/>
                                  <a:pt x="30" y="40"/>
                                  <a:pt x="23" y="40"/>
                                </a:cubicBezTo>
                                <a:cubicBezTo>
                                  <a:pt x="20" y="40"/>
                                  <a:pt x="18" y="40"/>
                                  <a:pt x="17" y="38"/>
                                </a:cubicBezTo>
                                <a:cubicBezTo>
                                  <a:pt x="15" y="37"/>
                                  <a:pt x="15" y="33"/>
                                  <a:pt x="15" y="30"/>
                                </a:cubicBezTo>
                                <a:cubicBezTo>
                                  <a:pt x="15" y="21"/>
                                  <a:pt x="15" y="21"/>
                                  <a:pt x="15" y="21"/>
                                </a:cubicBezTo>
                                <a:cubicBezTo>
                                  <a:pt x="16" y="21"/>
                                  <a:pt x="16" y="21"/>
                                  <a:pt x="16" y="21"/>
                                </a:cubicBezTo>
                                <a:cubicBezTo>
                                  <a:pt x="21" y="21"/>
                                  <a:pt x="23" y="22"/>
                                  <a:pt x="25" y="28"/>
                                </a:cubicBezTo>
                                <a:cubicBezTo>
                                  <a:pt x="27" y="28"/>
                                  <a:pt x="27" y="28"/>
                                  <a:pt x="27" y="28"/>
                                </a:cubicBezTo>
                                <a:cubicBezTo>
                                  <a:pt x="27" y="12"/>
                                  <a:pt x="27" y="12"/>
                                  <a:pt x="27" y="12"/>
                                </a:cubicBezTo>
                                <a:cubicBezTo>
                                  <a:pt x="25" y="12"/>
                                  <a:pt x="25" y="12"/>
                                  <a:pt x="25" y="12"/>
                                </a:cubicBezTo>
                                <a:cubicBezTo>
                                  <a:pt x="24" y="18"/>
                                  <a:pt x="21" y="19"/>
                                  <a:pt x="16" y="19"/>
                                </a:cubicBezTo>
                                <a:cubicBezTo>
                                  <a:pt x="15" y="19"/>
                                  <a:pt x="15" y="19"/>
                                  <a:pt x="15" y="19"/>
                                </a:cubicBezTo>
                                <a:cubicBezTo>
                                  <a:pt x="15" y="7"/>
                                  <a:pt x="15" y="7"/>
                                  <a:pt x="15" y="7"/>
                                </a:cubicBezTo>
                                <a:cubicBezTo>
                                  <a:pt x="15" y="3"/>
                                  <a:pt x="15" y="3"/>
                                  <a:pt x="15" y="3"/>
                                </a:cubicBezTo>
                                <a:cubicBezTo>
                                  <a:pt x="15" y="2"/>
                                  <a:pt x="16" y="2"/>
                                  <a:pt x="21" y="2"/>
                                </a:cubicBezTo>
                                <a:cubicBezTo>
                                  <a:pt x="28" y="2"/>
                                  <a:pt x="31" y="5"/>
                                  <a:pt x="32" y="11"/>
                                </a:cubicBezTo>
                                <a:cubicBezTo>
                                  <a:pt x="33" y="11"/>
                                  <a:pt x="34" y="11"/>
                                  <a:pt x="34" y="11"/>
                                </a:cubicBezTo>
                                <a:cubicBezTo>
                                  <a:pt x="34" y="10"/>
                                  <a:pt x="34" y="1"/>
                                  <a:pt x="34" y="0"/>
                                </a:cubicBezTo>
                                <a:cubicBezTo>
                                  <a:pt x="31" y="0"/>
                                  <a:pt x="1" y="0"/>
                                  <a:pt x="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62"/>
                        <wps:cNvSpPr>
                          <a:spLocks/>
                        </wps:cNvSpPr>
                        <wps:spPr bwMode="auto">
                          <a:xfrm>
                            <a:off x="5051425" y="1306830"/>
                            <a:ext cx="112395" cy="132715"/>
                          </a:xfrm>
                          <a:custGeom>
                            <a:avLst/>
                            <a:gdLst>
                              <a:gd name="T0" fmla="*/ 0 w 36"/>
                              <a:gd name="T1" fmla="*/ 0 h 42"/>
                              <a:gd name="T2" fmla="*/ 0 w 36"/>
                              <a:gd name="T3" fmla="*/ 2 h 42"/>
                              <a:gd name="T4" fmla="*/ 4 w 36"/>
                              <a:gd name="T5" fmla="*/ 3 h 42"/>
                              <a:gd name="T6" fmla="*/ 6 w 36"/>
                              <a:gd name="T7" fmla="*/ 10 h 42"/>
                              <a:gd name="T8" fmla="*/ 6 w 36"/>
                              <a:gd name="T9" fmla="*/ 32 h 42"/>
                              <a:gd name="T10" fmla="*/ 4 w 36"/>
                              <a:gd name="T11" fmla="*/ 39 h 42"/>
                              <a:gd name="T12" fmla="*/ 0 w 36"/>
                              <a:gd name="T13" fmla="*/ 40 h 42"/>
                              <a:gd name="T14" fmla="*/ 0 w 36"/>
                              <a:gd name="T15" fmla="*/ 42 h 42"/>
                              <a:gd name="T16" fmla="*/ 36 w 36"/>
                              <a:gd name="T17" fmla="*/ 42 h 42"/>
                              <a:gd name="T18" fmla="*/ 36 w 36"/>
                              <a:gd name="T19" fmla="*/ 30 h 42"/>
                              <a:gd name="T20" fmla="*/ 34 w 36"/>
                              <a:gd name="T21" fmla="*/ 30 h 42"/>
                              <a:gd name="T22" fmla="*/ 22 w 36"/>
                              <a:gd name="T23" fmla="*/ 40 h 42"/>
                              <a:gd name="T24" fmla="*/ 16 w 36"/>
                              <a:gd name="T25" fmla="*/ 38 h 42"/>
                              <a:gd name="T26" fmla="*/ 15 w 36"/>
                              <a:gd name="T27" fmla="*/ 30 h 42"/>
                              <a:gd name="T28" fmla="*/ 15 w 36"/>
                              <a:gd name="T29" fmla="*/ 21 h 42"/>
                              <a:gd name="T30" fmla="*/ 15 w 36"/>
                              <a:gd name="T31" fmla="*/ 21 h 42"/>
                              <a:gd name="T32" fmla="*/ 24 w 36"/>
                              <a:gd name="T33" fmla="*/ 28 h 42"/>
                              <a:gd name="T34" fmla="*/ 26 w 36"/>
                              <a:gd name="T35" fmla="*/ 28 h 42"/>
                              <a:gd name="T36" fmla="*/ 26 w 36"/>
                              <a:gd name="T37" fmla="*/ 12 h 42"/>
                              <a:gd name="T38" fmla="*/ 24 w 36"/>
                              <a:gd name="T39" fmla="*/ 12 h 42"/>
                              <a:gd name="T40" fmla="*/ 15 w 36"/>
                              <a:gd name="T41" fmla="*/ 19 h 42"/>
                              <a:gd name="T42" fmla="*/ 15 w 36"/>
                              <a:gd name="T43" fmla="*/ 19 h 42"/>
                              <a:gd name="T44" fmla="*/ 15 w 36"/>
                              <a:gd name="T45" fmla="*/ 7 h 42"/>
                              <a:gd name="T46" fmla="*/ 15 w 36"/>
                              <a:gd name="T47" fmla="*/ 3 h 42"/>
                              <a:gd name="T48" fmla="*/ 21 w 36"/>
                              <a:gd name="T49" fmla="*/ 2 h 42"/>
                              <a:gd name="T50" fmla="*/ 32 w 36"/>
                              <a:gd name="T51" fmla="*/ 11 h 42"/>
                              <a:gd name="T52" fmla="*/ 34 w 36"/>
                              <a:gd name="T53" fmla="*/ 11 h 42"/>
                              <a:gd name="T54" fmla="*/ 34 w 36"/>
                              <a:gd name="T55" fmla="*/ 0 h 42"/>
                              <a:gd name="T56" fmla="*/ 0 w 36"/>
                              <a:gd name="T57"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6" h="42">
                                <a:moveTo>
                                  <a:pt x="0" y="0"/>
                                </a:moveTo>
                                <a:cubicBezTo>
                                  <a:pt x="0" y="2"/>
                                  <a:pt x="0" y="2"/>
                                  <a:pt x="0" y="2"/>
                                </a:cubicBezTo>
                                <a:cubicBezTo>
                                  <a:pt x="2" y="2"/>
                                  <a:pt x="3" y="2"/>
                                  <a:pt x="4" y="3"/>
                                </a:cubicBezTo>
                                <a:cubicBezTo>
                                  <a:pt x="6" y="4"/>
                                  <a:pt x="6" y="7"/>
                                  <a:pt x="6" y="10"/>
                                </a:cubicBezTo>
                                <a:cubicBezTo>
                                  <a:pt x="6" y="32"/>
                                  <a:pt x="6" y="32"/>
                                  <a:pt x="6" y="32"/>
                                </a:cubicBezTo>
                                <a:cubicBezTo>
                                  <a:pt x="6" y="35"/>
                                  <a:pt x="6" y="38"/>
                                  <a:pt x="4" y="39"/>
                                </a:cubicBezTo>
                                <a:cubicBezTo>
                                  <a:pt x="3" y="40"/>
                                  <a:pt x="2" y="40"/>
                                  <a:pt x="0" y="40"/>
                                </a:cubicBezTo>
                                <a:cubicBezTo>
                                  <a:pt x="0" y="42"/>
                                  <a:pt x="0" y="42"/>
                                  <a:pt x="0" y="42"/>
                                </a:cubicBezTo>
                                <a:cubicBezTo>
                                  <a:pt x="36" y="42"/>
                                  <a:pt x="36" y="42"/>
                                  <a:pt x="36" y="42"/>
                                </a:cubicBezTo>
                                <a:cubicBezTo>
                                  <a:pt x="36" y="30"/>
                                  <a:pt x="36" y="30"/>
                                  <a:pt x="36" y="30"/>
                                </a:cubicBezTo>
                                <a:cubicBezTo>
                                  <a:pt x="34" y="30"/>
                                  <a:pt x="34" y="30"/>
                                  <a:pt x="34" y="30"/>
                                </a:cubicBezTo>
                                <a:cubicBezTo>
                                  <a:pt x="33" y="37"/>
                                  <a:pt x="30" y="40"/>
                                  <a:pt x="22" y="40"/>
                                </a:cubicBezTo>
                                <a:cubicBezTo>
                                  <a:pt x="20" y="40"/>
                                  <a:pt x="17" y="40"/>
                                  <a:pt x="16" y="38"/>
                                </a:cubicBezTo>
                                <a:cubicBezTo>
                                  <a:pt x="14" y="37"/>
                                  <a:pt x="15" y="33"/>
                                  <a:pt x="15" y="30"/>
                                </a:cubicBezTo>
                                <a:cubicBezTo>
                                  <a:pt x="15" y="21"/>
                                  <a:pt x="15" y="21"/>
                                  <a:pt x="15" y="21"/>
                                </a:cubicBezTo>
                                <a:cubicBezTo>
                                  <a:pt x="15" y="21"/>
                                  <a:pt x="15" y="21"/>
                                  <a:pt x="15" y="21"/>
                                </a:cubicBezTo>
                                <a:cubicBezTo>
                                  <a:pt x="21" y="21"/>
                                  <a:pt x="23" y="22"/>
                                  <a:pt x="24" y="28"/>
                                </a:cubicBezTo>
                                <a:cubicBezTo>
                                  <a:pt x="26" y="28"/>
                                  <a:pt x="26" y="28"/>
                                  <a:pt x="26" y="28"/>
                                </a:cubicBezTo>
                                <a:cubicBezTo>
                                  <a:pt x="26" y="12"/>
                                  <a:pt x="26" y="12"/>
                                  <a:pt x="26" y="12"/>
                                </a:cubicBezTo>
                                <a:cubicBezTo>
                                  <a:pt x="24" y="12"/>
                                  <a:pt x="24" y="12"/>
                                  <a:pt x="24" y="12"/>
                                </a:cubicBezTo>
                                <a:cubicBezTo>
                                  <a:pt x="24" y="18"/>
                                  <a:pt x="20" y="19"/>
                                  <a:pt x="15" y="19"/>
                                </a:cubicBezTo>
                                <a:cubicBezTo>
                                  <a:pt x="15" y="19"/>
                                  <a:pt x="15" y="19"/>
                                  <a:pt x="15" y="19"/>
                                </a:cubicBezTo>
                                <a:cubicBezTo>
                                  <a:pt x="15" y="7"/>
                                  <a:pt x="15" y="7"/>
                                  <a:pt x="15" y="7"/>
                                </a:cubicBezTo>
                                <a:cubicBezTo>
                                  <a:pt x="15" y="3"/>
                                  <a:pt x="15" y="3"/>
                                  <a:pt x="15" y="3"/>
                                </a:cubicBezTo>
                                <a:cubicBezTo>
                                  <a:pt x="15" y="2"/>
                                  <a:pt x="15" y="2"/>
                                  <a:pt x="21" y="2"/>
                                </a:cubicBezTo>
                                <a:cubicBezTo>
                                  <a:pt x="27" y="2"/>
                                  <a:pt x="31" y="5"/>
                                  <a:pt x="32" y="11"/>
                                </a:cubicBezTo>
                                <a:cubicBezTo>
                                  <a:pt x="32" y="11"/>
                                  <a:pt x="33" y="11"/>
                                  <a:pt x="34" y="11"/>
                                </a:cubicBezTo>
                                <a:cubicBezTo>
                                  <a:pt x="34" y="0"/>
                                  <a:pt x="34" y="0"/>
                                  <a:pt x="34" y="0"/>
                                </a:cubicBezTo>
                                <a:cubicBezTo>
                                  <a:pt x="30" y="0"/>
                                  <a:pt x="0" y="0"/>
                                  <a:pt x="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63"/>
                        <wps:cNvSpPr>
                          <a:spLocks/>
                        </wps:cNvSpPr>
                        <wps:spPr bwMode="auto">
                          <a:xfrm>
                            <a:off x="4731385" y="1290955"/>
                            <a:ext cx="152400" cy="151765"/>
                          </a:xfrm>
                          <a:custGeom>
                            <a:avLst/>
                            <a:gdLst>
                              <a:gd name="T0" fmla="*/ 49 w 49"/>
                              <a:gd name="T1" fmla="*/ 29 h 48"/>
                              <a:gd name="T2" fmla="*/ 49 w 49"/>
                              <a:gd name="T3" fmla="*/ 28 h 48"/>
                              <a:gd name="T4" fmla="*/ 29 w 49"/>
                              <a:gd name="T5" fmla="*/ 28 h 48"/>
                              <a:gd name="T6" fmla="*/ 29 w 49"/>
                              <a:gd name="T7" fmla="*/ 29 h 48"/>
                              <a:gd name="T8" fmla="*/ 35 w 49"/>
                              <a:gd name="T9" fmla="*/ 36 h 48"/>
                              <a:gd name="T10" fmla="*/ 25 w 49"/>
                              <a:gd name="T11" fmla="*/ 45 h 48"/>
                              <a:gd name="T12" fmla="*/ 11 w 49"/>
                              <a:gd name="T13" fmla="*/ 25 h 48"/>
                              <a:gd name="T14" fmla="*/ 26 w 49"/>
                              <a:gd name="T15" fmla="*/ 3 h 48"/>
                              <a:gd name="T16" fmla="*/ 39 w 49"/>
                              <a:gd name="T17" fmla="*/ 15 h 48"/>
                              <a:gd name="T18" fmla="*/ 41 w 49"/>
                              <a:gd name="T19" fmla="*/ 15 h 48"/>
                              <a:gd name="T20" fmla="*/ 41 w 49"/>
                              <a:gd name="T21" fmla="*/ 1 h 48"/>
                              <a:gd name="T22" fmla="*/ 39 w 49"/>
                              <a:gd name="T23" fmla="*/ 1 h 48"/>
                              <a:gd name="T24" fmla="*/ 38 w 49"/>
                              <a:gd name="T25" fmla="*/ 1 h 48"/>
                              <a:gd name="T26" fmla="*/ 37 w 49"/>
                              <a:gd name="T27" fmla="*/ 3 h 48"/>
                              <a:gd name="T28" fmla="*/ 34 w 49"/>
                              <a:gd name="T29" fmla="*/ 3 h 48"/>
                              <a:gd name="T30" fmla="*/ 23 w 49"/>
                              <a:gd name="T31" fmla="*/ 0 h 48"/>
                              <a:gd name="T32" fmla="*/ 0 w 49"/>
                              <a:gd name="T33" fmla="*/ 25 h 48"/>
                              <a:gd name="T34" fmla="*/ 23 w 49"/>
                              <a:gd name="T35" fmla="*/ 48 h 48"/>
                              <a:gd name="T36" fmla="*/ 34 w 49"/>
                              <a:gd name="T37" fmla="*/ 45 h 48"/>
                              <a:gd name="T38" fmla="*/ 45 w 49"/>
                              <a:gd name="T39" fmla="*/ 43 h 48"/>
                              <a:gd name="T40" fmla="*/ 45 w 49"/>
                              <a:gd name="T41" fmla="*/ 36 h 48"/>
                              <a:gd name="T42" fmla="*/ 45 w 49"/>
                              <a:gd name="T43" fmla="*/ 35 h 48"/>
                              <a:gd name="T44" fmla="*/ 49 w 49"/>
                              <a:gd name="T45" fmla="*/ 29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9" h="48">
                                <a:moveTo>
                                  <a:pt x="49" y="29"/>
                                </a:moveTo>
                                <a:cubicBezTo>
                                  <a:pt x="49" y="28"/>
                                  <a:pt x="49" y="28"/>
                                  <a:pt x="49" y="28"/>
                                </a:cubicBezTo>
                                <a:cubicBezTo>
                                  <a:pt x="29" y="28"/>
                                  <a:pt x="29" y="28"/>
                                  <a:pt x="29" y="28"/>
                                </a:cubicBezTo>
                                <a:cubicBezTo>
                                  <a:pt x="29" y="29"/>
                                  <a:pt x="29" y="29"/>
                                  <a:pt x="29" y="29"/>
                                </a:cubicBezTo>
                                <a:cubicBezTo>
                                  <a:pt x="34" y="30"/>
                                  <a:pt x="35" y="31"/>
                                  <a:pt x="35" y="36"/>
                                </a:cubicBezTo>
                                <a:cubicBezTo>
                                  <a:pt x="35" y="42"/>
                                  <a:pt x="32" y="45"/>
                                  <a:pt x="25" y="45"/>
                                </a:cubicBezTo>
                                <a:cubicBezTo>
                                  <a:pt x="15" y="45"/>
                                  <a:pt x="11" y="34"/>
                                  <a:pt x="11" y="25"/>
                                </a:cubicBezTo>
                                <a:cubicBezTo>
                                  <a:pt x="11" y="20"/>
                                  <a:pt x="12" y="3"/>
                                  <a:pt x="26" y="3"/>
                                </a:cubicBezTo>
                                <a:cubicBezTo>
                                  <a:pt x="32" y="3"/>
                                  <a:pt x="37" y="7"/>
                                  <a:pt x="39" y="15"/>
                                </a:cubicBezTo>
                                <a:cubicBezTo>
                                  <a:pt x="41" y="15"/>
                                  <a:pt x="41" y="15"/>
                                  <a:pt x="41" y="15"/>
                                </a:cubicBezTo>
                                <a:cubicBezTo>
                                  <a:pt x="41" y="1"/>
                                  <a:pt x="41" y="1"/>
                                  <a:pt x="41" y="1"/>
                                </a:cubicBezTo>
                                <a:cubicBezTo>
                                  <a:pt x="39" y="1"/>
                                  <a:pt x="39" y="1"/>
                                  <a:pt x="39" y="1"/>
                                </a:cubicBezTo>
                                <a:cubicBezTo>
                                  <a:pt x="39" y="1"/>
                                  <a:pt x="38" y="1"/>
                                  <a:pt x="38" y="1"/>
                                </a:cubicBezTo>
                                <a:cubicBezTo>
                                  <a:pt x="38" y="2"/>
                                  <a:pt x="38" y="3"/>
                                  <a:pt x="37" y="3"/>
                                </a:cubicBezTo>
                                <a:cubicBezTo>
                                  <a:pt x="36" y="3"/>
                                  <a:pt x="34" y="3"/>
                                  <a:pt x="34" y="3"/>
                                </a:cubicBezTo>
                                <a:cubicBezTo>
                                  <a:pt x="31" y="1"/>
                                  <a:pt x="27" y="0"/>
                                  <a:pt x="23" y="0"/>
                                </a:cubicBezTo>
                                <a:cubicBezTo>
                                  <a:pt x="10" y="0"/>
                                  <a:pt x="0" y="11"/>
                                  <a:pt x="0" y="25"/>
                                </a:cubicBezTo>
                                <a:cubicBezTo>
                                  <a:pt x="0" y="39"/>
                                  <a:pt x="9" y="48"/>
                                  <a:pt x="23" y="48"/>
                                </a:cubicBezTo>
                                <a:cubicBezTo>
                                  <a:pt x="28" y="48"/>
                                  <a:pt x="30" y="47"/>
                                  <a:pt x="34" y="45"/>
                                </a:cubicBezTo>
                                <a:cubicBezTo>
                                  <a:pt x="39" y="44"/>
                                  <a:pt x="40" y="43"/>
                                  <a:pt x="45" y="43"/>
                                </a:cubicBezTo>
                                <a:cubicBezTo>
                                  <a:pt x="45" y="36"/>
                                  <a:pt x="45" y="36"/>
                                  <a:pt x="45" y="36"/>
                                </a:cubicBezTo>
                                <a:cubicBezTo>
                                  <a:pt x="45" y="35"/>
                                  <a:pt x="45" y="35"/>
                                  <a:pt x="45" y="35"/>
                                </a:cubicBezTo>
                                <a:cubicBezTo>
                                  <a:pt x="45" y="32"/>
                                  <a:pt x="45" y="30"/>
                                  <a:pt x="49" y="29"/>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64"/>
                        <wps:cNvSpPr>
                          <a:spLocks/>
                        </wps:cNvSpPr>
                        <wps:spPr bwMode="auto">
                          <a:xfrm>
                            <a:off x="5381625" y="1117600"/>
                            <a:ext cx="1203325" cy="135255"/>
                          </a:xfrm>
                          <a:custGeom>
                            <a:avLst/>
                            <a:gdLst>
                              <a:gd name="T0" fmla="*/ 284 w 387"/>
                              <a:gd name="T1" fmla="*/ 0 h 43"/>
                              <a:gd name="T2" fmla="*/ 248 w 387"/>
                              <a:gd name="T3" fmla="*/ 14 h 43"/>
                              <a:gd name="T4" fmla="*/ 157 w 387"/>
                              <a:gd name="T5" fmla="*/ 14 h 43"/>
                              <a:gd name="T6" fmla="*/ 120 w 387"/>
                              <a:gd name="T7" fmla="*/ 28 h 43"/>
                              <a:gd name="T8" fmla="*/ 6 w 387"/>
                              <a:gd name="T9" fmla="*/ 28 h 43"/>
                              <a:gd name="T10" fmla="*/ 0 w 387"/>
                              <a:gd name="T11" fmla="*/ 43 h 43"/>
                              <a:gd name="T12" fmla="*/ 95 w 387"/>
                              <a:gd name="T13" fmla="*/ 43 h 43"/>
                              <a:gd name="T14" fmla="*/ 129 w 387"/>
                              <a:gd name="T15" fmla="*/ 29 h 43"/>
                              <a:gd name="T16" fmla="*/ 223 w 387"/>
                              <a:gd name="T17" fmla="*/ 29 h 43"/>
                              <a:gd name="T18" fmla="*/ 258 w 387"/>
                              <a:gd name="T19" fmla="*/ 15 h 43"/>
                              <a:gd name="T20" fmla="*/ 381 w 387"/>
                              <a:gd name="T21" fmla="*/ 15 h 43"/>
                              <a:gd name="T22" fmla="*/ 387 w 387"/>
                              <a:gd name="T23" fmla="*/ 0 h 43"/>
                              <a:gd name="T24" fmla="*/ 284 w 387"/>
                              <a:gd name="T2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7" h="43">
                                <a:moveTo>
                                  <a:pt x="284" y="0"/>
                                </a:moveTo>
                                <a:cubicBezTo>
                                  <a:pt x="266" y="0"/>
                                  <a:pt x="262" y="14"/>
                                  <a:pt x="248" y="14"/>
                                </a:cubicBezTo>
                                <a:cubicBezTo>
                                  <a:pt x="157" y="14"/>
                                  <a:pt x="157" y="14"/>
                                  <a:pt x="157" y="14"/>
                                </a:cubicBezTo>
                                <a:cubicBezTo>
                                  <a:pt x="135" y="14"/>
                                  <a:pt x="132" y="28"/>
                                  <a:pt x="120" y="28"/>
                                </a:cubicBezTo>
                                <a:cubicBezTo>
                                  <a:pt x="6" y="28"/>
                                  <a:pt x="6" y="28"/>
                                  <a:pt x="6" y="28"/>
                                </a:cubicBezTo>
                                <a:cubicBezTo>
                                  <a:pt x="0" y="43"/>
                                  <a:pt x="0" y="43"/>
                                  <a:pt x="0" y="43"/>
                                </a:cubicBezTo>
                                <a:cubicBezTo>
                                  <a:pt x="95" y="43"/>
                                  <a:pt x="95" y="43"/>
                                  <a:pt x="95" y="43"/>
                                </a:cubicBezTo>
                                <a:cubicBezTo>
                                  <a:pt x="120" y="43"/>
                                  <a:pt x="129" y="29"/>
                                  <a:pt x="129" y="29"/>
                                </a:cubicBezTo>
                                <a:cubicBezTo>
                                  <a:pt x="223" y="29"/>
                                  <a:pt x="223" y="29"/>
                                  <a:pt x="223" y="29"/>
                                </a:cubicBezTo>
                                <a:cubicBezTo>
                                  <a:pt x="249" y="29"/>
                                  <a:pt x="258" y="15"/>
                                  <a:pt x="258" y="15"/>
                                </a:cubicBezTo>
                                <a:cubicBezTo>
                                  <a:pt x="381" y="15"/>
                                  <a:pt x="381" y="15"/>
                                  <a:pt x="381" y="15"/>
                                </a:cubicBezTo>
                                <a:cubicBezTo>
                                  <a:pt x="387" y="0"/>
                                  <a:pt x="387" y="0"/>
                                  <a:pt x="387" y="0"/>
                                </a:cubicBezTo>
                                <a:lnTo>
                                  <a:pt x="284"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65"/>
                        <wps:cNvSpPr>
                          <a:spLocks/>
                        </wps:cNvSpPr>
                        <wps:spPr bwMode="auto">
                          <a:xfrm>
                            <a:off x="5465445" y="975360"/>
                            <a:ext cx="497840" cy="88265"/>
                          </a:xfrm>
                          <a:custGeom>
                            <a:avLst/>
                            <a:gdLst>
                              <a:gd name="T0" fmla="*/ 160 w 160"/>
                              <a:gd name="T1" fmla="*/ 0 h 28"/>
                              <a:gd name="T2" fmla="*/ 156 w 160"/>
                              <a:gd name="T3" fmla="*/ 0 h 28"/>
                              <a:gd name="T4" fmla="*/ 119 w 160"/>
                              <a:gd name="T5" fmla="*/ 14 h 28"/>
                              <a:gd name="T6" fmla="*/ 6 w 160"/>
                              <a:gd name="T7" fmla="*/ 14 h 28"/>
                              <a:gd name="T8" fmla="*/ 0 w 160"/>
                              <a:gd name="T9" fmla="*/ 28 h 28"/>
                              <a:gd name="T10" fmla="*/ 95 w 160"/>
                              <a:gd name="T11" fmla="*/ 28 h 28"/>
                              <a:gd name="T12" fmla="*/ 129 w 160"/>
                              <a:gd name="T13" fmla="*/ 15 h 28"/>
                              <a:gd name="T14" fmla="*/ 154 w 160"/>
                              <a:gd name="T15" fmla="*/ 15 h 28"/>
                              <a:gd name="T16" fmla="*/ 160 w 160"/>
                              <a:gd name="T17"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0" h="28">
                                <a:moveTo>
                                  <a:pt x="160" y="0"/>
                                </a:moveTo>
                                <a:cubicBezTo>
                                  <a:pt x="156" y="0"/>
                                  <a:pt x="156" y="0"/>
                                  <a:pt x="156" y="0"/>
                                </a:cubicBezTo>
                                <a:cubicBezTo>
                                  <a:pt x="134" y="0"/>
                                  <a:pt x="132" y="14"/>
                                  <a:pt x="119" y="14"/>
                                </a:cubicBezTo>
                                <a:cubicBezTo>
                                  <a:pt x="119" y="14"/>
                                  <a:pt x="6" y="14"/>
                                  <a:pt x="6" y="14"/>
                                </a:cubicBezTo>
                                <a:cubicBezTo>
                                  <a:pt x="0" y="28"/>
                                  <a:pt x="0" y="28"/>
                                  <a:pt x="0" y="28"/>
                                </a:cubicBezTo>
                                <a:cubicBezTo>
                                  <a:pt x="95" y="28"/>
                                  <a:pt x="95" y="28"/>
                                  <a:pt x="95" y="28"/>
                                </a:cubicBezTo>
                                <a:cubicBezTo>
                                  <a:pt x="120" y="28"/>
                                  <a:pt x="129" y="15"/>
                                  <a:pt x="129" y="15"/>
                                </a:cubicBezTo>
                                <a:cubicBezTo>
                                  <a:pt x="154" y="15"/>
                                  <a:pt x="154" y="15"/>
                                  <a:pt x="154" y="15"/>
                                </a:cubicBezTo>
                                <a:lnTo>
                                  <a:pt x="16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66"/>
                        <wps:cNvSpPr>
                          <a:spLocks/>
                        </wps:cNvSpPr>
                        <wps:spPr bwMode="auto">
                          <a:xfrm>
                            <a:off x="5421630" y="1026160"/>
                            <a:ext cx="902335" cy="132080"/>
                          </a:xfrm>
                          <a:custGeom>
                            <a:avLst/>
                            <a:gdLst>
                              <a:gd name="T0" fmla="*/ 290 w 290"/>
                              <a:gd name="T1" fmla="*/ 0 h 42"/>
                              <a:gd name="T2" fmla="*/ 285 w 290"/>
                              <a:gd name="T3" fmla="*/ 0 h 42"/>
                              <a:gd name="T4" fmla="*/ 248 w 290"/>
                              <a:gd name="T5" fmla="*/ 13 h 42"/>
                              <a:gd name="T6" fmla="*/ 157 w 290"/>
                              <a:gd name="T7" fmla="*/ 13 h 42"/>
                              <a:gd name="T8" fmla="*/ 120 w 290"/>
                              <a:gd name="T9" fmla="*/ 27 h 42"/>
                              <a:gd name="T10" fmla="*/ 7 w 290"/>
                              <a:gd name="T11" fmla="*/ 27 h 42"/>
                              <a:gd name="T12" fmla="*/ 0 w 290"/>
                              <a:gd name="T13" fmla="*/ 42 h 42"/>
                              <a:gd name="T14" fmla="*/ 95 w 290"/>
                              <a:gd name="T15" fmla="*/ 42 h 42"/>
                              <a:gd name="T16" fmla="*/ 129 w 290"/>
                              <a:gd name="T17" fmla="*/ 28 h 42"/>
                              <a:gd name="T18" fmla="*/ 223 w 290"/>
                              <a:gd name="T19" fmla="*/ 28 h 42"/>
                              <a:gd name="T20" fmla="*/ 259 w 290"/>
                              <a:gd name="T21" fmla="*/ 14 h 42"/>
                              <a:gd name="T22" fmla="*/ 283 w 290"/>
                              <a:gd name="T23" fmla="*/ 14 h 42"/>
                              <a:gd name="T24" fmla="*/ 290 w 290"/>
                              <a:gd name="T2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0" h="42">
                                <a:moveTo>
                                  <a:pt x="290" y="0"/>
                                </a:moveTo>
                                <a:cubicBezTo>
                                  <a:pt x="285" y="0"/>
                                  <a:pt x="285" y="0"/>
                                  <a:pt x="285" y="0"/>
                                </a:cubicBezTo>
                                <a:cubicBezTo>
                                  <a:pt x="267" y="0"/>
                                  <a:pt x="263" y="13"/>
                                  <a:pt x="248" y="13"/>
                                </a:cubicBezTo>
                                <a:cubicBezTo>
                                  <a:pt x="157" y="13"/>
                                  <a:pt x="157" y="13"/>
                                  <a:pt x="157" y="13"/>
                                </a:cubicBezTo>
                                <a:cubicBezTo>
                                  <a:pt x="135" y="13"/>
                                  <a:pt x="133" y="27"/>
                                  <a:pt x="120" y="27"/>
                                </a:cubicBezTo>
                                <a:cubicBezTo>
                                  <a:pt x="7" y="27"/>
                                  <a:pt x="7" y="27"/>
                                  <a:pt x="7" y="27"/>
                                </a:cubicBezTo>
                                <a:cubicBezTo>
                                  <a:pt x="0" y="42"/>
                                  <a:pt x="0" y="42"/>
                                  <a:pt x="0" y="42"/>
                                </a:cubicBezTo>
                                <a:cubicBezTo>
                                  <a:pt x="95" y="42"/>
                                  <a:pt x="95" y="42"/>
                                  <a:pt x="95" y="42"/>
                                </a:cubicBezTo>
                                <a:cubicBezTo>
                                  <a:pt x="120" y="42"/>
                                  <a:pt x="129" y="28"/>
                                  <a:pt x="129" y="28"/>
                                </a:cubicBezTo>
                                <a:cubicBezTo>
                                  <a:pt x="223" y="28"/>
                                  <a:pt x="223" y="28"/>
                                  <a:pt x="223" y="28"/>
                                </a:cubicBezTo>
                                <a:cubicBezTo>
                                  <a:pt x="249" y="28"/>
                                  <a:pt x="259" y="14"/>
                                  <a:pt x="259" y="14"/>
                                </a:cubicBezTo>
                                <a:cubicBezTo>
                                  <a:pt x="283" y="14"/>
                                  <a:pt x="283" y="14"/>
                                  <a:pt x="283" y="14"/>
                                </a:cubicBezTo>
                                <a:lnTo>
                                  <a:pt x="29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0ADCC4BF" id="Canvas 8" o:spid="_x0000_s1026" editas="canvas" style="position:absolute;margin-left:.05pt;margin-top:13.45pt;width:538.6pt;height:129pt;z-index:251662336" coordsize="68402,16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402;height:16383;visibility:visible;mso-wrap-style:square">
                <v:fill o:detectmouseclick="t"/>
                <v:path o:connecttype="none"/>
              </v:shape>
              <v:shape id="Freeform 42" o:spid="_x0000_s1028" style="position:absolute;left:42614;top:31;width:25788;height:16352;visibility:visible;mso-wrap-style:square;v-text-anchor:top" coordsize="4061,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" path="m1097,l,2575r4061,l4061,,1097,xe" fillcolor="#f3f2f2" stroked="f">
                <v:path arrowok="t" o:connecttype="custom" o:connectlocs="696595,0;0,1635125;2578735,1635125;2578735,0;696595,0" o:connectangles="0,0,0,0,0"/>
              </v:shape>
              <v:shape id="Freeform 43" o:spid="_x0000_s1029" style="position:absolute;left:-31;top:31;width:48367;height:16352;visibility:visible;mso-wrap-style:square;v-text-anchor:top" coordsize="7617,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" path="m,l,2575r6515,l7617,,,xe" fillcolor="#c9e2ea" stroked="f">
                <v:path arrowok="t" o:connecttype="custom" o:connectlocs="0,0;0,1635125;4137025,1635125;4836795,0;0,0" o:connectangles="0,0,0,0,0"/>
              </v:shape>
              <v:group id="Group 391" o:spid="_x0000_s1030" style="position:absolute;left:47313;top:9753;width:18536;height:4674" coordorigin="47313,9753" coordsize="18535,4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Freeform 44" o:spid="_x0000_s1031" style="position:absolute;left:54965;top:13068;width:1461;height:1359;visibility:visible;mso-wrap-style:square;v-text-anchor:top" coordsize="4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" path="m47,2c47,,47,,47,,45,,34,,32,v,2,,2,,2c38,2,38,7,38,12v,18,,18,,18c38,30,13,,12,,,,,,,,,2,,2,,2v3,,4,1,6,4c6,6,6,6,6,6v,26,,26,,26c6,37,6,39,,40v,2,,2,,2c15,42,15,42,15,42v,-2,,-2,,-2c9,40,9,34,9,30,9,9,9,9,9,9v,,29,33,29,34c41,43,41,43,41,43v,-31,,-31,,-31c41,10,41,6,42,4,43,2,45,2,47,2e" filled="f" stroked="f">
                  <v:path arrowok="t" o:connecttype="custom" o:connectlocs="146050,6320;146050,0;99438,0;99438,6320;118083,37923;118083,94807;37289,0;0,0;0,6320;18645,18961;18645,18961;18645,101127;0,126409;0,132730;46612,132730;46612,126409;27967,94807;27967,28442;118083,135890;127405,135890;127405,37923;130513,12641;146050,6320" o:connectangles="0,0,0,0,0,0,0,0,0,0,0,0,0,0,0,0,0,0,0,0,0,0,0"/>
                </v:shape>
                <v:shape id="Freeform 45" o:spid="_x0000_s1032" style="position:absolute;left:56616;top:12909;width:1524;height:1518;visibility:visible;mso-wrap-style:square;v-text-anchor:top" coordsize="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" path="m49,29v,-1,,-1,,-1c29,28,29,28,29,28v,1,,1,,1c34,30,35,31,35,36v,6,-3,9,-9,9c15,45,12,34,12,25,12,20,13,3,26,3v7,,12,4,14,12c42,15,42,15,42,15,42,1,42,1,42,1v-3,,-3,,-3,c39,1,39,1,39,1v,1,-1,2,-2,2c36,3,35,3,34,3,31,1,28,,24,,10,,,11,,25,,39,10,48,24,48v4,,7,-1,11,-3c39,44,41,43,45,43v,-7,,-7,,-7c45,36,45,35,45,35v,-3,,-5,4,-6e" filled="f" stroked="f">
                  <v:path arrowok="t" o:connecttype="custom" o:connectlocs="152400,91691;152400,88530;90196,88530;90196,91691;108857,113824;80865,142280;37322,79044;80865,9485;124408,47427;130629,47427;130629,3162;121298,3162;121298,3162;115078,9485;105747,9485;74645,0;0,79044;74645,151765;108857,142280;139959,135956;139959,113824;139959,110662;152400,91691" o:connectangles="0,0,0,0,0,0,0,0,0,0,0,0,0,0,0,0,0,0,0,0,0,0,0"/>
                </v:shape>
                <v:shape id="Freeform 46" o:spid="_x0000_s1033" style="position:absolute;left:47999;top:12090;width:184;height:438;visibility:visible;mso-wrap-style:square;v-text-anchor:top" coordsize="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" path="m,c,1,,1,,1v,,,,,c1,1,2,1,2,2v,,,1,,2c2,10,2,10,2,10v,,,2,,2c2,12,1,13,,13v,,,,,c,14,,14,,14v6,,6,,6,c6,13,6,13,6,13v,,,,,c5,13,5,12,5,12v,,,-2,,-2c5,4,5,4,5,4,5,3,5,2,5,2,5,1,5,1,6,1v,,,,,c6,,6,,6,l,xe" filled="f" stroked="f">
                  <v:path arrowok="t" o:connecttype="custom" o:connectlocs="0,0;0,3130;0,3130;6138,6259;6138,12519;6138,31296;6138,37556;0,40685;0,40685;0,43815;18415,43815;18415,40685;18415,40685;15346,37556;15346,31296;15346,12519;15346,6259;18415,3130;18415,3130;18415,0;0,0" o:connectangles="0,0,0,0,0,0,0,0,0,0,0,0,0,0,0,0,0,0,0,0,0"/>
                </v:shape>
                <v:shape id="Freeform 47" o:spid="_x0000_s1034" style="position:absolute;left:48774;top:12090;width:406;height:438;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" path="m9,v,1,,1,,1c9,1,9,1,9,1v1,,1,,1,1c10,2,10,3,8,5,8,5,7,6,7,7,7,6,5,3,5,3,5,2,5,2,4,2,4,1,4,1,4,1v,,,,,c5,1,6,1,6,1,6,,6,,6,,,,,,,,,1,,1,,1v,,,,,c1,1,1,1,1,1v,,,,,c2,2,5,8,5,8v,3,,3,,3c5,12,5,12,3,13v,,,,,c3,14,3,14,3,14v7,,7,,7,c10,13,10,13,10,13v-1,,-1,,-1,c8,12,8,12,8,11,8,8,8,8,8,8v,,3,-5,3,-5c12,2,12,1,13,1v,,,,,c13,,13,,13,l9,xe" filled="f" stroked="f">
                  <v:path arrowok="t" o:connecttype="custom" o:connectlocs="28135,0;28135,3130;28135,3130;31262,6259;25009,15648;21883,21908;15631,9389;12505,6259;12505,3130;12505,3130;18757,3130;18757,0;0,0;0,3130;0,3130;3126,3130;3126,3130;15631,25037;15631,34426;9378,40685;9378,40685;9378,43815;31262,43815;31262,40685;28135,40685;25009,34426;25009,25037;34388,9389;40640,3130;40640,3130;40640,0;28135,0" o:connectangles="0,0,0,0,0,0,0,0,0,0,0,0,0,0,0,0,0,0,0,0,0,0,0,0,0,0,0,0,0,0,0,0"/>
                </v:shape>
                <v:shape id="Freeform 48" o:spid="_x0000_s1035" style="position:absolute;left:50888;top:12090;width:439;height:438;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" path="m12,11c12,11,9,8,8,7v2,,3,-2,3,-3c11,,8,,7,,,,,,,,,1,,1,,1v1,,1,,1,c1,1,2,1,2,2v,,,1,,2c2,10,2,10,2,10v,,,2,,2c2,12,1,13,1,13,,13,,13,,13v,1,,1,,1c7,14,7,14,7,14v,-1,,-1,,-1c6,13,6,13,6,13v,,-1,-1,-1,-1c5,12,5,10,5,10,5,8,5,8,5,8v,,,,1,c6,8,6,8,6,8v3,4,3,4,3,4c10,14,10,14,10,14v4,,4,,4,c14,13,14,13,14,13v,,,,,c13,12,13,12,12,11m5,1v1,,1,,1,c6,1,6,1,6,1v2,,2,1,2,3c8,6,7,6,5,6,5,1,5,1,5,1e" filled="f" stroked="f">
                  <v:path arrowok="t" o:connecttype="custom" o:connectlocs="37556,34426;25037,21908;34426,12519;21908,0;0,0;0,3130;3130,3130;6259,6259;6259,12519;6259,31296;6259,37556;3130,40685;0,40685;0,43815;21908,43815;21908,40685;18778,40685;15648,37556;15648,31296;15648,25037;18778,25037;18778,25037;28167,37556;31296,43815;43815,43815;43815,40685;43815,40685;37556,34426;15648,3130;18778,3130;18778,3130;25037,12519;15648,18778;15648,3130" o:connectangles="0,0,0,0,0,0,0,0,0,0,0,0,0,0,0,0,0,0,0,0,0,0,0,0,0,0,0,0,0,0,0,0,0,0"/>
                  <o:lock v:ext="edit" verticies="t"/>
                </v:shape>
                <v:shape id="Freeform 49" o:spid="_x0000_s1036" style="position:absolute;left:53225;top:12090;width:400;height:438;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" path="m13,13c12,12,12,12,11,11,11,11,8,8,7,7v3,,4,-2,4,-3c11,,7,,6,,,,,,,,,1,,1,,1v,,,,,c1,1,1,1,1,2v1,,1,1,1,2c2,10,2,10,2,10v,,,2,-1,2c1,12,1,13,,13v,,,,,c,14,,14,,14v6,,6,,6,c6,13,6,13,6,13v,,,,,c5,13,5,12,4,12v,,,-2,,-2c4,8,4,8,4,8v1,,1,,1,c5,8,5,8,5,8v4,4,4,4,4,4c10,14,10,14,10,14v3,,3,,3,c13,13,13,13,13,13xm4,1v,,1,,1,c5,1,5,1,5,1v2,,3,1,3,3c8,6,7,6,4,6,4,1,4,1,4,1e" filled="f" stroked="f">
                  <v:path arrowok="t" o:connecttype="custom" o:connectlocs="40005,40685;33850,34426;21541,21908;33850,12519;18464,0;0,0;0,3130;0,3130;3077,6259;6155,12519;6155,31296;3077,37556;0,40685;0,40685;0,43815;18464,43815;18464,40685;18464,40685;12309,37556;12309,31296;12309,25037;15387,25037;15387,25037;27696,37556;30773,43815;40005,43815;40005,40685;12309,3130;15387,3130;15387,3130;24618,12519;12309,18778;12309,3130" o:connectangles="0,0,0,0,0,0,0,0,0,0,0,0,0,0,0,0,0,0,0,0,0,0,0,0,0,0,0,0,0,0,0,0,0"/>
                  <o:lock v:ext="edit" verticies="t"/>
                </v:shape>
                <v:shape id="Freeform 50" o:spid="_x0000_s1037" style="position:absolute;left:51390;top:12090;width:368;height:438;visibility:visible;mso-wrap-style:square;v-text-anchor:top" coordsize="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" path="m10,10v,,,,,c10,12,9,12,7,12v-1,,-2,,-2,c5,12,5,11,5,10,5,7,5,7,5,7v1,,2,,2,2c7,9,7,9,7,9v1,,1,,1,c8,4,8,4,8,4,7,4,7,4,7,4v,,,,,c7,5,7,6,5,6,5,1,5,1,5,1v1,,1,,1,c8,1,9,1,9,3v,1,,1,,1c10,4,10,4,10,4,10,,10,,10,,,,,,,,,1,,1,,1v,,,,,c1,1,2,1,2,2v,,,2,,2c2,10,2,10,2,10v,,,2,,2c2,13,1,13,,13v,,,,,c,14,,14,,14v12,,12,,12,c12,10,12,10,12,10r-2,xe" filled="f" stroked="f">
                  <v:path arrowok="t" o:connecttype="custom" o:connectlocs="30692,31296;30692,31296;21484,37556;15346,37556;15346,31296;15346,21908;21484,28167;21484,28167;24553,28167;24553,12519;21484,12519;21484,12519;15346,18778;15346,3130;18415,3130;27623,9389;27623,12519;30692,12519;30692,0;0,0;0,3130;0,3130;6138,6259;6138,12519;6138,31296;6138,37556;0,40685;0,40685;0,43815;36830,43815;36830,31296;30692,31296" o:connectangles="0,0,0,0,0,0,0,0,0,0,0,0,0,0,0,0,0,0,0,0,0,0,0,0,0,0,0,0,0,0,0,0"/>
                </v:shape>
                <v:shape id="Freeform 51" o:spid="_x0000_s1038" style="position:absolute;left:52787;top:12090;width:343;height:438;visibility:visible;mso-wrap-style:square;v-text-anchor:top" coordsize="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" path="m10,10v,,,,,c10,12,9,12,7,12v-1,,-2,,-3,c4,11,4,11,4,10,4,7,4,7,4,7v2,,3,,3,2c7,9,7,9,7,9v,,,,,c8,9,8,9,8,9,8,4,8,4,8,4,7,4,7,4,7,4v,,,,,c7,5,6,6,4,6,4,1,4,1,4,1v2,,2,,2,c8,1,9,1,9,3v,1,,1,,1c10,4,10,4,10,4,10,,10,,10,,,,,,,,,1,,1,,1v,,,,,c1,1,1,1,1,2v,,,2,,2c1,10,1,10,1,10v,,,2,,2c1,12,1,12,,12v,,,,,c,14,,14,,14v11,,11,,11,c11,10,11,10,11,10r-1,xe" filled="f" stroked="f">
                  <v:path arrowok="t" o:connecttype="custom" o:connectlocs="31173,31296;31173,31296;21821,37556;12469,37556;12469,31296;12469,21908;21821,28167;21821,28167;21821,28167;24938,28167;24938,12519;21821,12519;21821,12519;12469,18778;12469,3130;18704,3130;28055,9389;28055,12519;31173,12519;31173,0;0,0;0,3130;0,3130;3117,6259;3117,12519;3117,31296;3117,37556;0,37556;0,37556;0,43815;34290,43815;34290,31296;31173,31296" o:connectangles="0,0,0,0,0,0,0,0,0,0,0,0,0,0,0,0,0,0,0,0,0,0,0,0,0,0,0,0,0,0,0,0,0"/>
                </v:shape>
                <v:shape id="Freeform 52" o:spid="_x0000_s1039" style="position:absolute;left:51790;top:12090;width:470;height:438;visibility:visible;mso-wrap-style:square;v-text-anchor:top" coordsize="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" path="m13,12v,,,-1,,-1c8,,8,,8,,7,,7,,7,,4,8,4,8,4,8,4,8,3,9,3,9,2,11,2,11,2,11v,1,,1,-1,2c1,13,1,13,1,13,,13,,13,,13v,1,,1,,1c5,14,5,14,5,14v,-1,,-1,,-1c5,13,5,13,5,13,4,13,4,12,4,12v,-1,,-2,1,-2c5,9,5,9,5,9v,,,,,c9,9,9,9,9,9v,,1,3,1,3c10,12,10,13,9,13v,,,,,c9,13,9,13,9,13v,1,,1,,1c15,14,15,14,15,14v,-1,,-1,,-1c15,13,15,13,15,13v-1,,-1,-1,-2,-1m9,8c5,8,5,8,5,8,5,7,7,4,7,3v,1,1,4,2,5e" filled="f" stroked="f">
                  <v:path arrowok="t" o:connecttype="custom" o:connectlocs="40725,37556;40725,34426;25061,0;21929,0;12531,25037;9398,28167;6265,34426;3133,40685;3133,40685;0,40685;0,43815;15663,43815;15663,40685;15663,40685;12531,37556;15663,31296;15663,28167;15663,28167;28194,28167;31327,37556;28194,40685;28194,40685;28194,40685;28194,43815;46990,43815;46990,40685;46990,40685;40725,37556;28194,25037;15663,25037;21929,9389;28194,25037" o:connectangles="0,0,0,0,0,0,0,0,0,0,0,0,0,0,0,0,0,0,0,0,0,0,0,0,0,0,0,0,0,0,0,0"/>
                  <o:lock v:ext="edit" verticies="t"/>
                </v:shape>
                <v:shape id="Freeform 53" o:spid="_x0000_s1040" style="position:absolute;left:50393;top:12090;width:432;height:438;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" path="m8,9v1,,1,,1,c10,9,10,9,10,10v,2,-2,3,-3,3c3,13,3,9,3,7,3,4,4,1,7,1v2,,4,1,4,3c11,5,11,5,11,5v1,,1,,1,c12,,12,,12,,11,,11,,11,v,,,,,c11,1,11,1,10,,9,,8,,7,,3,,,3,,7v,4,2,7,7,7c8,14,9,14,10,13v,,,,,c10,13,10,13,10,13v1,-1,1,-1,2,-1c13,12,13,12,13,12v,-2,,-2,,-2c13,9,13,9,13,9v,,1,,1,c14,8,14,8,14,8,8,8,8,8,8,8r,1xe" filled="f" stroked="f">
                  <v:path arrowok="t" o:connecttype="custom" o:connectlocs="24674,28167;27759,28167;30843,31296;21590,40685;9253,21908;21590,3130;33927,12519;33927,15648;37011,15648;37011,0;33927,0;33927,0;30843,0;21590,0;0,21908;21590,43815;30843,40685;30843,40685;30843,40685;37011,37556;40096,37556;40096,31296;40096,28167;43180,28167;43180,25037;24674,25037;24674,28167" o:connectangles="0,0,0,0,0,0,0,0,0,0,0,0,0,0,0,0,0,0,0,0,0,0,0,0,0,0,0"/>
                </v:shape>
                <v:shape id="Freeform 54" o:spid="_x0000_s1041" style="position:absolute;left:52292;top:12090;width:368;height:438;visibility:visible;mso-wrap-style:square;v-text-anchor:top" coordsize="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" path="m,c,4,,4,,4v1,,1,,1,c1,3,1,3,1,3,1,1,1,1,3,1v1,,1,,1,c4,1,5,1,5,1v,,,,,c5,11,5,11,5,11v,1,,1,-2,2c3,13,3,13,3,13v,1,,1,,1c10,14,10,14,10,14v,-1,,-1,,-1c9,13,9,13,9,13,8,12,7,12,7,11,7,1,7,1,7,1v,,,,,c8,1,8,1,9,1v2,,2,,2,2c11,4,11,4,11,4v1,,1,,1,c12,,12,,12,l,xe" filled="f" stroked="f">
                  <v:path arrowok="t" o:connecttype="custom" o:connectlocs="0,0;0,12519;3069,12519;3069,9389;9208,3130;12277,3130;15346,3130;15346,3130;15346,34426;9208,40685;9208,40685;9208,43815;30692,43815;30692,40685;27623,40685;21484,34426;21484,3130;21484,3130;27623,3130;33761,9389;33761,12519;36830,12519;36830,0;0,0" o:connectangles="0,0,0,0,0,0,0,0,0,0,0,0,0,0,0,0,0,0,0,0,0,0,0,0"/>
                </v:shape>
                <v:shape id="Freeform 55" o:spid="_x0000_s1042" style="position:absolute;left:48279;top:12090;width:400;height:438;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" path="m,c,4,,4,,4v1,,1,,1,c1,3,1,3,1,3,1,1,2,1,4,1v,,,,,c5,1,5,1,5,1v,,,,,c5,1,5,1,5,1v,10,,10,,10c5,12,5,12,4,13v-1,,-1,,-1,c3,13,3,13,3,13v,1,,1,,1c10,14,10,14,10,14v,-1,,-1,,-1c10,13,10,13,10,13,8,12,8,12,8,11,8,1,8,1,8,1v,,,,,c8,1,9,1,9,1v2,,3,,3,2c12,4,12,4,12,4v1,,1,,1,c13,,13,,13,l,xe" filled="f" stroked="f">
                  <v:path arrowok="t" o:connecttype="custom" o:connectlocs="0,0;0,12519;3077,12519;3077,9389;12309,3130;12309,3130;15387,3130;15387,3130;15387,3130;15387,34426;12309,40685;9232,40685;9232,40685;9232,43815;30773,43815;30773,40685;30773,40685;24618,34426;24618,3130;24618,3130;27696,3130;36928,9389;36928,12519;40005,12519;40005,0;0,0" o:connectangles="0,0,0,0,0,0,0,0,0,0,0,0,0,0,0,0,0,0,0,0,0,0,0,0,0,0"/>
                </v:shape>
                <v:shape id="Freeform 56" o:spid="_x0000_s1043" style="position:absolute;left:47529;top:12090;width:375;height:438;visibility:visible;mso-wrap-style:square;v-text-anchor:top" coordsize="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" path="m11,9v,2,-1,4,-4,4c3,13,3,8,3,7,3,6,3,1,7,1v2,,4,1,4,3c11,5,11,5,11,5v1,,1,,1,c12,,12,,12,,11,,11,,11,v,1,,1,,1c11,1,11,1,10,1,9,,8,,7,,3,,,3,,7v,4,3,7,7,7c8,14,9,14,11,13v,,,,,c11,13,11,14,11,14v1,,1,,1,c12,9,12,9,12,9v-1,,-1,,-1,xe" filled="f" stroked="f">
                  <v:path arrowok="t" o:connecttype="custom" o:connectlocs="34343,28167;21855,40685;9366,21908;21855,3130;34343,12519;34343,15648;37465,15648;37465,0;34343,0;34343,3130;31221,3130;21855,0;0,21908;21855,43815;34343,40685;34343,40685;34343,43815;37465,43815;37465,28167;34343,28167" o:connectangles="0,0,0,0,0,0,0,0,0,0,0,0,0,0,0,0,0,0,0,0"/>
                </v:shape>
                <v:shape id="Freeform 57" o:spid="_x0000_s1044" style="position:absolute;left:49364;top:12090;width:470;height:438;visibility:visible;mso-wrap-style:square;v-text-anchor:top" coordsize="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" path="m7,c3,,,3,,7v,4,3,7,7,7c11,14,15,11,15,7,15,3,11,,7,t,1c10,1,11,4,11,7v,1,,6,-4,6c3,13,3,8,3,7,3,4,4,1,7,1e" filled="f" stroked="f">
                  <v:path arrowok="t" o:connecttype="custom" o:connectlocs="21929,0;0,21908;21929,43815;46990,21908;21929,0;21929,3130;34459,21908;21929,40685;9398,21908;21929,3130" o:connectangles="0,0,0,0,0,0,0,0,0,0"/>
                  <o:lock v:ext="edit" verticies="t"/>
                </v:shape>
                <v:shape id="Freeform 58" o:spid="_x0000_s1045" style="position:absolute;left:49860;top:12090;width:343;height:438;visibility:visible;mso-wrap-style:square;v-text-anchor:top" coordsize="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" path="m,c,1,,1,,1v,,,,,c1,1,1,1,2,1v,1,,2,,3c2,10,2,10,2,10v,,,2,,2c1,13,1,13,,13v,,,,,c,14,,14,,14v7,,7,,7,c7,13,7,13,7,13v-1,,-1,,-1,c5,13,5,13,5,12,4,12,4,10,4,10,4,7,4,7,4,7v2,,3,1,3,2c7,10,7,10,7,10v1,,1,,1,c8,4,8,4,8,4,7,4,7,4,7,4v,,,,,c7,5,7,6,4,6,4,2,4,2,4,2,4,1,4,1,4,1v2,,2,,2,c7,1,8,1,9,2v,,1,1,1,1c10,4,10,4,10,4v1,,1,,1,c11,,11,,11,l,xe" filled="f" stroked="f">
                  <v:path arrowok="t" o:connecttype="custom" o:connectlocs="0,0;0,3130;0,3130;6235,3130;6235,12519;6235,31296;6235,37556;0,40685;0,40685;0,43815;21821,43815;21821,40685;18704,40685;15586,37556;12469,31296;12469,21908;21821,28167;21821,31296;24938,31296;24938,12519;21821,12519;21821,12519;12469,18778;12469,6259;12469,3130;18704,3130;28055,6259;31173,9389;31173,12519;34290,12519;34290,0;0,0" o:connectangles="0,0,0,0,0,0,0,0,0,0,0,0,0,0,0,0,0,0,0,0,0,0,0,0,0,0,0,0,0,0,0,0"/>
                </v:shape>
                <v:shape id="Freeform 59" o:spid="_x0000_s1046" style="position:absolute;left:53314;top:13036;width:1461;height:1359;visibility:visible;mso-wrap-style:square;v-text-anchor:top" coordsize="4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" path="m24,c10,,,9,,22,,34,10,43,24,43v12,,23,-7,23,-21c47,9,38,,24,t,41c12,41,11,27,11,22,11,14,12,3,24,3v8,,13,7,13,19c37,35,32,41,24,41e" filled="f" stroked="f">
                  <v:path arrowok="t" o:connecttype="custom" o:connectlocs="74579,0;0,69525;74579,135890;146050,69525;74579,0;74579,129570;34182,69525;74579,9481;114976,69525;74579,129570" o:connectangles="0,0,0,0,0,0,0,0,0,0"/>
                  <o:lock v:ext="edit" verticies="t"/>
                </v:shape>
                <v:shape id="Freeform 60" o:spid="_x0000_s1047" style="position:absolute;left:51981;top:13068;width:1181;height:1327;visibility:visible;mso-wrap-style:square;v-text-anchor:top" coordsize="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" path="m,c,2,,2,,2v3,,4,,5,1c6,4,6,7,6,10v,22,,22,,22c6,35,6,38,5,39,4,40,3,40,,40v,2,,2,,2c38,42,38,42,38,42v,-1,,-11,,-12c36,30,36,30,36,30,34,37,31,40,24,40v-3,,-5,-1,-7,-2c15,36,15,33,15,29v,-19,,-19,,-19c15,7,15,4,17,3,18,2,19,2,22,2,22,,22,,22,,1,,1,,1,,1,,1,,,e" filled="f" stroked="f">
                  <v:path arrowok="t" o:connecttype="custom" o:connectlocs="0,0;0,6320;15541,9480;18649,31599;18649,101116;15541,123235;0,126395;0,132715;118110,132715;118110,94796;111894,94796;74596,126395;52839,120075;46622,91637;46622,31599;52839,9480;68379,6320;68379,0;3108,0;0,0" o:connectangles="0,0,0,0,0,0,0,0,0,0,0,0,0,0,0,0,0,0,0,0"/>
                </v:shape>
                <v:shape id="Freeform 61" o:spid="_x0000_s1048" style="position:absolute;left:49053;top:13068;width:1150;height:1327;visibility:visible;mso-wrap-style:square;v-text-anchor:top" coordsize="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" path="m,c,2,,2,,2v2,,4,,5,1c6,4,6,7,6,10v,22,,22,,22c6,35,6,38,5,39,4,40,2,40,,40v,2,,2,,2c37,42,37,42,37,42v,-12,,-12,,-12c35,30,35,30,35,30,33,37,30,40,23,40v-3,,-5,,-6,-2c15,37,15,33,15,30v,-9,,-9,,-9c16,21,16,21,16,21v5,,7,1,9,7c27,28,27,28,27,28v,-16,,-16,,-16c25,12,25,12,25,12v-1,6,-4,7,-9,7c15,19,15,19,15,19,15,7,15,7,15,7v,-4,,-4,,-4c15,2,16,2,21,2v7,,10,3,11,9c33,11,34,11,34,11v,-1,,-10,,-11c31,,1,,,e" filled="f" stroked="f">
                  <v:path arrowok="t" o:connecttype="custom" o:connectlocs="0,0;0,6320;15532,9480;18638,31599;18638,101116;15532,123235;0,126395;0,132715;114935,132715;114935,94796;108722,94796;71446,126395;52808,120075;46595,94796;46595,66358;49702,66358;77659,88477;83871,88477;83871,37919;77659,37919;49702,60038;46595,60038;46595,22119;46595,9480;65233,6320;99403,34759;105616,34759;105616,0;0,0" o:connectangles="0,0,0,0,0,0,0,0,0,0,0,0,0,0,0,0,0,0,0,0,0,0,0,0,0,0,0,0,0"/>
                </v:shape>
                <v:shape id="Freeform 62" o:spid="_x0000_s1049" style="position:absolute;left:50514;top:13068;width:1124;height:1327;visibility:visible;mso-wrap-style:square;v-text-anchor:top" coordsize="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" path="m,c,2,,2,,2v2,,3,,4,1c6,4,6,7,6,10v,22,,22,,22c6,35,6,38,4,39,3,40,2,40,,40v,2,,2,,2c36,42,36,42,36,42v,-12,,-12,,-12c34,30,34,30,34,30,33,37,30,40,22,40v-2,,-5,,-6,-2c14,37,15,33,15,30v,-9,,-9,,-9c15,21,15,21,15,21v6,,8,1,9,7c26,28,26,28,26,28v,-16,,-16,,-16c24,12,24,12,24,12v,6,-4,7,-9,7c15,19,15,19,15,19,15,7,15,7,15,7v,-4,,-4,,-4c15,2,15,2,21,2v6,,10,3,11,9c32,11,33,11,34,11,34,,34,,34,,30,,,,,e" filled="f" stroked="f">
                  <v:path arrowok="t" o:connecttype="custom" o:connectlocs="0,0;0,6320;12488,9480;18733,31599;18733,101116;12488,123235;0,126395;0,132715;112395,132715;112395,94796;106151,94796;68686,126395;49953,120075;46831,94796;46831,66358;46831,66358;74930,88477;81174,88477;81174,37919;74930,37919;46831,60038;46831,60038;46831,22119;46831,9480;65564,6320;99907,34759;106151,34759;106151,0;0,0" o:connectangles="0,0,0,0,0,0,0,0,0,0,0,0,0,0,0,0,0,0,0,0,0,0,0,0,0,0,0,0,0"/>
                </v:shape>
                <v:shape id="Freeform 63" o:spid="_x0000_s1050" style="position:absolute;left:47313;top:12909;width:1524;height:1518;visibility:visible;mso-wrap-style:square;v-text-anchor:top" coordsize="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" path="m49,29v,-1,,-1,,-1c29,28,29,28,29,28v,1,,1,,1c34,30,35,31,35,36v,6,-3,9,-10,9c15,45,11,34,11,25,11,20,12,3,26,3v6,,11,4,13,12c41,15,41,15,41,15,41,1,41,1,41,1v-2,,-2,,-2,c39,1,38,1,38,1v,1,,2,-1,2c36,3,34,3,34,3,31,1,27,,23,,10,,,11,,25,,39,9,48,23,48v5,,7,-1,11,-3c39,44,40,43,45,43v,-7,,-7,,-7c45,35,45,35,45,35v,-3,,-5,4,-6e" filled="f" stroked="f">
                  <v:path arrowok="t" o:connecttype="custom" o:connectlocs="152400,91691;152400,88530;90196,88530;90196,91691;108857,113824;77755,142280;34212,79044;80865,9485;121298,47427;127518,47427;127518,3162;121298,3162;118188,3162;115078,9485;105747,9485;71535,0;0,79044;71535,151765;105747,142280;139959,135956;139959,113824;139959,110662;152400,91691" o:connectangles="0,0,0,0,0,0,0,0,0,0,0,0,0,0,0,0,0,0,0,0,0,0,0"/>
                </v:shape>
                <v:shape id="Freeform 64" o:spid="_x0000_s1051" style="position:absolute;left:53816;top:11176;width:12033;height:1352;visibility:visible;mso-wrap-style:square;v-text-anchor:top" coordsize="38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" path="m284,c266,,262,14,248,14v-91,,-91,,-91,c135,14,132,28,120,28,6,28,6,28,6,28,,43,,43,,43v95,,95,,95,c120,43,129,29,129,29v94,,94,,94,c249,29,258,15,258,15v123,,123,,123,c387,,387,,387,l284,xe" filled="f" stroked="f">
                  <v:path arrowok="t" o:connecttype="custom" o:connectlocs="883060,0;771123,44037;488171,44037;373124,88073;18656,88073;0,135255;295390,135255;401108,91218;693389,91218;802217,47182;1184669,47182;1203325,0;883060,0" o:connectangles="0,0,0,0,0,0,0,0,0,0,0,0,0"/>
                </v:shape>
                <v:shape id="Freeform 65" o:spid="_x0000_s1052" style="position:absolute;left:54654;top:9753;width:4978;height:883;visibility:visible;mso-wrap-style:square;v-text-anchor:top" coordsize="1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" path="m160,v-4,,-4,,-4,c134,,132,14,119,14v,,-113,,-113,c,28,,28,,28v95,,95,,95,c120,28,129,15,129,15v25,,25,,25,l160,xe" filled="f" stroked="f">
                  <v:path arrowok="t" o:connecttype="custom" o:connectlocs="497840,0;485394,0;370269,44133;18669,44133;0,88265;295593,88265;401384,47285;479171,47285;497840,0" o:connectangles="0,0,0,0,0,0,0,0,0"/>
                </v:shape>
                <v:shape id="Freeform 66" o:spid="_x0000_s1053" style="position:absolute;left:54216;top:10261;width:9023;height:1321;visibility:visible;mso-wrap-style:square;v-text-anchor:top" coordsize="29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" path="m290,v-5,,-5,,-5,c267,,263,13,248,13v-91,,-91,,-91,c135,13,133,27,120,27,7,27,7,27,7,27,,42,,42,,42v95,,95,,95,c120,42,129,28,129,28v94,,94,,94,c249,28,259,14,259,14v24,,24,,24,l290,xe" filled="f" stroked="f">
                  <v:path arrowok="t" o:connecttype="custom" o:connectlocs="902335,0;886778,0;771652,40882;488506,40882;373380,84909;21781,84909;0,132080;295593,132080;401384,88053;693865,88053;805879,44027;880555,44027;902335,0" o:connectangles="0,0,0,0,0,0,0,0,0,0,0,0,0"/>
                </v:shape>
              </v:group>
            </v:group>
          </w:pict>
        </mc:Fallback>
      </mc:AlternateContent>
    </w:r>
    <w:r>
      <w:rPr>
        <w:noProof/>
      </w:rPr>
      <w:drawing>
        <wp:anchor distT="0" distB="0" distL="114300" distR="114300" simplePos="0" relativeHeight="251661312" behindDoc="0" locked="0" layoutInCell="1" allowOverlap="1" wp14:anchorId="647581F5" wp14:editId="0B077377">
          <wp:simplePos x="0" y="0"/>
          <wp:positionH relativeFrom="column">
            <wp:posOffset>4732655</wp:posOffset>
          </wp:positionH>
          <wp:positionV relativeFrom="paragraph">
            <wp:posOffset>1137758</wp:posOffset>
          </wp:positionV>
          <wp:extent cx="1850400" cy="468000"/>
          <wp:effectExtent l="0" t="0" r="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nfo sheet header_logo.emf"/>
                  <pic:cNvPicPr/>
                </pic:nvPicPr>
                <pic:blipFill>
                  <a:blip r:embed="rId1"/>
                  <a:stretch>
                    <a:fillRect/>
                  </a:stretch>
                </pic:blipFill>
                <pic:spPr>
                  <a:xfrm>
                    <a:off x="0" y="0"/>
                    <a:ext cx="1850400" cy="468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37E55F71" wp14:editId="758B4944">
          <wp:simplePos x="0" y="0"/>
          <wp:positionH relativeFrom="column">
            <wp:posOffset>0</wp:posOffset>
          </wp:positionH>
          <wp:positionV relativeFrom="paragraph">
            <wp:posOffset>168910</wp:posOffset>
          </wp:positionV>
          <wp:extent cx="6840000" cy="1638000"/>
          <wp:effectExtent l="0" t="0" r="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Info sheet header.emf"/>
                  <pic:cNvPicPr/>
                </pic:nvPicPr>
                <pic:blipFill>
                  <a:blip r:embed="rId2"/>
                  <a:stretch>
                    <a:fillRect/>
                  </a:stretch>
                </pic:blipFill>
                <pic:spPr>
                  <a:xfrm>
                    <a:off x="0" y="0"/>
                    <a:ext cx="6840000" cy="1638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3FEC0" w14:textId="77777777" w:rsidR="007D79BD" w:rsidRDefault="007D79B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46D02" w14:textId="77777777" w:rsidR="00413742" w:rsidRDefault="004137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1"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386B2BDC"/>
    <w:multiLevelType w:val="multilevel"/>
    <w:tmpl w:val="8CF2BA86"/>
    <w:name w:val="Bullets"/>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51D353B4"/>
    <w:multiLevelType w:val="hybridMultilevel"/>
    <w:tmpl w:val="CFD22622"/>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8" w15:restartNumberingAfterBreak="0">
    <w:nsid w:val="6E7A181B"/>
    <w:multiLevelType w:val="hybridMultilevel"/>
    <w:tmpl w:val="04FA2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16cid:durableId="1162896220">
    <w:abstractNumId w:val="6"/>
  </w:num>
  <w:num w:numId="2" w16cid:durableId="219025753">
    <w:abstractNumId w:val="3"/>
  </w:num>
  <w:num w:numId="3" w16cid:durableId="1362903457">
    <w:abstractNumId w:val="7"/>
  </w:num>
  <w:num w:numId="4" w16cid:durableId="1149592221">
    <w:abstractNumId w:val="6"/>
  </w:num>
  <w:num w:numId="5" w16cid:durableId="75978780">
    <w:abstractNumId w:val="8"/>
  </w:num>
  <w:num w:numId="6" w16cid:durableId="347099266">
    <w:abstractNumId w:val="6"/>
  </w:num>
  <w:num w:numId="7" w16cid:durableId="1925138820">
    <w:abstractNumId w:val="6"/>
  </w:num>
  <w:num w:numId="8" w16cid:durableId="1259408194">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4B0"/>
    <w:rsid w:val="00003BDE"/>
    <w:rsid w:val="00004FE1"/>
    <w:rsid w:val="0000578C"/>
    <w:rsid w:val="00007730"/>
    <w:rsid w:val="00010362"/>
    <w:rsid w:val="00010978"/>
    <w:rsid w:val="00012493"/>
    <w:rsid w:val="00012B91"/>
    <w:rsid w:val="00015395"/>
    <w:rsid w:val="00015489"/>
    <w:rsid w:val="00021629"/>
    <w:rsid w:val="000338C4"/>
    <w:rsid w:val="00034027"/>
    <w:rsid w:val="000340A9"/>
    <w:rsid w:val="00035765"/>
    <w:rsid w:val="00035E23"/>
    <w:rsid w:val="00041675"/>
    <w:rsid w:val="000443F5"/>
    <w:rsid w:val="00046D41"/>
    <w:rsid w:val="00051849"/>
    <w:rsid w:val="00052AD6"/>
    <w:rsid w:val="00056673"/>
    <w:rsid w:val="000623C0"/>
    <w:rsid w:val="00072C00"/>
    <w:rsid w:val="00074708"/>
    <w:rsid w:val="000764EE"/>
    <w:rsid w:val="000766E5"/>
    <w:rsid w:val="000767E6"/>
    <w:rsid w:val="000816C6"/>
    <w:rsid w:val="00081779"/>
    <w:rsid w:val="0008298C"/>
    <w:rsid w:val="000830C8"/>
    <w:rsid w:val="00083C0E"/>
    <w:rsid w:val="00083E9D"/>
    <w:rsid w:val="000846FE"/>
    <w:rsid w:val="00086F31"/>
    <w:rsid w:val="000873E7"/>
    <w:rsid w:val="00094205"/>
    <w:rsid w:val="0009559C"/>
    <w:rsid w:val="00095E19"/>
    <w:rsid w:val="000A0633"/>
    <w:rsid w:val="000A73E8"/>
    <w:rsid w:val="000B3F98"/>
    <w:rsid w:val="000B5463"/>
    <w:rsid w:val="000B70C2"/>
    <w:rsid w:val="000C2502"/>
    <w:rsid w:val="000C4297"/>
    <w:rsid w:val="000C4EFB"/>
    <w:rsid w:val="000C5600"/>
    <w:rsid w:val="000C7DD4"/>
    <w:rsid w:val="000D0BB8"/>
    <w:rsid w:val="000D20A1"/>
    <w:rsid w:val="000D51F1"/>
    <w:rsid w:val="000D6EA5"/>
    <w:rsid w:val="000E0D05"/>
    <w:rsid w:val="000E22A7"/>
    <w:rsid w:val="000E46A7"/>
    <w:rsid w:val="000E4C90"/>
    <w:rsid w:val="000F25A5"/>
    <w:rsid w:val="000F3056"/>
    <w:rsid w:val="000F51D6"/>
    <w:rsid w:val="000F52FE"/>
    <w:rsid w:val="000F71C6"/>
    <w:rsid w:val="00102455"/>
    <w:rsid w:val="00103137"/>
    <w:rsid w:val="00104560"/>
    <w:rsid w:val="00111B57"/>
    <w:rsid w:val="00113ABC"/>
    <w:rsid w:val="00113B8E"/>
    <w:rsid w:val="00114534"/>
    <w:rsid w:val="0011699E"/>
    <w:rsid w:val="001207DA"/>
    <w:rsid w:val="00121968"/>
    <w:rsid w:val="0012356D"/>
    <w:rsid w:val="00126586"/>
    <w:rsid w:val="001359F2"/>
    <w:rsid w:val="0013729F"/>
    <w:rsid w:val="00137AF1"/>
    <w:rsid w:val="0015135C"/>
    <w:rsid w:val="00152D85"/>
    <w:rsid w:val="00153248"/>
    <w:rsid w:val="001546E5"/>
    <w:rsid w:val="001551DD"/>
    <w:rsid w:val="00155858"/>
    <w:rsid w:val="0015593C"/>
    <w:rsid w:val="00161944"/>
    <w:rsid w:val="0016195D"/>
    <w:rsid w:val="001626E3"/>
    <w:rsid w:val="00162A63"/>
    <w:rsid w:val="00171B11"/>
    <w:rsid w:val="00181351"/>
    <w:rsid w:val="00186098"/>
    <w:rsid w:val="001864B5"/>
    <w:rsid w:val="00191177"/>
    <w:rsid w:val="0019445B"/>
    <w:rsid w:val="001946CF"/>
    <w:rsid w:val="00194A12"/>
    <w:rsid w:val="00196728"/>
    <w:rsid w:val="001976D9"/>
    <w:rsid w:val="001A3E10"/>
    <w:rsid w:val="001A4666"/>
    <w:rsid w:val="001B0978"/>
    <w:rsid w:val="001B0E1A"/>
    <w:rsid w:val="001B1BE4"/>
    <w:rsid w:val="001B3939"/>
    <w:rsid w:val="001B547E"/>
    <w:rsid w:val="001B76B1"/>
    <w:rsid w:val="001C5632"/>
    <w:rsid w:val="001C5B93"/>
    <w:rsid w:val="001C5F45"/>
    <w:rsid w:val="001C63B2"/>
    <w:rsid w:val="001C6741"/>
    <w:rsid w:val="001C6D0A"/>
    <w:rsid w:val="001D4BA1"/>
    <w:rsid w:val="001D68E8"/>
    <w:rsid w:val="001D6C32"/>
    <w:rsid w:val="001E0ACD"/>
    <w:rsid w:val="001E444C"/>
    <w:rsid w:val="001E5696"/>
    <w:rsid w:val="001E7657"/>
    <w:rsid w:val="001F09FA"/>
    <w:rsid w:val="001F19D7"/>
    <w:rsid w:val="001F427B"/>
    <w:rsid w:val="001F5141"/>
    <w:rsid w:val="001F6962"/>
    <w:rsid w:val="00202504"/>
    <w:rsid w:val="00206A5B"/>
    <w:rsid w:val="002108F8"/>
    <w:rsid w:val="00210D17"/>
    <w:rsid w:val="002136B5"/>
    <w:rsid w:val="00214DB3"/>
    <w:rsid w:val="00215F5E"/>
    <w:rsid w:val="00217331"/>
    <w:rsid w:val="00220CCC"/>
    <w:rsid w:val="00221F39"/>
    <w:rsid w:val="00230CF5"/>
    <w:rsid w:val="0023174A"/>
    <w:rsid w:val="0023351B"/>
    <w:rsid w:val="002345A8"/>
    <w:rsid w:val="00240016"/>
    <w:rsid w:val="00240500"/>
    <w:rsid w:val="00241542"/>
    <w:rsid w:val="00241698"/>
    <w:rsid w:val="002417C3"/>
    <w:rsid w:val="002435F7"/>
    <w:rsid w:val="00247EF4"/>
    <w:rsid w:val="00250A74"/>
    <w:rsid w:val="00250D31"/>
    <w:rsid w:val="002572ED"/>
    <w:rsid w:val="002579FB"/>
    <w:rsid w:val="00260B9B"/>
    <w:rsid w:val="00262A93"/>
    <w:rsid w:val="00266BD4"/>
    <w:rsid w:val="00267452"/>
    <w:rsid w:val="00271541"/>
    <w:rsid w:val="0027230C"/>
    <w:rsid w:val="002739AF"/>
    <w:rsid w:val="00275B0E"/>
    <w:rsid w:val="00275F33"/>
    <w:rsid w:val="0027603E"/>
    <w:rsid w:val="00281F6E"/>
    <w:rsid w:val="00283B16"/>
    <w:rsid w:val="0028486B"/>
    <w:rsid w:val="00284A44"/>
    <w:rsid w:val="00285521"/>
    <w:rsid w:val="002862A5"/>
    <w:rsid w:val="002877DD"/>
    <w:rsid w:val="002900A6"/>
    <w:rsid w:val="002914EA"/>
    <w:rsid w:val="002922E2"/>
    <w:rsid w:val="002938F9"/>
    <w:rsid w:val="00294100"/>
    <w:rsid w:val="002A29EE"/>
    <w:rsid w:val="002A5BE4"/>
    <w:rsid w:val="002A6318"/>
    <w:rsid w:val="002B3442"/>
    <w:rsid w:val="002C3604"/>
    <w:rsid w:val="002C3D86"/>
    <w:rsid w:val="002C720A"/>
    <w:rsid w:val="002D263A"/>
    <w:rsid w:val="002D2753"/>
    <w:rsid w:val="002D627C"/>
    <w:rsid w:val="002D76ED"/>
    <w:rsid w:val="002E0EFD"/>
    <w:rsid w:val="002E1732"/>
    <w:rsid w:val="002E2D7B"/>
    <w:rsid w:val="002E3C87"/>
    <w:rsid w:val="002F3395"/>
    <w:rsid w:val="002F61B9"/>
    <w:rsid w:val="002F65B8"/>
    <w:rsid w:val="002F7E67"/>
    <w:rsid w:val="00300345"/>
    <w:rsid w:val="003007A4"/>
    <w:rsid w:val="00303E0C"/>
    <w:rsid w:val="00304180"/>
    <w:rsid w:val="00306FD8"/>
    <w:rsid w:val="00307A5C"/>
    <w:rsid w:val="00307C95"/>
    <w:rsid w:val="00312DB3"/>
    <w:rsid w:val="003162EE"/>
    <w:rsid w:val="00316A00"/>
    <w:rsid w:val="0031759E"/>
    <w:rsid w:val="00317C64"/>
    <w:rsid w:val="0032261C"/>
    <w:rsid w:val="00330E6A"/>
    <w:rsid w:val="0033198A"/>
    <w:rsid w:val="0033295D"/>
    <w:rsid w:val="00332F44"/>
    <w:rsid w:val="0033545E"/>
    <w:rsid w:val="003357C3"/>
    <w:rsid w:val="003376BE"/>
    <w:rsid w:val="00343216"/>
    <w:rsid w:val="00343F6C"/>
    <w:rsid w:val="003515B6"/>
    <w:rsid w:val="00352623"/>
    <w:rsid w:val="00352A13"/>
    <w:rsid w:val="00355BC5"/>
    <w:rsid w:val="003563BF"/>
    <w:rsid w:val="00361EB0"/>
    <w:rsid w:val="00362E49"/>
    <w:rsid w:val="00363D19"/>
    <w:rsid w:val="0036663C"/>
    <w:rsid w:val="00366F31"/>
    <w:rsid w:val="00370859"/>
    <w:rsid w:val="0037157C"/>
    <w:rsid w:val="003721DB"/>
    <w:rsid w:val="00376200"/>
    <w:rsid w:val="00380A5D"/>
    <w:rsid w:val="00386225"/>
    <w:rsid w:val="0039042F"/>
    <w:rsid w:val="003937FC"/>
    <w:rsid w:val="00395614"/>
    <w:rsid w:val="00395806"/>
    <w:rsid w:val="00395B75"/>
    <w:rsid w:val="003A1520"/>
    <w:rsid w:val="003A193A"/>
    <w:rsid w:val="003A1C7A"/>
    <w:rsid w:val="003A1DE6"/>
    <w:rsid w:val="003A2B8D"/>
    <w:rsid w:val="003A53EA"/>
    <w:rsid w:val="003A75BE"/>
    <w:rsid w:val="003B403F"/>
    <w:rsid w:val="003B4CAC"/>
    <w:rsid w:val="003B4EEA"/>
    <w:rsid w:val="003C05AC"/>
    <w:rsid w:val="003C5A9B"/>
    <w:rsid w:val="003C6348"/>
    <w:rsid w:val="003D00CA"/>
    <w:rsid w:val="003D0DED"/>
    <w:rsid w:val="003D27C7"/>
    <w:rsid w:val="003D282E"/>
    <w:rsid w:val="003D48DA"/>
    <w:rsid w:val="003D720C"/>
    <w:rsid w:val="003E4573"/>
    <w:rsid w:val="003E55A1"/>
    <w:rsid w:val="003E5806"/>
    <w:rsid w:val="003F017A"/>
    <w:rsid w:val="003F093E"/>
    <w:rsid w:val="003F338E"/>
    <w:rsid w:val="003F3636"/>
    <w:rsid w:val="004004EE"/>
    <w:rsid w:val="00406F2C"/>
    <w:rsid w:val="0041053A"/>
    <w:rsid w:val="0041068C"/>
    <w:rsid w:val="004107B6"/>
    <w:rsid w:val="00410E4B"/>
    <w:rsid w:val="00411F2C"/>
    <w:rsid w:val="0041214E"/>
    <w:rsid w:val="00412D74"/>
    <w:rsid w:val="00413742"/>
    <w:rsid w:val="0042172C"/>
    <w:rsid w:val="00421F96"/>
    <w:rsid w:val="00423980"/>
    <w:rsid w:val="00426496"/>
    <w:rsid w:val="00436650"/>
    <w:rsid w:val="00444C5F"/>
    <w:rsid w:val="004470FA"/>
    <w:rsid w:val="00447B04"/>
    <w:rsid w:val="0045037F"/>
    <w:rsid w:val="004532BA"/>
    <w:rsid w:val="00456338"/>
    <w:rsid w:val="004568F3"/>
    <w:rsid w:val="00456B8C"/>
    <w:rsid w:val="00456DFE"/>
    <w:rsid w:val="00461A9D"/>
    <w:rsid w:val="00461C05"/>
    <w:rsid w:val="00462820"/>
    <w:rsid w:val="00466A5F"/>
    <w:rsid w:val="004735CE"/>
    <w:rsid w:val="0048161E"/>
    <w:rsid w:val="0048346E"/>
    <w:rsid w:val="00483972"/>
    <w:rsid w:val="00484C6E"/>
    <w:rsid w:val="004853D9"/>
    <w:rsid w:val="0048747B"/>
    <w:rsid w:val="00487805"/>
    <w:rsid w:val="00487CCB"/>
    <w:rsid w:val="00490898"/>
    <w:rsid w:val="0049123D"/>
    <w:rsid w:val="004914D7"/>
    <w:rsid w:val="0049166C"/>
    <w:rsid w:val="0049185C"/>
    <w:rsid w:val="0049315B"/>
    <w:rsid w:val="00494757"/>
    <w:rsid w:val="00495432"/>
    <w:rsid w:val="004A1855"/>
    <w:rsid w:val="004A1ADD"/>
    <w:rsid w:val="004A1F23"/>
    <w:rsid w:val="004A4AE1"/>
    <w:rsid w:val="004A4C82"/>
    <w:rsid w:val="004B497A"/>
    <w:rsid w:val="004B545B"/>
    <w:rsid w:val="004B56C8"/>
    <w:rsid w:val="004B63AB"/>
    <w:rsid w:val="004B6B3F"/>
    <w:rsid w:val="004B7639"/>
    <w:rsid w:val="004C34A2"/>
    <w:rsid w:val="004C5421"/>
    <w:rsid w:val="004C5DBD"/>
    <w:rsid w:val="004C6372"/>
    <w:rsid w:val="004C6FDE"/>
    <w:rsid w:val="004D13DC"/>
    <w:rsid w:val="004D2DEE"/>
    <w:rsid w:val="004D392B"/>
    <w:rsid w:val="004E0DF1"/>
    <w:rsid w:val="004E1E84"/>
    <w:rsid w:val="004E3189"/>
    <w:rsid w:val="004E57CE"/>
    <w:rsid w:val="004E735A"/>
    <w:rsid w:val="004F2DE6"/>
    <w:rsid w:val="004F46FF"/>
    <w:rsid w:val="004F52AC"/>
    <w:rsid w:val="004F6746"/>
    <w:rsid w:val="00501080"/>
    <w:rsid w:val="005129D9"/>
    <w:rsid w:val="00512BC7"/>
    <w:rsid w:val="0051345A"/>
    <w:rsid w:val="00523A60"/>
    <w:rsid w:val="00525E0F"/>
    <w:rsid w:val="00526DA7"/>
    <w:rsid w:val="00530E05"/>
    <w:rsid w:val="00531BEE"/>
    <w:rsid w:val="00533CE6"/>
    <w:rsid w:val="005353AA"/>
    <w:rsid w:val="00545A6A"/>
    <w:rsid w:val="00552ED1"/>
    <w:rsid w:val="00553DEE"/>
    <w:rsid w:val="00555916"/>
    <w:rsid w:val="005562F1"/>
    <w:rsid w:val="005567C3"/>
    <w:rsid w:val="00557B84"/>
    <w:rsid w:val="00561C65"/>
    <w:rsid w:val="00563121"/>
    <w:rsid w:val="00566086"/>
    <w:rsid w:val="005665D9"/>
    <w:rsid w:val="005668B6"/>
    <w:rsid w:val="00572163"/>
    <w:rsid w:val="00581171"/>
    <w:rsid w:val="00585605"/>
    <w:rsid w:val="00592DB8"/>
    <w:rsid w:val="00593EDF"/>
    <w:rsid w:val="00595475"/>
    <w:rsid w:val="00595895"/>
    <w:rsid w:val="005A4189"/>
    <w:rsid w:val="005B2863"/>
    <w:rsid w:val="005B374E"/>
    <w:rsid w:val="005B4482"/>
    <w:rsid w:val="005B7F2F"/>
    <w:rsid w:val="005C036E"/>
    <w:rsid w:val="005C11CA"/>
    <w:rsid w:val="005C1A8D"/>
    <w:rsid w:val="005C3531"/>
    <w:rsid w:val="005C428F"/>
    <w:rsid w:val="005C6AC2"/>
    <w:rsid w:val="005D0354"/>
    <w:rsid w:val="005D35B0"/>
    <w:rsid w:val="005D47B0"/>
    <w:rsid w:val="005D4B4A"/>
    <w:rsid w:val="005E1F0E"/>
    <w:rsid w:val="005E5955"/>
    <w:rsid w:val="005F03BA"/>
    <w:rsid w:val="005F54AF"/>
    <w:rsid w:val="005F5864"/>
    <w:rsid w:val="006012A4"/>
    <w:rsid w:val="00603066"/>
    <w:rsid w:val="00607FD8"/>
    <w:rsid w:val="006101F0"/>
    <w:rsid w:val="0061505F"/>
    <w:rsid w:val="00617051"/>
    <w:rsid w:val="0061751B"/>
    <w:rsid w:val="0062297D"/>
    <w:rsid w:val="006251CD"/>
    <w:rsid w:val="0062614F"/>
    <w:rsid w:val="006300E2"/>
    <w:rsid w:val="006338FE"/>
    <w:rsid w:val="00634604"/>
    <w:rsid w:val="00637F9F"/>
    <w:rsid w:val="00640EE9"/>
    <w:rsid w:val="00641A53"/>
    <w:rsid w:val="00645D96"/>
    <w:rsid w:val="00653A59"/>
    <w:rsid w:val="00654462"/>
    <w:rsid w:val="006545E3"/>
    <w:rsid w:val="0065589F"/>
    <w:rsid w:val="006601DD"/>
    <w:rsid w:val="006608C0"/>
    <w:rsid w:val="006615E8"/>
    <w:rsid w:val="00662EC6"/>
    <w:rsid w:val="0066779A"/>
    <w:rsid w:val="0067249B"/>
    <w:rsid w:val="0067259E"/>
    <w:rsid w:val="00675FE2"/>
    <w:rsid w:val="00676B87"/>
    <w:rsid w:val="00677773"/>
    <w:rsid w:val="00677EE0"/>
    <w:rsid w:val="006801B5"/>
    <w:rsid w:val="00680DFB"/>
    <w:rsid w:val="0068456E"/>
    <w:rsid w:val="0068762B"/>
    <w:rsid w:val="00687ACA"/>
    <w:rsid w:val="00692792"/>
    <w:rsid w:val="006956E8"/>
    <w:rsid w:val="006A0287"/>
    <w:rsid w:val="006A1C58"/>
    <w:rsid w:val="006A2BF7"/>
    <w:rsid w:val="006B0731"/>
    <w:rsid w:val="006B1444"/>
    <w:rsid w:val="006B17B4"/>
    <w:rsid w:val="006B1C7B"/>
    <w:rsid w:val="006B3123"/>
    <w:rsid w:val="006B3CAC"/>
    <w:rsid w:val="006B5921"/>
    <w:rsid w:val="006B5B56"/>
    <w:rsid w:val="006C059A"/>
    <w:rsid w:val="006C1156"/>
    <w:rsid w:val="006C203C"/>
    <w:rsid w:val="006C2A13"/>
    <w:rsid w:val="006C596B"/>
    <w:rsid w:val="006C59B2"/>
    <w:rsid w:val="006C6D3E"/>
    <w:rsid w:val="006C6FC3"/>
    <w:rsid w:val="006D17A7"/>
    <w:rsid w:val="006D307E"/>
    <w:rsid w:val="006D39B9"/>
    <w:rsid w:val="006E58AA"/>
    <w:rsid w:val="006E6E31"/>
    <w:rsid w:val="006F0469"/>
    <w:rsid w:val="006F2C20"/>
    <w:rsid w:val="007003CF"/>
    <w:rsid w:val="00701A83"/>
    <w:rsid w:val="00702575"/>
    <w:rsid w:val="00703498"/>
    <w:rsid w:val="00705479"/>
    <w:rsid w:val="00705838"/>
    <w:rsid w:val="0070694E"/>
    <w:rsid w:val="00706BE0"/>
    <w:rsid w:val="00706FD3"/>
    <w:rsid w:val="00710616"/>
    <w:rsid w:val="007110FC"/>
    <w:rsid w:val="00712E1C"/>
    <w:rsid w:val="00715349"/>
    <w:rsid w:val="00717673"/>
    <w:rsid w:val="007207EC"/>
    <w:rsid w:val="00725846"/>
    <w:rsid w:val="00730BC4"/>
    <w:rsid w:val="00731603"/>
    <w:rsid w:val="00733F6F"/>
    <w:rsid w:val="00735058"/>
    <w:rsid w:val="00740BE0"/>
    <w:rsid w:val="00741222"/>
    <w:rsid w:val="00741724"/>
    <w:rsid w:val="00742416"/>
    <w:rsid w:val="00743140"/>
    <w:rsid w:val="00746CAB"/>
    <w:rsid w:val="00752417"/>
    <w:rsid w:val="0075434D"/>
    <w:rsid w:val="00754905"/>
    <w:rsid w:val="00756E53"/>
    <w:rsid w:val="0076198B"/>
    <w:rsid w:val="007641F5"/>
    <w:rsid w:val="00765E2C"/>
    <w:rsid w:val="00767D40"/>
    <w:rsid w:val="00767EAB"/>
    <w:rsid w:val="00770813"/>
    <w:rsid w:val="00773F6E"/>
    <w:rsid w:val="0077461F"/>
    <w:rsid w:val="00774933"/>
    <w:rsid w:val="00774C78"/>
    <w:rsid w:val="0077640A"/>
    <w:rsid w:val="00781A61"/>
    <w:rsid w:val="00783165"/>
    <w:rsid w:val="007861DF"/>
    <w:rsid w:val="00787A5E"/>
    <w:rsid w:val="00787EF3"/>
    <w:rsid w:val="007907ED"/>
    <w:rsid w:val="00790D82"/>
    <w:rsid w:val="007926A2"/>
    <w:rsid w:val="007963A4"/>
    <w:rsid w:val="007A025A"/>
    <w:rsid w:val="007A038F"/>
    <w:rsid w:val="007A1CDE"/>
    <w:rsid w:val="007A4A19"/>
    <w:rsid w:val="007A60A5"/>
    <w:rsid w:val="007A6911"/>
    <w:rsid w:val="007A7DD9"/>
    <w:rsid w:val="007B0E3C"/>
    <w:rsid w:val="007B12C6"/>
    <w:rsid w:val="007B51AD"/>
    <w:rsid w:val="007C0A4C"/>
    <w:rsid w:val="007C1EB3"/>
    <w:rsid w:val="007C5426"/>
    <w:rsid w:val="007C5AF5"/>
    <w:rsid w:val="007C5D2E"/>
    <w:rsid w:val="007D19BC"/>
    <w:rsid w:val="007D49B1"/>
    <w:rsid w:val="007D5312"/>
    <w:rsid w:val="007D788F"/>
    <w:rsid w:val="007D79BD"/>
    <w:rsid w:val="007E0193"/>
    <w:rsid w:val="007E23B9"/>
    <w:rsid w:val="007E34EA"/>
    <w:rsid w:val="007E4CBA"/>
    <w:rsid w:val="007F05D2"/>
    <w:rsid w:val="008046A0"/>
    <w:rsid w:val="008066AA"/>
    <w:rsid w:val="00806A1F"/>
    <w:rsid w:val="00806AD4"/>
    <w:rsid w:val="008115C3"/>
    <w:rsid w:val="008119A5"/>
    <w:rsid w:val="00812FB8"/>
    <w:rsid w:val="008143BB"/>
    <w:rsid w:val="008169A6"/>
    <w:rsid w:val="00830EAA"/>
    <w:rsid w:val="0083162B"/>
    <w:rsid w:val="00834B70"/>
    <w:rsid w:val="00841207"/>
    <w:rsid w:val="00841D8C"/>
    <w:rsid w:val="008428C4"/>
    <w:rsid w:val="008429D4"/>
    <w:rsid w:val="00847025"/>
    <w:rsid w:val="00847D90"/>
    <w:rsid w:val="00854CEA"/>
    <w:rsid w:val="008566DC"/>
    <w:rsid w:val="00860935"/>
    <w:rsid w:val="008610D0"/>
    <w:rsid w:val="008616F3"/>
    <w:rsid w:val="00861982"/>
    <w:rsid w:val="00861F48"/>
    <w:rsid w:val="00862661"/>
    <w:rsid w:val="00862CA4"/>
    <w:rsid w:val="00864767"/>
    <w:rsid w:val="0087344F"/>
    <w:rsid w:val="00882838"/>
    <w:rsid w:val="008832AA"/>
    <w:rsid w:val="00896541"/>
    <w:rsid w:val="008A0646"/>
    <w:rsid w:val="008A08FC"/>
    <w:rsid w:val="008A1CB6"/>
    <w:rsid w:val="008A3411"/>
    <w:rsid w:val="008A36A3"/>
    <w:rsid w:val="008A7091"/>
    <w:rsid w:val="008B12C3"/>
    <w:rsid w:val="008B1448"/>
    <w:rsid w:val="008B2A9A"/>
    <w:rsid w:val="008D07AA"/>
    <w:rsid w:val="008D5F8A"/>
    <w:rsid w:val="008E03A9"/>
    <w:rsid w:val="008E0864"/>
    <w:rsid w:val="008E13E8"/>
    <w:rsid w:val="008E31E1"/>
    <w:rsid w:val="008F26FC"/>
    <w:rsid w:val="008F27F4"/>
    <w:rsid w:val="008F36E4"/>
    <w:rsid w:val="008F3B94"/>
    <w:rsid w:val="008F5002"/>
    <w:rsid w:val="008F5ACD"/>
    <w:rsid w:val="008F6661"/>
    <w:rsid w:val="00901444"/>
    <w:rsid w:val="00903687"/>
    <w:rsid w:val="00910D31"/>
    <w:rsid w:val="009112CB"/>
    <w:rsid w:val="009115AB"/>
    <w:rsid w:val="00912336"/>
    <w:rsid w:val="0091536A"/>
    <w:rsid w:val="00915D65"/>
    <w:rsid w:val="009172F6"/>
    <w:rsid w:val="00920A5F"/>
    <w:rsid w:val="00922F59"/>
    <w:rsid w:val="00923310"/>
    <w:rsid w:val="009251DA"/>
    <w:rsid w:val="009255A4"/>
    <w:rsid w:val="00930869"/>
    <w:rsid w:val="0093235E"/>
    <w:rsid w:val="00932B1A"/>
    <w:rsid w:val="0093326D"/>
    <w:rsid w:val="00937703"/>
    <w:rsid w:val="0093771A"/>
    <w:rsid w:val="00937DA3"/>
    <w:rsid w:val="0094605E"/>
    <w:rsid w:val="0095361F"/>
    <w:rsid w:val="00953ABE"/>
    <w:rsid w:val="00954C94"/>
    <w:rsid w:val="00960968"/>
    <w:rsid w:val="00963ABA"/>
    <w:rsid w:val="00966C88"/>
    <w:rsid w:val="00970733"/>
    <w:rsid w:val="00971107"/>
    <w:rsid w:val="00971677"/>
    <w:rsid w:val="00972889"/>
    <w:rsid w:val="00981378"/>
    <w:rsid w:val="00981AE2"/>
    <w:rsid w:val="0098415F"/>
    <w:rsid w:val="00984A8A"/>
    <w:rsid w:val="00984DCC"/>
    <w:rsid w:val="00985638"/>
    <w:rsid w:val="00985876"/>
    <w:rsid w:val="00986C85"/>
    <w:rsid w:val="00994CB7"/>
    <w:rsid w:val="00995A1B"/>
    <w:rsid w:val="009976E0"/>
    <w:rsid w:val="009A09FB"/>
    <w:rsid w:val="009A2615"/>
    <w:rsid w:val="009A2FBA"/>
    <w:rsid w:val="009A38C0"/>
    <w:rsid w:val="009A4A34"/>
    <w:rsid w:val="009A701D"/>
    <w:rsid w:val="009B2B92"/>
    <w:rsid w:val="009B3334"/>
    <w:rsid w:val="009B5C83"/>
    <w:rsid w:val="009B5D92"/>
    <w:rsid w:val="009C0853"/>
    <w:rsid w:val="009C0CC1"/>
    <w:rsid w:val="009C5C32"/>
    <w:rsid w:val="009D6278"/>
    <w:rsid w:val="009D7331"/>
    <w:rsid w:val="009E0153"/>
    <w:rsid w:val="009E3888"/>
    <w:rsid w:val="009E4906"/>
    <w:rsid w:val="009F184B"/>
    <w:rsid w:val="009F25EE"/>
    <w:rsid w:val="009F44CD"/>
    <w:rsid w:val="009F7169"/>
    <w:rsid w:val="00A00D72"/>
    <w:rsid w:val="00A01D7D"/>
    <w:rsid w:val="00A01E22"/>
    <w:rsid w:val="00A02A49"/>
    <w:rsid w:val="00A02F5D"/>
    <w:rsid w:val="00A05644"/>
    <w:rsid w:val="00A07AF7"/>
    <w:rsid w:val="00A12C87"/>
    <w:rsid w:val="00A131D8"/>
    <w:rsid w:val="00A15D80"/>
    <w:rsid w:val="00A15EF9"/>
    <w:rsid w:val="00A17099"/>
    <w:rsid w:val="00A21F56"/>
    <w:rsid w:val="00A225C0"/>
    <w:rsid w:val="00A22E73"/>
    <w:rsid w:val="00A24C55"/>
    <w:rsid w:val="00A26D88"/>
    <w:rsid w:val="00A27EBF"/>
    <w:rsid w:val="00A33B33"/>
    <w:rsid w:val="00A36A03"/>
    <w:rsid w:val="00A377BC"/>
    <w:rsid w:val="00A37C70"/>
    <w:rsid w:val="00A41F86"/>
    <w:rsid w:val="00A4340C"/>
    <w:rsid w:val="00A465CF"/>
    <w:rsid w:val="00A4776F"/>
    <w:rsid w:val="00A529E9"/>
    <w:rsid w:val="00A52D9C"/>
    <w:rsid w:val="00A54310"/>
    <w:rsid w:val="00A547B0"/>
    <w:rsid w:val="00A568B5"/>
    <w:rsid w:val="00A57532"/>
    <w:rsid w:val="00A61E23"/>
    <w:rsid w:val="00A6745F"/>
    <w:rsid w:val="00A721E2"/>
    <w:rsid w:val="00A75C29"/>
    <w:rsid w:val="00A82BB2"/>
    <w:rsid w:val="00A8360C"/>
    <w:rsid w:val="00A83926"/>
    <w:rsid w:val="00A855D3"/>
    <w:rsid w:val="00A93988"/>
    <w:rsid w:val="00A93C0B"/>
    <w:rsid w:val="00A94C7E"/>
    <w:rsid w:val="00A94CE7"/>
    <w:rsid w:val="00A97124"/>
    <w:rsid w:val="00AA4688"/>
    <w:rsid w:val="00AA4783"/>
    <w:rsid w:val="00AA751F"/>
    <w:rsid w:val="00AB458A"/>
    <w:rsid w:val="00AB4A85"/>
    <w:rsid w:val="00AB5839"/>
    <w:rsid w:val="00AB74D9"/>
    <w:rsid w:val="00AC0510"/>
    <w:rsid w:val="00AC1E0E"/>
    <w:rsid w:val="00AC53F8"/>
    <w:rsid w:val="00AD2BD5"/>
    <w:rsid w:val="00AD38E4"/>
    <w:rsid w:val="00AD440A"/>
    <w:rsid w:val="00AD45EE"/>
    <w:rsid w:val="00AD4E4D"/>
    <w:rsid w:val="00AE0B6A"/>
    <w:rsid w:val="00AE4E25"/>
    <w:rsid w:val="00AE5FC8"/>
    <w:rsid w:val="00AE76BF"/>
    <w:rsid w:val="00AF214F"/>
    <w:rsid w:val="00AF386C"/>
    <w:rsid w:val="00B03C9D"/>
    <w:rsid w:val="00B04F66"/>
    <w:rsid w:val="00B0553F"/>
    <w:rsid w:val="00B118A3"/>
    <w:rsid w:val="00B12D78"/>
    <w:rsid w:val="00B135F6"/>
    <w:rsid w:val="00B14589"/>
    <w:rsid w:val="00B15409"/>
    <w:rsid w:val="00B16769"/>
    <w:rsid w:val="00B21E43"/>
    <w:rsid w:val="00B21E88"/>
    <w:rsid w:val="00B21F67"/>
    <w:rsid w:val="00B21F6A"/>
    <w:rsid w:val="00B30F1D"/>
    <w:rsid w:val="00B31ACE"/>
    <w:rsid w:val="00B32E22"/>
    <w:rsid w:val="00B330E1"/>
    <w:rsid w:val="00B33F05"/>
    <w:rsid w:val="00B43158"/>
    <w:rsid w:val="00B47952"/>
    <w:rsid w:val="00B507D4"/>
    <w:rsid w:val="00B50EB7"/>
    <w:rsid w:val="00B50F5E"/>
    <w:rsid w:val="00B51E2C"/>
    <w:rsid w:val="00B523CF"/>
    <w:rsid w:val="00B52ACC"/>
    <w:rsid w:val="00B5359B"/>
    <w:rsid w:val="00B53FD8"/>
    <w:rsid w:val="00B60586"/>
    <w:rsid w:val="00B60F65"/>
    <w:rsid w:val="00B67069"/>
    <w:rsid w:val="00B670B4"/>
    <w:rsid w:val="00B67D19"/>
    <w:rsid w:val="00B72E76"/>
    <w:rsid w:val="00B7301C"/>
    <w:rsid w:val="00B730D2"/>
    <w:rsid w:val="00B734A1"/>
    <w:rsid w:val="00B77D3D"/>
    <w:rsid w:val="00B85B84"/>
    <w:rsid w:val="00B86304"/>
    <w:rsid w:val="00B902AF"/>
    <w:rsid w:val="00B94964"/>
    <w:rsid w:val="00B9503F"/>
    <w:rsid w:val="00B95649"/>
    <w:rsid w:val="00B9575B"/>
    <w:rsid w:val="00B97711"/>
    <w:rsid w:val="00BA0A5C"/>
    <w:rsid w:val="00BA1870"/>
    <w:rsid w:val="00BA3AD2"/>
    <w:rsid w:val="00BA48D2"/>
    <w:rsid w:val="00BA540D"/>
    <w:rsid w:val="00BB105F"/>
    <w:rsid w:val="00BB17CB"/>
    <w:rsid w:val="00BB1ADB"/>
    <w:rsid w:val="00BB1BD3"/>
    <w:rsid w:val="00BB4393"/>
    <w:rsid w:val="00BC2A7F"/>
    <w:rsid w:val="00BD054C"/>
    <w:rsid w:val="00BD2821"/>
    <w:rsid w:val="00BE00A1"/>
    <w:rsid w:val="00BE0D07"/>
    <w:rsid w:val="00BE1CD2"/>
    <w:rsid w:val="00BE7C54"/>
    <w:rsid w:val="00BF00D9"/>
    <w:rsid w:val="00BF34FC"/>
    <w:rsid w:val="00BF3A65"/>
    <w:rsid w:val="00BF3F49"/>
    <w:rsid w:val="00BF45FF"/>
    <w:rsid w:val="00C0486B"/>
    <w:rsid w:val="00C04A64"/>
    <w:rsid w:val="00C04F80"/>
    <w:rsid w:val="00C05C35"/>
    <w:rsid w:val="00C07297"/>
    <w:rsid w:val="00C138B2"/>
    <w:rsid w:val="00C13A16"/>
    <w:rsid w:val="00C1594A"/>
    <w:rsid w:val="00C162F8"/>
    <w:rsid w:val="00C16405"/>
    <w:rsid w:val="00C21EBD"/>
    <w:rsid w:val="00C223F7"/>
    <w:rsid w:val="00C25111"/>
    <w:rsid w:val="00C25162"/>
    <w:rsid w:val="00C303C2"/>
    <w:rsid w:val="00C32DA0"/>
    <w:rsid w:val="00C34ACD"/>
    <w:rsid w:val="00C34DD9"/>
    <w:rsid w:val="00C37E3E"/>
    <w:rsid w:val="00C424D2"/>
    <w:rsid w:val="00C43C11"/>
    <w:rsid w:val="00C46957"/>
    <w:rsid w:val="00C5027F"/>
    <w:rsid w:val="00C513DF"/>
    <w:rsid w:val="00C559D8"/>
    <w:rsid w:val="00C567D6"/>
    <w:rsid w:val="00C56F30"/>
    <w:rsid w:val="00C609EC"/>
    <w:rsid w:val="00C62194"/>
    <w:rsid w:val="00C6312A"/>
    <w:rsid w:val="00C65260"/>
    <w:rsid w:val="00C65F7E"/>
    <w:rsid w:val="00C73186"/>
    <w:rsid w:val="00C73616"/>
    <w:rsid w:val="00C7497D"/>
    <w:rsid w:val="00C76782"/>
    <w:rsid w:val="00C7698C"/>
    <w:rsid w:val="00C807A8"/>
    <w:rsid w:val="00C815F2"/>
    <w:rsid w:val="00C823C4"/>
    <w:rsid w:val="00C82816"/>
    <w:rsid w:val="00C83561"/>
    <w:rsid w:val="00C851C0"/>
    <w:rsid w:val="00C85B0C"/>
    <w:rsid w:val="00C86E4D"/>
    <w:rsid w:val="00C8743E"/>
    <w:rsid w:val="00C877ED"/>
    <w:rsid w:val="00C9089B"/>
    <w:rsid w:val="00C911BB"/>
    <w:rsid w:val="00C92BE5"/>
    <w:rsid w:val="00C93A74"/>
    <w:rsid w:val="00C978A5"/>
    <w:rsid w:val="00CA3449"/>
    <w:rsid w:val="00CA7121"/>
    <w:rsid w:val="00CA7859"/>
    <w:rsid w:val="00CB1160"/>
    <w:rsid w:val="00CB5A5B"/>
    <w:rsid w:val="00CB6F87"/>
    <w:rsid w:val="00CC2A70"/>
    <w:rsid w:val="00CC3035"/>
    <w:rsid w:val="00CC3849"/>
    <w:rsid w:val="00CD1455"/>
    <w:rsid w:val="00CD4B89"/>
    <w:rsid w:val="00CD565A"/>
    <w:rsid w:val="00CD6328"/>
    <w:rsid w:val="00CE0BDC"/>
    <w:rsid w:val="00CE2F73"/>
    <w:rsid w:val="00CE3F4B"/>
    <w:rsid w:val="00CE4378"/>
    <w:rsid w:val="00CE604F"/>
    <w:rsid w:val="00CE6C8C"/>
    <w:rsid w:val="00CF0500"/>
    <w:rsid w:val="00CF2B50"/>
    <w:rsid w:val="00CF3059"/>
    <w:rsid w:val="00CF54C2"/>
    <w:rsid w:val="00D02339"/>
    <w:rsid w:val="00D034A7"/>
    <w:rsid w:val="00D04820"/>
    <w:rsid w:val="00D06AD4"/>
    <w:rsid w:val="00D10B3F"/>
    <w:rsid w:val="00D13251"/>
    <w:rsid w:val="00D13A5C"/>
    <w:rsid w:val="00D17B78"/>
    <w:rsid w:val="00D20815"/>
    <w:rsid w:val="00D244F1"/>
    <w:rsid w:val="00D24945"/>
    <w:rsid w:val="00D26389"/>
    <w:rsid w:val="00D2719A"/>
    <w:rsid w:val="00D30873"/>
    <w:rsid w:val="00D334B0"/>
    <w:rsid w:val="00D335DB"/>
    <w:rsid w:val="00D335E3"/>
    <w:rsid w:val="00D3557F"/>
    <w:rsid w:val="00D37654"/>
    <w:rsid w:val="00D42FA1"/>
    <w:rsid w:val="00D46BB0"/>
    <w:rsid w:val="00D51C03"/>
    <w:rsid w:val="00D52465"/>
    <w:rsid w:val="00D64540"/>
    <w:rsid w:val="00D6642E"/>
    <w:rsid w:val="00D72DB9"/>
    <w:rsid w:val="00D73031"/>
    <w:rsid w:val="00D7569B"/>
    <w:rsid w:val="00D81309"/>
    <w:rsid w:val="00D8769F"/>
    <w:rsid w:val="00D90123"/>
    <w:rsid w:val="00D909EC"/>
    <w:rsid w:val="00D914F2"/>
    <w:rsid w:val="00D918DE"/>
    <w:rsid w:val="00D91CAC"/>
    <w:rsid w:val="00D9361E"/>
    <w:rsid w:val="00D93B10"/>
    <w:rsid w:val="00D94981"/>
    <w:rsid w:val="00D96525"/>
    <w:rsid w:val="00DA1A48"/>
    <w:rsid w:val="00DA648D"/>
    <w:rsid w:val="00DB0119"/>
    <w:rsid w:val="00DB03DC"/>
    <w:rsid w:val="00DB0B3E"/>
    <w:rsid w:val="00DB2401"/>
    <w:rsid w:val="00DB329F"/>
    <w:rsid w:val="00DB5D80"/>
    <w:rsid w:val="00DB6164"/>
    <w:rsid w:val="00DB63C0"/>
    <w:rsid w:val="00DC0E97"/>
    <w:rsid w:val="00DC2E41"/>
    <w:rsid w:val="00DC6238"/>
    <w:rsid w:val="00DC63F7"/>
    <w:rsid w:val="00DC6D08"/>
    <w:rsid w:val="00DC6E85"/>
    <w:rsid w:val="00DC7FF7"/>
    <w:rsid w:val="00DD27FD"/>
    <w:rsid w:val="00DD5283"/>
    <w:rsid w:val="00DD5FD9"/>
    <w:rsid w:val="00DD765B"/>
    <w:rsid w:val="00DE0466"/>
    <w:rsid w:val="00DE0904"/>
    <w:rsid w:val="00DE1BA5"/>
    <w:rsid w:val="00DE20AE"/>
    <w:rsid w:val="00DE671C"/>
    <w:rsid w:val="00DF1357"/>
    <w:rsid w:val="00DF43C8"/>
    <w:rsid w:val="00DF5912"/>
    <w:rsid w:val="00DF59B9"/>
    <w:rsid w:val="00DF6574"/>
    <w:rsid w:val="00DF669F"/>
    <w:rsid w:val="00DF7A33"/>
    <w:rsid w:val="00E002F7"/>
    <w:rsid w:val="00E04251"/>
    <w:rsid w:val="00E1112D"/>
    <w:rsid w:val="00E1361A"/>
    <w:rsid w:val="00E20F8F"/>
    <w:rsid w:val="00E23CF4"/>
    <w:rsid w:val="00E23E90"/>
    <w:rsid w:val="00E26469"/>
    <w:rsid w:val="00E26BAA"/>
    <w:rsid w:val="00E30C03"/>
    <w:rsid w:val="00E32337"/>
    <w:rsid w:val="00E33C5A"/>
    <w:rsid w:val="00E34C85"/>
    <w:rsid w:val="00E35474"/>
    <w:rsid w:val="00E36DCB"/>
    <w:rsid w:val="00E3775C"/>
    <w:rsid w:val="00E400CA"/>
    <w:rsid w:val="00E4067B"/>
    <w:rsid w:val="00E42BB5"/>
    <w:rsid w:val="00E43AA9"/>
    <w:rsid w:val="00E46529"/>
    <w:rsid w:val="00E46C48"/>
    <w:rsid w:val="00E51F76"/>
    <w:rsid w:val="00E52EEE"/>
    <w:rsid w:val="00E575B1"/>
    <w:rsid w:val="00E62D3A"/>
    <w:rsid w:val="00E64FA8"/>
    <w:rsid w:val="00E705E5"/>
    <w:rsid w:val="00E75FD9"/>
    <w:rsid w:val="00E7768B"/>
    <w:rsid w:val="00E8179E"/>
    <w:rsid w:val="00E82499"/>
    <w:rsid w:val="00E85AC8"/>
    <w:rsid w:val="00E85B22"/>
    <w:rsid w:val="00E90AA0"/>
    <w:rsid w:val="00E95F23"/>
    <w:rsid w:val="00E96E92"/>
    <w:rsid w:val="00E97B7D"/>
    <w:rsid w:val="00EA1085"/>
    <w:rsid w:val="00EA40AC"/>
    <w:rsid w:val="00EA4DBA"/>
    <w:rsid w:val="00EA7C56"/>
    <w:rsid w:val="00EB082E"/>
    <w:rsid w:val="00EB134B"/>
    <w:rsid w:val="00EB4577"/>
    <w:rsid w:val="00EB7290"/>
    <w:rsid w:val="00EC1D8C"/>
    <w:rsid w:val="00ED14CD"/>
    <w:rsid w:val="00ED47A9"/>
    <w:rsid w:val="00ED70F9"/>
    <w:rsid w:val="00EE1EDA"/>
    <w:rsid w:val="00EE7207"/>
    <w:rsid w:val="00EF2A0E"/>
    <w:rsid w:val="00EF31D4"/>
    <w:rsid w:val="00EF5011"/>
    <w:rsid w:val="00EF54A3"/>
    <w:rsid w:val="00EF6258"/>
    <w:rsid w:val="00EF6E8B"/>
    <w:rsid w:val="00EF7C07"/>
    <w:rsid w:val="00EF7DEC"/>
    <w:rsid w:val="00F023C8"/>
    <w:rsid w:val="00F04026"/>
    <w:rsid w:val="00F041E4"/>
    <w:rsid w:val="00F06041"/>
    <w:rsid w:val="00F14500"/>
    <w:rsid w:val="00F15995"/>
    <w:rsid w:val="00F20E6E"/>
    <w:rsid w:val="00F21594"/>
    <w:rsid w:val="00F219C5"/>
    <w:rsid w:val="00F232F4"/>
    <w:rsid w:val="00F25FA0"/>
    <w:rsid w:val="00F32305"/>
    <w:rsid w:val="00F33B65"/>
    <w:rsid w:val="00F344F5"/>
    <w:rsid w:val="00F361CD"/>
    <w:rsid w:val="00F375CF"/>
    <w:rsid w:val="00F435B8"/>
    <w:rsid w:val="00F44F50"/>
    <w:rsid w:val="00F51B2F"/>
    <w:rsid w:val="00F53D12"/>
    <w:rsid w:val="00F53EC4"/>
    <w:rsid w:val="00F60972"/>
    <w:rsid w:val="00F60A8F"/>
    <w:rsid w:val="00F60DB9"/>
    <w:rsid w:val="00F62C4B"/>
    <w:rsid w:val="00F65C1E"/>
    <w:rsid w:val="00F65F0D"/>
    <w:rsid w:val="00F70426"/>
    <w:rsid w:val="00F70F85"/>
    <w:rsid w:val="00F731A4"/>
    <w:rsid w:val="00F73718"/>
    <w:rsid w:val="00F74686"/>
    <w:rsid w:val="00F757B1"/>
    <w:rsid w:val="00F769A6"/>
    <w:rsid w:val="00F778FD"/>
    <w:rsid w:val="00F80344"/>
    <w:rsid w:val="00F8171D"/>
    <w:rsid w:val="00F84235"/>
    <w:rsid w:val="00F85E5B"/>
    <w:rsid w:val="00F9166C"/>
    <w:rsid w:val="00F926CF"/>
    <w:rsid w:val="00F938C2"/>
    <w:rsid w:val="00F93C8D"/>
    <w:rsid w:val="00F942E8"/>
    <w:rsid w:val="00F947F4"/>
    <w:rsid w:val="00F9503C"/>
    <w:rsid w:val="00F9515A"/>
    <w:rsid w:val="00FA2D6A"/>
    <w:rsid w:val="00FA3EEC"/>
    <w:rsid w:val="00FA77C1"/>
    <w:rsid w:val="00FB175A"/>
    <w:rsid w:val="00FB1C95"/>
    <w:rsid w:val="00FB61A9"/>
    <w:rsid w:val="00FC0043"/>
    <w:rsid w:val="00FC4BAB"/>
    <w:rsid w:val="00FC4BBB"/>
    <w:rsid w:val="00FD1ED4"/>
    <w:rsid w:val="00FD2407"/>
    <w:rsid w:val="00FD306A"/>
    <w:rsid w:val="00FD36D9"/>
    <w:rsid w:val="00FD57F5"/>
    <w:rsid w:val="00FD7DC7"/>
    <w:rsid w:val="00FD7E58"/>
    <w:rsid w:val="00FE0A31"/>
    <w:rsid w:val="00FE0DB5"/>
    <w:rsid w:val="00FE175A"/>
    <w:rsid w:val="00FE1E37"/>
    <w:rsid w:val="00FE3EEB"/>
    <w:rsid w:val="00FE446D"/>
    <w:rsid w:val="00FE697B"/>
    <w:rsid w:val="00FF23FF"/>
    <w:rsid w:val="00FF576F"/>
    <w:rsid w:val="00FF60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26E9410"/>
  <w15:docId w15:val="{0926C638-9106-4B6A-B702-36D25C097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18"/>
        <w:szCs w:val="18"/>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qFormat="1"/>
    <w:lsdException w:name="List 2" w:semiHidden="1" w:unhideWhenUsed="1"/>
    <w:lsdException w:name="List 3"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E4C90"/>
    <w:pPr>
      <w:spacing w:line="270" w:lineRule="atLeast"/>
    </w:pPr>
  </w:style>
  <w:style w:type="paragraph" w:styleId="Heading1">
    <w:name w:val="heading 1"/>
    <w:basedOn w:val="BodyText"/>
    <w:next w:val="BodyText"/>
    <w:qFormat/>
    <w:rsid w:val="004B545B"/>
    <w:pPr>
      <w:keepNext/>
      <w:spacing w:before="300" w:after="100" w:line="240" w:lineRule="auto"/>
      <w:outlineLvl w:val="0"/>
    </w:pPr>
    <w:rPr>
      <w:rFonts w:asciiTheme="majorHAnsi" w:hAnsiTheme="majorHAnsi"/>
      <w:b/>
      <w:caps/>
      <w:color w:val="003263" w:themeColor="text2"/>
      <w:spacing w:val="6"/>
      <w:sz w:val="22"/>
    </w:rPr>
  </w:style>
  <w:style w:type="paragraph" w:styleId="Heading2">
    <w:name w:val="heading 2"/>
    <w:basedOn w:val="BodyText"/>
    <w:next w:val="BodyText"/>
    <w:qFormat/>
    <w:rsid w:val="004B545B"/>
    <w:pPr>
      <w:keepNext/>
      <w:spacing w:before="300" w:after="100" w:line="240" w:lineRule="auto"/>
      <w:outlineLvl w:val="1"/>
    </w:pPr>
    <w:rPr>
      <w:rFonts w:asciiTheme="majorHAnsi" w:hAnsiTheme="majorHAnsi"/>
      <w:b/>
      <w:color w:val="003263" w:themeColor="text2"/>
      <w:spacing w:val="6"/>
      <w:sz w:val="20"/>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sz w:val="20"/>
    </w:rPr>
  </w:style>
  <w:style w:type="paragraph" w:styleId="Heading4">
    <w:name w:val="heading 4"/>
    <w:basedOn w:val="Normal"/>
    <w:next w:val="BodyText"/>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uiPriority w:val="39"/>
    <w:rsid w:val="00834B70"/>
    <w:pPr>
      <w:spacing w:line="200" w:lineRule="exact"/>
      <w:ind w:left="113" w:right="113"/>
    </w:pPr>
    <w:rPr>
      <w:sz w:val="16"/>
    </w:rPr>
    <w:tblPr>
      <w:tblBorders>
        <w:top w:val="single" w:sz="4" w:space="0" w:color="8ACED7" w:themeColor="accent1"/>
        <w:bottom w:val="single" w:sz="4" w:space="0" w:color="8ACED7" w:themeColor="accent1"/>
        <w:insideH w:val="single" w:sz="4" w:space="0" w:color="8ACED7" w:themeColor="accent1"/>
      </w:tblBorders>
      <w:tblCellMar>
        <w:left w:w="0" w:type="dxa"/>
        <w:bottom w:w="79" w:type="dxa"/>
        <w:right w:w="0" w:type="dxa"/>
      </w:tblCellMar>
    </w:tblPr>
    <w:tcPr>
      <w:tcMar>
        <w:bottom w:w="0" w:type="dxa"/>
      </w:tcMa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pPr>
  </w:style>
  <w:style w:type="character" w:customStyle="1" w:styleId="BodyTextChar">
    <w:name w:val="Body Text Char"/>
    <w:basedOn w:val="DefaultParagraphFont"/>
    <w:link w:val="BodyText"/>
    <w:rsid w:val="00CE3F4B"/>
  </w:style>
  <w:style w:type="paragraph" w:styleId="ListBullet">
    <w:name w:val="List Bullet"/>
    <w:basedOn w:val="BodyText"/>
    <w:uiPriority w:val="1"/>
    <w:qFormat/>
    <w:rsid w:val="004B545B"/>
    <w:pPr>
      <w:numPr>
        <w:numId w:val="1"/>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2"/>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861F48"/>
    <w:pPr>
      <w:spacing w:line="240" w:lineRule="auto"/>
      <w:ind w:left="720"/>
      <w:contextualSpacing/>
    </w:pPr>
    <w:rPr>
      <w:rFonts w:ascii="Arial" w:hAnsi="Arial"/>
      <w:sz w:val="20"/>
      <w:szCs w:val="20"/>
      <w:lang w:eastAsia="en-US"/>
    </w:rPr>
  </w:style>
  <w:style w:type="paragraph" w:customStyle="1" w:styleId="ExecSummHeading2">
    <w:name w:val="Exec Summ Heading 2"/>
    <w:basedOn w:val="BodyText"/>
    <w:next w:val="BodyText"/>
    <w:qFormat/>
    <w:rsid w:val="00B30F1D"/>
    <w:pPr>
      <w:keepNext/>
      <w:spacing w:before="220" w:after="120" w:line="240" w:lineRule="auto"/>
    </w:pPr>
    <w:rPr>
      <w:rFonts w:ascii="Calibri" w:hAnsi="Calibri"/>
      <w:b/>
      <w:caps/>
      <w:color w:val="003263" w:themeColor="text2"/>
      <w:sz w:val="24"/>
      <w:szCs w:val="21"/>
    </w:rPr>
  </w:style>
  <w:style w:type="paragraph" w:customStyle="1" w:styleId="cefheading2">
    <w:name w:val="cef heading 2"/>
    <w:link w:val="cefheading2Char"/>
    <w:autoRedefine/>
    <w:rsid w:val="005F54AF"/>
    <w:pPr>
      <w:spacing w:after="160" w:line="240" w:lineRule="auto"/>
    </w:pPr>
    <w:rPr>
      <w:rFonts w:asciiTheme="majorHAnsi" w:hAnsiTheme="majorHAnsi" w:cs="Arial"/>
      <w:bCs/>
      <w:kern w:val="32"/>
      <w:sz w:val="40"/>
      <w:szCs w:val="22"/>
    </w:rPr>
  </w:style>
  <w:style w:type="paragraph" w:customStyle="1" w:styleId="cefheading3">
    <w:name w:val="cef heading 3"/>
    <w:link w:val="cefheading3Char"/>
    <w:autoRedefine/>
    <w:rsid w:val="005F54AF"/>
    <w:pPr>
      <w:spacing w:after="120" w:line="240" w:lineRule="auto"/>
    </w:pPr>
    <w:rPr>
      <w:rFonts w:ascii="Arial" w:hAnsi="Arial" w:cs="Arial"/>
      <w:bCs/>
      <w:kern w:val="32"/>
      <w:sz w:val="28"/>
      <w:szCs w:val="32"/>
    </w:rPr>
  </w:style>
  <w:style w:type="character" w:customStyle="1" w:styleId="cefheading3Char">
    <w:name w:val="cef heading 3 Char"/>
    <w:link w:val="cefheading3"/>
    <w:rsid w:val="005F54AF"/>
    <w:rPr>
      <w:rFonts w:ascii="Arial" w:hAnsi="Arial" w:cs="Arial"/>
      <w:bCs/>
      <w:kern w:val="32"/>
      <w:sz w:val="28"/>
      <w:szCs w:val="32"/>
    </w:rPr>
  </w:style>
  <w:style w:type="character" w:customStyle="1" w:styleId="cefheading2Char">
    <w:name w:val="cef heading 2 Char"/>
    <w:link w:val="cefheading2"/>
    <w:rsid w:val="005F54AF"/>
    <w:rPr>
      <w:rFonts w:asciiTheme="majorHAnsi" w:hAnsiTheme="majorHAnsi" w:cs="Arial"/>
      <w:bCs/>
      <w:kern w:val="32"/>
      <w:sz w:val="40"/>
      <w:szCs w:val="22"/>
    </w:rPr>
  </w:style>
  <w:style w:type="paragraph" w:customStyle="1" w:styleId="cefparared">
    <w:name w:val="cef para red"/>
    <w:basedOn w:val="Normal"/>
    <w:link w:val="cefpararedChar"/>
    <w:rsid w:val="005F54AF"/>
    <w:pPr>
      <w:tabs>
        <w:tab w:val="left" w:pos="-3060"/>
        <w:tab w:val="left" w:pos="-2340"/>
        <w:tab w:val="left" w:pos="6300"/>
      </w:tabs>
      <w:suppressAutoHyphens/>
      <w:spacing w:after="160" w:line="240" w:lineRule="auto"/>
    </w:pPr>
    <w:rPr>
      <w:rFonts w:ascii="Calibri Light" w:hAnsi="Calibri Light" w:cs="Arial"/>
      <w:b/>
      <w:noProof/>
      <w:color w:val="FF0000"/>
      <w:sz w:val="22"/>
      <w:szCs w:val="22"/>
      <w14:textFill>
        <w14:solidFill>
          <w14:srgbClr w14:val="FF0000">
            <w14:lumMod w14:val="95000"/>
          </w14:srgbClr>
        </w14:solidFill>
      </w14:textFill>
    </w:rPr>
  </w:style>
  <w:style w:type="character" w:customStyle="1" w:styleId="cefpararedChar">
    <w:name w:val="cef para red Char"/>
    <w:link w:val="cefparared"/>
    <w:rsid w:val="005F54AF"/>
    <w:rPr>
      <w:rFonts w:ascii="Calibri Light" w:hAnsi="Calibri Light" w:cs="Arial"/>
      <w:b/>
      <w:noProof/>
      <w:color w:val="FF0000"/>
      <w:sz w:val="22"/>
      <w:szCs w:val="22"/>
      <w14:textFill>
        <w14:solidFill>
          <w14:srgbClr w14:val="FF0000">
            <w14:lumMod w14:val="95000"/>
          </w14:srgbClr>
        </w14:solidFill>
      </w14:textFill>
    </w:rPr>
  </w:style>
  <w:style w:type="character" w:styleId="BookTitle">
    <w:name w:val="Book Title"/>
    <w:basedOn w:val="DefaultParagraphFont"/>
    <w:uiPriority w:val="33"/>
    <w:qFormat/>
    <w:rsid w:val="005F54AF"/>
    <w:rPr>
      <w:b/>
      <w:bCs/>
      <w:smallCaps/>
      <w:spacing w:val="5"/>
    </w:rPr>
  </w:style>
  <w:style w:type="character" w:styleId="Hyperlink">
    <w:name w:val="Hyperlink"/>
    <w:basedOn w:val="DefaultParagraphFont"/>
    <w:unhideWhenUsed/>
    <w:rsid w:val="006B3123"/>
    <w:rPr>
      <w:color w:val="231F20" w:themeColor="hyperlink"/>
      <w:u w:val="single"/>
    </w:rPr>
  </w:style>
  <w:style w:type="character" w:styleId="UnresolvedMention">
    <w:name w:val="Unresolved Mention"/>
    <w:basedOn w:val="DefaultParagraphFont"/>
    <w:uiPriority w:val="99"/>
    <w:semiHidden/>
    <w:unhideWhenUsed/>
    <w:rsid w:val="006B3123"/>
    <w:rPr>
      <w:color w:val="605E5C"/>
      <w:shd w:val="clear" w:color="auto" w:fill="E1DFDD"/>
    </w:rPr>
  </w:style>
  <w:style w:type="paragraph" w:styleId="Revision">
    <w:name w:val="Revision"/>
    <w:hidden/>
    <w:uiPriority w:val="99"/>
    <w:semiHidden/>
    <w:rsid w:val="00D8769F"/>
    <w:pPr>
      <w:spacing w:line="240" w:lineRule="auto"/>
    </w:pPr>
  </w:style>
  <w:style w:type="character" w:styleId="CommentReference">
    <w:name w:val="annotation reference"/>
    <w:basedOn w:val="DefaultParagraphFont"/>
    <w:semiHidden/>
    <w:unhideWhenUsed/>
    <w:rsid w:val="003721DB"/>
    <w:rPr>
      <w:sz w:val="16"/>
      <w:szCs w:val="16"/>
    </w:rPr>
  </w:style>
  <w:style w:type="paragraph" w:styleId="CommentText">
    <w:name w:val="annotation text"/>
    <w:basedOn w:val="Normal"/>
    <w:link w:val="CommentTextChar"/>
    <w:semiHidden/>
    <w:unhideWhenUsed/>
    <w:rsid w:val="003721DB"/>
    <w:pPr>
      <w:spacing w:line="240" w:lineRule="auto"/>
    </w:pPr>
    <w:rPr>
      <w:sz w:val="20"/>
      <w:szCs w:val="20"/>
    </w:rPr>
  </w:style>
  <w:style w:type="character" w:customStyle="1" w:styleId="CommentTextChar">
    <w:name w:val="Comment Text Char"/>
    <w:basedOn w:val="DefaultParagraphFont"/>
    <w:link w:val="CommentText"/>
    <w:semiHidden/>
    <w:rsid w:val="003721DB"/>
    <w:rPr>
      <w:sz w:val="20"/>
      <w:szCs w:val="20"/>
    </w:rPr>
  </w:style>
  <w:style w:type="paragraph" w:styleId="CommentSubject">
    <w:name w:val="annotation subject"/>
    <w:basedOn w:val="CommentText"/>
    <w:next w:val="CommentText"/>
    <w:link w:val="CommentSubjectChar"/>
    <w:semiHidden/>
    <w:unhideWhenUsed/>
    <w:rsid w:val="003721DB"/>
    <w:rPr>
      <w:b/>
      <w:bCs/>
    </w:rPr>
  </w:style>
  <w:style w:type="character" w:customStyle="1" w:styleId="CommentSubjectChar">
    <w:name w:val="Comment Subject Char"/>
    <w:basedOn w:val="CommentTextChar"/>
    <w:link w:val="CommentSubject"/>
    <w:semiHidden/>
    <w:rsid w:val="003721DB"/>
    <w:rPr>
      <w:b/>
      <w:bCs/>
      <w:sz w:val="20"/>
      <w:szCs w:val="20"/>
    </w:rPr>
  </w:style>
  <w:style w:type="paragraph" w:styleId="NormalWeb">
    <w:name w:val="Normal (Web)"/>
    <w:basedOn w:val="Normal"/>
    <w:uiPriority w:val="99"/>
    <w:unhideWhenUsed/>
    <w:rsid w:val="00923310"/>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4851667">
      <w:bodyDiv w:val="1"/>
      <w:marLeft w:val="0"/>
      <w:marRight w:val="0"/>
      <w:marTop w:val="0"/>
      <w:marBottom w:val="0"/>
      <w:divBdr>
        <w:top w:val="none" w:sz="0" w:space="0" w:color="auto"/>
        <w:left w:val="none" w:sz="0" w:space="0" w:color="auto"/>
        <w:bottom w:val="none" w:sz="0" w:space="0" w:color="auto"/>
        <w:right w:val="none" w:sz="0" w:space="0" w:color="auto"/>
      </w:divBdr>
    </w:div>
    <w:div w:id="625085653">
      <w:bodyDiv w:val="1"/>
      <w:marLeft w:val="0"/>
      <w:marRight w:val="0"/>
      <w:marTop w:val="0"/>
      <w:marBottom w:val="0"/>
      <w:divBdr>
        <w:top w:val="none" w:sz="0" w:space="0" w:color="auto"/>
        <w:left w:val="none" w:sz="0" w:space="0" w:color="auto"/>
        <w:bottom w:val="none" w:sz="0" w:space="0" w:color="auto"/>
        <w:right w:val="none" w:sz="0" w:space="0" w:color="auto"/>
      </w:divBdr>
    </w:div>
    <w:div w:id="1515681745">
      <w:bodyDiv w:val="1"/>
      <w:marLeft w:val="0"/>
      <w:marRight w:val="0"/>
      <w:marTop w:val="0"/>
      <w:marBottom w:val="0"/>
      <w:divBdr>
        <w:top w:val="none" w:sz="0" w:space="0" w:color="auto"/>
        <w:left w:val="none" w:sz="0" w:space="0" w:color="auto"/>
        <w:bottom w:val="none" w:sz="0" w:space="0" w:color="auto"/>
        <w:right w:val="none" w:sz="0" w:space="0" w:color="auto"/>
      </w:divBdr>
    </w:div>
    <w:div w:id="2056073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image" Target="media/image13.JP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yperlink" Target="https://yoursay.geelongaustralia.com.au/NVRG"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5.png"/><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16.jp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cid:image001.png@01D95719.80F9490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04684\AppData\Roaming\Microsoft\Templates\TRIM\Corporate%20Templates\COGG%20Info%20Sheet%20Template.DOTX" TargetMode="External"/></Relationship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DD859680-D5A5-4B45-82E6-E09B566333C4}">
  <ds:schemaRefs>
    <ds:schemaRef ds:uri="http://schemas.openxmlformats.org/officeDocument/2006/bibliography"/>
  </ds:schemaRefs>
</ds:datastoreItem>
</file>

<file path=customXml/itemProps2.xml><?xml version="1.0" encoding="utf-8"?>
<ds:datastoreItem xmlns:ds="http://schemas.openxmlformats.org/officeDocument/2006/customXml" ds:itemID="{9297FD46-46BA-466B-9652-232E4456919C}">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COGG Info Sheet Template.DOTX</Template>
  <TotalTime>7</TotalTime>
  <Pages>5</Pages>
  <Words>859</Words>
  <Characters>4435</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Andrew Barkley</dc:creator>
  <cp:lastModifiedBy>Jenny Zeinstra</cp:lastModifiedBy>
  <cp:revision>2</cp:revision>
  <cp:lastPrinted>2023-07-14T02:35:00Z</cp:lastPrinted>
  <dcterms:created xsi:type="dcterms:W3CDTF">2023-07-14T05:05:00Z</dcterms:created>
  <dcterms:modified xsi:type="dcterms:W3CDTF">2023-07-14T05:05:00Z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cNumber">
    <vt:lpwstr>D20-412173</vt:lpwstr>
  </property>
</Properties>
</file>